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A82" w:rsidRPr="00FB4511" w:rsidRDefault="00106897" w:rsidP="00106897">
      <w:pPr>
        <w:pStyle w:val="a"/>
        <w:numPr>
          <w:ilvl w:val="0"/>
          <w:numId w:val="0"/>
        </w:numPr>
        <w:ind w:firstLineChars="41" w:firstLine="139"/>
        <w:rPr>
          <w:b/>
        </w:rPr>
      </w:pPr>
      <w:bookmarkStart w:id="0" w:name="_Toc4467126"/>
      <w:bookmarkStart w:id="1" w:name="_Toc4473108"/>
      <w:r>
        <w:rPr>
          <w:rFonts w:ascii="Times New Roman" w:hint="eastAsia"/>
          <w:bCs/>
        </w:rPr>
        <w:t>【</w:t>
      </w:r>
      <w:r w:rsidRPr="00FB4511">
        <w:rPr>
          <w:rFonts w:hint="eastAsia"/>
          <w:b/>
        </w:rPr>
        <w:t>附件-附圖</w:t>
      </w:r>
      <w:r>
        <w:rPr>
          <w:rFonts w:ascii="Times New Roman" w:hint="eastAsia"/>
          <w:bCs/>
        </w:rPr>
        <w:t>】</w:t>
      </w:r>
    </w:p>
    <w:tbl>
      <w:tblPr>
        <w:tblStyle w:val="af9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79"/>
      </w:tblGrid>
      <w:tr w:rsidR="006636CB" w:rsidTr="00B24317">
        <w:trPr>
          <w:trHeight w:val="5669"/>
          <w:jc w:val="center"/>
        </w:trPr>
        <w:tc>
          <w:tcPr>
            <w:tcW w:w="10179" w:type="dxa"/>
          </w:tcPr>
          <w:p w:rsidR="006636CB" w:rsidRDefault="00795294" w:rsidP="00722A8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4445000</wp:posOffset>
                      </wp:positionH>
                      <wp:positionV relativeFrom="paragraph">
                        <wp:posOffset>60325</wp:posOffset>
                      </wp:positionV>
                      <wp:extent cx="1335405" cy="590550"/>
                      <wp:effectExtent l="266700" t="0" r="17145" b="438150"/>
                      <wp:wrapNone/>
                      <wp:docPr id="27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35405" cy="590550"/>
                              </a:xfrm>
                              <a:prstGeom prst="borderCallout2">
                                <a:avLst>
                                  <a:gd name="adj1" fmla="val 19356"/>
                                  <a:gd name="adj2" fmla="val -5708"/>
                                  <a:gd name="adj3" fmla="val 19356"/>
                                  <a:gd name="adj4" fmla="val -9227"/>
                                  <a:gd name="adj5" fmla="val 170968"/>
                                  <a:gd name="adj6" fmla="val -19685"/>
                                </a:avLst>
                              </a:prstGeom>
                              <a:solidFill>
                                <a:schemeClr val="accent3">
                                  <a:lumMod val="75000"/>
                                  <a:lumOff val="0"/>
                                  <a:alpha val="39999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0859" w:rsidRPr="001677EE" w:rsidRDefault="00944699" w:rsidP="00A97AC5">
                                  <w:pPr>
                                    <w:spacing w:line="240" w:lineRule="exact"/>
                                    <w:ind w:leftChars="-21" w:left="-14" w:rightChars="-54" w:right="-184" w:hangingChars="26" w:hanging="57"/>
                                    <w:rPr>
                                      <w:b/>
                                      <w:color w:val="F79646" w:themeColor="accent6"/>
                                      <w:sz w:val="20"/>
                                    </w:rPr>
                                  </w:pPr>
                                  <w:r w:rsidRPr="001677EE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0"/>
                                    </w:rPr>
                                    <w:t>○○</w:t>
                                  </w:r>
                                  <w:r w:rsidR="00CC0859" w:rsidRPr="001677EE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0"/>
                                    </w:rPr>
                                    <w:t>建號建物</w:t>
                                  </w:r>
                                </w:p>
                                <w:p w:rsidR="00CC0859" w:rsidRPr="001677EE" w:rsidRDefault="00CC0859" w:rsidP="00A97AC5">
                                  <w:pPr>
                                    <w:spacing w:line="240" w:lineRule="exact"/>
                                    <w:ind w:leftChars="-25" w:left="-50" w:rightChars="-37" w:right="-126" w:hangingChars="16" w:hanging="35"/>
                                    <w:rPr>
                                      <w:b/>
                                      <w:color w:val="F79646" w:themeColor="accent6"/>
                                      <w:sz w:val="20"/>
                                    </w:rPr>
                                  </w:pPr>
                                  <w:r w:rsidRPr="001677EE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0"/>
                                    </w:rPr>
                                    <w:t>（泉源路</w:t>
                                  </w:r>
                                  <w:r w:rsidR="00944699" w:rsidRPr="001677EE">
                                    <w:rPr>
                                      <w:rFonts w:hAnsi="標楷體" w:hint="eastAsia"/>
                                      <w:color w:val="000000"/>
                                      <w:sz w:val="20"/>
                                    </w:rPr>
                                    <w:t>○○</w:t>
                                  </w:r>
                                  <w:r w:rsidRPr="001677EE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0"/>
                                    </w:rPr>
                                    <w:t>號）</w:t>
                                  </w:r>
                                </w:p>
                                <w:p w:rsidR="00CC0859" w:rsidRPr="001677EE" w:rsidRDefault="00CC0859" w:rsidP="00A97AC5">
                                  <w:pPr>
                                    <w:spacing w:line="240" w:lineRule="exact"/>
                                    <w:ind w:leftChars="-25" w:left="-50" w:rightChars="-37" w:right="-126" w:hangingChars="16" w:hanging="35"/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</w:pPr>
                                  <w:proofErr w:type="gramStart"/>
                                  <w:r w:rsidRPr="001677EE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0"/>
                                    </w:rPr>
                                    <w:t>—</w:t>
                                  </w:r>
                                  <w:proofErr w:type="gramEnd"/>
                                  <w:r w:rsidRPr="001677EE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0"/>
                                    </w:rPr>
                                    <w:t>廢棄廠房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8" coordsize="21600,21600" o:spt="48" adj="-10080,24300,-3600,4050,-1800,4050" path="m@0@1l@2@3@4@5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</v:handles>
                      <o:callout v:ext="edit" on="t"/>
                    </v:shapetype>
                    <v:shape id="AutoShape 23" o:spid="_x0000_s1026" type="#_x0000_t48" style="position:absolute;left:0;text-align:left;margin-left:350pt;margin-top:4.75pt;width:105.15pt;height:4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" adj="-4252,36929,-1993,4181,-1233,4181" fillcolor="#76923c [2406]" strokecolor="white" strokeweight="1pt">
                      <v:fill opacity="26214f"/>
                      <v:textbox>
                        <w:txbxContent>
                          <w:p w:rsidR="00CC0859" w:rsidRPr="001677EE" w:rsidRDefault="00944699" w:rsidP="00A97AC5">
                            <w:pPr>
                              <w:spacing w:line="240" w:lineRule="exact"/>
                              <w:ind w:leftChars="-21" w:left="-14" w:rightChars="-54" w:right="-184" w:hangingChars="26" w:hanging="57"/>
                              <w:rPr>
                                <w:b/>
                                <w:color w:val="F79646" w:themeColor="accent6"/>
                                <w:sz w:val="20"/>
                              </w:rPr>
                            </w:pPr>
                            <w:r w:rsidRPr="001677EE">
                              <w:rPr>
                                <w:rFonts w:hint="eastAsia"/>
                                <w:b/>
                                <w:color w:val="F79646" w:themeColor="accent6"/>
                                <w:sz w:val="20"/>
                              </w:rPr>
                              <w:t>○○</w:t>
                            </w:r>
                            <w:r w:rsidR="00CC0859" w:rsidRPr="001677EE">
                              <w:rPr>
                                <w:rFonts w:hint="eastAsia"/>
                                <w:b/>
                                <w:color w:val="F79646" w:themeColor="accent6"/>
                                <w:sz w:val="20"/>
                              </w:rPr>
                              <w:t>建號建物</w:t>
                            </w:r>
                          </w:p>
                          <w:p w:rsidR="00CC0859" w:rsidRPr="001677EE" w:rsidRDefault="00CC0859" w:rsidP="00A97AC5">
                            <w:pPr>
                              <w:spacing w:line="240" w:lineRule="exact"/>
                              <w:ind w:leftChars="-25" w:left="-50" w:rightChars="-37" w:right="-126" w:hangingChars="16" w:hanging="35"/>
                              <w:rPr>
                                <w:b/>
                                <w:color w:val="F79646" w:themeColor="accent6"/>
                                <w:sz w:val="20"/>
                              </w:rPr>
                            </w:pPr>
                            <w:r w:rsidRPr="001677EE">
                              <w:rPr>
                                <w:rFonts w:hint="eastAsia"/>
                                <w:b/>
                                <w:color w:val="F79646" w:themeColor="accent6"/>
                                <w:sz w:val="20"/>
                              </w:rPr>
                              <w:t>（泉源路</w:t>
                            </w:r>
                            <w:r w:rsidR="00944699" w:rsidRPr="001677EE">
                              <w:rPr>
                                <w:rFonts w:hAnsi="標楷體" w:hint="eastAsia"/>
                                <w:color w:val="000000"/>
                                <w:sz w:val="20"/>
                              </w:rPr>
                              <w:t>○○</w:t>
                            </w:r>
                            <w:r w:rsidRPr="001677EE">
                              <w:rPr>
                                <w:rFonts w:hint="eastAsia"/>
                                <w:b/>
                                <w:color w:val="F79646" w:themeColor="accent6"/>
                                <w:sz w:val="20"/>
                              </w:rPr>
                              <w:t>號）</w:t>
                            </w:r>
                          </w:p>
                          <w:p w:rsidR="00CC0859" w:rsidRPr="001677EE" w:rsidRDefault="00CC0859" w:rsidP="00A97AC5">
                            <w:pPr>
                              <w:spacing w:line="240" w:lineRule="exact"/>
                              <w:ind w:leftChars="-25" w:left="-50" w:rightChars="-37" w:right="-126" w:hangingChars="16" w:hanging="35"/>
                              <w:rPr>
                                <w:b/>
                                <w:color w:val="FFFFFF"/>
                                <w:sz w:val="20"/>
                              </w:rPr>
                            </w:pPr>
                            <w:proofErr w:type="gramStart"/>
                            <w:r w:rsidRPr="001677EE">
                              <w:rPr>
                                <w:rFonts w:hint="eastAsia"/>
                                <w:b/>
                                <w:color w:val="F79646" w:themeColor="accent6"/>
                                <w:sz w:val="20"/>
                              </w:rPr>
                              <w:t>—</w:t>
                            </w:r>
                            <w:proofErr w:type="gramEnd"/>
                            <w:r w:rsidRPr="001677EE">
                              <w:rPr>
                                <w:rFonts w:hint="eastAsia"/>
                                <w:b/>
                                <w:color w:val="F79646" w:themeColor="accent6"/>
                                <w:sz w:val="20"/>
                              </w:rPr>
                              <w:t>廢棄廠房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576580</wp:posOffset>
                      </wp:positionH>
                      <wp:positionV relativeFrom="paragraph">
                        <wp:posOffset>3018790</wp:posOffset>
                      </wp:positionV>
                      <wp:extent cx="1476375" cy="704850"/>
                      <wp:effectExtent l="0" t="933450" r="295275" b="19050"/>
                      <wp:wrapNone/>
                      <wp:docPr id="25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76375" cy="704850"/>
                              </a:xfrm>
                              <a:prstGeom prst="borderCallout2">
                                <a:avLst>
                                  <a:gd name="adj1" fmla="val 16218"/>
                                  <a:gd name="adj2" fmla="val 105162"/>
                                  <a:gd name="adj3" fmla="val 16218"/>
                                  <a:gd name="adj4" fmla="val 112259"/>
                                  <a:gd name="adj5" fmla="val -131083"/>
                                  <a:gd name="adj6" fmla="val 116903"/>
                                </a:avLst>
                              </a:prstGeom>
                              <a:solidFill>
                                <a:schemeClr val="accent3">
                                  <a:lumMod val="75000"/>
                                  <a:lumOff val="0"/>
                                  <a:alpha val="39999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0859" w:rsidRPr="00B03906" w:rsidRDefault="00CC0859" w:rsidP="00A97AC5">
                                  <w:pPr>
                                    <w:spacing w:line="240" w:lineRule="exact"/>
                                    <w:ind w:leftChars="-21" w:left="7" w:hangingChars="26" w:hanging="78"/>
                                    <w:rPr>
                                      <w:b/>
                                      <w:color w:val="F79646" w:themeColor="accent6"/>
                                      <w:sz w:val="28"/>
                                      <w:szCs w:val="28"/>
                                    </w:rPr>
                                  </w:pP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8"/>
                                      <w:szCs w:val="28"/>
                                    </w:rPr>
                                    <w:t>建物</w:t>
                                  </w:r>
                                </w:p>
                                <w:p w:rsidR="00CC0859" w:rsidRPr="00B03906" w:rsidRDefault="00CC0859" w:rsidP="00A97AC5">
                                  <w:pPr>
                                    <w:spacing w:line="240" w:lineRule="exact"/>
                                    <w:ind w:leftChars="-25" w:left="196" w:rightChars="-37" w:right="-126" w:hangingChars="108" w:hanging="281"/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—</w:t>
                                  </w:r>
                                  <w:proofErr w:type="gramEnd"/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由</w:t>
                                  </w:r>
                                  <w:r w:rsidR="0075283E" w:rsidRPr="0075283E">
                                    <w:rPr>
                                      <w:rFonts w:hAnsi="標楷體"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○○</w:t>
                                  </w: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建號之附屬建物「倉庫」增建而成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" o:spid="_x0000_s1027" type="#_x0000_t48" style="position:absolute;left:0;text-align:left;margin-left:45.4pt;margin-top:237.7pt;width:116.25pt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" adj="25251,-28314,24248,3503,22715,3503" fillcolor="#76923c [2406]" strokecolor="white" strokeweight="1pt">
                      <v:fill opacity="26214f"/>
                      <v:textbox>
                        <w:txbxContent>
                          <w:p w:rsidR="00CC0859" w:rsidRPr="00B03906" w:rsidRDefault="00CC0859" w:rsidP="00A97AC5">
                            <w:pPr>
                              <w:spacing w:line="240" w:lineRule="exact"/>
                              <w:ind w:leftChars="-21" w:left="7" w:hangingChars="26" w:hanging="78"/>
                              <w:rPr>
                                <w:b/>
                                <w:color w:val="F79646" w:themeColor="accent6"/>
                                <w:sz w:val="28"/>
                                <w:szCs w:val="28"/>
                              </w:rPr>
                            </w:pP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8"/>
                                <w:szCs w:val="28"/>
                              </w:rPr>
                              <w:t>A</w:t>
                            </w: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8"/>
                                <w:szCs w:val="28"/>
                              </w:rPr>
                              <w:t>建物</w:t>
                            </w:r>
                          </w:p>
                          <w:p w:rsidR="00CC0859" w:rsidRPr="00B03906" w:rsidRDefault="00CC0859" w:rsidP="00A97AC5">
                            <w:pPr>
                              <w:spacing w:line="240" w:lineRule="exact"/>
                              <w:ind w:leftChars="-25" w:left="196" w:rightChars="-37" w:right="-126" w:hangingChars="108" w:hanging="281"/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—</w:t>
                            </w:r>
                            <w:proofErr w:type="gramEnd"/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由</w:t>
                            </w:r>
                            <w:r w:rsidR="0075283E" w:rsidRPr="0075283E">
                              <w:rPr>
                                <w:rFonts w:hAnsi="標楷體" w:hint="eastAsia"/>
                                <w:color w:val="000000"/>
                                <w:sz w:val="24"/>
                                <w:szCs w:val="24"/>
                              </w:rPr>
                              <w:t>○○</w:t>
                            </w: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建號之附屬建物「倉庫」增建而成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595630</wp:posOffset>
                      </wp:positionH>
                      <wp:positionV relativeFrom="paragraph">
                        <wp:posOffset>66040</wp:posOffset>
                      </wp:positionV>
                      <wp:extent cx="1068070" cy="590550"/>
                      <wp:effectExtent l="0" t="0" r="1084580" b="609600"/>
                      <wp:wrapNone/>
                      <wp:docPr id="23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68070" cy="590550"/>
                              </a:xfrm>
                              <a:prstGeom prst="borderCallout2">
                                <a:avLst>
                                  <a:gd name="adj1" fmla="val 19356"/>
                                  <a:gd name="adj2" fmla="val 107134"/>
                                  <a:gd name="adj3" fmla="val 19356"/>
                                  <a:gd name="adj4" fmla="val 126634"/>
                                  <a:gd name="adj5" fmla="val 200000"/>
                                  <a:gd name="adj6" fmla="val 199051"/>
                                </a:avLst>
                              </a:prstGeom>
                              <a:solidFill>
                                <a:schemeClr val="accent3">
                                  <a:lumMod val="75000"/>
                                  <a:lumOff val="0"/>
                                  <a:alpha val="39999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0859" w:rsidRPr="00B03906" w:rsidRDefault="00CC0859" w:rsidP="00A97AC5">
                                  <w:pPr>
                                    <w:spacing w:line="240" w:lineRule="exact"/>
                                    <w:ind w:leftChars="-21" w:left="7" w:hangingChars="26" w:hanging="78"/>
                                    <w:rPr>
                                      <w:b/>
                                      <w:color w:val="F79646" w:themeColor="accent6"/>
                                      <w:sz w:val="28"/>
                                      <w:szCs w:val="28"/>
                                    </w:rPr>
                                  </w:pP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8"/>
                                      <w:szCs w:val="28"/>
                                    </w:rPr>
                                    <w:t>工作物</w:t>
                                  </w:r>
                                </w:p>
                                <w:p w:rsidR="00CC0859" w:rsidRPr="00B03906" w:rsidRDefault="00CC0859" w:rsidP="00A97AC5">
                                  <w:pPr>
                                    <w:spacing w:line="240" w:lineRule="exact"/>
                                    <w:ind w:leftChars="-25" w:left="152" w:rightChars="-37" w:right="-126" w:hangingChars="91" w:hanging="237"/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</w:pP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—未登記建物「水塔</w:t>
                                  </w:r>
                                  <w:r w:rsidRPr="00B03906">
                                    <w:rPr>
                                      <w:rFonts w:hint="eastAsia"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" o:spid="_x0000_s1028" type="#_x0000_t48" style="position:absolute;left:0;text-align:left;margin-left:46.9pt;margin-top:5.2pt;width:84.1pt;height:4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" adj="42995,43200,27353,4181,23141,4181" fillcolor="#76923c [2406]" strokecolor="white" strokeweight="1pt">
                      <v:fill opacity="26214f"/>
                      <v:textbox>
                        <w:txbxContent>
                          <w:p w:rsidR="00CC0859" w:rsidRPr="00B03906" w:rsidRDefault="00CC0859" w:rsidP="00A97AC5">
                            <w:pPr>
                              <w:spacing w:line="240" w:lineRule="exact"/>
                              <w:ind w:leftChars="-21" w:left="7" w:hangingChars="26" w:hanging="78"/>
                              <w:rPr>
                                <w:b/>
                                <w:color w:val="F79646" w:themeColor="accent6"/>
                                <w:sz w:val="28"/>
                                <w:szCs w:val="28"/>
                              </w:rPr>
                            </w:pP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8"/>
                                <w:szCs w:val="28"/>
                              </w:rPr>
                              <w:t>B</w:t>
                            </w: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8"/>
                                <w:szCs w:val="28"/>
                              </w:rPr>
                              <w:t>工作物</w:t>
                            </w:r>
                          </w:p>
                          <w:p w:rsidR="00CC0859" w:rsidRPr="00B03906" w:rsidRDefault="00CC0859" w:rsidP="00A97AC5">
                            <w:pPr>
                              <w:spacing w:line="240" w:lineRule="exact"/>
                              <w:ind w:leftChars="-25" w:left="152" w:rightChars="-37" w:right="-126" w:hangingChars="91" w:hanging="237"/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—未登記建物「水塔</w:t>
                            </w:r>
                            <w:r w:rsidRPr="00B03906">
                              <w:rPr>
                                <w:rFonts w:hint="eastAsia"/>
                                <w:color w:val="F79646" w:themeColor="accent6"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3576955</wp:posOffset>
                      </wp:positionH>
                      <wp:positionV relativeFrom="paragraph">
                        <wp:posOffset>1132840</wp:posOffset>
                      </wp:positionV>
                      <wp:extent cx="1219200" cy="1171575"/>
                      <wp:effectExtent l="19050" t="19050" r="19050" b="28575"/>
                      <wp:wrapNone/>
                      <wp:docPr id="22" name="Oval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117157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FC2587" id="Oval 12" o:spid="_x0000_s1026" style="position:absolute;margin-left:281.65pt;margin-top:89.2pt;width:96pt;height:9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" filled="f" strokecolor="#0070c0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2586355</wp:posOffset>
                      </wp:positionH>
                      <wp:positionV relativeFrom="paragraph">
                        <wp:posOffset>1304290</wp:posOffset>
                      </wp:positionV>
                      <wp:extent cx="447675" cy="333375"/>
                      <wp:effectExtent l="19050" t="19050" r="28575" b="28575"/>
                      <wp:wrapNone/>
                      <wp:docPr id="21" name="Oval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33337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C40ED0" id="Oval 17" o:spid="_x0000_s1026" style="position:absolute;margin-left:203.65pt;margin-top:102.7pt;width:35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" filled="f" strokecolor="yellow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2052955</wp:posOffset>
                      </wp:positionH>
                      <wp:positionV relativeFrom="paragraph">
                        <wp:posOffset>1437640</wp:posOffset>
                      </wp:positionV>
                      <wp:extent cx="638175" cy="628650"/>
                      <wp:effectExtent l="19050" t="19050" r="28575" b="19050"/>
                      <wp:wrapNone/>
                      <wp:docPr id="20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628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CE350C" id="Oval 11" o:spid="_x0000_s1026" style="position:absolute;margin-left:161.65pt;margin-top:113.2pt;width:50.25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" filled="f" strokecolor="red" strokeweight="2.25pt"/>
                  </w:pict>
                </mc:Fallback>
              </mc:AlternateContent>
            </w:r>
            <w:r w:rsidR="00E91D81" w:rsidRPr="00E91D81">
              <w:rPr>
                <w:noProof/>
              </w:rPr>
              <w:drawing>
                <wp:inline distT="0" distB="0" distL="0" distR="0">
                  <wp:extent cx="5305425" cy="3831162"/>
                  <wp:effectExtent l="19050" t="0" r="9525" b="0"/>
                  <wp:docPr id="18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013" cy="3838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6CB" w:rsidTr="00B24317">
        <w:trPr>
          <w:trHeight w:val="850"/>
          <w:jc w:val="center"/>
        </w:trPr>
        <w:tc>
          <w:tcPr>
            <w:tcW w:w="10179" w:type="dxa"/>
            <w:tcBorders>
              <w:bottom w:val="single" w:sz="6" w:space="0" w:color="auto"/>
            </w:tcBorders>
          </w:tcPr>
          <w:p w:rsidR="006636CB" w:rsidRDefault="00E91D81" w:rsidP="00722A82">
            <w:pPr>
              <w:jc w:val="center"/>
              <w:rPr>
                <w:rFonts w:hAnsi="標楷體"/>
                <w:color w:val="000000"/>
              </w:rPr>
            </w:pPr>
            <w:r>
              <w:rPr>
                <w:rFonts w:hAnsi="標楷體" w:hint="eastAsia"/>
                <w:color w:val="000000"/>
              </w:rPr>
              <w:t>圖</w:t>
            </w:r>
            <w:r>
              <w:rPr>
                <w:rFonts w:hAnsi="標楷體" w:hint="eastAsia"/>
                <w:color w:val="000000"/>
              </w:rPr>
              <w:t>1</w:t>
            </w:r>
            <w:r w:rsidR="0027143A">
              <w:rPr>
                <w:rFonts w:hAnsi="標楷體" w:hint="eastAsia"/>
                <w:color w:val="000000"/>
              </w:rPr>
              <w:t xml:space="preserve">  </w:t>
            </w:r>
            <w:r w:rsidR="0027143A">
              <w:rPr>
                <w:rFonts w:hAnsi="標楷體" w:hint="eastAsia"/>
                <w:color w:val="000000"/>
              </w:rPr>
              <w:t>泉源段</w:t>
            </w:r>
            <w:r w:rsidR="0027143A">
              <w:rPr>
                <w:rFonts w:hAnsi="標楷體" w:hint="eastAsia"/>
                <w:color w:val="000000"/>
              </w:rPr>
              <w:t>3</w:t>
            </w:r>
            <w:r w:rsidR="0027143A">
              <w:rPr>
                <w:rFonts w:hAnsi="標楷體" w:hint="eastAsia"/>
                <w:color w:val="000000"/>
              </w:rPr>
              <w:t>小段</w:t>
            </w:r>
            <w:r w:rsidR="0075283E">
              <w:rPr>
                <w:rFonts w:hAnsi="標楷體" w:hint="eastAsia"/>
                <w:color w:val="000000"/>
              </w:rPr>
              <w:t>○○</w:t>
            </w:r>
            <w:r w:rsidR="0027143A">
              <w:rPr>
                <w:rFonts w:hAnsi="標楷體" w:hint="eastAsia"/>
                <w:color w:val="000000"/>
              </w:rPr>
              <w:t>地號國有土地出租前現況</w:t>
            </w:r>
          </w:p>
          <w:p w:rsidR="0027143A" w:rsidRPr="0027143A" w:rsidRDefault="0027143A" w:rsidP="00405EDF">
            <w:pPr>
              <w:jc w:val="right"/>
              <w:rPr>
                <w:sz w:val="28"/>
                <w:szCs w:val="28"/>
              </w:rPr>
            </w:pPr>
            <w:r w:rsidRPr="0027143A">
              <w:rPr>
                <w:rFonts w:hAnsi="標楷體" w:hint="eastAsia"/>
                <w:color w:val="000000"/>
                <w:sz w:val="28"/>
                <w:szCs w:val="28"/>
              </w:rPr>
              <w:t>資料來源：農林航測所</w:t>
            </w:r>
            <w:r w:rsidRPr="0027143A">
              <w:rPr>
                <w:rFonts w:hAnsi="標楷體" w:hint="eastAsia"/>
                <w:color w:val="000000"/>
                <w:sz w:val="28"/>
                <w:szCs w:val="28"/>
              </w:rPr>
              <w:t>86</w:t>
            </w:r>
            <w:r w:rsidRPr="0027143A">
              <w:rPr>
                <w:rFonts w:hAnsi="標楷體" w:hint="eastAsia"/>
                <w:color w:val="000000"/>
                <w:sz w:val="28"/>
                <w:szCs w:val="28"/>
              </w:rPr>
              <w:t>年</w:t>
            </w:r>
            <w:r w:rsidRPr="0027143A">
              <w:rPr>
                <w:rFonts w:hAnsi="標楷體" w:hint="eastAsia"/>
                <w:color w:val="000000"/>
                <w:sz w:val="28"/>
                <w:szCs w:val="28"/>
              </w:rPr>
              <w:t>10</w:t>
            </w:r>
            <w:r w:rsidRPr="0027143A">
              <w:rPr>
                <w:rFonts w:hAnsi="標楷體" w:hint="eastAsia"/>
                <w:color w:val="000000"/>
                <w:sz w:val="28"/>
                <w:szCs w:val="28"/>
              </w:rPr>
              <w:t>月</w:t>
            </w:r>
            <w:r w:rsidRPr="0027143A">
              <w:rPr>
                <w:rFonts w:hAnsi="標楷體" w:hint="eastAsia"/>
                <w:color w:val="000000"/>
                <w:sz w:val="28"/>
                <w:szCs w:val="28"/>
              </w:rPr>
              <w:t>3</w:t>
            </w:r>
            <w:r w:rsidRPr="0027143A">
              <w:rPr>
                <w:rFonts w:hAnsi="標楷體" w:hint="eastAsia"/>
                <w:color w:val="000000"/>
                <w:sz w:val="28"/>
                <w:szCs w:val="28"/>
              </w:rPr>
              <w:t>日航空照片</w:t>
            </w:r>
          </w:p>
        </w:tc>
      </w:tr>
      <w:tr w:rsidR="006636CB" w:rsidTr="00B24317">
        <w:trPr>
          <w:trHeight w:val="284"/>
          <w:jc w:val="center"/>
        </w:trPr>
        <w:tc>
          <w:tcPr>
            <w:tcW w:w="10179" w:type="dxa"/>
            <w:tcBorders>
              <w:left w:val="nil"/>
              <w:right w:val="nil"/>
            </w:tcBorders>
          </w:tcPr>
          <w:p w:rsidR="006636CB" w:rsidRDefault="006636CB" w:rsidP="00722A82">
            <w:pPr>
              <w:jc w:val="center"/>
            </w:pPr>
          </w:p>
        </w:tc>
      </w:tr>
      <w:tr w:rsidR="006636CB" w:rsidTr="00B24317">
        <w:trPr>
          <w:trHeight w:val="5669"/>
          <w:jc w:val="center"/>
        </w:trPr>
        <w:tc>
          <w:tcPr>
            <w:tcW w:w="10179" w:type="dxa"/>
          </w:tcPr>
          <w:p w:rsidR="006636CB" w:rsidRDefault="00795294" w:rsidP="00722A8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2157730</wp:posOffset>
                      </wp:positionH>
                      <wp:positionV relativeFrom="paragraph">
                        <wp:posOffset>3129280</wp:posOffset>
                      </wp:positionV>
                      <wp:extent cx="876300" cy="423545"/>
                      <wp:effectExtent l="285750" t="361950" r="19050" b="14605"/>
                      <wp:wrapNone/>
                      <wp:docPr id="19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76300" cy="423545"/>
                              </a:xfrm>
                              <a:prstGeom prst="borderCallout2">
                                <a:avLst>
                                  <a:gd name="adj1" fmla="val 26986"/>
                                  <a:gd name="adj2" fmla="val -8694"/>
                                  <a:gd name="adj3" fmla="val 26986"/>
                                  <a:gd name="adj4" fmla="val -23477"/>
                                  <a:gd name="adj5" fmla="val -85306"/>
                                  <a:gd name="adj6" fmla="val -32245"/>
                                </a:avLst>
                              </a:prstGeom>
                              <a:solidFill>
                                <a:schemeClr val="accent3">
                                  <a:lumMod val="75000"/>
                                  <a:lumOff val="0"/>
                                  <a:alpha val="39999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0859" w:rsidRPr="00EB2EEF" w:rsidRDefault="00CC0859" w:rsidP="00A97AC5">
                                  <w:pPr>
                                    <w:spacing w:line="240" w:lineRule="exact"/>
                                    <w:ind w:leftChars="-21" w:left="-29" w:rightChars="-54" w:right="-184" w:hangingChars="16" w:hanging="42"/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</w:pPr>
                                  <w:r w:rsidRPr="00EB2EEF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貨櫃地下室之位置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" o:spid="_x0000_s1029" type="#_x0000_t48" style="position:absolute;left:0;text-align:left;margin-left:169.9pt;margin-top:246.4pt;width:69pt;height:3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" adj="-6965,-18426,-5071,5829,-1878,5829" fillcolor="#76923c [2406]" strokecolor="white" strokeweight="1pt">
                      <v:fill opacity="26214f"/>
                      <v:textbox>
                        <w:txbxContent>
                          <w:p w:rsidR="00CC0859" w:rsidRPr="00EB2EEF" w:rsidRDefault="00CC0859" w:rsidP="00A97AC5">
                            <w:pPr>
                              <w:spacing w:line="240" w:lineRule="exact"/>
                              <w:ind w:leftChars="-21" w:left="-29" w:rightChars="-54" w:right="-184" w:hangingChars="16" w:hanging="42"/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r w:rsidRPr="00EB2EEF">
                              <w:rPr>
                                <w:rFonts w:hint="eastAsia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貨櫃地下室之位置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643255</wp:posOffset>
                      </wp:positionH>
                      <wp:positionV relativeFrom="paragraph">
                        <wp:posOffset>60325</wp:posOffset>
                      </wp:positionV>
                      <wp:extent cx="1268095" cy="620395"/>
                      <wp:effectExtent l="0" t="0" r="313055" b="789305"/>
                      <wp:wrapNone/>
                      <wp:docPr id="16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68095" cy="620395"/>
                              </a:xfrm>
                              <a:prstGeom prst="borderCallout2">
                                <a:avLst>
                                  <a:gd name="adj1" fmla="val 17648"/>
                                  <a:gd name="adj2" fmla="val 106009"/>
                                  <a:gd name="adj3" fmla="val 17648"/>
                                  <a:gd name="adj4" fmla="val 109315"/>
                                  <a:gd name="adj5" fmla="val 222060"/>
                                  <a:gd name="adj6" fmla="val 121833"/>
                                </a:avLst>
                              </a:prstGeom>
                              <a:solidFill>
                                <a:schemeClr val="accent3">
                                  <a:lumMod val="75000"/>
                                  <a:lumOff val="0"/>
                                  <a:alpha val="39999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0859" w:rsidRPr="0075283E" w:rsidRDefault="00CC0859" w:rsidP="00A97AC5">
                                  <w:pPr>
                                    <w:spacing w:line="320" w:lineRule="exact"/>
                                    <w:ind w:leftChars="-21" w:left="-3" w:hangingChars="26" w:hanging="68"/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</w:pPr>
                                  <w:r w:rsidRPr="0075283E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「七七行館」</w:t>
                                  </w:r>
                                </w:p>
                                <w:p w:rsidR="00CC0859" w:rsidRPr="00B03906" w:rsidRDefault="00CC0859" w:rsidP="00A97AC5">
                                  <w:pPr>
                                    <w:spacing w:line="240" w:lineRule="exact"/>
                                    <w:ind w:leftChars="-21" w:left="-3" w:hangingChars="26" w:hanging="68"/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</w:pPr>
                                  <w:r w:rsidRPr="0075283E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（</w:t>
                                  </w:r>
                                  <w:r w:rsidRPr="0075283E"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泉源路</w:t>
                                  </w:r>
                                  <w:r w:rsidR="0075283E" w:rsidRPr="0075283E">
                                    <w:rPr>
                                      <w:rFonts w:hAnsi="標楷體"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○○</w:t>
                                  </w:r>
                                  <w:r w:rsidRPr="0075283E"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B03906"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B03906"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號</w:t>
                                  </w: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、</w:t>
                                  </w:r>
                                  <w:r w:rsidR="0075283E" w:rsidRPr="0075283E">
                                    <w:rPr>
                                      <w:rFonts w:hAnsi="標楷體"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○○</w:t>
                                  </w:r>
                                  <w:r w:rsidRPr="00B03906"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-3</w:t>
                                  </w:r>
                                  <w:r w:rsidRPr="00B03906"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號</w:t>
                                  </w: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" o:spid="_x0000_s1030" type="#_x0000_t48" style="position:absolute;left:0;text-align:left;margin-left:50.65pt;margin-top:4.75pt;width:99.85pt;height:48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" adj="26316,47965,23612,3812,22898,3812" fillcolor="#76923c [2406]" strokecolor="white" strokeweight="1pt">
                      <v:fill opacity="26214f"/>
                      <v:textbox>
                        <w:txbxContent>
                          <w:p w:rsidR="00CC0859" w:rsidRPr="0075283E" w:rsidRDefault="00CC0859" w:rsidP="00A97AC5">
                            <w:pPr>
                              <w:spacing w:line="320" w:lineRule="exact"/>
                              <w:ind w:leftChars="-21" w:left="-3" w:hangingChars="26" w:hanging="68"/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r w:rsidRPr="0075283E">
                              <w:rPr>
                                <w:rFonts w:hint="eastAsia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「七七行館」</w:t>
                            </w:r>
                          </w:p>
                          <w:p w:rsidR="00CC0859" w:rsidRPr="00B03906" w:rsidRDefault="00CC0859" w:rsidP="00A97AC5">
                            <w:pPr>
                              <w:spacing w:line="240" w:lineRule="exact"/>
                              <w:ind w:leftChars="-21" w:left="-3" w:hangingChars="26" w:hanging="68"/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r w:rsidRPr="0075283E">
                              <w:rPr>
                                <w:rFonts w:hint="eastAsia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（</w:t>
                            </w:r>
                            <w:r w:rsidRPr="0075283E"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泉源路</w:t>
                            </w:r>
                            <w:r w:rsidR="0075283E" w:rsidRPr="0075283E">
                              <w:rPr>
                                <w:rFonts w:hAnsi="標楷體" w:hint="eastAsia"/>
                                <w:color w:val="000000"/>
                                <w:sz w:val="24"/>
                                <w:szCs w:val="24"/>
                              </w:rPr>
                              <w:t>○○</w:t>
                            </w:r>
                            <w:r w:rsidRPr="0075283E"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-</w:t>
                            </w:r>
                            <w:r w:rsidRPr="00B03906"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2</w:t>
                            </w:r>
                            <w:r w:rsidRPr="00B03906"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號</w:t>
                            </w: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、</w:t>
                            </w:r>
                            <w:r w:rsidR="0075283E" w:rsidRPr="0075283E">
                              <w:rPr>
                                <w:rFonts w:hAnsi="標楷體" w:hint="eastAsia"/>
                                <w:color w:val="000000"/>
                                <w:sz w:val="24"/>
                                <w:szCs w:val="24"/>
                              </w:rPr>
                              <w:t>○○</w:t>
                            </w:r>
                            <w:r w:rsidRPr="00B03906"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-3</w:t>
                            </w:r>
                            <w:r w:rsidRPr="00B03906"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號</w:t>
                            </w: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4273550</wp:posOffset>
                      </wp:positionH>
                      <wp:positionV relativeFrom="paragraph">
                        <wp:posOffset>33655</wp:posOffset>
                      </wp:positionV>
                      <wp:extent cx="1447800" cy="857250"/>
                      <wp:effectExtent l="495300" t="0" r="19050" b="438150"/>
                      <wp:wrapNone/>
                      <wp:docPr id="15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47800" cy="857250"/>
                              </a:xfrm>
                              <a:prstGeom prst="borderCallout2">
                                <a:avLst>
                                  <a:gd name="adj1" fmla="val 13333"/>
                                  <a:gd name="adj2" fmla="val -5264"/>
                                  <a:gd name="adj3" fmla="val 13333"/>
                                  <a:gd name="adj4" fmla="val -11051"/>
                                  <a:gd name="adj5" fmla="val 148889"/>
                                  <a:gd name="adj6" fmla="val -32981"/>
                                </a:avLst>
                              </a:prstGeom>
                              <a:solidFill>
                                <a:schemeClr val="accent3">
                                  <a:lumMod val="75000"/>
                                  <a:lumOff val="0"/>
                                  <a:alpha val="39999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0859" w:rsidRPr="00B03906" w:rsidRDefault="0075283E" w:rsidP="00A97AC5">
                                  <w:pPr>
                                    <w:spacing w:line="240" w:lineRule="exact"/>
                                    <w:ind w:leftChars="-21" w:left="-3" w:hangingChars="26" w:hanging="68"/>
                                    <w:rPr>
                                      <w:b/>
                                      <w:color w:val="F79646" w:themeColor="accent6"/>
                                      <w:sz w:val="28"/>
                                      <w:szCs w:val="28"/>
                                    </w:rPr>
                                  </w:pPr>
                                  <w:r w:rsidRPr="0075283E">
                                    <w:rPr>
                                      <w:rFonts w:hAnsi="標楷體"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○○</w:t>
                                  </w:r>
                                  <w:r w:rsidR="00CC0859"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8"/>
                                      <w:szCs w:val="28"/>
                                    </w:rPr>
                                    <w:t>建號建物</w:t>
                                  </w:r>
                                </w:p>
                                <w:p w:rsidR="00CC0859" w:rsidRPr="00B03906" w:rsidRDefault="00CC0859" w:rsidP="00A97AC5">
                                  <w:pPr>
                                    <w:spacing w:line="240" w:lineRule="exact"/>
                                    <w:ind w:leftChars="-21" w:left="-3" w:rightChars="-43" w:right="-146" w:hangingChars="26" w:hanging="68"/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</w:pPr>
                                  <w:r w:rsidRPr="00B03906"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（</w:t>
                                  </w:r>
                                  <w:r w:rsidRPr="0075283E"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泉源路</w:t>
                                  </w:r>
                                  <w:r w:rsidR="0075283E" w:rsidRPr="0075283E">
                                    <w:rPr>
                                      <w:rFonts w:hAnsi="標楷體"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○○</w:t>
                                  </w:r>
                                  <w:r w:rsidRPr="0075283E"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號</w:t>
                                  </w:r>
                                  <w:r w:rsidRPr="00B03906"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）</w:t>
                                  </w:r>
                                </w:p>
                                <w:p w:rsidR="00CC0859" w:rsidRPr="00B03906" w:rsidRDefault="00CC0859" w:rsidP="00A97AC5">
                                  <w:pPr>
                                    <w:spacing w:line="240" w:lineRule="exact"/>
                                    <w:ind w:leftChars="-21" w:left="223" w:rightChars="-43" w:right="-146" w:hangingChars="113" w:hanging="294"/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</w:pP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—已於</w:t>
                                  </w: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102</w:t>
                                  </w: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月間遭強制拆除部分違建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" o:spid="_x0000_s1031" type="#_x0000_t48" style="position:absolute;left:0;text-align:left;margin-left:336.5pt;margin-top:2.65pt;width:114pt;height:6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" adj="-7124,32160,-2387,2880,-1137,2880" fillcolor="#76923c [2406]" strokecolor="white" strokeweight="1pt">
                      <v:fill opacity="26214f"/>
                      <v:textbox>
                        <w:txbxContent>
                          <w:p w:rsidR="00CC0859" w:rsidRPr="00B03906" w:rsidRDefault="0075283E" w:rsidP="00A97AC5">
                            <w:pPr>
                              <w:spacing w:line="240" w:lineRule="exact"/>
                              <w:ind w:leftChars="-21" w:left="-3" w:hangingChars="26" w:hanging="68"/>
                              <w:rPr>
                                <w:b/>
                                <w:color w:val="F79646" w:themeColor="accent6"/>
                                <w:sz w:val="28"/>
                                <w:szCs w:val="28"/>
                              </w:rPr>
                            </w:pPr>
                            <w:r w:rsidRPr="0075283E">
                              <w:rPr>
                                <w:rFonts w:hAnsi="標楷體" w:hint="eastAsia"/>
                                <w:color w:val="000000"/>
                                <w:sz w:val="24"/>
                                <w:szCs w:val="24"/>
                              </w:rPr>
                              <w:t>○○</w:t>
                            </w:r>
                            <w:r w:rsidR="00CC0859"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8"/>
                                <w:szCs w:val="28"/>
                              </w:rPr>
                              <w:t>建號建物</w:t>
                            </w:r>
                          </w:p>
                          <w:p w:rsidR="00CC0859" w:rsidRPr="00B03906" w:rsidRDefault="00CC0859" w:rsidP="00A97AC5">
                            <w:pPr>
                              <w:spacing w:line="240" w:lineRule="exact"/>
                              <w:ind w:leftChars="-21" w:left="-3" w:rightChars="-43" w:right="-146" w:hangingChars="26" w:hanging="68"/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r w:rsidRPr="00B03906"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（</w:t>
                            </w:r>
                            <w:r w:rsidRPr="0075283E"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泉源路</w:t>
                            </w:r>
                            <w:r w:rsidR="0075283E" w:rsidRPr="0075283E">
                              <w:rPr>
                                <w:rFonts w:hAnsi="標楷體" w:hint="eastAsia"/>
                                <w:color w:val="000000"/>
                                <w:sz w:val="24"/>
                                <w:szCs w:val="24"/>
                              </w:rPr>
                              <w:t>○○</w:t>
                            </w:r>
                            <w:r w:rsidRPr="0075283E"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號</w:t>
                            </w:r>
                            <w:r w:rsidRPr="00B03906"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CC0859" w:rsidRPr="00B03906" w:rsidRDefault="00CC0859" w:rsidP="00A97AC5">
                            <w:pPr>
                              <w:spacing w:line="240" w:lineRule="exact"/>
                              <w:ind w:leftChars="-21" w:left="223" w:rightChars="-43" w:right="-146" w:hangingChars="113" w:hanging="294"/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—已於</w:t>
                            </w: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102</w:t>
                            </w: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年</w:t>
                            </w: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12</w:t>
                            </w: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月間遭強制拆除部分違建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2052955</wp:posOffset>
                      </wp:positionV>
                      <wp:extent cx="476250" cy="714375"/>
                      <wp:effectExtent l="19050" t="19050" r="19050" b="19050"/>
                      <wp:wrapNone/>
                      <wp:docPr id="1" name="Oval 31" descr="紙草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714375"/>
                              </a:xfrm>
                              <a:prstGeom prst="ellipse">
                                <a:avLst/>
                              </a:prstGeom>
                              <a:blipFill dpi="0" rotWithShape="0">
                                <a:blip r:embed="rId9"/>
                                <a:srcRect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84331B" id="Oval 31" o:spid="_x0000_s1026" alt="紙草" style="position:absolute;margin-left:119.75pt;margin-top:161.65pt;width:37.5pt;height:5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" strokecolor="#f79646 [3209]" strokeweight="2.25pt">
                      <v:fill r:id="rId10" o:title="紙草" recolor="t" type="tile"/>
                    </v:oval>
                  </w:pict>
                </mc:Fallback>
              </mc:AlternateContent>
            </w:r>
            <w:r w:rsidR="00E91D81" w:rsidRPr="00E91D81">
              <w:rPr>
                <w:noProof/>
              </w:rPr>
              <w:drawing>
                <wp:inline distT="0" distB="0" distL="0" distR="0">
                  <wp:extent cx="5181600" cy="3593537"/>
                  <wp:effectExtent l="19050" t="0" r="0" b="0"/>
                  <wp:docPr id="17" name="圖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內容版面配置區 3"/>
                          <pic:cNvPicPr>
                            <a:picLocks noGrp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9457" cy="359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6CB" w:rsidTr="00B24317">
        <w:trPr>
          <w:trHeight w:val="850"/>
          <w:jc w:val="center"/>
        </w:trPr>
        <w:tc>
          <w:tcPr>
            <w:tcW w:w="10179" w:type="dxa"/>
          </w:tcPr>
          <w:p w:rsidR="006636CB" w:rsidRPr="00962DAB" w:rsidRDefault="007C00E2" w:rsidP="00A55EAD">
            <w:pPr>
              <w:ind w:left="993" w:hangingChars="292" w:hanging="993"/>
            </w:pPr>
            <w:r w:rsidRPr="00962DAB">
              <w:t>圖</w:t>
            </w:r>
            <w:r w:rsidRPr="00962DAB">
              <w:t xml:space="preserve">2  </w:t>
            </w:r>
            <w:r w:rsidR="00D347D3">
              <w:rPr>
                <w:rFonts w:hint="eastAsia"/>
              </w:rPr>
              <w:t>拆除重建</w:t>
            </w:r>
            <w:r w:rsidRPr="00962DAB">
              <w:t>後</w:t>
            </w:r>
            <w:r w:rsidR="00962DAB" w:rsidRPr="00962DAB">
              <w:t>之所謂「七七行館」（</w:t>
            </w:r>
            <w:r w:rsidR="00962DAB" w:rsidRPr="0075283E">
              <w:rPr>
                <w:rFonts w:ascii="標楷體" w:hAnsi="標楷體"/>
              </w:rPr>
              <w:t>泉源路</w:t>
            </w:r>
            <w:r w:rsidR="0075283E" w:rsidRPr="0075283E">
              <w:rPr>
                <w:rFonts w:ascii="標楷體" w:hAnsi="標楷體"/>
              </w:rPr>
              <w:t>○○</w:t>
            </w:r>
            <w:r w:rsidR="00962DAB" w:rsidRPr="0075283E">
              <w:rPr>
                <w:rFonts w:ascii="標楷體" w:hAnsi="標楷體"/>
              </w:rPr>
              <w:t>-2號</w:t>
            </w:r>
            <w:r w:rsidR="00B24317" w:rsidRPr="0075283E">
              <w:rPr>
                <w:rFonts w:ascii="標楷體" w:hAnsi="標楷體" w:hint="eastAsia"/>
              </w:rPr>
              <w:t>、</w:t>
            </w:r>
            <w:r w:rsidR="0075283E" w:rsidRPr="0075283E">
              <w:rPr>
                <w:rFonts w:ascii="標楷體" w:hAnsi="標楷體"/>
              </w:rPr>
              <w:t>○○</w:t>
            </w:r>
            <w:r w:rsidR="00962DAB" w:rsidRPr="0075283E">
              <w:rPr>
                <w:rFonts w:ascii="標楷體" w:hAnsi="標楷體"/>
              </w:rPr>
              <w:t>-3號</w:t>
            </w:r>
            <w:r w:rsidR="00B24317" w:rsidRPr="0075283E">
              <w:rPr>
                <w:rFonts w:ascii="標楷體" w:hAnsi="標楷體" w:hint="eastAsia"/>
              </w:rPr>
              <w:t>，雙</w:t>
            </w:r>
            <w:proofErr w:type="gramStart"/>
            <w:r w:rsidR="00B24317" w:rsidRPr="0075283E">
              <w:rPr>
                <w:rFonts w:ascii="標楷體" w:hAnsi="標楷體" w:hint="eastAsia"/>
              </w:rPr>
              <w:t>併</w:t>
            </w:r>
            <w:proofErr w:type="gramEnd"/>
            <w:r w:rsidR="00962DAB" w:rsidRPr="0075283E">
              <w:rPr>
                <w:rFonts w:ascii="標楷體" w:hAnsi="標楷體"/>
              </w:rPr>
              <w:t>）及東側</w:t>
            </w:r>
            <w:r w:rsidR="0075283E">
              <w:rPr>
                <w:rFonts w:ascii="標楷體" w:hAnsi="標楷體"/>
              </w:rPr>
              <w:t>○○</w:t>
            </w:r>
            <w:r w:rsidR="00962DAB" w:rsidRPr="0075283E">
              <w:rPr>
                <w:rFonts w:ascii="標楷體" w:hAnsi="標楷體"/>
              </w:rPr>
              <w:t>建號</w:t>
            </w:r>
            <w:r w:rsidR="00F016AB" w:rsidRPr="0075283E">
              <w:rPr>
                <w:rFonts w:ascii="標楷體" w:hAnsi="標楷體" w:hint="eastAsia"/>
              </w:rPr>
              <w:t>建物</w:t>
            </w:r>
            <w:r w:rsidR="00962DAB" w:rsidRPr="0075283E">
              <w:rPr>
                <w:rFonts w:ascii="標楷體" w:hAnsi="標楷體"/>
              </w:rPr>
              <w:t>（泉源路</w:t>
            </w:r>
            <w:r w:rsidR="0075283E" w:rsidRPr="0075283E">
              <w:rPr>
                <w:rFonts w:ascii="標楷體" w:hAnsi="標楷體"/>
              </w:rPr>
              <w:t>○○</w:t>
            </w:r>
            <w:r w:rsidR="00962DAB" w:rsidRPr="0075283E">
              <w:rPr>
                <w:rFonts w:ascii="標楷體" w:hAnsi="標楷體"/>
              </w:rPr>
              <w:t>號</w:t>
            </w:r>
            <w:r w:rsidR="00F016AB" w:rsidRPr="0075283E">
              <w:rPr>
                <w:rFonts w:ascii="標楷體" w:hAnsi="標楷體" w:hint="eastAsia"/>
              </w:rPr>
              <w:t>，原為</w:t>
            </w:r>
            <w:r w:rsidR="00F016AB" w:rsidRPr="0075283E">
              <w:rPr>
                <w:rFonts w:ascii="標楷體" w:hAnsi="標楷體"/>
              </w:rPr>
              <w:t>廠房</w:t>
            </w:r>
            <w:r w:rsidR="00962DAB" w:rsidRPr="00962DAB">
              <w:t>）</w:t>
            </w:r>
          </w:p>
          <w:p w:rsidR="00962DAB" w:rsidRPr="00962DAB" w:rsidRDefault="0043356B" w:rsidP="00962DA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資料來源：農林航測</w:t>
            </w:r>
            <w:r w:rsidR="00962DAB" w:rsidRPr="00962DAB">
              <w:rPr>
                <w:sz w:val="28"/>
                <w:szCs w:val="28"/>
              </w:rPr>
              <w:t>所</w:t>
            </w:r>
            <w:r w:rsidR="00962DAB" w:rsidRPr="00962DAB">
              <w:rPr>
                <w:sz w:val="28"/>
                <w:szCs w:val="28"/>
              </w:rPr>
              <w:t>101</w:t>
            </w:r>
            <w:r w:rsidR="00962DAB" w:rsidRPr="00962DAB">
              <w:rPr>
                <w:sz w:val="28"/>
                <w:szCs w:val="28"/>
              </w:rPr>
              <w:t>年</w:t>
            </w:r>
            <w:r w:rsidR="00962DAB" w:rsidRPr="00962DAB">
              <w:rPr>
                <w:sz w:val="28"/>
                <w:szCs w:val="28"/>
              </w:rPr>
              <w:t>7</w:t>
            </w:r>
            <w:r w:rsidR="00962DAB" w:rsidRPr="00962DAB">
              <w:rPr>
                <w:sz w:val="28"/>
                <w:szCs w:val="28"/>
              </w:rPr>
              <w:t>月</w:t>
            </w:r>
            <w:r w:rsidR="00962DAB" w:rsidRPr="00962DAB">
              <w:rPr>
                <w:sz w:val="28"/>
                <w:szCs w:val="28"/>
              </w:rPr>
              <w:t>4</w:t>
            </w:r>
            <w:r w:rsidR="00962DAB" w:rsidRPr="00962DAB">
              <w:rPr>
                <w:sz w:val="28"/>
                <w:szCs w:val="28"/>
              </w:rPr>
              <w:t>日航空照片</w:t>
            </w:r>
          </w:p>
        </w:tc>
      </w:tr>
    </w:tbl>
    <w:p w:rsidR="0027143A" w:rsidRPr="009B2A2E" w:rsidRDefault="0027143A" w:rsidP="00722A82">
      <w:pPr>
        <w:jc w:val="center"/>
      </w:pPr>
    </w:p>
    <w:tbl>
      <w:tblPr>
        <w:tblStyle w:val="af9"/>
        <w:tblW w:w="992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A23A1B" w:rsidTr="00C86722">
        <w:trPr>
          <w:trHeight w:val="5669"/>
          <w:jc w:val="center"/>
        </w:trPr>
        <w:tc>
          <w:tcPr>
            <w:tcW w:w="9924" w:type="dxa"/>
          </w:tcPr>
          <w:p w:rsidR="00A23A1B" w:rsidRDefault="000E31C6" w:rsidP="00A219D1">
            <w:pPr>
              <w:ind w:leftChars="-41" w:hangingChars="41" w:hanging="13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67475" cy="3588896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293" cy="3595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A1B" w:rsidTr="00C86722">
        <w:trPr>
          <w:trHeight w:val="850"/>
          <w:jc w:val="center"/>
        </w:trPr>
        <w:tc>
          <w:tcPr>
            <w:tcW w:w="9924" w:type="dxa"/>
            <w:tcBorders>
              <w:bottom w:val="single" w:sz="6" w:space="0" w:color="auto"/>
            </w:tcBorders>
          </w:tcPr>
          <w:p w:rsidR="000B185B" w:rsidRPr="00A219D1" w:rsidRDefault="00C86722" w:rsidP="00C86722">
            <w:pPr>
              <w:jc w:val="center"/>
              <w:rPr>
                <w:sz w:val="28"/>
                <w:szCs w:val="28"/>
              </w:rPr>
            </w:pPr>
            <w:r w:rsidRPr="00A219D1">
              <w:rPr>
                <w:szCs w:val="32"/>
              </w:rPr>
              <w:t>圖</w:t>
            </w:r>
            <w:r w:rsidR="00A219D1">
              <w:rPr>
                <w:rFonts w:hint="eastAsia"/>
                <w:szCs w:val="32"/>
              </w:rPr>
              <w:t>3</w:t>
            </w:r>
            <w:r w:rsidRPr="00A219D1">
              <w:rPr>
                <w:rFonts w:hint="eastAsia"/>
                <w:szCs w:val="32"/>
              </w:rPr>
              <w:t xml:space="preserve"> </w:t>
            </w:r>
            <w:r w:rsidRPr="00A219D1">
              <w:rPr>
                <w:szCs w:val="32"/>
              </w:rPr>
              <w:t xml:space="preserve"> </w:t>
            </w:r>
            <w:r w:rsidRPr="00A219D1">
              <w:rPr>
                <w:rFonts w:hint="eastAsia"/>
                <w:szCs w:val="32"/>
              </w:rPr>
              <w:t>國產署</w:t>
            </w:r>
            <w:r w:rsidRPr="00A219D1">
              <w:rPr>
                <w:rFonts w:hint="eastAsia"/>
                <w:szCs w:val="32"/>
              </w:rPr>
              <w:t>87</w:t>
            </w:r>
            <w:r w:rsidRPr="00A219D1">
              <w:rPr>
                <w:rFonts w:hint="eastAsia"/>
                <w:szCs w:val="32"/>
              </w:rPr>
              <w:t>年</w:t>
            </w:r>
            <w:r w:rsidRPr="00A219D1">
              <w:rPr>
                <w:rFonts w:hint="eastAsia"/>
                <w:szCs w:val="32"/>
              </w:rPr>
              <w:t>10</w:t>
            </w:r>
            <w:r w:rsidRPr="00A219D1">
              <w:rPr>
                <w:rFonts w:hint="eastAsia"/>
                <w:szCs w:val="32"/>
              </w:rPr>
              <w:t>月</w:t>
            </w:r>
            <w:r w:rsidRPr="00A219D1">
              <w:rPr>
                <w:rFonts w:hint="eastAsia"/>
                <w:szCs w:val="32"/>
              </w:rPr>
              <w:t>19</w:t>
            </w:r>
            <w:r w:rsidRPr="00A219D1">
              <w:rPr>
                <w:rFonts w:hint="eastAsia"/>
                <w:szCs w:val="32"/>
              </w:rPr>
              <w:t>日現場勘查之使用現況略圖</w:t>
            </w:r>
          </w:p>
          <w:p w:rsidR="00120CB1" w:rsidRPr="00A219D1" w:rsidRDefault="00120CB1" w:rsidP="00666457">
            <w:pPr>
              <w:spacing w:beforeLines="25" w:before="114"/>
              <w:rPr>
                <w:sz w:val="20"/>
              </w:rPr>
            </w:pPr>
            <w:r w:rsidRPr="00A219D1">
              <w:rPr>
                <w:bCs/>
                <w:sz w:val="20"/>
              </w:rPr>
              <w:t>C+F</w:t>
            </w:r>
            <w:proofErr w:type="gramStart"/>
            <w:r w:rsidRPr="00A219D1">
              <w:rPr>
                <w:rFonts w:ascii="標楷體" w:hAnsi="標楷體"/>
                <w:bCs/>
                <w:sz w:val="20"/>
              </w:rPr>
              <w:t>—</w:t>
            </w:r>
            <w:proofErr w:type="gramEnd"/>
            <w:r w:rsidR="0075283E">
              <w:rPr>
                <w:rFonts w:ascii="標楷體" w:hAnsi="標楷體" w:hint="eastAsia"/>
                <w:bCs/>
                <w:sz w:val="20"/>
              </w:rPr>
              <w:t>○○</w:t>
            </w:r>
            <w:proofErr w:type="gramStart"/>
            <w:r w:rsidR="00AA01BE" w:rsidRPr="00A219D1">
              <w:rPr>
                <w:rFonts w:ascii="標楷體" w:hAnsi="標楷體" w:hint="eastAsia"/>
                <w:bCs/>
                <w:sz w:val="20"/>
              </w:rPr>
              <w:t>建號</w:t>
            </w:r>
            <w:r w:rsidRPr="00A219D1">
              <w:rPr>
                <w:bCs/>
                <w:sz w:val="20"/>
              </w:rPr>
              <w:t>主建物</w:t>
            </w:r>
            <w:proofErr w:type="gramEnd"/>
            <w:r w:rsidRPr="00A219D1">
              <w:rPr>
                <w:rFonts w:hint="eastAsia"/>
                <w:bCs/>
                <w:sz w:val="20"/>
              </w:rPr>
              <w:t>，</w:t>
            </w:r>
            <w:r w:rsidRPr="00A219D1">
              <w:rPr>
                <w:bCs/>
                <w:sz w:val="20"/>
              </w:rPr>
              <w:t>A</w:t>
            </w:r>
            <w:proofErr w:type="gramStart"/>
            <w:r w:rsidRPr="00A219D1">
              <w:rPr>
                <w:rFonts w:ascii="標楷體" w:hAnsi="標楷體"/>
                <w:bCs/>
                <w:sz w:val="20"/>
              </w:rPr>
              <w:t>—</w:t>
            </w:r>
            <w:proofErr w:type="gramEnd"/>
            <w:r w:rsidR="00A219D1">
              <w:rPr>
                <w:rFonts w:ascii="標楷體" w:hAnsi="標楷體" w:hint="eastAsia"/>
                <w:bCs/>
                <w:sz w:val="20"/>
              </w:rPr>
              <w:t>由</w:t>
            </w:r>
            <w:r w:rsidR="0075283E">
              <w:rPr>
                <w:rFonts w:ascii="標楷體" w:hAnsi="標楷體" w:hint="eastAsia"/>
                <w:bCs/>
                <w:sz w:val="20"/>
              </w:rPr>
              <w:t>○○</w:t>
            </w:r>
            <w:r w:rsidR="00AA01BE" w:rsidRPr="00A219D1">
              <w:rPr>
                <w:rFonts w:ascii="標楷體" w:hAnsi="標楷體" w:hint="eastAsia"/>
                <w:bCs/>
                <w:sz w:val="20"/>
              </w:rPr>
              <w:t>建號</w:t>
            </w:r>
            <w:r w:rsidR="00AA01BE" w:rsidRPr="00A219D1">
              <w:rPr>
                <w:bCs/>
                <w:sz w:val="20"/>
              </w:rPr>
              <w:t>附屬</w:t>
            </w:r>
            <w:r w:rsidR="00AA01BE" w:rsidRPr="00A219D1">
              <w:rPr>
                <w:rFonts w:hint="eastAsia"/>
                <w:bCs/>
                <w:sz w:val="20"/>
              </w:rPr>
              <w:t>建物「倉庫」</w:t>
            </w:r>
            <w:r w:rsidR="00A219D1">
              <w:rPr>
                <w:rFonts w:hint="eastAsia"/>
                <w:bCs/>
                <w:sz w:val="20"/>
              </w:rPr>
              <w:t>增建而成</w:t>
            </w:r>
            <w:r w:rsidR="00AA01BE" w:rsidRPr="00A219D1">
              <w:rPr>
                <w:rFonts w:ascii="標楷體" w:hAnsi="標楷體" w:hint="eastAsia"/>
                <w:bCs/>
                <w:sz w:val="20"/>
              </w:rPr>
              <w:t>，</w:t>
            </w:r>
            <w:r w:rsidR="00AA01BE" w:rsidRPr="00A219D1">
              <w:rPr>
                <w:bCs/>
                <w:sz w:val="20"/>
              </w:rPr>
              <w:t>B</w:t>
            </w:r>
            <w:proofErr w:type="gramStart"/>
            <w:r w:rsidR="00AA01BE" w:rsidRPr="00A219D1">
              <w:rPr>
                <w:rFonts w:ascii="標楷體" w:hAnsi="標楷體"/>
                <w:bCs/>
                <w:sz w:val="20"/>
              </w:rPr>
              <w:t>—</w:t>
            </w:r>
            <w:proofErr w:type="gramEnd"/>
            <w:r w:rsidR="00AA01BE" w:rsidRPr="00A219D1">
              <w:rPr>
                <w:rFonts w:hint="eastAsia"/>
                <w:bCs/>
                <w:sz w:val="20"/>
              </w:rPr>
              <w:t>未登記</w:t>
            </w:r>
            <w:r w:rsidR="00405EDF" w:rsidRPr="00A219D1">
              <w:rPr>
                <w:rFonts w:hint="eastAsia"/>
                <w:bCs/>
                <w:sz w:val="20"/>
              </w:rPr>
              <w:t>工作物</w:t>
            </w:r>
            <w:r w:rsidR="00AA01BE" w:rsidRPr="00A219D1">
              <w:rPr>
                <w:rFonts w:hint="eastAsia"/>
                <w:bCs/>
                <w:sz w:val="20"/>
              </w:rPr>
              <w:t>（承租人於</w:t>
            </w:r>
            <w:r w:rsidR="00AA01BE" w:rsidRPr="00A219D1">
              <w:rPr>
                <w:rFonts w:hint="eastAsia"/>
                <w:bCs/>
                <w:sz w:val="20"/>
              </w:rPr>
              <w:t>88</w:t>
            </w:r>
            <w:r w:rsidR="00405EDF" w:rsidRPr="00A219D1">
              <w:rPr>
                <w:rFonts w:hint="eastAsia"/>
                <w:bCs/>
                <w:sz w:val="20"/>
              </w:rPr>
              <w:t>年</w:t>
            </w:r>
            <w:r w:rsidR="00AA01BE" w:rsidRPr="00A219D1">
              <w:rPr>
                <w:rFonts w:hint="eastAsia"/>
                <w:bCs/>
                <w:sz w:val="20"/>
              </w:rPr>
              <w:t>1</w:t>
            </w:r>
            <w:r w:rsidR="00405EDF" w:rsidRPr="00A219D1">
              <w:rPr>
                <w:rFonts w:hint="eastAsia"/>
                <w:bCs/>
                <w:sz w:val="20"/>
              </w:rPr>
              <w:t>月</w:t>
            </w:r>
            <w:r w:rsidR="00AA01BE" w:rsidRPr="00A219D1">
              <w:rPr>
                <w:rFonts w:hint="eastAsia"/>
                <w:bCs/>
                <w:sz w:val="20"/>
              </w:rPr>
              <w:t>18</w:t>
            </w:r>
            <w:r w:rsidR="00405EDF" w:rsidRPr="00A219D1">
              <w:rPr>
                <w:rFonts w:hint="eastAsia"/>
                <w:bCs/>
                <w:sz w:val="20"/>
              </w:rPr>
              <w:t>日</w:t>
            </w:r>
            <w:r w:rsidR="00AA01BE" w:rsidRPr="00A219D1">
              <w:rPr>
                <w:rFonts w:hint="eastAsia"/>
                <w:bCs/>
                <w:sz w:val="20"/>
              </w:rPr>
              <w:t>分割建議圖標示為「水塔」）</w:t>
            </w:r>
          </w:p>
          <w:p w:rsidR="00120CB1" w:rsidRPr="000B185B" w:rsidRDefault="00AA01BE" w:rsidP="000B185B">
            <w:pPr>
              <w:jc w:val="right"/>
              <w:rPr>
                <w:sz w:val="28"/>
                <w:szCs w:val="28"/>
              </w:rPr>
            </w:pPr>
            <w:r w:rsidRPr="000B185B">
              <w:rPr>
                <w:rFonts w:hint="eastAsia"/>
                <w:sz w:val="28"/>
                <w:szCs w:val="28"/>
              </w:rPr>
              <w:t>資料來源</w:t>
            </w:r>
            <w:r w:rsidRPr="000B185B">
              <w:rPr>
                <w:rFonts w:ascii="新細明體" w:eastAsia="新細明體" w:hAnsi="新細明體" w:hint="eastAsia"/>
                <w:sz w:val="28"/>
                <w:szCs w:val="28"/>
              </w:rPr>
              <w:t>：</w:t>
            </w:r>
            <w:r>
              <w:rPr>
                <w:rFonts w:hint="eastAsia"/>
                <w:sz w:val="28"/>
                <w:szCs w:val="28"/>
              </w:rPr>
              <w:t>國產署</w:t>
            </w:r>
          </w:p>
        </w:tc>
      </w:tr>
      <w:tr w:rsidR="00A23A1B" w:rsidTr="00C86722">
        <w:trPr>
          <w:trHeight w:val="284"/>
          <w:jc w:val="center"/>
        </w:trPr>
        <w:tc>
          <w:tcPr>
            <w:tcW w:w="9924" w:type="dxa"/>
            <w:tcBorders>
              <w:left w:val="nil"/>
              <w:right w:val="nil"/>
            </w:tcBorders>
          </w:tcPr>
          <w:p w:rsidR="00A23A1B" w:rsidRDefault="00A23A1B" w:rsidP="00722A82">
            <w:pPr>
              <w:jc w:val="center"/>
            </w:pPr>
          </w:p>
        </w:tc>
      </w:tr>
      <w:tr w:rsidR="00A23A1B" w:rsidTr="00C86722">
        <w:trPr>
          <w:trHeight w:val="5669"/>
          <w:jc w:val="center"/>
        </w:trPr>
        <w:tc>
          <w:tcPr>
            <w:tcW w:w="9924" w:type="dxa"/>
          </w:tcPr>
          <w:p w:rsidR="00A23A1B" w:rsidRDefault="00EB6D36" w:rsidP="00722A82">
            <w:pPr>
              <w:jc w:val="center"/>
            </w:pPr>
            <w:r w:rsidRPr="00EB6D36"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694045" cy="3577590"/>
                      <wp:effectExtent l="0" t="0" r="1905" b="3810"/>
                      <wp:docPr id="3" name="群組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4045" cy="3577590"/>
                                <a:chOff x="1764548" y="2186912"/>
                                <a:chExt cx="5614903" cy="34201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Picture 2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64548" y="2186912"/>
                                  <a:ext cx="5614903" cy="3420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wps:wsp>
                              <wps:cNvPr id="42" name="直線單箭頭接點 42"/>
                              <wps:cNvCnPr/>
                              <wps:spPr>
                                <a:xfrm>
                                  <a:off x="4572000" y="2852936"/>
                                  <a:ext cx="1080120" cy="64807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" name="直線單箭頭接點 43"/>
                              <wps:cNvCnPr/>
                              <wps:spPr>
                                <a:xfrm flipH="1">
                                  <a:off x="4499992" y="2852936"/>
                                  <a:ext cx="72008" cy="64807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4" name="文字方塊 16"/>
                              <wps:cNvSpPr txBox="1"/>
                              <wps:spPr>
                                <a:xfrm>
                                  <a:off x="3851920" y="2204864"/>
                                  <a:ext cx="1367564" cy="147453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795294" w:rsidRPr="001677EE" w:rsidRDefault="001677EE" w:rsidP="00795294">
                                    <w:pPr>
                                      <w:pStyle w:val="Web"/>
                                      <w:spacing w:before="0" w:beforeAutospacing="0" w:after="0" w:afterAutospacing="0"/>
                                      <w:rPr>
                                        <w:sz w:val="36"/>
                                        <w:szCs w:val="36"/>
                                      </w:rPr>
                                    </w:pPr>
                                    <w:r w:rsidRPr="001677EE">
                                      <w:rPr>
                                        <w:rFonts w:hAnsi="標楷體" w:hint="eastAsia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○○</w:t>
                                    </w:r>
                                    <w:r w:rsidR="00795294" w:rsidRPr="001677EE">
                                      <w:rPr>
                                        <w:rFonts w:ascii="Calibri"/>
                                        <w:b/>
                                        <w:bCs/>
                                        <w:color w:val="FFC000"/>
                                        <w:kern w:val="24"/>
                                        <w:sz w:val="36"/>
                                        <w:szCs w:val="36"/>
                                      </w:rPr>
                                      <w:t>建號</w:t>
                                    </w:r>
                                  </w:p>
                                  <w:p w:rsidR="00795294" w:rsidRDefault="00795294" w:rsidP="00795294">
                                    <w:pPr>
                                      <w:pStyle w:val="Web"/>
                                      <w:spacing w:before="0" w:beforeAutospacing="0" w:after="0" w:afterAutospacing="0"/>
                                    </w:pPr>
                                    <w:r w:rsidRPr="001677EE">
                                      <w:rPr>
                                        <w:rFonts w:ascii="Calibri"/>
                                        <w:b/>
                                        <w:bCs/>
                                        <w:color w:val="FFC000"/>
                                        <w:kern w:val="24"/>
                                        <w:sz w:val="32"/>
                                        <w:szCs w:val="32"/>
                                      </w:rPr>
                                      <w:t>泉源路</w:t>
                                    </w:r>
                                    <w:r w:rsidR="001677EE" w:rsidRPr="001677EE">
                                      <w:rPr>
                                        <w:rFonts w:hAnsi="標楷體" w:hint="eastAsia"/>
                                        <w:color w:val="000000"/>
                                        <w:sz w:val="32"/>
                                        <w:szCs w:val="32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="Calibri"/>
                                        <w:b/>
                                        <w:bCs/>
                                        <w:color w:val="FFC000"/>
                                        <w:kern w:val="24"/>
                                        <w:sz w:val="36"/>
                                        <w:szCs w:val="36"/>
                                      </w:rPr>
                                      <w:t>號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45" name="文字方塊 17"/>
                              <wps:cNvSpPr txBox="1"/>
                              <wps:spPr>
                                <a:xfrm>
                                  <a:off x="5220072" y="3820043"/>
                                  <a:ext cx="936130" cy="6422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795294" w:rsidRDefault="00795294" w:rsidP="00795294">
                                    <w:pPr>
                                      <w:pStyle w:val="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bCs/>
                                        <w:color w:val="00B0F0"/>
                                        <w:kern w:val="24"/>
                                        <w:sz w:val="36"/>
                                        <w:szCs w:val="36"/>
                                      </w:rPr>
                                      <w:t>主建物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46" name="文字方塊 19"/>
                              <wps:cNvSpPr txBox="1"/>
                              <wps:spPr>
                                <a:xfrm>
                                  <a:off x="3449723" y="3608474"/>
                                  <a:ext cx="1021290" cy="91968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795294" w:rsidRDefault="00795294" w:rsidP="00795294">
                                    <w:pPr>
                                      <w:pStyle w:val="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bCs/>
                                        <w:color w:val="00B0F0"/>
                                        <w:kern w:val="24"/>
                                        <w:sz w:val="32"/>
                                        <w:szCs w:val="32"/>
                                      </w:rPr>
                                      <w:t>附屬建物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B0F0"/>
                                        <w:kern w:val="24"/>
                                        <w:sz w:val="32"/>
                                        <w:szCs w:val="32"/>
                                      </w:rPr>
                                      <w:t>「倉庫」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群組 3" o:spid="_x0000_s1032" style="width:448.35pt;height:281.7pt;mso-position-horizontal-relative:char;mso-position-vertical-relative:line" coordorigin="17645,21869" coordsize="56149,34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線單箭頭接點 42" o:spid="_x0000_s1034" type="#_x0000_t32" style="position:absolute;left:45720;top:28529;width:10801;height:64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yyDMYAAADbAAAADwAAAGRycy9kb3ducmV2LnhtbESPzWrDMBCE74W+g9hCbrXcYEpwrYQk&#10;NOBLAvkx9LixNraxtXItNXH69FWh0OMwM98w2WI0nbjS4BrLCl6iGARxaXXDlYLTcfM8A+E8ssbO&#10;Mim4k4PF/PEhw1TbG+/pevCVCBB2KSqove9TKV1Zk0EX2Z44eBc7GPRBDpXUA94C3HRyGsev0mDD&#10;YaHGntY1le3hyyhY59s8X21m7e5cfLTv5jv5LPaJUpOncfkGwtPo/8N/7VwrSKbw+yX8AD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csgzGAAAA2wAAAA8AAAAAAAAA&#10;AAAAAAAAoQIAAGRycy9kb3ducmV2LnhtbFBLBQYAAAAABAAEAPkAAACUAwAAAAA=&#10;" strokecolor="#4a7ebb">
                        <v:stroke endarrow="open"/>
                      </v:shape>
                      <v:shape id="直線單箭頭接點 43" o:spid="_x0000_s1035" type="#_x0000_t32" style="position:absolute;left:44999;top:28529;width:721;height:648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zQmcQAAADbAAAADwAAAGRycy9kb3ducmV2LnhtbESPzWrDMBCE74W8g9hAbo2cpJTgRgkl&#10;EJxCXbCTB1isrW1qrYwk//Ttq0Khx2FmvmEOp9l0YiTnW8sKNusEBHFldcu1gvvt8rgH4QOyxs4y&#10;KfgmD6fj4uGAqbYTFzSWoRYRwj5FBU0IfSqlrxoy6Ne2J47ep3UGQ5SultrhFOGmk9skeZYGW44L&#10;DfZ0bqj6KgejoHr3Hy7Ps7fzptgWGd/KbhhbpVbL+fUFRKA5/If/2let4GkHv1/iD5DH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7NCZxAAAANsAAAAPAAAAAAAAAAAA&#10;AAAAAKECAABkcnMvZG93bnJldi54bWxQSwUGAAAAAAQABAD5AAAAkgMAAAAA&#10;" strokecolor="#4a7ebb">
                        <v:stroke endarrow="open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字方塊 16" o:spid="_x0000_s1036" type="#_x0000_t202" style="position:absolute;left:38519;top:22048;width:13675;height:14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OJsEA&#10;AADbAAAADwAAAGRycy9kb3ducmV2LnhtbESPQWvCQBSE7wX/w/IK3upGs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LTibBAAAA2wAAAA8AAAAAAAAAAAAAAAAAmAIAAGRycy9kb3du&#10;cmV2LnhtbFBLBQYAAAAABAAEAPUAAACGAwAAAAA=&#10;" filled="f" stroked="f">
                        <v:textbox style="mso-fit-shape-to-text:t">
                          <w:txbxContent>
                            <w:p w:rsidR="00795294" w:rsidRPr="001677EE" w:rsidRDefault="001677EE" w:rsidP="0079529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1677EE">
                                <w:rPr>
                                  <w:rFonts w:hAnsi="標楷體" w:hint="eastAsia"/>
                                  <w:color w:val="000000"/>
                                  <w:sz w:val="36"/>
                                  <w:szCs w:val="36"/>
                                </w:rPr>
                                <w:t>○○</w:t>
                              </w:r>
                              <w:r w:rsidR="00795294" w:rsidRPr="001677EE">
                                <w:rPr>
                                  <w:rFonts w:asci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建號</w:t>
                              </w:r>
                            </w:p>
                            <w:p w:rsidR="00795294" w:rsidRDefault="00795294" w:rsidP="00795294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 w:rsidRPr="001677EE">
                                <w:rPr>
                                  <w:rFonts w:ascii="Calibri"/>
                                  <w:b/>
                                  <w:bCs/>
                                  <w:color w:val="FFC000"/>
                                  <w:kern w:val="24"/>
                                  <w:sz w:val="32"/>
                                  <w:szCs w:val="32"/>
                                </w:rPr>
                                <w:t>泉源路</w:t>
                              </w:r>
                              <w:r w:rsidR="001677EE" w:rsidRPr="001677EE">
                                <w:rPr>
                                  <w:rFonts w:hAnsi="標楷體" w:hint="eastAsia"/>
                                  <w:color w:val="000000"/>
                                  <w:sz w:val="32"/>
                                  <w:szCs w:val="32"/>
                                </w:rPr>
                                <w:t>○○</w:t>
                              </w:r>
                              <w:r>
                                <w:rPr>
                                  <w:rFonts w:asci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號</w:t>
                              </w:r>
                            </w:p>
                          </w:txbxContent>
                        </v:textbox>
                      </v:shape>
                      <v:shape id="文字方塊 17" o:spid="_x0000_s1037" type="#_x0000_t202" style="position:absolute;left:52200;top:38200;width:9362;height:6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rvcEA&#10;AADbAAAADwAAAGRycy9kb3ducmV2LnhtbESPQWvCQBSE7wX/w/IKvdWNo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H673BAAAA2wAAAA8AAAAAAAAAAAAAAAAAmAIAAGRycy9kb3du&#10;cmV2LnhtbFBLBQYAAAAABAAEAPUAAACGAwAAAAA=&#10;" filled="f" stroked="f">
                        <v:textbox style="mso-fit-shape-to-text:t">
                          <w:txbxContent>
                            <w:p w:rsidR="00795294" w:rsidRDefault="00795294" w:rsidP="00795294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/>
                                  <w:b/>
                                  <w:bCs/>
                                  <w:color w:val="00B0F0"/>
                                  <w:kern w:val="24"/>
                                  <w:sz w:val="36"/>
                                  <w:szCs w:val="36"/>
                                </w:rPr>
                                <w:t>主建物</w:t>
                              </w:r>
                            </w:p>
                          </w:txbxContent>
                        </v:textbox>
                      </v:shape>
                      <v:shape id="文字方塊 19" o:spid="_x0000_s1038" type="#_x0000_t202" style="position:absolute;left:34497;top:36084;width:10213;height:9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1ysIA&#10;AADbAAAADwAAAGRycy9kb3ducmV2LnhtbESPzWrDMBCE74W+g9hAbo2c0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XXKwgAAANsAAAAPAAAAAAAAAAAAAAAAAJgCAABkcnMvZG93&#10;bnJldi54bWxQSwUGAAAAAAQABAD1AAAAhwMAAAAA&#10;" filled="f" stroked="f">
                        <v:textbox style="mso-fit-shape-to-text:t">
                          <w:txbxContent>
                            <w:p w:rsidR="00795294" w:rsidRDefault="00795294" w:rsidP="00795294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/>
                                  <w:b/>
                                  <w:bCs/>
                                  <w:color w:val="00B0F0"/>
                                  <w:kern w:val="24"/>
                                  <w:sz w:val="32"/>
                                  <w:szCs w:val="32"/>
                                </w:rPr>
                                <w:t>附屬建物</w:t>
                              </w:r>
                              <w:r>
                                <w:rPr>
                                  <w:b/>
                                  <w:bCs/>
                                  <w:color w:val="00B0F0"/>
                                  <w:kern w:val="24"/>
                                  <w:sz w:val="32"/>
                                  <w:szCs w:val="32"/>
                                </w:rPr>
                                <w:t>「倉庫」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23A1B" w:rsidTr="00C86722">
        <w:trPr>
          <w:trHeight w:val="850"/>
          <w:jc w:val="center"/>
        </w:trPr>
        <w:tc>
          <w:tcPr>
            <w:tcW w:w="9924" w:type="dxa"/>
          </w:tcPr>
          <w:p w:rsidR="00641B5E" w:rsidRDefault="00641B5E" w:rsidP="00641B5E">
            <w:pPr>
              <w:ind w:left="621" w:hangingChars="207" w:hanging="621"/>
            </w:pPr>
            <w:r w:rsidRPr="00AA01BE">
              <w:rPr>
                <w:rFonts w:hint="eastAsia"/>
                <w:sz w:val="28"/>
                <w:szCs w:val="28"/>
              </w:rPr>
              <w:t>圖</w:t>
            </w:r>
            <w:r>
              <w:rPr>
                <w:rFonts w:hint="eastAsia"/>
                <w:sz w:val="28"/>
                <w:szCs w:val="28"/>
              </w:rPr>
              <w:t xml:space="preserve">4  </w:t>
            </w:r>
            <w:r w:rsidR="0075283E">
              <w:rPr>
                <w:rFonts w:hint="eastAsia"/>
                <w:sz w:val="28"/>
                <w:szCs w:val="28"/>
              </w:rPr>
              <w:t>○○</w:t>
            </w:r>
            <w:r w:rsidRPr="00AA01BE">
              <w:rPr>
                <w:rFonts w:hint="eastAsia"/>
                <w:sz w:val="28"/>
                <w:szCs w:val="28"/>
              </w:rPr>
              <w:t>建號（泉源路</w:t>
            </w:r>
            <w:r w:rsidR="0075283E">
              <w:rPr>
                <w:rFonts w:hint="eastAsia"/>
                <w:sz w:val="28"/>
                <w:szCs w:val="28"/>
              </w:rPr>
              <w:t>○○</w:t>
            </w:r>
            <w:r w:rsidRPr="00AA01BE">
              <w:rPr>
                <w:rFonts w:hint="eastAsia"/>
                <w:sz w:val="28"/>
                <w:szCs w:val="28"/>
              </w:rPr>
              <w:t>號）建物位置圖</w:t>
            </w:r>
            <w:r w:rsidRPr="00AA01BE">
              <w:rPr>
                <w:rFonts w:hint="eastAsia"/>
                <w:sz w:val="24"/>
                <w:szCs w:val="24"/>
              </w:rPr>
              <w:t>（</w:t>
            </w:r>
            <w:r w:rsidRPr="00AA01BE">
              <w:rPr>
                <w:rFonts w:hint="eastAsia"/>
                <w:sz w:val="24"/>
                <w:szCs w:val="24"/>
              </w:rPr>
              <w:t>89</w:t>
            </w:r>
            <w:r w:rsidRPr="00AA01BE">
              <w:rPr>
                <w:rFonts w:hint="eastAsia"/>
                <w:sz w:val="24"/>
                <w:szCs w:val="24"/>
              </w:rPr>
              <w:t>年</w:t>
            </w:r>
            <w:r w:rsidRPr="00AA01BE">
              <w:rPr>
                <w:rFonts w:hint="eastAsia"/>
                <w:sz w:val="24"/>
                <w:szCs w:val="24"/>
              </w:rPr>
              <w:t>4</w:t>
            </w:r>
            <w:r w:rsidRPr="00AA01BE">
              <w:rPr>
                <w:rFonts w:hint="eastAsia"/>
                <w:sz w:val="24"/>
                <w:szCs w:val="24"/>
              </w:rPr>
              <w:t>月</w:t>
            </w:r>
            <w:r w:rsidRPr="00AA01BE">
              <w:rPr>
                <w:rFonts w:hint="eastAsia"/>
                <w:sz w:val="24"/>
                <w:szCs w:val="24"/>
              </w:rPr>
              <w:t>18</w:t>
            </w:r>
            <w:r w:rsidRPr="00AA01BE">
              <w:rPr>
                <w:rFonts w:hint="eastAsia"/>
                <w:sz w:val="24"/>
                <w:szCs w:val="24"/>
              </w:rPr>
              <w:t>日部分滅失登記前）</w:t>
            </w:r>
          </w:p>
          <w:p w:rsidR="00A23A1B" w:rsidRDefault="00641B5E" w:rsidP="00641B5E">
            <w:pPr>
              <w:jc w:val="right"/>
            </w:pPr>
            <w:r w:rsidRPr="00962DAB">
              <w:rPr>
                <w:sz w:val="28"/>
                <w:szCs w:val="28"/>
              </w:rPr>
              <w:t>資料來源：</w:t>
            </w:r>
            <w:r>
              <w:rPr>
                <w:rFonts w:hint="eastAsia"/>
                <w:sz w:val="28"/>
                <w:szCs w:val="28"/>
              </w:rPr>
              <w:t>士林地政事務所</w:t>
            </w:r>
          </w:p>
        </w:tc>
      </w:tr>
    </w:tbl>
    <w:p w:rsidR="00C86722" w:rsidRDefault="00C86722" w:rsidP="00C86722">
      <w:pPr>
        <w:widowControl/>
        <w:jc w:val="center"/>
      </w:pPr>
    </w:p>
    <w:tbl>
      <w:tblPr>
        <w:tblStyle w:val="af9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6"/>
      </w:tblGrid>
      <w:tr w:rsidR="00C86722" w:rsidTr="00C86722">
        <w:trPr>
          <w:trHeight w:val="5669"/>
          <w:jc w:val="center"/>
        </w:trPr>
        <w:tc>
          <w:tcPr>
            <w:tcW w:w="10206" w:type="dxa"/>
          </w:tcPr>
          <w:p w:rsidR="00C86722" w:rsidRDefault="00641B5E" w:rsidP="00C86722">
            <w:pPr>
              <w:jc w:val="center"/>
            </w:pPr>
            <w:bookmarkStart w:id="2" w:name="_GoBack"/>
            <w:r>
              <w:rPr>
                <w:noProof/>
              </w:rPr>
              <w:drawing>
                <wp:inline distT="0" distB="0" distL="0" distR="0">
                  <wp:extent cx="6238875" cy="3558109"/>
                  <wp:effectExtent l="19050" t="0" r="9525" b="0"/>
                  <wp:docPr id="24" name="圖片 80" descr="880118劉政池提報土地分割建議參考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0118劉政池提報土地分割建議參考圖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7860" cy="355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  <w:tr w:rsidR="00C86722" w:rsidTr="00C86722">
        <w:trPr>
          <w:trHeight w:val="850"/>
          <w:jc w:val="center"/>
        </w:trPr>
        <w:tc>
          <w:tcPr>
            <w:tcW w:w="10206" w:type="dxa"/>
            <w:tcBorders>
              <w:bottom w:val="single" w:sz="6" w:space="0" w:color="auto"/>
            </w:tcBorders>
          </w:tcPr>
          <w:p w:rsidR="00641B5E" w:rsidRDefault="00641B5E" w:rsidP="00641B5E">
            <w:pPr>
              <w:jc w:val="center"/>
              <w:rPr>
                <w:rFonts w:hAnsi="標楷體"/>
                <w:szCs w:val="32"/>
              </w:rPr>
            </w:pPr>
            <w:r w:rsidRPr="00AA01BE">
              <w:rPr>
                <w:rFonts w:hAnsi="標楷體"/>
                <w:szCs w:val="32"/>
              </w:rPr>
              <w:t>圖</w:t>
            </w:r>
            <w:r>
              <w:rPr>
                <w:rFonts w:hint="eastAsia"/>
                <w:szCs w:val="32"/>
              </w:rPr>
              <w:t xml:space="preserve">5  </w:t>
            </w:r>
            <w:r w:rsidRPr="00AA01BE">
              <w:rPr>
                <w:rFonts w:hAnsi="標楷體"/>
                <w:szCs w:val="32"/>
              </w:rPr>
              <w:t>承租人</w:t>
            </w:r>
            <w:r w:rsidRPr="00AA01BE">
              <w:rPr>
                <w:bCs/>
                <w:szCs w:val="32"/>
              </w:rPr>
              <w:t>88</w:t>
            </w:r>
            <w:r w:rsidRPr="00AA01BE">
              <w:rPr>
                <w:rFonts w:hAnsi="標楷體"/>
                <w:bCs/>
                <w:szCs w:val="32"/>
              </w:rPr>
              <w:t>年</w:t>
            </w:r>
            <w:r w:rsidRPr="00AA01BE">
              <w:rPr>
                <w:bCs/>
                <w:szCs w:val="32"/>
              </w:rPr>
              <w:t>1</w:t>
            </w:r>
            <w:r w:rsidRPr="00AA01BE">
              <w:rPr>
                <w:rFonts w:hAnsi="標楷體"/>
                <w:bCs/>
                <w:szCs w:val="32"/>
              </w:rPr>
              <w:t>月</w:t>
            </w:r>
            <w:r w:rsidRPr="00AA01BE">
              <w:rPr>
                <w:bCs/>
                <w:szCs w:val="32"/>
              </w:rPr>
              <w:t>18</w:t>
            </w:r>
            <w:r w:rsidRPr="00AA01BE">
              <w:rPr>
                <w:rFonts w:hAnsi="標楷體"/>
                <w:bCs/>
                <w:szCs w:val="32"/>
              </w:rPr>
              <w:t>日</w:t>
            </w:r>
            <w:r w:rsidRPr="00AA01BE">
              <w:rPr>
                <w:rFonts w:hAnsi="標楷體"/>
                <w:szCs w:val="32"/>
              </w:rPr>
              <w:t>申請分</w:t>
            </w:r>
            <w:r w:rsidRPr="0075283E">
              <w:rPr>
                <w:rFonts w:ascii="標楷體" w:hAnsi="標楷體"/>
                <w:szCs w:val="32"/>
              </w:rPr>
              <w:t>割</w:t>
            </w:r>
            <w:r w:rsidR="0075283E" w:rsidRPr="0075283E">
              <w:rPr>
                <w:rFonts w:ascii="標楷體" w:hAnsi="標楷體"/>
                <w:szCs w:val="32"/>
              </w:rPr>
              <w:t>○○</w:t>
            </w:r>
            <w:r w:rsidRPr="0075283E">
              <w:rPr>
                <w:rFonts w:ascii="標楷體" w:hAnsi="標楷體"/>
                <w:szCs w:val="32"/>
              </w:rPr>
              <w:t>地號</w:t>
            </w:r>
            <w:r>
              <w:rPr>
                <w:rFonts w:hAnsi="標楷體" w:hint="eastAsia"/>
                <w:szCs w:val="32"/>
              </w:rPr>
              <w:t>所提</w:t>
            </w:r>
            <w:r w:rsidRPr="00AA01BE">
              <w:rPr>
                <w:rFonts w:hAnsi="標楷體"/>
                <w:szCs w:val="32"/>
              </w:rPr>
              <w:t>建議參考圖</w:t>
            </w:r>
          </w:p>
          <w:p w:rsidR="00AD2CF9" w:rsidRPr="00AA01BE" w:rsidRDefault="00AD2CF9" w:rsidP="00641B5E">
            <w:pPr>
              <w:jc w:val="center"/>
              <w:rPr>
                <w:szCs w:val="32"/>
              </w:rPr>
            </w:pPr>
          </w:p>
          <w:p w:rsidR="00C86722" w:rsidRDefault="00641B5E" w:rsidP="00641B5E">
            <w:pPr>
              <w:jc w:val="right"/>
            </w:pPr>
            <w:r w:rsidRPr="000B185B">
              <w:rPr>
                <w:rFonts w:hint="eastAsia"/>
                <w:sz w:val="28"/>
                <w:szCs w:val="28"/>
              </w:rPr>
              <w:t>資料來源</w:t>
            </w:r>
            <w:r w:rsidRPr="000B185B">
              <w:rPr>
                <w:rFonts w:ascii="新細明體" w:eastAsia="新細明體" w:hAnsi="新細明體" w:hint="eastAsia"/>
                <w:sz w:val="28"/>
                <w:szCs w:val="28"/>
              </w:rPr>
              <w:t>：</w:t>
            </w:r>
            <w:r>
              <w:rPr>
                <w:rFonts w:hint="eastAsia"/>
                <w:sz w:val="28"/>
                <w:szCs w:val="28"/>
              </w:rPr>
              <w:t>國產署</w:t>
            </w:r>
          </w:p>
        </w:tc>
      </w:tr>
      <w:tr w:rsidR="00C86722" w:rsidTr="00C86722">
        <w:trPr>
          <w:trHeight w:val="284"/>
          <w:jc w:val="center"/>
        </w:trPr>
        <w:tc>
          <w:tcPr>
            <w:tcW w:w="10206" w:type="dxa"/>
            <w:tcBorders>
              <w:left w:val="nil"/>
              <w:right w:val="nil"/>
            </w:tcBorders>
          </w:tcPr>
          <w:p w:rsidR="00C86722" w:rsidRDefault="00C86722" w:rsidP="00C86722">
            <w:pPr>
              <w:jc w:val="center"/>
            </w:pPr>
          </w:p>
        </w:tc>
      </w:tr>
      <w:tr w:rsidR="00C86722" w:rsidTr="00C86722">
        <w:trPr>
          <w:trHeight w:val="5669"/>
          <w:jc w:val="center"/>
        </w:trPr>
        <w:tc>
          <w:tcPr>
            <w:tcW w:w="10206" w:type="dxa"/>
          </w:tcPr>
          <w:p w:rsidR="00C86722" w:rsidRDefault="00641B5E" w:rsidP="00C86722">
            <w:pPr>
              <w:jc w:val="center"/>
            </w:pPr>
            <w:r w:rsidRPr="00C86722">
              <w:rPr>
                <w:noProof/>
              </w:rPr>
              <w:drawing>
                <wp:inline distT="0" distB="0" distL="0" distR="0">
                  <wp:extent cx="6058215" cy="3581400"/>
                  <wp:effectExtent l="19050" t="0" r="0" b="0"/>
                  <wp:docPr id="9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087" cy="3584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722" w:rsidTr="00C86722">
        <w:trPr>
          <w:trHeight w:val="850"/>
          <w:jc w:val="center"/>
        </w:trPr>
        <w:tc>
          <w:tcPr>
            <w:tcW w:w="10206" w:type="dxa"/>
          </w:tcPr>
          <w:p w:rsidR="00641B5E" w:rsidRPr="00A219D1" w:rsidRDefault="00641B5E" w:rsidP="00641B5E">
            <w:pPr>
              <w:jc w:val="center"/>
              <w:rPr>
                <w:sz w:val="26"/>
                <w:szCs w:val="26"/>
              </w:rPr>
            </w:pPr>
            <w:r w:rsidRPr="00D67CDF">
              <w:rPr>
                <w:rFonts w:hint="eastAsia"/>
                <w:sz w:val="28"/>
                <w:szCs w:val="28"/>
              </w:rPr>
              <w:t>圖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6</w:t>
            </w:r>
            <w:r w:rsidRPr="00D67CDF">
              <w:rPr>
                <w:rFonts w:hint="eastAsia"/>
                <w:sz w:val="28"/>
                <w:szCs w:val="28"/>
              </w:rPr>
              <w:t xml:space="preserve">  </w:t>
            </w:r>
            <w:r w:rsidR="0075283E">
              <w:rPr>
                <w:rFonts w:hint="eastAsia"/>
                <w:sz w:val="26"/>
                <w:szCs w:val="26"/>
              </w:rPr>
              <w:t>○○</w:t>
            </w:r>
            <w:r w:rsidRPr="00A219D1">
              <w:rPr>
                <w:rFonts w:hint="eastAsia"/>
                <w:sz w:val="26"/>
                <w:szCs w:val="26"/>
              </w:rPr>
              <w:t>地號於</w:t>
            </w:r>
            <w:r w:rsidRPr="00A219D1">
              <w:rPr>
                <w:rFonts w:hint="eastAsia"/>
                <w:sz w:val="26"/>
                <w:szCs w:val="26"/>
              </w:rPr>
              <w:t>88</w:t>
            </w:r>
            <w:r w:rsidRPr="00A219D1">
              <w:rPr>
                <w:rFonts w:hint="eastAsia"/>
                <w:sz w:val="26"/>
                <w:szCs w:val="26"/>
              </w:rPr>
              <w:t>年</w:t>
            </w:r>
            <w:r w:rsidRPr="00A219D1">
              <w:rPr>
                <w:rFonts w:hint="eastAsia"/>
                <w:sz w:val="26"/>
                <w:szCs w:val="26"/>
              </w:rPr>
              <w:t>4</w:t>
            </w:r>
            <w:r w:rsidRPr="00A219D1">
              <w:rPr>
                <w:rFonts w:hint="eastAsia"/>
                <w:sz w:val="26"/>
                <w:szCs w:val="26"/>
              </w:rPr>
              <w:t>月</w:t>
            </w:r>
            <w:r w:rsidRPr="00A219D1">
              <w:rPr>
                <w:rFonts w:hint="eastAsia"/>
                <w:sz w:val="26"/>
                <w:szCs w:val="26"/>
              </w:rPr>
              <w:t>2</w:t>
            </w:r>
            <w:r w:rsidRPr="00A219D1">
              <w:rPr>
                <w:rFonts w:hint="eastAsia"/>
                <w:sz w:val="26"/>
                <w:szCs w:val="26"/>
              </w:rPr>
              <w:t>日分割登記之測量原圖</w:t>
            </w:r>
            <w:r w:rsidRPr="00A219D1">
              <w:rPr>
                <w:rFonts w:hint="eastAsia"/>
                <w:sz w:val="26"/>
                <w:szCs w:val="26"/>
              </w:rPr>
              <w:t>(</w:t>
            </w:r>
            <w:r w:rsidRPr="00A219D1">
              <w:rPr>
                <w:rFonts w:hint="eastAsia"/>
                <w:sz w:val="26"/>
                <w:szCs w:val="26"/>
              </w:rPr>
              <w:t>測量日期</w:t>
            </w:r>
            <w:r w:rsidRPr="00A219D1">
              <w:rPr>
                <w:rFonts w:hint="eastAsia"/>
                <w:sz w:val="26"/>
                <w:szCs w:val="26"/>
              </w:rPr>
              <w:t>88</w:t>
            </w:r>
            <w:r w:rsidRPr="00A219D1">
              <w:rPr>
                <w:rFonts w:hint="eastAsia"/>
                <w:sz w:val="26"/>
                <w:szCs w:val="26"/>
              </w:rPr>
              <w:t>年</w:t>
            </w:r>
            <w:r w:rsidRPr="00A219D1">
              <w:rPr>
                <w:rFonts w:hint="eastAsia"/>
                <w:sz w:val="26"/>
                <w:szCs w:val="26"/>
              </w:rPr>
              <w:t>3</w:t>
            </w:r>
            <w:r w:rsidRPr="00A219D1">
              <w:rPr>
                <w:rFonts w:hint="eastAsia"/>
                <w:sz w:val="26"/>
                <w:szCs w:val="26"/>
              </w:rPr>
              <w:t>月</w:t>
            </w:r>
            <w:r w:rsidRPr="00A219D1">
              <w:rPr>
                <w:rFonts w:hint="eastAsia"/>
                <w:sz w:val="26"/>
                <w:szCs w:val="26"/>
              </w:rPr>
              <w:t>15</w:t>
            </w:r>
            <w:r w:rsidRPr="00A219D1">
              <w:rPr>
                <w:rFonts w:hint="eastAsia"/>
                <w:sz w:val="26"/>
                <w:szCs w:val="26"/>
              </w:rPr>
              <w:t>日</w:t>
            </w:r>
            <w:r w:rsidRPr="00A219D1">
              <w:rPr>
                <w:rFonts w:hint="eastAsia"/>
                <w:sz w:val="26"/>
                <w:szCs w:val="26"/>
              </w:rPr>
              <w:t>)</w:t>
            </w:r>
          </w:p>
          <w:p w:rsidR="00641B5E" w:rsidRPr="00D67CDF" w:rsidRDefault="0075283E" w:rsidP="00641B5E">
            <w:pPr>
              <w:ind w:firstLineChars="384" w:firstLine="999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○○</w:t>
            </w:r>
            <w:r w:rsidR="00641B5E" w:rsidRPr="00D67CDF">
              <w:rPr>
                <w:rFonts w:hint="eastAsia"/>
                <w:sz w:val="24"/>
                <w:szCs w:val="24"/>
              </w:rPr>
              <w:t>地號分割為</w:t>
            </w:r>
            <w:r>
              <w:rPr>
                <w:rFonts w:hint="eastAsia"/>
                <w:sz w:val="24"/>
                <w:szCs w:val="24"/>
              </w:rPr>
              <w:t>○○</w:t>
            </w:r>
            <w:r w:rsidR="00641B5E" w:rsidRPr="00D67CDF">
              <w:rPr>
                <w:rFonts w:hint="eastAsia"/>
                <w:sz w:val="24"/>
                <w:szCs w:val="24"/>
              </w:rPr>
              <w:t>、</w:t>
            </w:r>
            <w:r w:rsidR="00641B5E" w:rsidRPr="00D67CDF">
              <w:rPr>
                <w:rFonts w:hint="eastAsia"/>
                <w:sz w:val="24"/>
                <w:szCs w:val="24"/>
              </w:rPr>
              <w:t>-2</w:t>
            </w:r>
            <w:r w:rsidR="00641B5E" w:rsidRPr="00D67CDF">
              <w:rPr>
                <w:rFonts w:hint="eastAsia"/>
                <w:sz w:val="24"/>
                <w:szCs w:val="24"/>
              </w:rPr>
              <w:t>、</w:t>
            </w:r>
            <w:r w:rsidR="00641B5E" w:rsidRPr="00D67CDF">
              <w:rPr>
                <w:rFonts w:hint="eastAsia"/>
                <w:sz w:val="24"/>
                <w:szCs w:val="24"/>
              </w:rPr>
              <w:t>-3</w:t>
            </w:r>
            <w:r w:rsidR="00641B5E" w:rsidRPr="00D67CDF">
              <w:rPr>
                <w:rFonts w:hint="eastAsia"/>
                <w:sz w:val="24"/>
                <w:szCs w:val="24"/>
              </w:rPr>
              <w:t>、</w:t>
            </w:r>
            <w:r w:rsidR="00641B5E" w:rsidRPr="00D67CDF">
              <w:rPr>
                <w:rFonts w:hint="eastAsia"/>
                <w:sz w:val="24"/>
                <w:szCs w:val="24"/>
              </w:rPr>
              <w:t>-4</w:t>
            </w:r>
            <w:r w:rsidR="00641B5E" w:rsidRPr="00D67CDF">
              <w:rPr>
                <w:rFonts w:hint="eastAsia"/>
                <w:sz w:val="24"/>
                <w:szCs w:val="24"/>
              </w:rPr>
              <w:t>、</w:t>
            </w:r>
            <w:r w:rsidR="00641B5E" w:rsidRPr="00D67CDF">
              <w:rPr>
                <w:rFonts w:hint="eastAsia"/>
                <w:sz w:val="24"/>
                <w:szCs w:val="24"/>
              </w:rPr>
              <w:t>-5</w:t>
            </w:r>
            <w:r w:rsidR="00641B5E">
              <w:rPr>
                <w:rFonts w:hint="eastAsia"/>
                <w:sz w:val="24"/>
                <w:szCs w:val="24"/>
              </w:rPr>
              <w:t>地號，</w:t>
            </w:r>
            <w:r w:rsidR="00641B5E" w:rsidRPr="00D67CDF">
              <w:rPr>
                <w:rFonts w:hint="eastAsia"/>
                <w:sz w:val="24"/>
                <w:szCs w:val="24"/>
              </w:rPr>
              <w:t>黃色部分為劉政池</w:t>
            </w:r>
            <w:r w:rsidR="00641B5E">
              <w:rPr>
                <w:rFonts w:hint="eastAsia"/>
                <w:sz w:val="24"/>
                <w:szCs w:val="24"/>
              </w:rPr>
              <w:t>原</w:t>
            </w:r>
            <w:r w:rsidR="00641B5E" w:rsidRPr="00D67CDF">
              <w:rPr>
                <w:rFonts w:hint="eastAsia"/>
                <w:sz w:val="24"/>
                <w:szCs w:val="24"/>
              </w:rPr>
              <w:t>承租範圍</w:t>
            </w:r>
          </w:p>
          <w:p w:rsidR="00C86722" w:rsidRDefault="00641B5E" w:rsidP="00641B5E">
            <w:pPr>
              <w:jc w:val="right"/>
            </w:pPr>
            <w:r w:rsidRPr="000B185B">
              <w:rPr>
                <w:rFonts w:hint="eastAsia"/>
                <w:sz w:val="28"/>
                <w:szCs w:val="28"/>
              </w:rPr>
              <w:t>資料來源</w:t>
            </w:r>
            <w:r w:rsidRPr="000B185B">
              <w:rPr>
                <w:rFonts w:ascii="新細明體" w:eastAsia="新細明體" w:hAnsi="新細明體" w:hint="eastAsia"/>
                <w:sz w:val="28"/>
                <w:szCs w:val="28"/>
              </w:rPr>
              <w:t>：</w:t>
            </w:r>
            <w:r w:rsidRPr="000B185B">
              <w:rPr>
                <w:rFonts w:hint="eastAsia"/>
                <w:sz w:val="28"/>
                <w:szCs w:val="28"/>
              </w:rPr>
              <w:t>士林地政事務所</w:t>
            </w:r>
          </w:p>
        </w:tc>
      </w:tr>
    </w:tbl>
    <w:p w:rsidR="0027143A" w:rsidRDefault="0027143A" w:rsidP="00722A82">
      <w:pPr>
        <w:widowControl/>
        <w:jc w:val="center"/>
      </w:pPr>
      <w:r>
        <w:br w:type="page"/>
      </w:r>
    </w:p>
    <w:p w:rsidR="00722A82" w:rsidRDefault="00722A82" w:rsidP="00722A82">
      <w:pPr>
        <w:widowControl/>
        <w:jc w:val="center"/>
      </w:pPr>
    </w:p>
    <w:tbl>
      <w:tblPr>
        <w:tblStyle w:val="af9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6"/>
      </w:tblGrid>
      <w:tr w:rsidR="00A23A1B" w:rsidTr="00A733BB">
        <w:trPr>
          <w:trHeight w:val="5669"/>
          <w:jc w:val="center"/>
        </w:trPr>
        <w:tc>
          <w:tcPr>
            <w:tcW w:w="10206" w:type="dxa"/>
          </w:tcPr>
          <w:p w:rsidR="00A23A1B" w:rsidRDefault="00A733BB" w:rsidP="00722A82">
            <w:pPr>
              <w:jc w:val="center"/>
            </w:pPr>
            <w:r w:rsidRPr="00A733BB">
              <w:rPr>
                <w:noProof/>
              </w:rPr>
              <w:drawing>
                <wp:inline distT="0" distB="0" distL="0" distR="0">
                  <wp:extent cx="5777473" cy="3562350"/>
                  <wp:effectExtent l="19050" t="0" r="0" b="0"/>
                  <wp:docPr id="34" name="圖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7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4646" t="23108" b="5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023" cy="357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A1B" w:rsidTr="00A733BB">
        <w:trPr>
          <w:trHeight w:val="850"/>
          <w:jc w:val="center"/>
        </w:trPr>
        <w:tc>
          <w:tcPr>
            <w:tcW w:w="10206" w:type="dxa"/>
            <w:tcBorders>
              <w:bottom w:val="single" w:sz="6" w:space="0" w:color="auto"/>
            </w:tcBorders>
          </w:tcPr>
          <w:p w:rsidR="00A733BB" w:rsidRDefault="00A733BB" w:rsidP="00120CB1">
            <w:pPr>
              <w:ind w:left="704" w:hangingChars="207" w:hanging="704"/>
              <w:jc w:val="center"/>
            </w:pPr>
            <w:r>
              <w:rPr>
                <w:rFonts w:hint="eastAsia"/>
              </w:rPr>
              <w:t>圖</w:t>
            </w:r>
            <w:r w:rsidR="00A219D1">
              <w:rPr>
                <w:rFonts w:hint="eastAsia"/>
              </w:rPr>
              <w:t xml:space="preserve">7  </w:t>
            </w:r>
            <w:r>
              <w:rPr>
                <w:rFonts w:hint="eastAsia"/>
              </w:rPr>
              <w:t>58</w:t>
            </w:r>
            <w:r>
              <w:rPr>
                <w:rFonts w:hint="eastAsia"/>
              </w:rPr>
              <w:t>年航測地形圖</w:t>
            </w:r>
          </w:p>
          <w:p w:rsidR="001418D0" w:rsidRPr="00A733BB" w:rsidRDefault="00A733BB" w:rsidP="00A55EAD">
            <w:pPr>
              <w:jc w:val="right"/>
            </w:pPr>
            <w:r w:rsidRPr="00962DAB">
              <w:rPr>
                <w:sz w:val="28"/>
                <w:szCs w:val="28"/>
              </w:rPr>
              <w:t>資料來源：</w:t>
            </w:r>
            <w:r>
              <w:rPr>
                <w:rFonts w:hint="eastAsia"/>
                <w:sz w:val="28"/>
                <w:szCs w:val="28"/>
              </w:rPr>
              <w:t>臺北市政府都市發展局「臺北市歷史圖資展示系統」</w:t>
            </w:r>
          </w:p>
        </w:tc>
      </w:tr>
      <w:tr w:rsidR="00A23A1B" w:rsidTr="00A733BB">
        <w:trPr>
          <w:trHeight w:val="284"/>
          <w:jc w:val="center"/>
        </w:trPr>
        <w:tc>
          <w:tcPr>
            <w:tcW w:w="10206" w:type="dxa"/>
            <w:tcBorders>
              <w:left w:val="nil"/>
              <w:right w:val="nil"/>
            </w:tcBorders>
          </w:tcPr>
          <w:p w:rsidR="00A23A1B" w:rsidRDefault="00A23A1B" w:rsidP="00722A82">
            <w:pPr>
              <w:jc w:val="center"/>
            </w:pPr>
          </w:p>
        </w:tc>
      </w:tr>
      <w:tr w:rsidR="00A23A1B" w:rsidTr="00A733BB">
        <w:trPr>
          <w:trHeight w:val="5669"/>
          <w:jc w:val="center"/>
        </w:trPr>
        <w:tc>
          <w:tcPr>
            <w:tcW w:w="10206" w:type="dxa"/>
          </w:tcPr>
          <w:p w:rsidR="00A23A1B" w:rsidRDefault="00A55EAD" w:rsidP="00722A82">
            <w:pPr>
              <w:jc w:val="center"/>
            </w:pPr>
            <w:r w:rsidRPr="00A55EAD">
              <w:rPr>
                <w:noProof/>
              </w:rPr>
              <w:drawing>
                <wp:inline distT="0" distB="0" distL="0" distR="0">
                  <wp:extent cx="5905500" cy="3829703"/>
                  <wp:effectExtent l="19050" t="0" r="0" b="0"/>
                  <wp:docPr id="69" name="圖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7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7762" t="22919" b="5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0342" cy="3832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A1B" w:rsidTr="00A733BB">
        <w:trPr>
          <w:trHeight w:val="850"/>
          <w:jc w:val="center"/>
        </w:trPr>
        <w:tc>
          <w:tcPr>
            <w:tcW w:w="10206" w:type="dxa"/>
          </w:tcPr>
          <w:p w:rsidR="00A55EAD" w:rsidRDefault="00A55EAD" w:rsidP="00A55EAD">
            <w:pPr>
              <w:ind w:left="704" w:hangingChars="207" w:hanging="704"/>
              <w:jc w:val="center"/>
            </w:pPr>
            <w:r>
              <w:rPr>
                <w:rFonts w:hint="eastAsia"/>
              </w:rPr>
              <w:t>圖</w:t>
            </w:r>
            <w:r w:rsidR="00A219D1">
              <w:rPr>
                <w:rFonts w:hint="eastAsia"/>
              </w:rPr>
              <w:t xml:space="preserve">8  </w:t>
            </w:r>
            <w:r>
              <w:rPr>
                <w:rFonts w:hint="eastAsia"/>
              </w:rPr>
              <w:t>69</w:t>
            </w:r>
            <w:r>
              <w:rPr>
                <w:rFonts w:hint="eastAsia"/>
              </w:rPr>
              <w:t>年航測地形圖</w:t>
            </w:r>
          </w:p>
          <w:p w:rsidR="00A23A1B" w:rsidRDefault="00A55EAD" w:rsidP="00A55EAD">
            <w:pPr>
              <w:jc w:val="right"/>
            </w:pPr>
            <w:r w:rsidRPr="00962DAB">
              <w:rPr>
                <w:sz w:val="28"/>
                <w:szCs w:val="28"/>
              </w:rPr>
              <w:t>資料來源：</w:t>
            </w:r>
            <w:r>
              <w:rPr>
                <w:rFonts w:hint="eastAsia"/>
                <w:sz w:val="28"/>
                <w:szCs w:val="28"/>
              </w:rPr>
              <w:t>臺北市政府都市發展局「臺北市歷史圖資展示系統」</w:t>
            </w:r>
          </w:p>
        </w:tc>
      </w:tr>
    </w:tbl>
    <w:p w:rsidR="0027143A" w:rsidRDefault="0027143A" w:rsidP="00722A82">
      <w:pPr>
        <w:widowControl/>
        <w:jc w:val="center"/>
      </w:pPr>
      <w:r>
        <w:br w:type="page"/>
      </w:r>
    </w:p>
    <w:p w:rsidR="00722A82" w:rsidRDefault="00722A82" w:rsidP="00722A82">
      <w:pPr>
        <w:widowControl/>
        <w:jc w:val="center"/>
      </w:pPr>
    </w:p>
    <w:tbl>
      <w:tblPr>
        <w:tblStyle w:val="af9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6"/>
      </w:tblGrid>
      <w:tr w:rsidR="00A23A1B" w:rsidTr="00AA01BE">
        <w:trPr>
          <w:trHeight w:val="5669"/>
          <w:jc w:val="center"/>
        </w:trPr>
        <w:tc>
          <w:tcPr>
            <w:tcW w:w="10206" w:type="dxa"/>
            <w:vAlign w:val="center"/>
          </w:tcPr>
          <w:p w:rsidR="00A23A1B" w:rsidRDefault="00AA01BE" w:rsidP="00722A82">
            <w:pPr>
              <w:jc w:val="center"/>
            </w:pPr>
            <w:r w:rsidRPr="00AA01BE">
              <w:rPr>
                <w:noProof/>
              </w:rPr>
              <w:drawing>
                <wp:inline distT="0" distB="0" distL="0" distR="0">
                  <wp:extent cx="6345372" cy="3524250"/>
                  <wp:effectExtent l="19050" t="0" r="0" b="0"/>
                  <wp:docPr id="82" name="圖片 4" descr="北投區泉源段三小段506-3地號套疊 -陽管處1030103提供(廢棄)-裁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北投區泉源段三小段506-3地號套疊 -陽管處1030103提供(廢棄)-裁剪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4428" cy="352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A1B" w:rsidTr="000F7FA4">
        <w:trPr>
          <w:trHeight w:val="850"/>
          <w:jc w:val="center"/>
        </w:trPr>
        <w:tc>
          <w:tcPr>
            <w:tcW w:w="10206" w:type="dxa"/>
            <w:tcBorders>
              <w:bottom w:val="single" w:sz="6" w:space="0" w:color="auto"/>
            </w:tcBorders>
          </w:tcPr>
          <w:p w:rsidR="00AA01BE" w:rsidRPr="00A219D1" w:rsidRDefault="00AA01BE" w:rsidP="00A219D1">
            <w:pPr>
              <w:ind w:left="621" w:hangingChars="207" w:hanging="621"/>
              <w:jc w:val="center"/>
              <w:rPr>
                <w:sz w:val="28"/>
                <w:szCs w:val="28"/>
              </w:rPr>
            </w:pPr>
            <w:r w:rsidRPr="00A219D1">
              <w:rPr>
                <w:rFonts w:hint="eastAsia"/>
                <w:sz w:val="28"/>
                <w:szCs w:val="28"/>
              </w:rPr>
              <w:t>圖</w:t>
            </w:r>
            <w:r w:rsidR="00A219D1" w:rsidRPr="00A219D1">
              <w:rPr>
                <w:rFonts w:hint="eastAsia"/>
                <w:sz w:val="28"/>
                <w:szCs w:val="28"/>
              </w:rPr>
              <w:t xml:space="preserve">9  </w:t>
            </w:r>
            <w:r w:rsidR="0075283E">
              <w:rPr>
                <w:rFonts w:hint="eastAsia"/>
                <w:sz w:val="28"/>
                <w:szCs w:val="28"/>
              </w:rPr>
              <w:t>○○</w:t>
            </w:r>
            <w:r w:rsidRPr="00A219D1">
              <w:rPr>
                <w:rFonts w:hint="eastAsia"/>
                <w:sz w:val="28"/>
                <w:szCs w:val="28"/>
              </w:rPr>
              <w:t>建號（泉源路</w:t>
            </w:r>
            <w:r w:rsidR="0075283E">
              <w:rPr>
                <w:rFonts w:hint="eastAsia"/>
                <w:sz w:val="28"/>
                <w:szCs w:val="28"/>
              </w:rPr>
              <w:t>○○</w:t>
            </w:r>
            <w:r w:rsidRPr="00A219D1">
              <w:rPr>
                <w:rFonts w:hint="eastAsia"/>
                <w:sz w:val="28"/>
                <w:szCs w:val="28"/>
              </w:rPr>
              <w:t>號）建物</w:t>
            </w:r>
            <w:r w:rsidR="00651640" w:rsidRPr="00A219D1">
              <w:rPr>
                <w:rFonts w:hint="eastAsia"/>
                <w:sz w:val="28"/>
                <w:szCs w:val="28"/>
              </w:rPr>
              <w:t>位置圖與</w:t>
            </w:r>
            <w:r w:rsidRPr="00A219D1">
              <w:rPr>
                <w:rFonts w:hint="eastAsia"/>
                <w:sz w:val="28"/>
                <w:szCs w:val="28"/>
              </w:rPr>
              <w:t>58</w:t>
            </w:r>
            <w:r w:rsidRPr="00A219D1">
              <w:rPr>
                <w:rFonts w:hint="eastAsia"/>
                <w:sz w:val="28"/>
                <w:szCs w:val="28"/>
              </w:rPr>
              <w:t>年航測地形圖</w:t>
            </w:r>
            <w:r w:rsidR="00A219D1" w:rsidRPr="00A219D1">
              <w:rPr>
                <w:rFonts w:hint="eastAsia"/>
                <w:sz w:val="28"/>
                <w:szCs w:val="28"/>
              </w:rPr>
              <w:t>之</w:t>
            </w:r>
            <w:r w:rsidR="00651640" w:rsidRPr="00A219D1">
              <w:rPr>
                <w:rFonts w:hint="eastAsia"/>
                <w:sz w:val="28"/>
                <w:szCs w:val="28"/>
              </w:rPr>
              <w:t>套繪圖</w:t>
            </w:r>
          </w:p>
          <w:p w:rsidR="00F129B9" w:rsidRDefault="00F129B9" w:rsidP="00A219D1">
            <w:pPr>
              <w:ind w:left="621" w:hangingChars="207" w:hanging="621"/>
              <w:jc w:val="right"/>
              <w:rPr>
                <w:rFonts w:ascii="標楷體" w:hAnsi="標楷體"/>
                <w:sz w:val="28"/>
                <w:szCs w:val="28"/>
              </w:rPr>
            </w:pPr>
          </w:p>
          <w:p w:rsidR="00976E07" w:rsidRPr="000F7FA4" w:rsidRDefault="00AA01BE" w:rsidP="00A219D1">
            <w:pPr>
              <w:ind w:left="621" w:hangingChars="207" w:hanging="621"/>
              <w:jc w:val="right"/>
              <w:rPr>
                <w:rFonts w:ascii="標楷體" w:hAnsi="標楷體"/>
                <w:sz w:val="28"/>
                <w:szCs w:val="28"/>
              </w:rPr>
            </w:pPr>
            <w:r w:rsidRPr="000F7FA4">
              <w:rPr>
                <w:rFonts w:ascii="標楷體" w:hAnsi="標楷體"/>
                <w:sz w:val="28"/>
                <w:szCs w:val="28"/>
              </w:rPr>
              <w:t>資料來源：</w:t>
            </w:r>
            <w:r w:rsidR="00C87E0A">
              <w:rPr>
                <w:rFonts w:ascii="標楷體" w:hAnsi="標楷體" w:hint="eastAsia"/>
                <w:sz w:val="28"/>
                <w:szCs w:val="28"/>
              </w:rPr>
              <w:t>本院請</w:t>
            </w:r>
            <w:r>
              <w:rPr>
                <w:rFonts w:ascii="標楷體" w:hAnsi="標楷體" w:hint="eastAsia"/>
                <w:sz w:val="28"/>
                <w:szCs w:val="28"/>
              </w:rPr>
              <w:t>陽管處</w:t>
            </w:r>
            <w:r w:rsidRPr="000F7FA4">
              <w:rPr>
                <w:rFonts w:ascii="標楷體" w:hAnsi="標楷體" w:hint="eastAsia"/>
                <w:sz w:val="28"/>
                <w:szCs w:val="28"/>
              </w:rPr>
              <w:t>套繪</w:t>
            </w:r>
          </w:p>
        </w:tc>
      </w:tr>
      <w:tr w:rsidR="00A23A1B" w:rsidTr="000F7FA4">
        <w:trPr>
          <w:trHeight w:val="284"/>
          <w:jc w:val="center"/>
        </w:trPr>
        <w:tc>
          <w:tcPr>
            <w:tcW w:w="10206" w:type="dxa"/>
            <w:tcBorders>
              <w:left w:val="nil"/>
              <w:right w:val="nil"/>
            </w:tcBorders>
          </w:tcPr>
          <w:p w:rsidR="00A23A1B" w:rsidRDefault="00A23A1B" w:rsidP="00722A82">
            <w:pPr>
              <w:jc w:val="center"/>
            </w:pPr>
          </w:p>
        </w:tc>
      </w:tr>
      <w:tr w:rsidR="00A23A1B" w:rsidTr="00AA01BE">
        <w:trPr>
          <w:trHeight w:val="5669"/>
          <w:jc w:val="center"/>
        </w:trPr>
        <w:tc>
          <w:tcPr>
            <w:tcW w:w="10206" w:type="dxa"/>
            <w:vAlign w:val="center"/>
          </w:tcPr>
          <w:p w:rsidR="00A23A1B" w:rsidRDefault="00AA01BE" w:rsidP="00722A82">
            <w:pPr>
              <w:jc w:val="center"/>
            </w:pPr>
            <w:r w:rsidRPr="00AA01BE">
              <w:rPr>
                <w:rFonts w:hint="eastAsia"/>
                <w:noProof/>
              </w:rPr>
              <w:drawing>
                <wp:inline distT="0" distB="0" distL="0" distR="0">
                  <wp:extent cx="6332946" cy="3314700"/>
                  <wp:effectExtent l="19050" t="0" r="0" b="0"/>
                  <wp:docPr id="83" name="圖片 15" descr="附件二-建物圖+80地形圖+地籍圖-裁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附件二-建物圖+80地形圖+地籍圖-裁剪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946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A1B" w:rsidTr="000F7FA4">
        <w:trPr>
          <w:trHeight w:val="850"/>
          <w:jc w:val="center"/>
        </w:trPr>
        <w:tc>
          <w:tcPr>
            <w:tcW w:w="10206" w:type="dxa"/>
          </w:tcPr>
          <w:p w:rsidR="00AA01BE" w:rsidRPr="00B24317" w:rsidRDefault="00AA01BE" w:rsidP="00B24317">
            <w:pPr>
              <w:ind w:left="621" w:hangingChars="207" w:hanging="621"/>
              <w:jc w:val="center"/>
              <w:rPr>
                <w:sz w:val="28"/>
                <w:szCs w:val="28"/>
              </w:rPr>
            </w:pPr>
            <w:r w:rsidRPr="00B24317">
              <w:rPr>
                <w:rFonts w:hint="eastAsia"/>
                <w:sz w:val="28"/>
                <w:szCs w:val="28"/>
              </w:rPr>
              <w:t>圖</w:t>
            </w:r>
            <w:r w:rsidR="00B24317" w:rsidRPr="00B24317">
              <w:rPr>
                <w:rFonts w:hint="eastAsia"/>
                <w:sz w:val="28"/>
                <w:szCs w:val="28"/>
              </w:rPr>
              <w:t xml:space="preserve">10  </w:t>
            </w:r>
            <w:r w:rsidR="0075283E">
              <w:rPr>
                <w:rFonts w:hint="eastAsia"/>
                <w:sz w:val="28"/>
                <w:szCs w:val="28"/>
              </w:rPr>
              <w:t>○○</w:t>
            </w:r>
            <w:r w:rsidRPr="00B24317">
              <w:rPr>
                <w:rFonts w:hint="eastAsia"/>
                <w:sz w:val="28"/>
                <w:szCs w:val="28"/>
              </w:rPr>
              <w:t>建號（泉源路</w:t>
            </w:r>
            <w:r w:rsidR="0075283E">
              <w:rPr>
                <w:rFonts w:hint="eastAsia"/>
                <w:sz w:val="28"/>
                <w:szCs w:val="28"/>
              </w:rPr>
              <w:t>○○</w:t>
            </w:r>
            <w:r w:rsidRPr="00B24317">
              <w:rPr>
                <w:rFonts w:hint="eastAsia"/>
                <w:sz w:val="28"/>
                <w:szCs w:val="28"/>
              </w:rPr>
              <w:t>號）建物</w:t>
            </w:r>
            <w:r w:rsidR="00651640" w:rsidRPr="00B24317">
              <w:rPr>
                <w:rFonts w:hint="eastAsia"/>
                <w:sz w:val="28"/>
                <w:szCs w:val="28"/>
              </w:rPr>
              <w:t>位置圖與</w:t>
            </w:r>
            <w:r w:rsidR="00651640" w:rsidRPr="00B24317">
              <w:rPr>
                <w:rFonts w:hint="eastAsia"/>
                <w:sz w:val="28"/>
                <w:szCs w:val="28"/>
              </w:rPr>
              <w:t>80</w:t>
            </w:r>
            <w:r w:rsidR="00651640" w:rsidRPr="00B24317">
              <w:rPr>
                <w:rFonts w:hint="eastAsia"/>
                <w:sz w:val="28"/>
                <w:szCs w:val="28"/>
              </w:rPr>
              <w:t>年航測地形圖</w:t>
            </w:r>
            <w:r w:rsidR="00B24317" w:rsidRPr="00B24317">
              <w:rPr>
                <w:rFonts w:hint="eastAsia"/>
                <w:sz w:val="28"/>
                <w:szCs w:val="28"/>
              </w:rPr>
              <w:t>之</w:t>
            </w:r>
            <w:r w:rsidRPr="00B24317">
              <w:rPr>
                <w:rFonts w:hint="eastAsia"/>
                <w:sz w:val="28"/>
                <w:szCs w:val="28"/>
              </w:rPr>
              <w:t>套繪</w:t>
            </w:r>
            <w:r w:rsidR="00651640" w:rsidRPr="00B24317">
              <w:rPr>
                <w:rFonts w:hint="eastAsia"/>
                <w:sz w:val="28"/>
                <w:szCs w:val="28"/>
              </w:rPr>
              <w:t>圖</w:t>
            </w:r>
          </w:p>
          <w:p w:rsidR="00F129B9" w:rsidRDefault="00F129B9" w:rsidP="00AA01BE">
            <w:pPr>
              <w:jc w:val="right"/>
              <w:rPr>
                <w:rFonts w:ascii="標楷體" w:hAnsi="標楷體"/>
                <w:sz w:val="28"/>
                <w:szCs w:val="28"/>
              </w:rPr>
            </w:pPr>
          </w:p>
          <w:p w:rsidR="00A23A1B" w:rsidRDefault="00AA01BE" w:rsidP="00AA01BE">
            <w:pPr>
              <w:jc w:val="right"/>
            </w:pPr>
            <w:r w:rsidRPr="000F7FA4">
              <w:rPr>
                <w:rFonts w:ascii="標楷體" w:hAnsi="標楷體"/>
                <w:sz w:val="28"/>
                <w:szCs w:val="28"/>
              </w:rPr>
              <w:t>資料來源：</w:t>
            </w:r>
            <w:r w:rsidR="00B24317">
              <w:rPr>
                <w:rFonts w:ascii="標楷體" w:hAnsi="標楷體" w:hint="eastAsia"/>
                <w:sz w:val="28"/>
                <w:szCs w:val="28"/>
              </w:rPr>
              <w:t>本院</w:t>
            </w:r>
            <w:r w:rsidR="00C87E0A">
              <w:rPr>
                <w:rFonts w:ascii="標楷體" w:hAnsi="標楷體" w:hint="eastAsia"/>
                <w:sz w:val="28"/>
                <w:szCs w:val="28"/>
              </w:rPr>
              <w:t>請</w:t>
            </w:r>
            <w:r>
              <w:rPr>
                <w:rFonts w:ascii="標楷體" w:hAnsi="標楷體" w:hint="eastAsia"/>
                <w:sz w:val="28"/>
                <w:szCs w:val="28"/>
              </w:rPr>
              <w:t>臺北市大地工程處</w:t>
            </w:r>
            <w:r w:rsidRPr="000F7FA4">
              <w:rPr>
                <w:rFonts w:ascii="標楷體" w:hAnsi="標楷體" w:hint="eastAsia"/>
                <w:sz w:val="28"/>
                <w:szCs w:val="28"/>
              </w:rPr>
              <w:t>套繪</w:t>
            </w:r>
          </w:p>
        </w:tc>
      </w:tr>
    </w:tbl>
    <w:p w:rsidR="00120CB1" w:rsidRDefault="0027143A" w:rsidP="00120CB1">
      <w:pPr>
        <w:widowControl/>
      </w:pPr>
      <w:r>
        <w:br w:type="page"/>
      </w:r>
    </w:p>
    <w:p w:rsidR="00D347D3" w:rsidRPr="00913DDF" w:rsidRDefault="00D347D3" w:rsidP="00722A82">
      <w:pPr>
        <w:widowControl/>
        <w:jc w:val="center"/>
      </w:pPr>
    </w:p>
    <w:tbl>
      <w:tblPr>
        <w:tblStyle w:val="af9"/>
        <w:tblW w:w="1020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6"/>
      </w:tblGrid>
      <w:tr w:rsidR="00D347D3" w:rsidTr="00D347D3">
        <w:trPr>
          <w:trHeight w:val="5669"/>
          <w:jc w:val="center"/>
        </w:trPr>
        <w:tc>
          <w:tcPr>
            <w:tcW w:w="10206" w:type="dxa"/>
          </w:tcPr>
          <w:p w:rsidR="00D347D3" w:rsidRDefault="00795294" w:rsidP="00D347D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2129155</wp:posOffset>
                      </wp:positionH>
                      <wp:positionV relativeFrom="paragraph">
                        <wp:posOffset>1306195</wp:posOffset>
                      </wp:positionV>
                      <wp:extent cx="733425" cy="741045"/>
                      <wp:effectExtent l="19050" t="19050" r="28575" b="20955"/>
                      <wp:wrapNone/>
                      <wp:docPr id="13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3425" cy="74104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FF5802" id="Oval 13" o:spid="_x0000_s1026" style="position:absolute;margin-left:167.65pt;margin-top:102.85pt;width:57.75pt;height:5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" filled="f" strokecolor="red" strokeweight="2.25pt"/>
                  </w:pict>
                </mc:Fallback>
              </mc:AlternateContent>
            </w:r>
            <w:r w:rsidR="00D347D3">
              <w:br w:type="page"/>
            </w:r>
            <w:r w:rsidR="00660857" w:rsidRPr="00660857">
              <w:rPr>
                <w:rFonts w:hint="eastAsia"/>
                <w:noProof/>
              </w:rPr>
              <w:drawing>
                <wp:inline distT="0" distB="0" distL="0" distR="0">
                  <wp:extent cx="5086350" cy="3673283"/>
                  <wp:effectExtent l="19050" t="0" r="0" b="0"/>
                  <wp:docPr id="75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0514航空照片-1-裁減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813" cy="3676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7D3" w:rsidTr="00606538">
        <w:trPr>
          <w:trHeight w:val="851"/>
          <w:jc w:val="center"/>
        </w:trPr>
        <w:tc>
          <w:tcPr>
            <w:tcW w:w="10206" w:type="dxa"/>
            <w:tcBorders>
              <w:bottom w:val="single" w:sz="6" w:space="0" w:color="auto"/>
            </w:tcBorders>
          </w:tcPr>
          <w:p w:rsidR="00660857" w:rsidRPr="00D67CDF" w:rsidRDefault="00660857" w:rsidP="00660857">
            <w:pPr>
              <w:jc w:val="center"/>
              <w:rPr>
                <w:rFonts w:hAnsi="標楷體"/>
                <w:color w:val="000000"/>
                <w:szCs w:val="32"/>
              </w:rPr>
            </w:pPr>
            <w:r w:rsidRPr="00D67CDF">
              <w:rPr>
                <w:rFonts w:hAnsi="標楷體" w:hint="eastAsia"/>
                <w:color w:val="000000"/>
                <w:szCs w:val="32"/>
              </w:rPr>
              <w:t>圖</w:t>
            </w:r>
            <w:r w:rsidR="00B24317">
              <w:rPr>
                <w:rFonts w:hAnsi="標楷體" w:hint="eastAsia"/>
                <w:color w:val="000000"/>
                <w:szCs w:val="32"/>
              </w:rPr>
              <w:t>11</w:t>
            </w:r>
            <w:r w:rsidRPr="00D67CDF">
              <w:rPr>
                <w:rFonts w:hAnsi="標楷體" w:hint="eastAsia"/>
                <w:color w:val="000000"/>
                <w:szCs w:val="32"/>
              </w:rPr>
              <w:t xml:space="preserve">  A</w:t>
            </w:r>
            <w:r w:rsidRPr="00D67CDF">
              <w:rPr>
                <w:rFonts w:hAnsi="標楷體" w:hint="eastAsia"/>
                <w:color w:val="000000"/>
                <w:szCs w:val="32"/>
              </w:rPr>
              <w:t>建物</w:t>
            </w:r>
            <w:r w:rsidRPr="00D67CDF">
              <w:rPr>
                <w:rFonts w:hAnsi="標楷體" w:hint="eastAsia"/>
                <w:color w:val="000000"/>
                <w:szCs w:val="32"/>
              </w:rPr>
              <w:t>89</w:t>
            </w:r>
            <w:r w:rsidRPr="00D67CDF">
              <w:rPr>
                <w:rFonts w:hAnsi="標楷體" w:hint="eastAsia"/>
                <w:color w:val="000000"/>
                <w:szCs w:val="32"/>
              </w:rPr>
              <w:t>年</w:t>
            </w:r>
            <w:r w:rsidRPr="00D67CDF">
              <w:rPr>
                <w:rFonts w:hAnsi="標楷體" w:hint="eastAsia"/>
                <w:color w:val="000000"/>
                <w:szCs w:val="32"/>
              </w:rPr>
              <w:t>5</w:t>
            </w:r>
            <w:r w:rsidRPr="00D67CDF">
              <w:rPr>
                <w:rFonts w:hAnsi="標楷體" w:hint="eastAsia"/>
                <w:color w:val="000000"/>
                <w:szCs w:val="32"/>
              </w:rPr>
              <w:t>月</w:t>
            </w:r>
            <w:r w:rsidRPr="00D67CDF">
              <w:rPr>
                <w:rFonts w:hAnsi="標楷體" w:hint="eastAsia"/>
                <w:color w:val="000000"/>
                <w:szCs w:val="32"/>
              </w:rPr>
              <w:t>14</w:t>
            </w:r>
            <w:r w:rsidRPr="00D67CDF">
              <w:rPr>
                <w:rFonts w:hAnsi="標楷體" w:hint="eastAsia"/>
                <w:color w:val="000000"/>
                <w:szCs w:val="32"/>
              </w:rPr>
              <w:t>日航空照片</w:t>
            </w:r>
          </w:p>
          <w:p w:rsidR="00660857" w:rsidRPr="00B24317" w:rsidRDefault="00660857" w:rsidP="00EB2EEF">
            <w:pPr>
              <w:ind w:leftChars="-14" w:left="1" w:hangingChars="19" w:hanging="49"/>
              <w:jc w:val="right"/>
              <w:rPr>
                <w:rFonts w:hAnsi="標楷體"/>
                <w:color w:val="000000"/>
                <w:sz w:val="24"/>
                <w:szCs w:val="24"/>
              </w:rPr>
            </w:pPr>
            <w:r w:rsidRPr="00B24317">
              <w:rPr>
                <w:rFonts w:hAnsi="標楷體" w:hint="eastAsia"/>
                <w:color w:val="000000"/>
                <w:sz w:val="24"/>
                <w:szCs w:val="24"/>
              </w:rPr>
              <w:t>A</w:t>
            </w:r>
            <w:r w:rsidRPr="00B24317">
              <w:rPr>
                <w:rFonts w:hAnsi="標楷體" w:hint="eastAsia"/>
                <w:color w:val="000000"/>
                <w:sz w:val="24"/>
                <w:szCs w:val="24"/>
              </w:rPr>
              <w:t>建物雖於</w:t>
            </w:r>
            <w:r w:rsidRPr="00B24317">
              <w:rPr>
                <w:rFonts w:hAnsi="標楷體" w:hint="eastAsia"/>
                <w:color w:val="000000"/>
                <w:sz w:val="24"/>
                <w:szCs w:val="24"/>
              </w:rPr>
              <w:t>89</w:t>
            </w:r>
            <w:r w:rsidRPr="00B24317">
              <w:rPr>
                <w:rFonts w:hint="eastAsia"/>
                <w:sz w:val="24"/>
                <w:szCs w:val="24"/>
              </w:rPr>
              <w:t>年</w:t>
            </w:r>
            <w:r w:rsidRPr="00B24317">
              <w:rPr>
                <w:rFonts w:hint="eastAsia"/>
                <w:sz w:val="24"/>
                <w:szCs w:val="24"/>
              </w:rPr>
              <w:t>4</w:t>
            </w:r>
            <w:r w:rsidRPr="00B24317">
              <w:rPr>
                <w:rFonts w:hint="eastAsia"/>
                <w:sz w:val="24"/>
                <w:szCs w:val="24"/>
              </w:rPr>
              <w:t>月</w:t>
            </w:r>
            <w:r w:rsidRPr="00B24317">
              <w:rPr>
                <w:rFonts w:hint="eastAsia"/>
                <w:sz w:val="24"/>
                <w:szCs w:val="24"/>
              </w:rPr>
              <w:t>18</w:t>
            </w:r>
            <w:r w:rsidRPr="00B24317">
              <w:rPr>
                <w:rFonts w:hint="eastAsia"/>
                <w:sz w:val="24"/>
                <w:szCs w:val="24"/>
              </w:rPr>
              <w:t>日完成建物滅失登記，惟</w:t>
            </w:r>
            <w:r w:rsidR="00B24317" w:rsidRPr="00B24317">
              <w:rPr>
                <w:rFonts w:hAnsi="標楷體" w:hint="eastAsia"/>
                <w:color w:val="000000"/>
                <w:sz w:val="24"/>
                <w:szCs w:val="24"/>
              </w:rPr>
              <w:t>卻仍存在</w:t>
            </w:r>
            <w:r w:rsidR="00EB2EEF">
              <w:rPr>
                <w:rFonts w:hAnsi="標楷體" w:hint="eastAsia"/>
                <w:color w:val="000000"/>
                <w:sz w:val="24"/>
                <w:szCs w:val="24"/>
              </w:rPr>
              <w:t>於</w:t>
            </w:r>
            <w:r w:rsidRPr="00B24317">
              <w:rPr>
                <w:rFonts w:hAnsi="標楷體" w:hint="eastAsia"/>
                <w:color w:val="000000"/>
                <w:sz w:val="24"/>
                <w:szCs w:val="24"/>
              </w:rPr>
              <w:t>89</w:t>
            </w:r>
            <w:r w:rsidRPr="00B24317">
              <w:rPr>
                <w:rFonts w:hAnsi="標楷體" w:hint="eastAsia"/>
                <w:color w:val="000000"/>
                <w:sz w:val="24"/>
                <w:szCs w:val="24"/>
              </w:rPr>
              <w:t>年</w:t>
            </w:r>
            <w:r w:rsidRPr="00B24317">
              <w:rPr>
                <w:rFonts w:hAnsi="標楷體" w:hint="eastAsia"/>
                <w:color w:val="000000"/>
                <w:sz w:val="24"/>
                <w:szCs w:val="24"/>
              </w:rPr>
              <w:t>5</w:t>
            </w:r>
            <w:r w:rsidRPr="00B24317">
              <w:rPr>
                <w:rFonts w:hAnsi="標楷體" w:hint="eastAsia"/>
                <w:color w:val="000000"/>
                <w:sz w:val="24"/>
                <w:szCs w:val="24"/>
              </w:rPr>
              <w:t>月</w:t>
            </w:r>
            <w:r w:rsidRPr="00B24317">
              <w:rPr>
                <w:rFonts w:hAnsi="標楷體" w:hint="eastAsia"/>
                <w:color w:val="000000"/>
                <w:sz w:val="24"/>
                <w:szCs w:val="24"/>
              </w:rPr>
              <w:t>14</w:t>
            </w:r>
            <w:r w:rsidR="00D67CDF" w:rsidRPr="00B24317">
              <w:rPr>
                <w:rFonts w:hAnsi="標楷體" w:hint="eastAsia"/>
                <w:color w:val="000000"/>
                <w:sz w:val="24"/>
                <w:szCs w:val="24"/>
              </w:rPr>
              <w:t>日</w:t>
            </w:r>
            <w:r w:rsidR="00B24317" w:rsidRPr="00B24317">
              <w:rPr>
                <w:rFonts w:hAnsi="標楷體" w:hint="eastAsia"/>
                <w:color w:val="000000"/>
                <w:sz w:val="24"/>
                <w:szCs w:val="24"/>
              </w:rPr>
              <w:t>之航空照片</w:t>
            </w:r>
          </w:p>
          <w:p w:rsidR="00D347D3" w:rsidRDefault="00660857" w:rsidP="00660857">
            <w:pPr>
              <w:jc w:val="right"/>
            </w:pPr>
            <w:r w:rsidRPr="0027143A">
              <w:rPr>
                <w:rFonts w:hAnsi="標楷體" w:hint="eastAsia"/>
                <w:color w:val="000000"/>
                <w:sz w:val="28"/>
                <w:szCs w:val="28"/>
              </w:rPr>
              <w:t>資料來源：農林航測所</w:t>
            </w:r>
            <w:r>
              <w:rPr>
                <w:rFonts w:hAnsi="標楷體" w:hint="eastAsia"/>
                <w:color w:val="000000"/>
                <w:sz w:val="28"/>
                <w:szCs w:val="28"/>
              </w:rPr>
              <w:t>89</w:t>
            </w:r>
            <w:r w:rsidRPr="0027143A">
              <w:rPr>
                <w:rFonts w:hAnsi="標楷體" w:hint="eastAsia"/>
                <w:color w:val="000000"/>
                <w:sz w:val="28"/>
                <w:szCs w:val="28"/>
              </w:rPr>
              <w:t>年</w:t>
            </w:r>
            <w:r>
              <w:rPr>
                <w:rFonts w:hAnsi="標楷體" w:hint="eastAsia"/>
                <w:color w:val="000000"/>
                <w:sz w:val="28"/>
                <w:szCs w:val="28"/>
              </w:rPr>
              <w:t>5</w:t>
            </w:r>
            <w:r w:rsidRPr="0027143A">
              <w:rPr>
                <w:rFonts w:hAnsi="標楷體" w:hint="eastAsia"/>
                <w:color w:val="000000"/>
                <w:sz w:val="28"/>
                <w:szCs w:val="28"/>
              </w:rPr>
              <w:t>月</w:t>
            </w:r>
            <w:r>
              <w:rPr>
                <w:rFonts w:hAnsi="標楷體" w:hint="eastAsia"/>
                <w:color w:val="000000"/>
                <w:sz w:val="28"/>
                <w:szCs w:val="28"/>
              </w:rPr>
              <w:t>14</w:t>
            </w:r>
            <w:r w:rsidRPr="0027143A">
              <w:rPr>
                <w:rFonts w:hAnsi="標楷體" w:hint="eastAsia"/>
                <w:color w:val="000000"/>
                <w:sz w:val="28"/>
                <w:szCs w:val="28"/>
              </w:rPr>
              <w:t>日航空照片</w:t>
            </w:r>
          </w:p>
        </w:tc>
      </w:tr>
      <w:tr w:rsidR="00D347D3" w:rsidTr="00D347D3">
        <w:trPr>
          <w:trHeight w:val="284"/>
          <w:jc w:val="center"/>
        </w:trPr>
        <w:tc>
          <w:tcPr>
            <w:tcW w:w="10206" w:type="dxa"/>
            <w:tcBorders>
              <w:left w:val="nil"/>
              <w:right w:val="nil"/>
            </w:tcBorders>
          </w:tcPr>
          <w:p w:rsidR="00D347D3" w:rsidRDefault="00D347D3" w:rsidP="00D347D3">
            <w:pPr>
              <w:jc w:val="center"/>
            </w:pPr>
          </w:p>
        </w:tc>
      </w:tr>
      <w:tr w:rsidR="00D347D3" w:rsidTr="00D347D3">
        <w:trPr>
          <w:trHeight w:val="5669"/>
          <w:jc w:val="center"/>
        </w:trPr>
        <w:tc>
          <w:tcPr>
            <w:tcW w:w="10206" w:type="dxa"/>
          </w:tcPr>
          <w:p w:rsidR="00D347D3" w:rsidRDefault="00795294" w:rsidP="00D347D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2005330</wp:posOffset>
                      </wp:positionH>
                      <wp:positionV relativeFrom="paragraph">
                        <wp:posOffset>1496060</wp:posOffset>
                      </wp:positionV>
                      <wp:extent cx="733425" cy="741680"/>
                      <wp:effectExtent l="19050" t="19050" r="28575" b="20320"/>
                      <wp:wrapNone/>
                      <wp:docPr id="12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3425" cy="74168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C191D8" id="Oval 15" o:spid="_x0000_s1026" style="position:absolute;margin-left:157.9pt;margin-top:117.8pt;width:57.75pt;height:5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" filled="f" strokecolor="red" strokeweight="2.25pt"/>
                  </w:pict>
                </mc:Fallback>
              </mc:AlternateContent>
            </w:r>
            <w:r w:rsidR="00660857" w:rsidRPr="00660857">
              <w:rPr>
                <w:noProof/>
              </w:rPr>
              <w:drawing>
                <wp:inline distT="0" distB="0" distL="0" distR="0">
                  <wp:extent cx="5114925" cy="3695077"/>
                  <wp:effectExtent l="19050" t="0" r="9525" b="0"/>
                  <wp:docPr id="76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0618航空照片-1-裁切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925" cy="3695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7D3" w:rsidTr="00606538">
        <w:trPr>
          <w:trHeight w:val="851"/>
          <w:jc w:val="center"/>
        </w:trPr>
        <w:tc>
          <w:tcPr>
            <w:tcW w:w="10206" w:type="dxa"/>
          </w:tcPr>
          <w:p w:rsidR="00660857" w:rsidRPr="00D67CDF" w:rsidRDefault="00660857" w:rsidP="00660857">
            <w:pPr>
              <w:jc w:val="center"/>
              <w:rPr>
                <w:rFonts w:hAnsi="標楷體"/>
                <w:color w:val="000000"/>
                <w:szCs w:val="32"/>
              </w:rPr>
            </w:pPr>
            <w:r w:rsidRPr="00D67CDF">
              <w:rPr>
                <w:rFonts w:hAnsi="標楷體" w:hint="eastAsia"/>
                <w:color w:val="000000"/>
                <w:szCs w:val="32"/>
              </w:rPr>
              <w:t>圖</w:t>
            </w:r>
            <w:r w:rsidR="00B24317">
              <w:rPr>
                <w:rFonts w:hAnsi="標楷體" w:hint="eastAsia"/>
                <w:color w:val="000000"/>
                <w:szCs w:val="32"/>
              </w:rPr>
              <w:t>12</w:t>
            </w:r>
            <w:r w:rsidRPr="00D67CDF">
              <w:rPr>
                <w:rFonts w:hAnsi="標楷體" w:hint="eastAsia"/>
                <w:color w:val="000000"/>
                <w:szCs w:val="32"/>
              </w:rPr>
              <w:t xml:space="preserve">  A</w:t>
            </w:r>
            <w:r w:rsidRPr="00D67CDF">
              <w:rPr>
                <w:rFonts w:hAnsi="標楷體" w:hint="eastAsia"/>
                <w:color w:val="000000"/>
                <w:szCs w:val="32"/>
              </w:rPr>
              <w:t>建物</w:t>
            </w:r>
            <w:r w:rsidR="00EB2EEF">
              <w:rPr>
                <w:rFonts w:hAnsi="標楷體" w:hint="eastAsia"/>
                <w:color w:val="000000"/>
                <w:szCs w:val="32"/>
              </w:rPr>
              <w:t>原址</w:t>
            </w:r>
            <w:r w:rsidRPr="00D67CDF">
              <w:rPr>
                <w:rFonts w:hAnsi="標楷體" w:hint="eastAsia"/>
                <w:color w:val="000000"/>
                <w:szCs w:val="32"/>
              </w:rPr>
              <w:t>90</w:t>
            </w:r>
            <w:r w:rsidRPr="00D67CDF">
              <w:rPr>
                <w:rFonts w:hAnsi="標楷體" w:hint="eastAsia"/>
                <w:color w:val="000000"/>
                <w:szCs w:val="32"/>
              </w:rPr>
              <w:t>年</w:t>
            </w:r>
            <w:r w:rsidRPr="00D67CDF">
              <w:rPr>
                <w:rFonts w:hAnsi="標楷體" w:hint="eastAsia"/>
                <w:color w:val="000000"/>
                <w:szCs w:val="32"/>
              </w:rPr>
              <w:t>6</w:t>
            </w:r>
            <w:r w:rsidRPr="00D67CDF">
              <w:rPr>
                <w:rFonts w:hAnsi="標楷體" w:hint="eastAsia"/>
                <w:color w:val="000000"/>
                <w:szCs w:val="32"/>
              </w:rPr>
              <w:t>月</w:t>
            </w:r>
            <w:r w:rsidRPr="00D67CDF">
              <w:rPr>
                <w:rFonts w:hAnsi="標楷體" w:hint="eastAsia"/>
                <w:color w:val="000000"/>
                <w:szCs w:val="32"/>
              </w:rPr>
              <w:t>18</w:t>
            </w:r>
            <w:r w:rsidRPr="00D67CDF">
              <w:rPr>
                <w:rFonts w:hAnsi="標楷體" w:hint="eastAsia"/>
                <w:color w:val="000000"/>
                <w:szCs w:val="32"/>
              </w:rPr>
              <w:t>日航空照片</w:t>
            </w:r>
          </w:p>
          <w:p w:rsidR="00660857" w:rsidRPr="00660857" w:rsidRDefault="00660857" w:rsidP="00D67CDF">
            <w:pPr>
              <w:jc w:val="center"/>
              <w:rPr>
                <w:rFonts w:hAnsi="標楷體"/>
                <w:color w:val="000000"/>
                <w:sz w:val="26"/>
                <w:szCs w:val="26"/>
              </w:rPr>
            </w:pPr>
            <w:r w:rsidRPr="00660857">
              <w:rPr>
                <w:rFonts w:hAnsi="標楷體" w:hint="eastAsia"/>
                <w:color w:val="000000"/>
                <w:sz w:val="26"/>
                <w:szCs w:val="26"/>
              </w:rPr>
              <w:t>A</w:t>
            </w:r>
            <w:r w:rsidRPr="00660857">
              <w:rPr>
                <w:rFonts w:hAnsi="標楷體" w:hint="eastAsia"/>
                <w:color w:val="000000"/>
                <w:sz w:val="26"/>
                <w:szCs w:val="26"/>
              </w:rPr>
              <w:t>建物</w:t>
            </w:r>
            <w:r w:rsidR="00606538">
              <w:rPr>
                <w:rFonts w:hAnsi="標楷體" w:hint="eastAsia"/>
                <w:color w:val="000000"/>
                <w:sz w:val="26"/>
                <w:szCs w:val="26"/>
              </w:rPr>
              <w:t>研判</w:t>
            </w:r>
            <w:r w:rsidRPr="00660857">
              <w:rPr>
                <w:rFonts w:hAnsi="標楷體" w:hint="eastAsia"/>
                <w:color w:val="000000"/>
                <w:sz w:val="26"/>
                <w:szCs w:val="26"/>
              </w:rPr>
              <w:t>於</w:t>
            </w:r>
            <w:r w:rsidRPr="00660857">
              <w:rPr>
                <w:rFonts w:hAnsi="標楷體" w:hint="eastAsia"/>
                <w:color w:val="000000"/>
                <w:sz w:val="26"/>
                <w:szCs w:val="26"/>
              </w:rPr>
              <w:t>89</w:t>
            </w:r>
            <w:r w:rsidRPr="00660857">
              <w:rPr>
                <w:rFonts w:hAnsi="標楷體" w:hint="eastAsia"/>
                <w:color w:val="000000"/>
                <w:sz w:val="26"/>
                <w:szCs w:val="26"/>
              </w:rPr>
              <w:t>年</w:t>
            </w:r>
            <w:r w:rsidRPr="00660857">
              <w:rPr>
                <w:rFonts w:hAnsi="標楷體" w:hint="eastAsia"/>
                <w:color w:val="000000"/>
                <w:sz w:val="26"/>
                <w:szCs w:val="26"/>
              </w:rPr>
              <w:t>5</w:t>
            </w:r>
            <w:r w:rsidRPr="00660857">
              <w:rPr>
                <w:rFonts w:hAnsi="標楷體" w:hint="eastAsia"/>
                <w:color w:val="000000"/>
                <w:sz w:val="26"/>
                <w:szCs w:val="26"/>
              </w:rPr>
              <w:t>月</w:t>
            </w:r>
            <w:r w:rsidRPr="00660857">
              <w:rPr>
                <w:rFonts w:hAnsi="標楷體" w:hint="eastAsia"/>
                <w:color w:val="000000"/>
                <w:sz w:val="26"/>
                <w:szCs w:val="26"/>
              </w:rPr>
              <w:t>14</w:t>
            </w:r>
            <w:r w:rsidRPr="00660857">
              <w:rPr>
                <w:rFonts w:hAnsi="標楷體" w:hint="eastAsia"/>
                <w:color w:val="000000"/>
                <w:sz w:val="26"/>
                <w:szCs w:val="26"/>
              </w:rPr>
              <w:t>日</w:t>
            </w:r>
            <w:r w:rsidR="00606538">
              <w:rPr>
                <w:rFonts w:hAnsi="標楷體" w:hint="eastAsia"/>
                <w:color w:val="000000"/>
                <w:sz w:val="26"/>
                <w:szCs w:val="26"/>
              </w:rPr>
              <w:t>至</w:t>
            </w:r>
            <w:r w:rsidR="00606538">
              <w:rPr>
                <w:rFonts w:hAnsi="標楷體" w:hint="eastAsia"/>
                <w:color w:val="000000"/>
                <w:sz w:val="26"/>
                <w:szCs w:val="26"/>
              </w:rPr>
              <w:t>90</w:t>
            </w:r>
            <w:r w:rsidR="00606538" w:rsidRPr="00660857">
              <w:rPr>
                <w:rFonts w:hAnsi="標楷體" w:hint="eastAsia"/>
                <w:color w:val="000000"/>
                <w:sz w:val="26"/>
                <w:szCs w:val="26"/>
              </w:rPr>
              <w:t>年</w:t>
            </w:r>
            <w:r w:rsidR="00606538">
              <w:rPr>
                <w:rFonts w:hAnsi="標楷體" w:hint="eastAsia"/>
                <w:color w:val="000000"/>
                <w:sz w:val="26"/>
                <w:szCs w:val="26"/>
              </w:rPr>
              <w:t>6</w:t>
            </w:r>
            <w:r w:rsidR="00606538" w:rsidRPr="00660857">
              <w:rPr>
                <w:rFonts w:hAnsi="標楷體" w:hint="eastAsia"/>
                <w:color w:val="000000"/>
                <w:sz w:val="26"/>
                <w:szCs w:val="26"/>
              </w:rPr>
              <w:t>月</w:t>
            </w:r>
            <w:r w:rsidR="00606538">
              <w:rPr>
                <w:rFonts w:hAnsi="標楷體" w:hint="eastAsia"/>
                <w:color w:val="000000"/>
                <w:sz w:val="26"/>
                <w:szCs w:val="26"/>
              </w:rPr>
              <w:t>18</w:t>
            </w:r>
            <w:r w:rsidR="00606538" w:rsidRPr="00660857">
              <w:rPr>
                <w:rFonts w:hAnsi="標楷體" w:hint="eastAsia"/>
                <w:color w:val="000000"/>
                <w:sz w:val="26"/>
                <w:szCs w:val="26"/>
              </w:rPr>
              <w:t>日</w:t>
            </w:r>
            <w:r w:rsidR="00606538">
              <w:rPr>
                <w:rFonts w:hAnsi="標楷體" w:hint="eastAsia"/>
                <w:color w:val="000000"/>
                <w:sz w:val="26"/>
                <w:szCs w:val="26"/>
              </w:rPr>
              <w:t>之間拆除</w:t>
            </w:r>
          </w:p>
          <w:p w:rsidR="00D347D3" w:rsidRDefault="00660857" w:rsidP="00606538">
            <w:pPr>
              <w:jc w:val="right"/>
            </w:pPr>
            <w:r w:rsidRPr="0027143A">
              <w:rPr>
                <w:rFonts w:hAnsi="標楷體" w:hint="eastAsia"/>
                <w:color w:val="000000"/>
                <w:sz w:val="28"/>
                <w:szCs w:val="28"/>
              </w:rPr>
              <w:t>資料來源：農林航測所</w:t>
            </w:r>
            <w:r>
              <w:rPr>
                <w:rFonts w:hAnsi="標楷體" w:hint="eastAsia"/>
                <w:color w:val="000000"/>
                <w:sz w:val="26"/>
                <w:szCs w:val="26"/>
              </w:rPr>
              <w:t>90</w:t>
            </w:r>
            <w:r w:rsidRPr="00660857">
              <w:rPr>
                <w:rFonts w:hAnsi="標楷體" w:hint="eastAsia"/>
                <w:color w:val="000000"/>
                <w:sz w:val="26"/>
                <w:szCs w:val="26"/>
              </w:rPr>
              <w:t>年</w:t>
            </w:r>
            <w:r>
              <w:rPr>
                <w:rFonts w:hAnsi="標楷體" w:hint="eastAsia"/>
                <w:color w:val="000000"/>
                <w:sz w:val="26"/>
                <w:szCs w:val="26"/>
              </w:rPr>
              <w:t>6</w:t>
            </w:r>
            <w:r w:rsidRPr="00660857">
              <w:rPr>
                <w:rFonts w:hAnsi="標楷體" w:hint="eastAsia"/>
                <w:color w:val="000000"/>
                <w:sz w:val="26"/>
                <w:szCs w:val="26"/>
              </w:rPr>
              <w:t>月</w:t>
            </w:r>
            <w:r>
              <w:rPr>
                <w:rFonts w:hAnsi="標楷體" w:hint="eastAsia"/>
                <w:color w:val="000000"/>
                <w:sz w:val="26"/>
                <w:szCs w:val="26"/>
              </w:rPr>
              <w:t>18</w:t>
            </w:r>
            <w:r w:rsidRPr="00660857">
              <w:rPr>
                <w:rFonts w:hAnsi="標楷體" w:hint="eastAsia"/>
                <w:color w:val="000000"/>
                <w:sz w:val="26"/>
                <w:szCs w:val="26"/>
              </w:rPr>
              <w:t>日</w:t>
            </w:r>
            <w:r w:rsidRPr="0027143A">
              <w:rPr>
                <w:rFonts w:hAnsi="標楷體" w:hint="eastAsia"/>
                <w:color w:val="000000"/>
                <w:sz w:val="28"/>
                <w:szCs w:val="28"/>
              </w:rPr>
              <w:t>航空照片</w:t>
            </w:r>
          </w:p>
        </w:tc>
      </w:tr>
    </w:tbl>
    <w:p w:rsidR="00606538" w:rsidRDefault="00606538" w:rsidP="00606538">
      <w:pPr>
        <w:widowControl/>
        <w:jc w:val="center"/>
      </w:pPr>
    </w:p>
    <w:tbl>
      <w:tblPr>
        <w:tblStyle w:val="af9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6"/>
      </w:tblGrid>
      <w:tr w:rsidR="00606538" w:rsidTr="00606538">
        <w:trPr>
          <w:trHeight w:val="5669"/>
          <w:jc w:val="center"/>
        </w:trPr>
        <w:tc>
          <w:tcPr>
            <w:tcW w:w="10206" w:type="dxa"/>
          </w:tcPr>
          <w:p w:rsidR="00606538" w:rsidRDefault="00606538" w:rsidP="00606538">
            <w:pPr>
              <w:jc w:val="center"/>
            </w:pPr>
            <w:r w:rsidRPr="00606538">
              <w:rPr>
                <w:rFonts w:hint="eastAsia"/>
                <w:noProof/>
              </w:rPr>
              <w:drawing>
                <wp:inline distT="0" distB="0" distL="0" distR="0">
                  <wp:extent cx="5615940" cy="3594100"/>
                  <wp:effectExtent l="0" t="0" r="0" b="0"/>
                  <wp:docPr id="77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附件四-101航+地籍+建物圖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359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538" w:rsidTr="00606538">
        <w:trPr>
          <w:trHeight w:val="850"/>
          <w:jc w:val="center"/>
        </w:trPr>
        <w:tc>
          <w:tcPr>
            <w:tcW w:w="10206" w:type="dxa"/>
            <w:tcBorders>
              <w:bottom w:val="single" w:sz="6" w:space="0" w:color="auto"/>
            </w:tcBorders>
          </w:tcPr>
          <w:p w:rsidR="00606538" w:rsidRPr="00B24317" w:rsidRDefault="00606538" w:rsidP="00B24317">
            <w:pPr>
              <w:ind w:left="621" w:hangingChars="207" w:hanging="621"/>
              <w:jc w:val="center"/>
              <w:rPr>
                <w:sz w:val="28"/>
                <w:szCs w:val="28"/>
              </w:rPr>
            </w:pPr>
            <w:r w:rsidRPr="00B24317">
              <w:rPr>
                <w:rFonts w:hint="eastAsia"/>
                <w:sz w:val="28"/>
                <w:szCs w:val="28"/>
              </w:rPr>
              <w:t>圖</w:t>
            </w:r>
            <w:r w:rsidR="00B24317" w:rsidRPr="00B24317">
              <w:rPr>
                <w:rFonts w:hint="eastAsia"/>
                <w:sz w:val="28"/>
                <w:szCs w:val="28"/>
              </w:rPr>
              <w:t xml:space="preserve">13  </w:t>
            </w:r>
            <w:r w:rsidR="0075283E">
              <w:rPr>
                <w:rFonts w:hint="eastAsia"/>
                <w:sz w:val="28"/>
                <w:szCs w:val="28"/>
              </w:rPr>
              <w:t>○○</w:t>
            </w:r>
            <w:r w:rsidRPr="00B24317">
              <w:rPr>
                <w:rFonts w:hint="eastAsia"/>
                <w:sz w:val="28"/>
                <w:szCs w:val="28"/>
              </w:rPr>
              <w:t>建號（泉源路</w:t>
            </w:r>
            <w:r w:rsidR="0075283E">
              <w:rPr>
                <w:rFonts w:hint="eastAsia"/>
                <w:sz w:val="28"/>
                <w:szCs w:val="28"/>
              </w:rPr>
              <w:t>○○</w:t>
            </w:r>
            <w:r w:rsidRPr="00B24317">
              <w:rPr>
                <w:rFonts w:hint="eastAsia"/>
                <w:sz w:val="28"/>
                <w:szCs w:val="28"/>
              </w:rPr>
              <w:t>號）建物</w:t>
            </w:r>
            <w:r w:rsidR="00651640" w:rsidRPr="00B24317">
              <w:rPr>
                <w:rFonts w:hint="eastAsia"/>
                <w:sz w:val="28"/>
                <w:szCs w:val="28"/>
              </w:rPr>
              <w:t>位置圖與</w:t>
            </w:r>
            <w:r w:rsidRPr="00B24317">
              <w:rPr>
                <w:rFonts w:hint="eastAsia"/>
                <w:sz w:val="28"/>
                <w:szCs w:val="28"/>
              </w:rPr>
              <w:t>101</w:t>
            </w:r>
            <w:r w:rsidRPr="00B24317">
              <w:rPr>
                <w:rFonts w:hint="eastAsia"/>
                <w:sz w:val="28"/>
                <w:szCs w:val="28"/>
              </w:rPr>
              <w:t>年航測影像</w:t>
            </w:r>
            <w:r w:rsidR="00B24317" w:rsidRPr="00B24317">
              <w:rPr>
                <w:rFonts w:hint="eastAsia"/>
                <w:sz w:val="28"/>
                <w:szCs w:val="28"/>
              </w:rPr>
              <w:t>之</w:t>
            </w:r>
            <w:r w:rsidR="00C87E0A" w:rsidRPr="00B24317">
              <w:rPr>
                <w:rFonts w:hint="eastAsia"/>
                <w:sz w:val="28"/>
                <w:szCs w:val="28"/>
              </w:rPr>
              <w:t>套繪圖</w:t>
            </w:r>
          </w:p>
          <w:p w:rsidR="00F129B9" w:rsidRDefault="00F129B9" w:rsidP="00F45930">
            <w:pPr>
              <w:jc w:val="right"/>
              <w:rPr>
                <w:rFonts w:ascii="標楷體" w:hAnsi="標楷體"/>
                <w:sz w:val="28"/>
                <w:szCs w:val="28"/>
              </w:rPr>
            </w:pPr>
          </w:p>
          <w:p w:rsidR="00606538" w:rsidRDefault="00606538" w:rsidP="00F45930">
            <w:pPr>
              <w:jc w:val="right"/>
            </w:pPr>
            <w:r w:rsidRPr="000F7FA4">
              <w:rPr>
                <w:rFonts w:ascii="標楷體" w:hAnsi="標楷體"/>
                <w:sz w:val="28"/>
                <w:szCs w:val="28"/>
              </w:rPr>
              <w:t>資料來源：</w:t>
            </w:r>
            <w:r w:rsidR="00B24317">
              <w:rPr>
                <w:rFonts w:ascii="標楷體" w:hAnsi="標楷體" w:hint="eastAsia"/>
                <w:sz w:val="28"/>
                <w:szCs w:val="28"/>
              </w:rPr>
              <w:t>本院</w:t>
            </w:r>
            <w:r w:rsidR="00C87E0A">
              <w:rPr>
                <w:rFonts w:ascii="標楷體" w:hAnsi="標楷體" w:hint="eastAsia"/>
                <w:sz w:val="28"/>
                <w:szCs w:val="28"/>
              </w:rPr>
              <w:t>請</w:t>
            </w:r>
            <w:r>
              <w:rPr>
                <w:rFonts w:ascii="標楷體" w:hAnsi="標楷體" w:hint="eastAsia"/>
                <w:sz w:val="28"/>
                <w:szCs w:val="28"/>
              </w:rPr>
              <w:t>臺北市大地工程處</w:t>
            </w:r>
            <w:r w:rsidRPr="000F7FA4">
              <w:rPr>
                <w:rFonts w:ascii="標楷體" w:hAnsi="標楷體" w:hint="eastAsia"/>
                <w:sz w:val="28"/>
                <w:szCs w:val="28"/>
              </w:rPr>
              <w:t>套繪</w:t>
            </w:r>
          </w:p>
        </w:tc>
      </w:tr>
      <w:tr w:rsidR="00606538" w:rsidTr="00606538">
        <w:trPr>
          <w:trHeight w:val="284"/>
          <w:jc w:val="center"/>
        </w:trPr>
        <w:tc>
          <w:tcPr>
            <w:tcW w:w="10206" w:type="dxa"/>
            <w:tcBorders>
              <w:left w:val="nil"/>
              <w:right w:val="nil"/>
            </w:tcBorders>
          </w:tcPr>
          <w:p w:rsidR="00606538" w:rsidRDefault="00606538" w:rsidP="00606538">
            <w:pPr>
              <w:jc w:val="center"/>
            </w:pPr>
          </w:p>
        </w:tc>
      </w:tr>
      <w:tr w:rsidR="00606538" w:rsidTr="00606538">
        <w:trPr>
          <w:trHeight w:val="5669"/>
          <w:jc w:val="center"/>
        </w:trPr>
        <w:tc>
          <w:tcPr>
            <w:tcW w:w="10206" w:type="dxa"/>
          </w:tcPr>
          <w:p w:rsidR="00606538" w:rsidRDefault="00606538" w:rsidP="00606538">
            <w:pPr>
              <w:jc w:val="center"/>
            </w:pPr>
            <w:r w:rsidRPr="00606538">
              <w:rPr>
                <w:noProof/>
              </w:rPr>
              <w:drawing>
                <wp:inline distT="0" distB="0" distL="0" distR="0">
                  <wp:extent cx="5629276" cy="3540060"/>
                  <wp:effectExtent l="19050" t="0" r="9524" b="0"/>
                  <wp:docPr id="78" name="圖片 1" descr="D:\◎第四屆調查案件(未結案)\1020800439陽明山國土竊佔案\陽明山國土竊佔案-航空照片等圖資\陽管處1030117-101航測地籍套繪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◎第四屆調查案件(未結案)\1020800439陽明山國土竊佔案\陽明山國土竊佔案-航空照片等圖資\陽管處1030117-101航測地籍套繪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1502" cy="354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538" w:rsidTr="00606538">
        <w:trPr>
          <w:trHeight w:val="850"/>
          <w:jc w:val="center"/>
        </w:trPr>
        <w:tc>
          <w:tcPr>
            <w:tcW w:w="10206" w:type="dxa"/>
          </w:tcPr>
          <w:p w:rsidR="00C86722" w:rsidRPr="00606538" w:rsidRDefault="00C86722" w:rsidP="00C86722">
            <w:pPr>
              <w:ind w:left="876" w:hangingChars="292" w:hanging="876"/>
              <w:rPr>
                <w:sz w:val="28"/>
                <w:szCs w:val="28"/>
              </w:rPr>
            </w:pPr>
            <w:r w:rsidRPr="00606538">
              <w:rPr>
                <w:sz w:val="28"/>
                <w:szCs w:val="28"/>
              </w:rPr>
              <w:t>圖</w:t>
            </w:r>
            <w:r w:rsidR="00B24317">
              <w:rPr>
                <w:rFonts w:hint="eastAsia"/>
                <w:sz w:val="28"/>
                <w:szCs w:val="28"/>
              </w:rPr>
              <w:t>14</w:t>
            </w:r>
            <w:r w:rsidRPr="00606538">
              <w:rPr>
                <w:sz w:val="28"/>
                <w:szCs w:val="28"/>
              </w:rPr>
              <w:t xml:space="preserve">  </w:t>
            </w:r>
            <w:r w:rsidRPr="00606538">
              <w:rPr>
                <w:rFonts w:hint="eastAsia"/>
                <w:sz w:val="28"/>
                <w:szCs w:val="28"/>
              </w:rPr>
              <w:t>拆除重建</w:t>
            </w:r>
            <w:r w:rsidRPr="00606538">
              <w:rPr>
                <w:sz w:val="28"/>
                <w:szCs w:val="28"/>
              </w:rPr>
              <w:t>後之所謂「七七行館」及</w:t>
            </w:r>
            <w:r w:rsidRPr="0075283E">
              <w:rPr>
                <w:rFonts w:ascii="標楷體" w:hAnsi="標楷體"/>
                <w:sz w:val="28"/>
                <w:szCs w:val="28"/>
              </w:rPr>
              <w:t>東側原</w:t>
            </w:r>
            <w:r w:rsidR="0075283E" w:rsidRPr="0075283E">
              <w:rPr>
                <w:rFonts w:ascii="標楷體" w:hAnsi="標楷體"/>
                <w:sz w:val="28"/>
                <w:szCs w:val="28"/>
              </w:rPr>
              <w:t>○○</w:t>
            </w:r>
            <w:r w:rsidRPr="0075283E">
              <w:rPr>
                <w:rFonts w:ascii="標楷體" w:hAnsi="標楷體"/>
                <w:sz w:val="28"/>
                <w:szCs w:val="28"/>
              </w:rPr>
              <w:t>建號</w:t>
            </w:r>
            <w:r w:rsidR="00F016AB">
              <w:rPr>
                <w:rFonts w:hint="eastAsia"/>
                <w:sz w:val="28"/>
                <w:szCs w:val="28"/>
              </w:rPr>
              <w:t>建物</w:t>
            </w:r>
            <w:r w:rsidR="00651640">
              <w:rPr>
                <w:rFonts w:hint="eastAsia"/>
                <w:sz w:val="28"/>
                <w:szCs w:val="28"/>
              </w:rPr>
              <w:t>地籍圖與</w:t>
            </w:r>
            <w:r w:rsidRPr="00606538">
              <w:rPr>
                <w:rFonts w:hint="eastAsia"/>
                <w:sz w:val="28"/>
                <w:szCs w:val="28"/>
              </w:rPr>
              <w:t>101</w:t>
            </w:r>
            <w:r w:rsidRPr="00606538">
              <w:rPr>
                <w:rFonts w:hint="eastAsia"/>
                <w:sz w:val="28"/>
                <w:szCs w:val="28"/>
              </w:rPr>
              <w:t>年航測影像</w:t>
            </w:r>
            <w:r w:rsidR="00B24317">
              <w:rPr>
                <w:rFonts w:hint="eastAsia"/>
                <w:sz w:val="28"/>
                <w:szCs w:val="28"/>
              </w:rPr>
              <w:t>之</w:t>
            </w:r>
            <w:r w:rsidRPr="00606538">
              <w:rPr>
                <w:rFonts w:hint="eastAsia"/>
                <w:sz w:val="28"/>
                <w:szCs w:val="28"/>
              </w:rPr>
              <w:t>套繪圖</w:t>
            </w:r>
          </w:p>
          <w:p w:rsidR="00606538" w:rsidRDefault="00C86722" w:rsidP="00F45930">
            <w:pPr>
              <w:jc w:val="right"/>
            </w:pPr>
            <w:r w:rsidRPr="00962DAB">
              <w:rPr>
                <w:sz w:val="28"/>
                <w:szCs w:val="28"/>
              </w:rPr>
              <w:t>資料來源：</w:t>
            </w:r>
            <w:r>
              <w:rPr>
                <w:rFonts w:hint="eastAsia"/>
                <w:sz w:val="28"/>
                <w:szCs w:val="28"/>
              </w:rPr>
              <w:t>臺北市政府都市發展局「臺北市歷史圖資展示系統」</w:t>
            </w:r>
          </w:p>
        </w:tc>
      </w:tr>
    </w:tbl>
    <w:p w:rsidR="00606538" w:rsidRDefault="00606538">
      <w:pPr>
        <w:widowControl/>
      </w:pPr>
      <w:r>
        <w:br w:type="page"/>
      </w:r>
    </w:p>
    <w:p w:rsidR="00D347D3" w:rsidRDefault="00D347D3" w:rsidP="00D347D3">
      <w:pPr>
        <w:jc w:val="center"/>
      </w:pPr>
    </w:p>
    <w:tbl>
      <w:tblPr>
        <w:tblStyle w:val="af9"/>
        <w:tblW w:w="1020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6"/>
      </w:tblGrid>
      <w:tr w:rsidR="00A23A1B" w:rsidTr="00120CB1">
        <w:trPr>
          <w:trHeight w:val="5669"/>
          <w:jc w:val="center"/>
        </w:trPr>
        <w:tc>
          <w:tcPr>
            <w:tcW w:w="10206" w:type="dxa"/>
          </w:tcPr>
          <w:p w:rsidR="00A23A1B" w:rsidRDefault="00AA01BE" w:rsidP="00722A82">
            <w:pPr>
              <w:jc w:val="center"/>
            </w:pPr>
            <w:r w:rsidRPr="00AA01BE">
              <w:rPr>
                <w:noProof/>
              </w:rPr>
              <w:drawing>
                <wp:inline distT="0" distB="0" distL="0" distR="0">
                  <wp:extent cx="6141393" cy="3600450"/>
                  <wp:effectExtent l="19050" t="0" r="0" b="0"/>
                  <wp:docPr id="84" name="圖片 18" descr="拆除重建照片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8" descr="拆除重建照片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0156" cy="3605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A1B" w:rsidTr="00120CB1">
        <w:trPr>
          <w:trHeight w:val="850"/>
          <w:jc w:val="center"/>
        </w:trPr>
        <w:tc>
          <w:tcPr>
            <w:tcW w:w="10206" w:type="dxa"/>
            <w:tcBorders>
              <w:bottom w:val="single" w:sz="6" w:space="0" w:color="auto"/>
            </w:tcBorders>
          </w:tcPr>
          <w:p w:rsidR="00FB4DE4" w:rsidRPr="00F016AB" w:rsidRDefault="00FB4DE4" w:rsidP="00F016AB">
            <w:pPr>
              <w:ind w:leftChars="-1" w:left="996" w:hanging="999"/>
              <w:rPr>
                <w:sz w:val="26"/>
                <w:szCs w:val="26"/>
              </w:rPr>
            </w:pPr>
            <w:r w:rsidRPr="00F016AB">
              <w:rPr>
                <w:rFonts w:hint="eastAsia"/>
                <w:sz w:val="26"/>
                <w:szCs w:val="26"/>
              </w:rPr>
              <w:t>圖</w:t>
            </w:r>
            <w:r w:rsidR="00B24317" w:rsidRPr="00F016AB">
              <w:rPr>
                <w:rFonts w:hint="eastAsia"/>
                <w:sz w:val="26"/>
                <w:szCs w:val="26"/>
              </w:rPr>
              <w:t xml:space="preserve">15  </w:t>
            </w:r>
            <w:r w:rsidR="0075283E">
              <w:rPr>
                <w:rFonts w:hint="eastAsia"/>
                <w:sz w:val="26"/>
                <w:szCs w:val="26"/>
              </w:rPr>
              <w:t>○○</w:t>
            </w:r>
            <w:r w:rsidRPr="00F016AB">
              <w:rPr>
                <w:rFonts w:hint="eastAsia"/>
                <w:sz w:val="26"/>
                <w:szCs w:val="26"/>
              </w:rPr>
              <w:t>建號</w:t>
            </w:r>
            <w:r w:rsidR="00F016AB" w:rsidRPr="00F016AB">
              <w:rPr>
                <w:rFonts w:hint="eastAsia"/>
                <w:sz w:val="26"/>
                <w:szCs w:val="26"/>
              </w:rPr>
              <w:t>建物</w:t>
            </w:r>
            <w:r w:rsidRPr="00F016AB">
              <w:rPr>
                <w:rFonts w:hint="eastAsia"/>
                <w:sz w:val="26"/>
                <w:szCs w:val="26"/>
              </w:rPr>
              <w:t>（泉源路</w:t>
            </w:r>
            <w:r w:rsidR="0075283E">
              <w:rPr>
                <w:rFonts w:hint="eastAsia"/>
                <w:sz w:val="26"/>
                <w:szCs w:val="26"/>
              </w:rPr>
              <w:t>○○</w:t>
            </w:r>
            <w:r w:rsidRPr="00F016AB">
              <w:rPr>
                <w:rFonts w:hint="eastAsia"/>
                <w:sz w:val="26"/>
                <w:szCs w:val="26"/>
              </w:rPr>
              <w:t>號</w:t>
            </w:r>
            <w:r w:rsidR="00F016AB" w:rsidRPr="00F016AB">
              <w:rPr>
                <w:rFonts w:hint="eastAsia"/>
                <w:sz w:val="26"/>
                <w:szCs w:val="26"/>
              </w:rPr>
              <w:t>，原為廠房</w:t>
            </w:r>
            <w:r w:rsidRPr="00F016AB">
              <w:rPr>
                <w:rFonts w:hint="eastAsia"/>
                <w:sz w:val="26"/>
                <w:szCs w:val="26"/>
              </w:rPr>
              <w:t>）於</w:t>
            </w:r>
            <w:r w:rsidRPr="00F016AB">
              <w:rPr>
                <w:rFonts w:hint="eastAsia"/>
                <w:sz w:val="26"/>
                <w:szCs w:val="26"/>
              </w:rPr>
              <w:t>87</w:t>
            </w:r>
            <w:r w:rsidRPr="00F016AB">
              <w:rPr>
                <w:rFonts w:hint="eastAsia"/>
                <w:sz w:val="26"/>
                <w:szCs w:val="26"/>
              </w:rPr>
              <w:t>年間遭查報違建之照片（一）</w:t>
            </w:r>
          </w:p>
          <w:p w:rsidR="00E822E7" w:rsidRDefault="00FB4DE4" w:rsidP="00FB4DE4">
            <w:pPr>
              <w:jc w:val="right"/>
            </w:pPr>
            <w:r w:rsidRPr="00962DAB">
              <w:rPr>
                <w:sz w:val="28"/>
                <w:szCs w:val="28"/>
              </w:rPr>
              <w:t>資料來源：</w:t>
            </w:r>
            <w:r>
              <w:rPr>
                <w:rFonts w:hint="eastAsia"/>
                <w:sz w:val="28"/>
                <w:szCs w:val="28"/>
              </w:rPr>
              <w:t>陽管處</w:t>
            </w:r>
          </w:p>
        </w:tc>
      </w:tr>
      <w:tr w:rsidR="00A23A1B" w:rsidTr="00120CB1">
        <w:trPr>
          <w:trHeight w:val="284"/>
          <w:jc w:val="center"/>
        </w:trPr>
        <w:tc>
          <w:tcPr>
            <w:tcW w:w="10206" w:type="dxa"/>
            <w:tcBorders>
              <w:left w:val="nil"/>
              <w:right w:val="nil"/>
            </w:tcBorders>
          </w:tcPr>
          <w:p w:rsidR="00A23A1B" w:rsidRDefault="00A23A1B" w:rsidP="00722A82">
            <w:pPr>
              <w:jc w:val="center"/>
            </w:pPr>
          </w:p>
        </w:tc>
      </w:tr>
      <w:tr w:rsidR="00A23A1B" w:rsidTr="00FB4DE4">
        <w:trPr>
          <w:trHeight w:val="5669"/>
          <w:jc w:val="center"/>
        </w:trPr>
        <w:tc>
          <w:tcPr>
            <w:tcW w:w="10206" w:type="dxa"/>
            <w:vAlign w:val="center"/>
          </w:tcPr>
          <w:p w:rsidR="00A23A1B" w:rsidRDefault="00FB4DE4" w:rsidP="00722A82">
            <w:pPr>
              <w:jc w:val="center"/>
            </w:pPr>
            <w:r w:rsidRPr="00FB4DE4">
              <w:rPr>
                <w:noProof/>
              </w:rPr>
              <w:drawing>
                <wp:inline distT="0" distB="0" distL="0" distR="0">
                  <wp:extent cx="6324600" cy="3119884"/>
                  <wp:effectExtent l="19050" t="0" r="0" b="0"/>
                  <wp:docPr id="89" name="圖片 16" descr="拆除重建照片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6" descr="拆除重建照片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727" cy="3122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A1B" w:rsidTr="00120CB1">
        <w:trPr>
          <w:trHeight w:val="850"/>
          <w:jc w:val="center"/>
        </w:trPr>
        <w:tc>
          <w:tcPr>
            <w:tcW w:w="10206" w:type="dxa"/>
          </w:tcPr>
          <w:p w:rsidR="00FB4DE4" w:rsidRPr="00F016AB" w:rsidRDefault="00FB4DE4" w:rsidP="00F016AB">
            <w:pPr>
              <w:ind w:left="933" w:hangingChars="333" w:hanging="933"/>
              <w:rPr>
                <w:sz w:val="26"/>
                <w:szCs w:val="26"/>
              </w:rPr>
            </w:pPr>
            <w:r w:rsidRPr="00F016AB">
              <w:rPr>
                <w:rFonts w:hint="eastAsia"/>
                <w:sz w:val="26"/>
                <w:szCs w:val="26"/>
              </w:rPr>
              <w:t>圖</w:t>
            </w:r>
            <w:r w:rsidR="00B24317" w:rsidRPr="00F016AB">
              <w:rPr>
                <w:rFonts w:hint="eastAsia"/>
                <w:sz w:val="26"/>
                <w:szCs w:val="26"/>
              </w:rPr>
              <w:t xml:space="preserve">16  </w:t>
            </w:r>
            <w:r w:rsidR="0075283E">
              <w:rPr>
                <w:rFonts w:hint="eastAsia"/>
                <w:sz w:val="26"/>
                <w:szCs w:val="26"/>
              </w:rPr>
              <w:t>○○</w:t>
            </w:r>
            <w:r w:rsidR="00F016AB" w:rsidRPr="00F016AB">
              <w:rPr>
                <w:rFonts w:hint="eastAsia"/>
                <w:sz w:val="26"/>
                <w:szCs w:val="26"/>
              </w:rPr>
              <w:t>建號建物（泉源路</w:t>
            </w:r>
            <w:r w:rsidR="0075283E">
              <w:rPr>
                <w:rFonts w:hint="eastAsia"/>
                <w:sz w:val="26"/>
                <w:szCs w:val="26"/>
              </w:rPr>
              <w:t>○○</w:t>
            </w:r>
            <w:r w:rsidR="00F016AB" w:rsidRPr="00F016AB">
              <w:rPr>
                <w:rFonts w:hint="eastAsia"/>
                <w:sz w:val="26"/>
                <w:szCs w:val="26"/>
              </w:rPr>
              <w:t>號，原為廠房）</w:t>
            </w:r>
            <w:r w:rsidRPr="00F016AB">
              <w:rPr>
                <w:rFonts w:hint="eastAsia"/>
                <w:sz w:val="26"/>
                <w:szCs w:val="26"/>
              </w:rPr>
              <w:t>於</w:t>
            </w:r>
            <w:r w:rsidRPr="00F016AB">
              <w:rPr>
                <w:rFonts w:hint="eastAsia"/>
                <w:sz w:val="26"/>
                <w:szCs w:val="26"/>
              </w:rPr>
              <w:t>87</w:t>
            </w:r>
            <w:r w:rsidRPr="00F016AB">
              <w:rPr>
                <w:rFonts w:hint="eastAsia"/>
                <w:sz w:val="26"/>
                <w:szCs w:val="26"/>
              </w:rPr>
              <w:t>年間遭查報違建之照片（二）</w:t>
            </w:r>
          </w:p>
          <w:p w:rsidR="00E822E7" w:rsidRDefault="00FB4DE4" w:rsidP="00FB4DE4">
            <w:pPr>
              <w:jc w:val="right"/>
            </w:pPr>
            <w:r w:rsidRPr="00962DAB">
              <w:rPr>
                <w:sz w:val="28"/>
                <w:szCs w:val="28"/>
              </w:rPr>
              <w:t>資料來源：</w:t>
            </w:r>
            <w:r>
              <w:rPr>
                <w:rFonts w:hint="eastAsia"/>
                <w:sz w:val="28"/>
                <w:szCs w:val="28"/>
              </w:rPr>
              <w:t>陽管處</w:t>
            </w:r>
          </w:p>
        </w:tc>
      </w:tr>
    </w:tbl>
    <w:p w:rsidR="0027143A" w:rsidRDefault="0027143A" w:rsidP="00722A82">
      <w:pPr>
        <w:jc w:val="center"/>
      </w:pPr>
    </w:p>
    <w:p w:rsidR="0027143A" w:rsidRDefault="0027143A" w:rsidP="00722A82">
      <w:pPr>
        <w:widowControl/>
        <w:jc w:val="center"/>
      </w:pPr>
      <w:r>
        <w:br w:type="page"/>
      </w:r>
    </w:p>
    <w:tbl>
      <w:tblPr>
        <w:tblStyle w:val="af9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A23A1B" w:rsidTr="00FB4DE4">
        <w:trPr>
          <w:trHeight w:val="5669"/>
          <w:jc w:val="center"/>
        </w:trPr>
        <w:tc>
          <w:tcPr>
            <w:tcW w:w="9060" w:type="dxa"/>
            <w:vAlign w:val="center"/>
          </w:tcPr>
          <w:p w:rsidR="00A23A1B" w:rsidRDefault="00FB4DE4" w:rsidP="008878DF">
            <w:pPr>
              <w:ind w:leftChars="-41" w:hangingChars="41" w:hanging="139"/>
              <w:jc w:val="center"/>
            </w:pPr>
            <w:r w:rsidRPr="00FB4DE4">
              <w:rPr>
                <w:noProof/>
              </w:rPr>
              <w:drawing>
                <wp:inline distT="0" distB="0" distL="0" distR="0">
                  <wp:extent cx="6477000" cy="3048606"/>
                  <wp:effectExtent l="19050" t="0" r="0" b="0"/>
                  <wp:docPr id="88" name="圖片 26" descr="違建範圍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6" descr="違建範圍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5437" cy="3052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A1B" w:rsidTr="00722A82">
        <w:trPr>
          <w:trHeight w:val="850"/>
          <w:jc w:val="center"/>
        </w:trPr>
        <w:tc>
          <w:tcPr>
            <w:tcW w:w="9060" w:type="dxa"/>
            <w:tcBorders>
              <w:bottom w:val="single" w:sz="6" w:space="0" w:color="auto"/>
            </w:tcBorders>
          </w:tcPr>
          <w:p w:rsidR="00FB4DE4" w:rsidRPr="00B24317" w:rsidRDefault="00FB4DE4" w:rsidP="00FB4DE4">
            <w:pPr>
              <w:jc w:val="center"/>
              <w:rPr>
                <w:sz w:val="28"/>
                <w:szCs w:val="28"/>
              </w:rPr>
            </w:pPr>
            <w:r w:rsidRPr="00B24317">
              <w:rPr>
                <w:rFonts w:hint="eastAsia"/>
                <w:sz w:val="28"/>
                <w:szCs w:val="28"/>
              </w:rPr>
              <w:t>圖</w:t>
            </w:r>
            <w:r w:rsidR="00B24317" w:rsidRPr="00B24317">
              <w:rPr>
                <w:rFonts w:hint="eastAsia"/>
                <w:sz w:val="28"/>
                <w:szCs w:val="28"/>
              </w:rPr>
              <w:t xml:space="preserve">17  </w:t>
            </w:r>
            <w:r w:rsidR="0075283E">
              <w:rPr>
                <w:rFonts w:hint="eastAsia"/>
                <w:sz w:val="28"/>
                <w:szCs w:val="28"/>
              </w:rPr>
              <w:t>○○</w:t>
            </w:r>
            <w:r w:rsidRPr="00B24317">
              <w:rPr>
                <w:rFonts w:hint="eastAsia"/>
                <w:sz w:val="28"/>
                <w:szCs w:val="28"/>
              </w:rPr>
              <w:t>建號（泉源路</w:t>
            </w:r>
            <w:r w:rsidR="0075283E">
              <w:rPr>
                <w:rFonts w:hint="eastAsia"/>
                <w:sz w:val="28"/>
                <w:szCs w:val="28"/>
              </w:rPr>
              <w:t>○○</w:t>
            </w:r>
            <w:r w:rsidRPr="00B24317">
              <w:rPr>
                <w:rFonts w:hint="eastAsia"/>
                <w:sz w:val="28"/>
                <w:szCs w:val="28"/>
              </w:rPr>
              <w:t>號）舊廠房自</w:t>
            </w:r>
            <w:r w:rsidRPr="00B24317">
              <w:rPr>
                <w:rFonts w:hint="eastAsia"/>
                <w:sz w:val="28"/>
                <w:szCs w:val="28"/>
              </w:rPr>
              <w:t>87</w:t>
            </w:r>
            <w:r w:rsidRPr="00B24317">
              <w:rPr>
                <w:rFonts w:hint="eastAsia"/>
                <w:sz w:val="28"/>
                <w:szCs w:val="28"/>
              </w:rPr>
              <w:t>年迄今違法增修建示意圖</w:t>
            </w:r>
          </w:p>
          <w:p w:rsidR="00F129B9" w:rsidRDefault="00F129B9" w:rsidP="00FB4DE4">
            <w:pPr>
              <w:jc w:val="right"/>
              <w:rPr>
                <w:sz w:val="28"/>
                <w:szCs w:val="28"/>
              </w:rPr>
            </w:pPr>
          </w:p>
          <w:p w:rsidR="00A23A1B" w:rsidRDefault="00FB4DE4" w:rsidP="00FB4DE4">
            <w:pPr>
              <w:jc w:val="right"/>
            </w:pPr>
            <w:r w:rsidRPr="00962DAB">
              <w:rPr>
                <w:sz w:val="28"/>
                <w:szCs w:val="28"/>
              </w:rPr>
              <w:t>資料來源：</w:t>
            </w:r>
            <w:r>
              <w:rPr>
                <w:rFonts w:hint="eastAsia"/>
                <w:sz w:val="28"/>
                <w:szCs w:val="28"/>
              </w:rPr>
              <w:t>陽管處</w:t>
            </w:r>
          </w:p>
        </w:tc>
      </w:tr>
      <w:tr w:rsidR="00A23A1B" w:rsidTr="00722A82">
        <w:trPr>
          <w:trHeight w:val="284"/>
          <w:jc w:val="center"/>
        </w:trPr>
        <w:tc>
          <w:tcPr>
            <w:tcW w:w="9060" w:type="dxa"/>
            <w:tcBorders>
              <w:left w:val="nil"/>
              <w:right w:val="nil"/>
            </w:tcBorders>
          </w:tcPr>
          <w:p w:rsidR="00A23A1B" w:rsidRDefault="00A23A1B" w:rsidP="00722A82">
            <w:pPr>
              <w:jc w:val="center"/>
            </w:pPr>
          </w:p>
        </w:tc>
      </w:tr>
      <w:tr w:rsidR="00A23A1B" w:rsidTr="00FB4DE4">
        <w:trPr>
          <w:trHeight w:val="5669"/>
          <w:jc w:val="center"/>
        </w:trPr>
        <w:tc>
          <w:tcPr>
            <w:tcW w:w="9060" w:type="dxa"/>
            <w:vAlign w:val="center"/>
          </w:tcPr>
          <w:p w:rsidR="00A23A1B" w:rsidRDefault="001E5B2E" w:rsidP="001E5B2E">
            <w:pPr>
              <w:jc w:val="center"/>
            </w:pPr>
            <w:r w:rsidRPr="001E5B2E">
              <w:rPr>
                <w:noProof/>
              </w:rPr>
              <w:drawing>
                <wp:inline distT="0" distB="0" distL="0" distR="0">
                  <wp:extent cx="4924425" cy="3697327"/>
                  <wp:effectExtent l="19050" t="0" r="9525" b="0"/>
                  <wp:docPr id="9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4816" cy="3705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A1B" w:rsidTr="00722A82">
        <w:trPr>
          <w:trHeight w:val="850"/>
          <w:jc w:val="center"/>
        </w:trPr>
        <w:tc>
          <w:tcPr>
            <w:tcW w:w="9060" w:type="dxa"/>
          </w:tcPr>
          <w:p w:rsidR="001E5B2E" w:rsidRDefault="001E5B2E" w:rsidP="001E5B2E">
            <w:pPr>
              <w:pStyle w:val="1"/>
              <w:numPr>
                <w:ilvl w:val="0"/>
                <w:numId w:val="0"/>
              </w:numPr>
              <w:ind w:left="699" w:hanging="699"/>
              <w:jc w:val="center"/>
              <w:rPr>
                <w:rFonts w:hAnsi="標楷體" w:cs="標楷體"/>
                <w:szCs w:val="32"/>
              </w:rPr>
            </w:pPr>
            <w:r w:rsidRPr="001E5B2E">
              <w:rPr>
                <w:rFonts w:cs="標楷體" w:hint="eastAsia"/>
                <w:szCs w:val="32"/>
              </w:rPr>
              <w:t>圖</w:t>
            </w:r>
            <w:r w:rsidR="00B24317">
              <w:rPr>
                <w:rFonts w:cs="標楷體" w:hint="eastAsia"/>
                <w:szCs w:val="32"/>
              </w:rPr>
              <w:t xml:space="preserve">18  </w:t>
            </w:r>
            <w:r w:rsidRPr="001E5B2E">
              <w:rPr>
                <w:rFonts w:cs="標楷體" w:hint="eastAsia"/>
                <w:szCs w:val="32"/>
              </w:rPr>
              <w:t>「七七行館」及</w:t>
            </w:r>
            <w:r w:rsidRPr="001E5B2E">
              <w:rPr>
                <w:rFonts w:hAnsi="標楷體" w:cs="標楷體" w:hint="eastAsia"/>
                <w:szCs w:val="32"/>
              </w:rPr>
              <w:t>周遭土地違反水土保持法之示意圖</w:t>
            </w:r>
          </w:p>
          <w:p w:rsidR="001E5B2E" w:rsidRPr="001E5B2E" w:rsidRDefault="001E5B2E" w:rsidP="00B24317">
            <w:pPr>
              <w:pStyle w:val="1"/>
              <w:numPr>
                <w:ilvl w:val="0"/>
                <w:numId w:val="0"/>
              </w:numPr>
              <w:ind w:left="699" w:firstLine="1286"/>
              <w:jc w:val="left"/>
              <w:rPr>
                <w:sz w:val="24"/>
                <w:szCs w:val="24"/>
              </w:rPr>
            </w:pPr>
            <w:r w:rsidRPr="001E5B2E">
              <w:rPr>
                <w:rFonts w:hAnsi="標楷體" w:cs="標楷體" w:hint="eastAsia"/>
                <w:sz w:val="24"/>
                <w:szCs w:val="24"/>
              </w:rPr>
              <w:t>紅圈已改正，藍圈未屆期</w:t>
            </w:r>
          </w:p>
          <w:p w:rsidR="00A23A1B" w:rsidRDefault="001E5B2E" w:rsidP="001E5B2E">
            <w:pPr>
              <w:jc w:val="right"/>
            </w:pPr>
            <w:r w:rsidRPr="00BD396D">
              <w:rPr>
                <w:rFonts w:hint="eastAsia"/>
                <w:sz w:val="28"/>
                <w:szCs w:val="28"/>
              </w:rPr>
              <w:t>資料來源</w:t>
            </w:r>
            <w:r>
              <w:rPr>
                <w:rFonts w:hint="eastAsia"/>
                <w:sz w:val="28"/>
                <w:szCs w:val="28"/>
              </w:rPr>
              <w:t>：臺北市大地工程處</w:t>
            </w:r>
          </w:p>
        </w:tc>
      </w:tr>
    </w:tbl>
    <w:p w:rsidR="00722A82" w:rsidRDefault="00722A82" w:rsidP="00722A82">
      <w:pPr>
        <w:widowControl/>
        <w:jc w:val="center"/>
      </w:pPr>
      <w:r>
        <w:br w:type="page"/>
      </w:r>
    </w:p>
    <w:p w:rsidR="00120CB1" w:rsidRDefault="00120CB1" w:rsidP="00722A82">
      <w:pPr>
        <w:widowControl/>
        <w:jc w:val="center"/>
      </w:pPr>
    </w:p>
    <w:tbl>
      <w:tblPr>
        <w:tblStyle w:val="af9"/>
        <w:tblW w:w="1020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5103"/>
      </w:tblGrid>
      <w:tr w:rsidR="00722A82" w:rsidTr="00020B86">
        <w:trPr>
          <w:trHeight w:val="5669"/>
          <w:jc w:val="center"/>
        </w:trPr>
        <w:tc>
          <w:tcPr>
            <w:tcW w:w="10206" w:type="dxa"/>
            <w:gridSpan w:val="2"/>
          </w:tcPr>
          <w:p w:rsidR="00722A82" w:rsidRDefault="00795294" w:rsidP="008878DF">
            <w:pPr>
              <w:ind w:leftChars="-31" w:left="-3" w:hangingChars="30" w:hanging="102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1285240</wp:posOffset>
                      </wp:positionV>
                      <wp:extent cx="1390650" cy="1419225"/>
                      <wp:effectExtent l="19050" t="19050" r="19050" b="28575"/>
                      <wp:wrapNone/>
                      <wp:docPr id="11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41922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0E763A" id="Oval 16" o:spid="_x0000_s1026" style="position:absolute;margin-left:36.4pt;margin-top:101.2pt;width:109.5pt;height:11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" filled="f" strokecolor="red" strokeweight="3pt"/>
                  </w:pict>
                </mc:Fallback>
              </mc:AlternateContent>
            </w:r>
            <w:r w:rsidR="001E5B2E" w:rsidRPr="001E5B2E">
              <w:rPr>
                <w:noProof/>
              </w:rPr>
              <w:drawing>
                <wp:inline distT="0" distB="0" distL="0" distR="0">
                  <wp:extent cx="6449742" cy="3600450"/>
                  <wp:effectExtent l="19050" t="0" r="8208" b="0"/>
                  <wp:docPr id="91" name="圖片 8" descr="補充說明-掃描檔-裁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補充說明-掃描檔-裁剪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8200" cy="3605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A82" w:rsidTr="00020B86">
        <w:trPr>
          <w:trHeight w:val="850"/>
          <w:jc w:val="center"/>
        </w:trPr>
        <w:tc>
          <w:tcPr>
            <w:tcW w:w="10206" w:type="dxa"/>
            <w:gridSpan w:val="2"/>
            <w:tcBorders>
              <w:bottom w:val="single" w:sz="6" w:space="0" w:color="auto"/>
            </w:tcBorders>
          </w:tcPr>
          <w:p w:rsidR="001E5B2E" w:rsidRDefault="001E5B2E" w:rsidP="001E5B2E">
            <w:pPr>
              <w:jc w:val="center"/>
            </w:pPr>
            <w:r>
              <w:rPr>
                <w:rFonts w:hint="eastAsia"/>
              </w:rPr>
              <w:t>圖</w:t>
            </w:r>
            <w:r w:rsidR="00B24317">
              <w:rPr>
                <w:rFonts w:hint="eastAsia"/>
              </w:rPr>
              <w:t xml:space="preserve">19  </w:t>
            </w:r>
            <w:r>
              <w:rPr>
                <w:rFonts w:hint="eastAsia"/>
              </w:rPr>
              <w:t>本案竊</w:t>
            </w:r>
            <w:proofErr w:type="gramStart"/>
            <w:r>
              <w:rPr>
                <w:rFonts w:hint="eastAsia"/>
              </w:rPr>
              <w:t>佔</w:t>
            </w:r>
            <w:proofErr w:type="gramEnd"/>
            <w:r w:rsidR="0075283E">
              <w:rPr>
                <w:rFonts w:hint="eastAsia"/>
              </w:rPr>
              <w:t>○○</w:t>
            </w:r>
            <w:r>
              <w:rPr>
                <w:rFonts w:hint="eastAsia"/>
              </w:rPr>
              <w:t>、</w:t>
            </w:r>
            <w:r w:rsidR="0075283E">
              <w:rPr>
                <w:rFonts w:hint="eastAsia"/>
              </w:rPr>
              <w:t>○○</w:t>
            </w:r>
            <w:r>
              <w:rPr>
                <w:rFonts w:hint="eastAsia"/>
              </w:rPr>
              <w:t>-6</w:t>
            </w:r>
            <w:r>
              <w:rPr>
                <w:rFonts w:hint="eastAsia"/>
              </w:rPr>
              <w:t>地號國有</w:t>
            </w:r>
            <w:r w:rsidR="00AA21A5">
              <w:rPr>
                <w:rFonts w:hint="eastAsia"/>
              </w:rPr>
              <w:t>土</w:t>
            </w:r>
            <w:r>
              <w:rPr>
                <w:rFonts w:hint="eastAsia"/>
              </w:rPr>
              <w:t>地之貨櫃地下室</w:t>
            </w:r>
            <w:r w:rsidR="00575E67">
              <w:rPr>
                <w:rFonts w:hint="eastAsia"/>
              </w:rPr>
              <w:t>測量</w:t>
            </w:r>
            <w:r>
              <w:rPr>
                <w:rFonts w:hint="eastAsia"/>
              </w:rPr>
              <w:t>圖</w:t>
            </w:r>
          </w:p>
          <w:p w:rsidR="00AA21A5" w:rsidRDefault="00AA21A5" w:rsidP="00AA21A5">
            <w:pPr>
              <w:rPr>
                <w:sz w:val="28"/>
                <w:szCs w:val="28"/>
              </w:rPr>
            </w:pPr>
            <w:r w:rsidRPr="00AA21A5">
              <w:rPr>
                <w:rFonts w:hint="eastAsia"/>
                <w:sz w:val="28"/>
                <w:szCs w:val="28"/>
              </w:rPr>
              <w:t>面積：</w:t>
            </w:r>
            <w:r w:rsidRPr="00AA21A5">
              <w:rPr>
                <w:rFonts w:hint="eastAsia"/>
                <w:sz w:val="28"/>
                <w:szCs w:val="28"/>
              </w:rPr>
              <w:t>358.38</w:t>
            </w:r>
            <w:r w:rsidRPr="00AA21A5">
              <w:rPr>
                <w:rFonts w:hint="eastAsia"/>
                <w:sz w:val="28"/>
                <w:szCs w:val="28"/>
              </w:rPr>
              <w:t>㎡，體積：</w:t>
            </w:r>
            <w:r w:rsidRPr="00AA21A5">
              <w:rPr>
                <w:rFonts w:hint="eastAsia"/>
                <w:sz w:val="28"/>
                <w:szCs w:val="28"/>
              </w:rPr>
              <w:t xml:space="preserve">835.02 </w:t>
            </w:r>
            <m:oMath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oMath>
            <w:r w:rsidRPr="00AA21A5">
              <w:rPr>
                <w:rFonts w:hint="eastAsia"/>
                <w:sz w:val="28"/>
                <w:szCs w:val="28"/>
              </w:rPr>
              <w:t>〔（長）</w:t>
            </w:r>
            <w:r w:rsidRPr="00AA21A5">
              <w:rPr>
                <w:rFonts w:hint="eastAsia"/>
                <w:sz w:val="28"/>
                <w:szCs w:val="28"/>
              </w:rPr>
              <w:t>29.16m</w:t>
            </w:r>
            <w:r w:rsidRPr="00AA21A5">
              <w:rPr>
                <w:rFonts w:hint="eastAsia"/>
                <w:sz w:val="28"/>
                <w:szCs w:val="28"/>
              </w:rPr>
              <w:t>×（寬）</w:t>
            </w:r>
            <w:r w:rsidRPr="00AA21A5">
              <w:rPr>
                <w:rFonts w:hint="eastAsia"/>
                <w:sz w:val="28"/>
                <w:szCs w:val="28"/>
              </w:rPr>
              <w:t>12.08m</w:t>
            </w:r>
            <w:r w:rsidRPr="00AA21A5">
              <w:rPr>
                <w:rFonts w:hint="eastAsia"/>
                <w:sz w:val="28"/>
                <w:szCs w:val="28"/>
              </w:rPr>
              <w:t>×（高）</w:t>
            </w:r>
            <w:r w:rsidRPr="00AA21A5">
              <w:rPr>
                <w:rFonts w:hint="eastAsia"/>
                <w:sz w:val="28"/>
                <w:szCs w:val="28"/>
              </w:rPr>
              <w:t>2.33m</w:t>
            </w:r>
            <w:r>
              <w:rPr>
                <w:rFonts w:hint="eastAsia"/>
              </w:rPr>
              <w:t>〕</w:t>
            </w:r>
            <w:r>
              <w:rPr>
                <w:rFonts w:hint="eastAsia"/>
                <w:sz w:val="28"/>
                <w:szCs w:val="28"/>
              </w:rPr>
              <w:t xml:space="preserve">        </w:t>
            </w:r>
          </w:p>
          <w:p w:rsidR="00722A82" w:rsidRDefault="001E5B2E" w:rsidP="00AA21A5">
            <w:pPr>
              <w:jc w:val="right"/>
            </w:pPr>
            <w:r w:rsidRPr="00962DAB">
              <w:rPr>
                <w:sz w:val="28"/>
                <w:szCs w:val="28"/>
              </w:rPr>
              <w:t>資料來源：</w:t>
            </w:r>
            <w:r>
              <w:rPr>
                <w:rFonts w:hint="eastAsia"/>
                <w:sz w:val="28"/>
                <w:szCs w:val="28"/>
              </w:rPr>
              <w:t>國產署</w:t>
            </w:r>
            <w:r w:rsidR="00D67CDF">
              <w:rPr>
                <w:rFonts w:hint="eastAsia"/>
                <w:sz w:val="28"/>
                <w:szCs w:val="28"/>
              </w:rPr>
              <w:t>（委外測量）</w:t>
            </w:r>
          </w:p>
        </w:tc>
      </w:tr>
      <w:tr w:rsidR="00722A82" w:rsidTr="00020B86">
        <w:trPr>
          <w:trHeight w:val="284"/>
          <w:jc w:val="center"/>
        </w:trPr>
        <w:tc>
          <w:tcPr>
            <w:tcW w:w="10206" w:type="dxa"/>
            <w:gridSpan w:val="2"/>
            <w:tcBorders>
              <w:left w:val="nil"/>
              <w:right w:val="nil"/>
            </w:tcBorders>
          </w:tcPr>
          <w:p w:rsidR="00722A82" w:rsidRDefault="00722A82" w:rsidP="00722A82">
            <w:pPr>
              <w:jc w:val="center"/>
            </w:pPr>
          </w:p>
        </w:tc>
      </w:tr>
      <w:tr w:rsidR="00020B86" w:rsidTr="00BF3FE4">
        <w:trPr>
          <w:trHeight w:hRule="exact" w:val="3119"/>
          <w:jc w:val="center"/>
        </w:trPr>
        <w:tc>
          <w:tcPr>
            <w:tcW w:w="5103" w:type="dxa"/>
            <w:vAlign w:val="center"/>
          </w:tcPr>
          <w:p w:rsidR="00020B86" w:rsidRDefault="00BF3FE4" w:rsidP="00F820A3">
            <w:pPr>
              <w:ind w:leftChars="-40" w:hangingChars="40" w:hanging="136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-1977390</wp:posOffset>
                  </wp:positionV>
                  <wp:extent cx="2638425" cy="1981200"/>
                  <wp:effectExtent l="19050" t="0" r="9525" b="0"/>
                  <wp:wrapTopAndBottom/>
                  <wp:docPr id="97" name="圖片 7" descr="IMGP2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P2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  <w:vAlign w:val="center"/>
          </w:tcPr>
          <w:p w:rsidR="00020B86" w:rsidRDefault="00795294" w:rsidP="00A3447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2940050</wp:posOffset>
                      </wp:positionH>
                      <wp:positionV relativeFrom="paragraph">
                        <wp:posOffset>1553845</wp:posOffset>
                      </wp:positionV>
                      <wp:extent cx="187960" cy="850265"/>
                      <wp:effectExtent l="19050" t="19050" r="21590" b="26035"/>
                      <wp:wrapNone/>
                      <wp:docPr id="10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0800000">
                                <a:off x="0" y="0"/>
                                <a:ext cx="187960" cy="850265"/>
                              </a:xfrm>
                              <a:prstGeom prst="curvedRightArrow">
                                <a:avLst>
                                  <a:gd name="adj1" fmla="val 90473"/>
                                  <a:gd name="adj2" fmla="val 180946"/>
                                  <a:gd name="adj3" fmla="val 33444"/>
                                </a:avLst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C74765"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AutoShape 37" o:spid="_x0000_s1026" type="#_x0000_t102" style="position:absolute;margin-left:231.5pt;margin-top:122.35pt;width:14.8pt;height:66.95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" adj=",,14376" fillcolor="#4f81bd [3204]"/>
                  </w:pict>
                </mc:Fallback>
              </mc:AlternateContent>
            </w:r>
            <w:r w:rsidR="008878DF"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-869315</wp:posOffset>
                  </wp:positionV>
                  <wp:extent cx="2628900" cy="1971675"/>
                  <wp:effectExtent l="19050" t="0" r="0" b="0"/>
                  <wp:wrapTopAndBottom/>
                  <wp:docPr id="99" name="圖片 9" descr="IMGP2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P2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0B86" w:rsidTr="00BF3FE4">
        <w:trPr>
          <w:trHeight w:hRule="exact" w:val="3119"/>
          <w:jc w:val="center"/>
        </w:trPr>
        <w:tc>
          <w:tcPr>
            <w:tcW w:w="5103" w:type="dxa"/>
            <w:vAlign w:val="center"/>
          </w:tcPr>
          <w:p w:rsidR="00020B86" w:rsidRDefault="00795294" w:rsidP="00BF3FE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page">
                        <wp:posOffset>3017520</wp:posOffset>
                      </wp:positionH>
                      <wp:positionV relativeFrom="page">
                        <wp:posOffset>822960</wp:posOffset>
                      </wp:positionV>
                      <wp:extent cx="485140" cy="297815"/>
                      <wp:effectExtent l="0" t="19050" r="29210" b="45085"/>
                      <wp:wrapNone/>
                      <wp:docPr id="8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140" cy="29781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0725"/>
                                </a:avLst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8AB98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45" o:spid="_x0000_s1026" type="#_x0000_t13" style="position:absolute;margin-left:237.6pt;margin-top:64.8pt;width:38.2pt;height:23.4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" fillcolor="#4f81bd [3204]"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-400685</wp:posOffset>
                      </wp:positionV>
                      <wp:extent cx="187960" cy="850265"/>
                      <wp:effectExtent l="0" t="0" r="40640" b="64135"/>
                      <wp:wrapNone/>
                      <wp:docPr id="7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960" cy="850265"/>
                              </a:xfrm>
                              <a:prstGeom prst="curvedRightArrow">
                                <a:avLst>
                                  <a:gd name="adj1" fmla="val 90473"/>
                                  <a:gd name="adj2" fmla="val 180946"/>
                                  <a:gd name="adj3" fmla="val 33444"/>
                                </a:avLst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0140F" id="AutoShape 36" o:spid="_x0000_s1026" type="#_x0000_t102" style="position:absolute;margin-left:-.25pt;margin-top:-31.55pt;width:14.8pt;height:66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" adj=",,14376" fillcolor="#4f81bd [3204]"/>
                  </w:pict>
                </mc:Fallback>
              </mc:AlternateContent>
            </w:r>
            <w:r w:rsidR="008878D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-1981835</wp:posOffset>
                  </wp:positionV>
                  <wp:extent cx="2641600" cy="1981200"/>
                  <wp:effectExtent l="19050" t="0" r="6350" b="0"/>
                  <wp:wrapTopAndBottom/>
                  <wp:docPr id="98" name="圖片 8" descr="IMGP2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P2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  <w:vAlign w:val="center"/>
          </w:tcPr>
          <w:p w:rsidR="00020B86" w:rsidRDefault="008878DF" w:rsidP="00BF3FE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-869315</wp:posOffset>
                  </wp:positionV>
                  <wp:extent cx="2638425" cy="1971675"/>
                  <wp:effectExtent l="19050" t="0" r="9525" b="0"/>
                  <wp:wrapTopAndBottom/>
                  <wp:docPr id="96" name="圖片 6" descr="IMGP2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P2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2A82" w:rsidTr="00020B86">
        <w:trPr>
          <w:trHeight w:val="850"/>
          <w:jc w:val="center"/>
        </w:trPr>
        <w:tc>
          <w:tcPr>
            <w:tcW w:w="10206" w:type="dxa"/>
            <w:gridSpan w:val="2"/>
          </w:tcPr>
          <w:p w:rsidR="00BF3FE4" w:rsidRDefault="00BF3FE4" w:rsidP="00BF3FE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</w:rPr>
              <w:t>圖</w:t>
            </w:r>
            <w:r w:rsidR="00B24317">
              <w:rPr>
                <w:rFonts w:hint="eastAsia"/>
              </w:rPr>
              <w:t xml:space="preserve">20  </w:t>
            </w:r>
            <w:r>
              <w:rPr>
                <w:rFonts w:hint="eastAsia"/>
              </w:rPr>
              <w:t>本案貨櫃地下室照片</w:t>
            </w:r>
          </w:p>
          <w:p w:rsidR="00722A82" w:rsidRDefault="00BF3FE4" w:rsidP="00BF3FE4">
            <w:pPr>
              <w:jc w:val="right"/>
            </w:pPr>
            <w:r w:rsidRPr="00962DAB">
              <w:rPr>
                <w:sz w:val="28"/>
                <w:szCs w:val="28"/>
              </w:rPr>
              <w:t>資料來源：</w:t>
            </w:r>
            <w:r>
              <w:rPr>
                <w:rFonts w:hint="eastAsia"/>
                <w:sz w:val="28"/>
                <w:szCs w:val="28"/>
              </w:rPr>
              <w:t>國產署、陽管處</w:t>
            </w:r>
          </w:p>
        </w:tc>
      </w:tr>
      <w:bookmarkEnd w:id="0"/>
      <w:bookmarkEnd w:id="1"/>
    </w:tbl>
    <w:p w:rsidR="001B15BC" w:rsidRDefault="001B15BC" w:rsidP="001B15BC">
      <w:pPr>
        <w:widowControl/>
      </w:pPr>
    </w:p>
    <w:sectPr w:rsidR="001B15BC" w:rsidSect="0046132F">
      <w:footerReference w:type="default" r:id="rId33"/>
      <w:pgSz w:w="11907" w:h="16840" w:code="9"/>
      <w:pgMar w:top="1134" w:right="851" w:bottom="851" w:left="851" w:header="851" w:footer="851" w:gutter="227"/>
      <w:pgNumType w:start="28"/>
      <w:cols w:space="425"/>
      <w:docGrid w:type="linesAndChars" w:linePitch="457" w:charSpace="412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0859" w:rsidRDefault="00CC0859" w:rsidP="00255E08">
      <w:r>
        <w:separator/>
      </w:r>
    </w:p>
  </w:endnote>
  <w:endnote w:type="continuationSeparator" w:id="0">
    <w:p w:rsidR="00CC0859" w:rsidRDefault="00CC0859" w:rsidP="00255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зũ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859" w:rsidRDefault="004D3164">
    <w:pPr>
      <w:pStyle w:val="af2"/>
      <w:framePr w:wrap="around" w:vAnchor="text" w:hAnchor="margin" w:xAlign="center" w:y="1"/>
      <w:rPr>
        <w:rStyle w:val="a9"/>
        <w:sz w:val="24"/>
      </w:rPr>
    </w:pPr>
    <w:r>
      <w:rPr>
        <w:rStyle w:val="a9"/>
        <w:sz w:val="24"/>
      </w:rPr>
      <w:fldChar w:fldCharType="begin"/>
    </w:r>
    <w:r w:rsidR="00CC0859">
      <w:rPr>
        <w:rStyle w:val="a9"/>
        <w:sz w:val="24"/>
      </w:rPr>
      <w:instrText xml:space="preserve">PAGE  </w:instrText>
    </w:r>
    <w:r>
      <w:rPr>
        <w:rStyle w:val="a9"/>
        <w:sz w:val="24"/>
      </w:rPr>
      <w:fldChar w:fldCharType="separate"/>
    </w:r>
    <w:r w:rsidR="001677EE">
      <w:rPr>
        <w:rStyle w:val="a9"/>
        <w:noProof/>
        <w:sz w:val="24"/>
      </w:rPr>
      <w:t>41</w:t>
    </w:r>
    <w:r>
      <w:rPr>
        <w:rStyle w:val="a9"/>
        <w:sz w:val="24"/>
      </w:rPr>
      <w:fldChar w:fldCharType="end"/>
    </w:r>
  </w:p>
  <w:p w:rsidR="00CC0859" w:rsidRDefault="00CC0859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0859" w:rsidRDefault="00CC0859" w:rsidP="00255E08">
      <w:r>
        <w:separator/>
      </w:r>
    </w:p>
  </w:footnote>
  <w:footnote w:type="continuationSeparator" w:id="0">
    <w:p w:rsidR="00CC0859" w:rsidRDefault="00CC0859" w:rsidP="00255E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129A2"/>
    <w:multiLevelType w:val="hybridMultilevel"/>
    <w:tmpl w:val="400A1B26"/>
    <w:lvl w:ilvl="0" w:tplc="E1F866DA">
      <w:start w:val="1"/>
      <w:numFmt w:val="taiwaneseCountingThousand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026E72A1"/>
    <w:multiLevelType w:val="hybridMultilevel"/>
    <w:tmpl w:val="7650577C"/>
    <w:lvl w:ilvl="0" w:tplc="CF7099A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D8A2741"/>
    <w:multiLevelType w:val="hybridMultilevel"/>
    <w:tmpl w:val="683C214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  <w:rPr>
        <w:rFonts w:cs="Times New Roman"/>
      </w:rPr>
    </w:lvl>
  </w:abstractNum>
  <w:abstractNum w:abstractNumId="4" w15:restartNumberingAfterBreak="0">
    <w:nsid w:val="111F11C6"/>
    <w:multiLevelType w:val="hybridMultilevel"/>
    <w:tmpl w:val="2BF4B3D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5" w15:restartNumberingAfterBreak="0">
    <w:nsid w:val="11924D58"/>
    <w:multiLevelType w:val="hybridMultilevel"/>
    <w:tmpl w:val="C3786D72"/>
    <w:lvl w:ilvl="0" w:tplc="E73EEC8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40E010C"/>
    <w:multiLevelType w:val="multilevel"/>
    <w:tmpl w:val="D3806268"/>
    <w:lvl w:ilvl="0">
      <w:start w:val="1"/>
      <w:numFmt w:val="ideographLegalTraditional"/>
      <w:pStyle w:val="1"/>
      <w:suff w:val="nothing"/>
      <w:lvlText w:val="%1、"/>
      <w:lvlJc w:val="left"/>
      <w:pPr>
        <w:ind w:left="699" w:hanging="699"/>
      </w:pPr>
      <w:rPr>
        <w:rFonts w:ascii="標楷體" w:eastAsia="標楷體" w:hint="eastAsia"/>
        <w:b w:val="0"/>
        <w:i w:val="0"/>
        <w:snapToGrid/>
        <w:spacing w:val="0"/>
        <w:w w:val="100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45" w:hanging="697"/>
      </w:pPr>
      <w:rPr>
        <w:rFonts w:ascii="標楷體" w:eastAsia="標楷體" w:hint="eastAsia"/>
        <w:b w:val="0"/>
        <w:i w:val="0"/>
        <w:snapToGrid/>
        <w:spacing w:val="0"/>
        <w:w w:val="100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93" w:hanging="697"/>
      </w:pPr>
      <w:rPr>
        <w:rFonts w:ascii="標楷體" w:eastAsia="標楷體" w:hint="eastAsia"/>
        <w:b w:val="0"/>
        <w:i w:val="0"/>
        <w:spacing w:val="0"/>
        <w:w w:val="100"/>
        <w:position w:val="0"/>
        <w:sz w:val="32"/>
      </w:rPr>
    </w:lvl>
    <w:lvl w:ilvl="3">
      <w:start w:val="1"/>
      <w:numFmt w:val="decimalFullWidth"/>
      <w:pStyle w:val="4"/>
      <w:suff w:val="nothing"/>
      <w:lvlText w:val="%4、"/>
      <w:lvlJc w:val="left"/>
      <w:pPr>
        <w:ind w:left="1741" w:hanging="698"/>
      </w:pPr>
      <w:rPr>
        <w:rFonts w:ascii="標楷體" w:eastAsia="標楷體" w:hint="eastAsia"/>
        <w:b w:val="0"/>
        <w:i w:val="0"/>
        <w:spacing w:val="0"/>
        <w:w w:val="100"/>
        <w:position w:val="0"/>
        <w:sz w:val="32"/>
        <w:lang w:val="en-US"/>
      </w:rPr>
    </w:lvl>
    <w:lvl w:ilvl="4">
      <w:start w:val="1"/>
      <w:numFmt w:val="decimalFullWidth"/>
      <w:pStyle w:val="5"/>
      <w:suff w:val="nothing"/>
      <w:lvlText w:val="(%5)"/>
      <w:lvlJc w:val="left"/>
      <w:pPr>
        <w:ind w:left="2095" w:hanging="700"/>
      </w:pPr>
      <w:rPr>
        <w:rFonts w:ascii="標楷體" w:eastAsia="標楷體" w:hint="eastAsia"/>
        <w:b w:val="0"/>
        <w:i w:val="0"/>
        <w:snapToGrid/>
        <w:spacing w:val="0"/>
        <w:w w:val="100"/>
        <w:position w:val="0"/>
        <w:sz w:val="32"/>
      </w:rPr>
    </w:lvl>
    <w:lvl w:ilvl="5">
      <w:start w:val="1"/>
      <w:numFmt w:val="decimalFullWidth"/>
      <w:pStyle w:val="6"/>
      <w:suff w:val="nothing"/>
      <w:lvlText w:val="&lt;%6&gt;"/>
      <w:lvlJc w:val="left"/>
      <w:pPr>
        <w:ind w:left="2444" w:hanging="715"/>
      </w:pPr>
      <w:rPr>
        <w:rFonts w:ascii="標楷體" w:eastAsia="標楷體" w:hint="eastAsia"/>
        <w:b w:val="0"/>
        <w:i w:val="0"/>
        <w:snapToGrid/>
        <w:spacing w:val="0"/>
        <w:w w:val="100"/>
        <w:position w:val="0"/>
        <w:sz w:val="32"/>
      </w:rPr>
    </w:lvl>
    <w:lvl w:ilvl="6">
      <w:start w:val="1"/>
      <w:numFmt w:val="bullet"/>
      <w:pStyle w:val="7"/>
      <w:suff w:val="nothing"/>
      <w:lvlText w:val="․"/>
      <w:lvlJc w:val="left"/>
      <w:pPr>
        <w:ind w:left="2444" w:hanging="352"/>
      </w:pPr>
      <w:rPr>
        <w:rFonts w:ascii="標楷體" w:eastAsia="標楷體" w:hint="eastAsia"/>
        <w:b w:val="0"/>
        <w:i w:val="0"/>
        <w:snapToGrid/>
        <w:spacing w:val="0"/>
        <w:w w:val="100"/>
        <w:position w:val="0"/>
        <w:sz w:val="32"/>
      </w:rPr>
    </w:lvl>
    <w:lvl w:ilvl="7">
      <w:start w:val="1"/>
      <w:numFmt w:val="bullet"/>
      <w:pStyle w:val="8"/>
      <w:suff w:val="nothing"/>
      <w:lvlText w:val="◇"/>
      <w:lvlJc w:val="left"/>
      <w:pPr>
        <w:ind w:left="2790" w:hanging="349"/>
      </w:pPr>
      <w:rPr>
        <w:rFonts w:ascii="標楷體" w:eastAsia="標楷體" w:hint="eastAsia"/>
        <w:b w:val="0"/>
        <w:i w:val="0"/>
        <w:snapToGrid/>
        <w:spacing w:val="0"/>
        <w:w w:val="100"/>
        <w:position w:val="0"/>
        <w:sz w:val="32"/>
      </w:rPr>
    </w:lvl>
    <w:lvl w:ilvl="8">
      <w:start w:val="1"/>
      <w:numFmt w:val="decimal"/>
      <w:lvlText w:val="%1.%2.%3.%4.%5.%6.%7.%8.%9"/>
      <w:lvlJc w:val="left"/>
      <w:pPr>
        <w:tabs>
          <w:tab w:val="num" w:pos="6195"/>
        </w:tabs>
        <w:ind w:left="5015" w:hanging="1700"/>
      </w:pPr>
      <w:rPr>
        <w:rFonts w:hint="eastAsia"/>
      </w:rPr>
    </w:lvl>
  </w:abstractNum>
  <w:abstractNum w:abstractNumId="7" w15:restartNumberingAfterBreak="0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F04104E"/>
    <w:multiLevelType w:val="hybridMultilevel"/>
    <w:tmpl w:val="83B41FB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9" w15:restartNumberingAfterBreak="0">
    <w:nsid w:val="1F0F3A5D"/>
    <w:multiLevelType w:val="hybridMultilevel"/>
    <w:tmpl w:val="BD283040"/>
    <w:lvl w:ilvl="0" w:tplc="3160AB14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1726BB8"/>
    <w:multiLevelType w:val="hybridMultilevel"/>
    <w:tmpl w:val="87A41C4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  <w:rPr>
        <w:rFonts w:cs="Times New Roman"/>
      </w:rPr>
    </w:lvl>
  </w:abstractNum>
  <w:abstractNum w:abstractNumId="11" w15:restartNumberingAfterBreak="0">
    <w:nsid w:val="468A6134"/>
    <w:multiLevelType w:val="hybridMultilevel"/>
    <w:tmpl w:val="8F08ABE8"/>
    <w:lvl w:ilvl="0" w:tplc="3E325098">
      <w:start w:val="1"/>
      <w:numFmt w:val="taiwaneseCountingThousand"/>
      <w:lvlText w:val="%1、"/>
      <w:lvlJc w:val="left"/>
      <w:pPr>
        <w:tabs>
          <w:tab w:val="num" w:pos="-240"/>
        </w:tabs>
        <w:ind w:left="667" w:hanging="667"/>
      </w:pPr>
      <w:rPr>
        <w:rFonts w:cs="Times New Roman"/>
      </w:rPr>
    </w:lvl>
    <w:lvl w:ilvl="1" w:tplc="BA8C3DB6">
      <w:start w:val="1"/>
      <w:numFmt w:val="taiwaneseCountingThousand"/>
      <w:lvlText w:val="(%2)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2" w:tplc="0409000F">
      <w:start w:val="1"/>
      <w:numFmt w:val="decimal"/>
      <w:lvlText w:val="%3.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2" w15:restartNumberingAfterBreak="0">
    <w:nsid w:val="47CD3E87"/>
    <w:multiLevelType w:val="hybridMultilevel"/>
    <w:tmpl w:val="F97C91C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  <w:rPr>
        <w:rFonts w:cs="Times New Roman"/>
      </w:rPr>
    </w:lvl>
  </w:abstractNum>
  <w:abstractNum w:abstractNumId="13" w15:restartNumberingAfterBreak="0">
    <w:nsid w:val="4ABF5004"/>
    <w:multiLevelType w:val="hybridMultilevel"/>
    <w:tmpl w:val="C106810C"/>
    <w:lvl w:ilvl="0" w:tplc="44B89F16">
      <w:start w:val="1"/>
      <w:numFmt w:val="decimal"/>
      <w:lvlText w:val="(%1)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4" w15:restartNumberingAfterBreak="0">
    <w:nsid w:val="52AE17B9"/>
    <w:multiLevelType w:val="hybridMultilevel"/>
    <w:tmpl w:val="7100922C"/>
    <w:lvl w:ilvl="0" w:tplc="E73EEC8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4CB36C3"/>
    <w:multiLevelType w:val="hybridMultilevel"/>
    <w:tmpl w:val="3134F7B6"/>
    <w:lvl w:ilvl="0" w:tplc="E73EEC8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1350272"/>
    <w:multiLevelType w:val="hybridMultilevel"/>
    <w:tmpl w:val="E0CC73E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7" w15:restartNumberingAfterBreak="0">
    <w:nsid w:val="6AC55C76"/>
    <w:multiLevelType w:val="hybridMultilevel"/>
    <w:tmpl w:val="E3B8967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8" w15:restartNumberingAfterBreak="0">
    <w:nsid w:val="7204501B"/>
    <w:multiLevelType w:val="hybridMultilevel"/>
    <w:tmpl w:val="B9C2E45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9" w15:restartNumberingAfterBreak="0">
    <w:nsid w:val="741942BE"/>
    <w:multiLevelType w:val="hybridMultilevel"/>
    <w:tmpl w:val="542EB95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0" w15:restartNumberingAfterBreak="0">
    <w:nsid w:val="76131192"/>
    <w:multiLevelType w:val="hybridMultilevel"/>
    <w:tmpl w:val="9C56FFA2"/>
    <w:lvl w:ilvl="0" w:tplc="E73EEC8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793170A"/>
    <w:multiLevelType w:val="hybridMultilevel"/>
    <w:tmpl w:val="CB88D330"/>
    <w:lvl w:ilvl="0" w:tplc="7F041CA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  <w:b w:val="0"/>
        <w:bCs w:val="0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20"/>
  </w:num>
  <w:num w:numId="5">
    <w:abstractNumId w:val="15"/>
  </w:num>
  <w:num w:numId="6">
    <w:abstractNumId w:val="14"/>
  </w:num>
  <w:num w:numId="7">
    <w:abstractNumId w:val="5"/>
  </w:num>
  <w:num w:numId="8">
    <w:abstractNumId w:val="9"/>
  </w:num>
  <w:num w:numId="9">
    <w:abstractNumId w:val="0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2"/>
  </w:num>
  <w:num w:numId="13">
    <w:abstractNumId w:val="10"/>
  </w:num>
  <w:num w:numId="14">
    <w:abstractNumId w:val="19"/>
  </w:num>
  <w:num w:numId="15">
    <w:abstractNumId w:val="21"/>
  </w:num>
  <w:num w:numId="16">
    <w:abstractNumId w:val="16"/>
  </w:num>
  <w:num w:numId="17">
    <w:abstractNumId w:val="4"/>
  </w:num>
  <w:num w:numId="18">
    <w:abstractNumId w:val="17"/>
  </w:num>
  <w:num w:numId="19">
    <w:abstractNumId w:val="8"/>
  </w:num>
  <w:num w:numId="20">
    <w:abstractNumId w:val="18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6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6"/>
  </w:num>
  <w:num w:numId="29">
    <w:abstractNumId w:val="6"/>
  </w:num>
  <w:num w:numId="30">
    <w:abstractNumId w:val="6"/>
  </w:num>
  <w:num w:numId="31">
    <w:abstractNumId w:val="6"/>
  </w:num>
  <w:num w:numId="32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bordersDoNotSurroundHeader/>
  <w:bordersDoNotSurroundFooter/>
  <w:hideSpellingErrors/>
  <w:proofState w:spelling="clean" w:grammar="clean"/>
  <w:attachedTemplate r:id="rId1"/>
  <w:mailMerge>
    <w:mainDocumentType w:val="formLetters"/>
    <w:linkToQuery/>
    <w:dataType w:val="textFile"/>
    <w:query w:val="SELECT * FROM D:\派查資料.docx"/>
    <w:activeRecord w:val="52"/>
    <w:odso/>
  </w:mailMerge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96257">
      <o:colormru v:ext="edit" colors="red,#f90"/>
      <o:colormenu v:ext="edit" fillcolor="none [3204]" strokecolor="none [3209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63D"/>
    <w:rsid w:val="0000012E"/>
    <w:rsid w:val="0000391C"/>
    <w:rsid w:val="00007460"/>
    <w:rsid w:val="00007AEE"/>
    <w:rsid w:val="000113BB"/>
    <w:rsid w:val="00013327"/>
    <w:rsid w:val="00013465"/>
    <w:rsid w:val="00016E1C"/>
    <w:rsid w:val="00020B86"/>
    <w:rsid w:val="000252FE"/>
    <w:rsid w:val="00027262"/>
    <w:rsid w:val="00033A86"/>
    <w:rsid w:val="00033BA5"/>
    <w:rsid w:val="00034998"/>
    <w:rsid w:val="0003540C"/>
    <w:rsid w:val="00036FB1"/>
    <w:rsid w:val="00040ECE"/>
    <w:rsid w:val="00041D49"/>
    <w:rsid w:val="00042462"/>
    <w:rsid w:val="00043C10"/>
    <w:rsid w:val="000518AC"/>
    <w:rsid w:val="00053173"/>
    <w:rsid w:val="000562F8"/>
    <w:rsid w:val="000574FC"/>
    <w:rsid w:val="000632A6"/>
    <w:rsid w:val="0006377F"/>
    <w:rsid w:val="00066067"/>
    <w:rsid w:val="00066CED"/>
    <w:rsid w:val="000725FC"/>
    <w:rsid w:val="0007264C"/>
    <w:rsid w:val="000736B4"/>
    <w:rsid w:val="00076224"/>
    <w:rsid w:val="00081875"/>
    <w:rsid w:val="00081E35"/>
    <w:rsid w:val="000820F2"/>
    <w:rsid w:val="000833D1"/>
    <w:rsid w:val="0008747F"/>
    <w:rsid w:val="00090C6E"/>
    <w:rsid w:val="000912AA"/>
    <w:rsid w:val="00091B56"/>
    <w:rsid w:val="00092EA4"/>
    <w:rsid w:val="00093CF4"/>
    <w:rsid w:val="00096DCD"/>
    <w:rsid w:val="000A25D8"/>
    <w:rsid w:val="000A2C0E"/>
    <w:rsid w:val="000A5A8C"/>
    <w:rsid w:val="000B185B"/>
    <w:rsid w:val="000B1CBA"/>
    <w:rsid w:val="000B40EA"/>
    <w:rsid w:val="000B6A7B"/>
    <w:rsid w:val="000B76E8"/>
    <w:rsid w:val="000C15E4"/>
    <w:rsid w:val="000D218F"/>
    <w:rsid w:val="000D386F"/>
    <w:rsid w:val="000D722D"/>
    <w:rsid w:val="000E31C6"/>
    <w:rsid w:val="000F0B94"/>
    <w:rsid w:val="000F38ED"/>
    <w:rsid w:val="000F3A97"/>
    <w:rsid w:val="000F3C3B"/>
    <w:rsid w:val="000F60F6"/>
    <w:rsid w:val="000F7122"/>
    <w:rsid w:val="000F7FA4"/>
    <w:rsid w:val="00102430"/>
    <w:rsid w:val="001057E7"/>
    <w:rsid w:val="00106897"/>
    <w:rsid w:val="00107C41"/>
    <w:rsid w:val="00111FFB"/>
    <w:rsid w:val="00113836"/>
    <w:rsid w:val="00114D5D"/>
    <w:rsid w:val="0011711B"/>
    <w:rsid w:val="00120A1A"/>
    <w:rsid w:val="00120CB1"/>
    <w:rsid w:val="001216E3"/>
    <w:rsid w:val="00121AFD"/>
    <w:rsid w:val="00122D14"/>
    <w:rsid w:val="00125061"/>
    <w:rsid w:val="00127414"/>
    <w:rsid w:val="00127CD3"/>
    <w:rsid w:val="00131BB3"/>
    <w:rsid w:val="00133E12"/>
    <w:rsid w:val="00134598"/>
    <w:rsid w:val="00141250"/>
    <w:rsid w:val="001418D0"/>
    <w:rsid w:val="00143865"/>
    <w:rsid w:val="00144112"/>
    <w:rsid w:val="001473DB"/>
    <w:rsid w:val="00150134"/>
    <w:rsid w:val="00150EC5"/>
    <w:rsid w:val="00154463"/>
    <w:rsid w:val="00155457"/>
    <w:rsid w:val="00155672"/>
    <w:rsid w:val="00156542"/>
    <w:rsid w:val="00164004"/>
    <w:rsid w:val="00167540"/>
    <w:rsid w:val="001677EE"/>
    <w:rsid w:val="00176577"/>
    <w:rsid w:val="00181F4E"/>
    <w:rsid w:val="0018225C"/>
    <w:rsid w:val="00182763"/>
    <w:rsid w:val="001879EF"/>
    <w:rsid w:val="00193504"/>
    <w:rsid w:val="001963C2"/>
    <w:rsid w:val="0019696B"/>
    <w:rsid w:val="00197E96"/>
    <w:rsid w:val="001A358F"/>
    <w:rsid w:val="001A3D6B"/>
    <w:rsid w:val="001B0BDF"/>
    <w:rsid w:val="001B137E"/>
    <w:rsid w:val="001B15BC"/>
    <w:rsid w:val="001B16E8"/>
    <w:rsid w:val="001B3D5F"/>
    <w:rsid w:val="001B4366"/>
    <w:rsid w:val="001C1554"/>
    <w:rsid w:val="001C3EE1"/>
    <w:rsid w:val="001C4AE8"/>
    <w:rsid w:val="001C6317"/>
    <w:rsid w:val="001C746B"/>
    <w:rsid w:val="001C7DB7"/>
    <w:rsid w:val="001D1D70"/>
    <w:rsid w:val="001D1F8C"/>
    <w:rsid w:val="001D2CC6"/>
    <w:rsid w:val="001D2D53"/>
    <w:rsid w:val="001D71C5"/>
    <w:rsid w:val="001D7AD7"/>
    <w:rsid w:val="001E020B"/>
    <w:rsid w:val="001E0A86"/>
    <w:rsid w:val="001E25B9"/>
    <w:rsid w:val="001E3ECA"/>
    <w:rsid w:val="001E51A1"/>
    <w:rsid w:val="001E5B2E"/>
    <w:rsid w:val="001E7646"/>
    <w:rsid w:val="001F0CCD"/>
    <w:rsid w:val="001F174B"/>
    <w:rsid w:val="001F57AF"/>
    <w:rsid w:val="001F65B9"/>
    <w:rsid w:val="001F7E9E"/>
    <w:rsid w:val="002022CF"/>
    <w:rsid w:val="00202DB2"/>
    <w:rsid w:val="002034FE"/>
    <w:rsid w:val="00204AD5"/>
    <w:rsid w:val="00210193"/>
    <w:rsid w:val="00213580"/>
    <w:rsid w:val="00213C57"/>
    <w:rsid w:val="00214C23"/>
    <w:rsid w:val="0022479D"/>
    <w:rsid w:val="002301B7"/>
    <w:rsid w:val="00230D06"/>
    <w:rsid w:val="0023252F"/>
    <w:rsid w:val="00233862"/>
    <w:rsid w:val="00234D8E"/>
    <w:rsid w:val="00235DA8"/>
    <w:rsid w:val="00236761"/>
    <w:rsid w:val="0025038A"/>
    <w:rsid w:val="00254DD5"/>
    <w:rsid w:val="00255E08"/>
    <w:rsid w:val="00256ACC"/>
    <w:rsid w:val="0025715F"/>
    <w:rsid w:val="0026332B"/>
    <w:rsid w:val="0027143A"/>
    <w:rsid w:val="002723D8"/>
    <w:rsid w:val="00272C44"/>
    <w:rsid w:val="00274A07"/>
    <w:rsid w:val="002769AC"/>
    <w:rsid w:val="00276D55"/>
    <w:rsid w:val="002825B4"/>
    <w:rsid w:val="002868DC"/>
    <w:rsid w:val="0029080A"/>
    <w:rsid w:val="0029366A"/>
    <w:rsid w:val="00296F0A"/>
    <w:rsid w:val="002A0130"/>
    <w:rsid w:val="002A0AC3"/>
    <w:rsid w:val="002A38BB"/>
    <w:rsid w:val="002B1C45"/>
    <w:rsid w:val="002B4D95"/>
    <w:rsid w:val="002B5040"/>
    <w:rsid w:val="002C1129"/>
    <w:rsid w:val="002C1F00"/>
    <w:rsid w:val="002C2151"/>
    <w:rsid w:val="002C285C"/>
    <w:rsid w:val="002C2A97"/>
    <w:rsid w:val="002C51F5"/>
    <w:rsid w:val="002C5547"/>
    <w:rsid w:val="002C7E75"/>
    <w:rsid w:val="002D170E"/>
    <w:rsid w:val="002D2867"/>
    <w:rsid w:val="002D2CD7"/>
    <w:rsid w:val="002E1143"/>
    <w:rsid w:val="002E3AE1"/>
    <w:rsid w:val="002E572A"/>
    <w:rsid w:val="002F3674"/>
    <w:rsid w:val="002F4B57"/>
    <w:rsid w:val="002F4EC9"/>
    <w:rsid w:val="002F7BEE"/>
    <w:rsid w:val="00302B02"/>
    <w:rsid w:val="00303C11"/>
    <w:rsid w:val="00306399"/>
    <w:rsid w:val="003070AB"/>
    <w:rsid w:val="00307981"/>
    <w:rsid w:val="00310492"/>
    <w:rsid w:val="00310A98"/>
    <w:rsid w:val="003133F0"/>
    <w:rsid w:val="0031718B"/>
    <w:rsid w:val="00321160"/>
    <w:rsid w:val="0032160A"/>
    <w:rsid w:val="00323E9A"/>
    <w:rsid w:val="00324744"/>
    <w:rsid w:val="00326032"/>
    <w:rsid w:val="00330E58"/>
    <w:rsid w:val="00336428"/>
    <w:rsid w:val="00336FC3"/>
    <w:rsid w:val="00340247"/>
    <w:rsid w:val="00340274"/>
    <w:rsid w:val="00341705"/>
    <w:rsid w:val="00341AD6"/>
    <w:rsid w:val="00342994"/>
    <w:rsid w:val="00353119"/>
    <w:rsid w:val="00370097"/>
    <w:rsid w:val="00373653"/>
    <w:rsid w:val="00373CAC"/>
    <w:rsid w:val="00374FBF"/>
    <w:rsid w:val="00375B97"/>
    <w:rsid w:val="00376C41"/>
    <w:rsid w:val="00381058"/>
    <w:rsid w:val="003817B0"/>
    <w:rsid w:val="00382691"/>
    <w:rsid w:val="00382FD3"/>
    <w:rsid w:val="003855C3"/>
    <w:rsid w:val="00385A82"/>
    <w:rsid w:val="00386AF6"/>
    <w:rsid w:val="003878C2"/>
    <w:rsid w:val="00387B0E"/>
    <w:rsid w:val="003946CD"/>
    <w:rsid w:val="00397714"/>
    <w:rsid w:val="003A1F79"/>
    <w:rsid w:val="003A237E"/>
    <w:rsid w:val="003A2B85"/>
    <w:rsid w:val="003A4230"/>
    <w:rsid w:val="003A452A"/>
    <w:rsid w:val="003A54E8"/>
    <w:rsid w:val="003A609A"/>
    <w:rsid w:val="003B41F1"/>
    <w:rsid w:val="003B4D02"/>
    <w:rsid w:val="003B5DDB"/>
    <w:rsid w:val="003B6340"/>
    <w:rsid w:val="003B6CE5"/>
    <w:rsid w:val="003B6E2B"/>
    <w:rsid w:val="003B6FD7"/>
    <w:rsid w:val="003B7AA9"/>
    <w:rsid w:val="003C408F"/>
    <w:rsid w:val="003C40AF"/>
    <w:rsid w:val="003C454D"/>
    <w:rsid w:val="003C4B9F"/>
    <w:rsid w:val="003C57B8"/>
    <w:rsid w:val="003C5971"/>
    <w:rsid w:val="003C5A3C"/>
    <w:rsid w:val="003D0BFD"/>
    <w:rsid w:val="003D0C60"/>
    <w:rsid w:val="003D6ABC"/>
    <w:rsid w:val="003D78A3"/>
    <w:rsid w:val="003E05D3"/>
    <w:rsid w:val="003E1C3D"/>
    <w:rsid w:val="003E2D25"/>
    <w:rsid w:val="003E2F51"/>
    <w:rsid w:val="003E6B41"/>
    <w:rsid w:val="003E75F4"/>
    <w:rsid w:val="003F0E95"/>
    <w:rsid w:val="003F1CDF"/>
    <w:rsid w:val="003F49F6"/>
    <w:rsid w:val="004015C9"/>
    <w:rsid w:val="004038E8"/>
    <w:rsid w:val="004051EE"/>
    <w:rsid w:val="00405B5B"/>
    <w:rsid w:val="00405EDF"/>
    <w:rsid w:val="004106FF"/>
    <w:rsid w:val="004112C3"/>
    <w:rsid w:val="0041318C"/>
    <w:rsid w:val="00414ED1"/>
    <w:rsid w:val="00415744"/>
    <w:rsid w:val="00420024"/>
    <w:rsid w:val="00420DEA"/>
    <w:rsid w:val="00421D68"/>
    <w:rsid w:val="00422881"/>
    <w:rsid w:val="00422F34"/>
    <w:rsid w:val="0043356B"/>
    <w:rsid w:val="00435DE6"/>
    <w:rsid w:val="00436B49"/>
    <w:rsid w:val="00442D5E"/>
    <w:rsid w:val="00443D8D"/>
    <w:rsid w:val="00444C3E"/>
    <w:rsid w:val="00444D04"/>
    <w:rsid w:val="00447107"/>
    <w:rsid w:val="00450800"/>
    <w:rsid w:val="0046132F"/>
    <w:rsid w:val="004664DB"/>
    <w:rsid w:val="00467584"/>
    <w:rsid w:val="00471AF0"/>
    <w:rsid w:val="0047222F"/>
    <w:rsid w:val="00476262"/>
    <w:rsid w:val="0047724F"/>
    <w:rsid w:val="00477678"/>
    <w:rsid w:val="00477ABF"/>
    <w:rsid w:val="00480D4B"/>
    <w:rsid w:val="00481D57"/>
    <w:rsid w:val="00486B1B"/>
    <w:rsid w:val="0048701F"/>
    <w:rsid w:val="004871BF"/>
    <w:rsid w:val="0049230B"/>
    <w:rsid w:val="00492479"/>
    <w:rsid w:val="00493BB1"/>
    <w:rsid w:val="004940EB"/>
    <w:rsid w:val="0049570B"/>
    <w:rsid w:val="00495794"/>
    <w:rsid w:val="00497FCC"/>
    <w:rsid w:val="004A0153"/>
    <w:rsid w:val="004A4225"/>
    <w:rsid w:val="004B4217"/>
    <w:rsid w:val="004B62D7"/>
    <w:rsid w:val="004B7397"/>
    <w:rsid w:val="004C23D2"/>
    <w:rsid w:val="004C435A"/>
    <w:rsid w:val="004C4BEA"/>
    <w:rsid w:val="004D127E"/>
    <w:rsid w:val="004D3164"/>
    <w:rsid w:val="004D7124"/>
    <w:rsid w:val="004D7BDF"/>
    <w:rsid w:val="004E0065"/>
    <w:rsid w:val="004E06FA"/>
    <w:rsid w:val="004E205C"/>
    <w:rsid w:val="004E427A"/>
    <w:rsid w:val="004E6FA1"/>
    <w:rsid w:val="004F1617"/>
    <w:rsid w:val="004F6D5C"/>
    <w:rsid w:val="00503A4D"/>
    <w:rsid w:val="00510632"/>
    <w:rsid w:val="00511634"/>
    <w:rsid w:val="00511FAC"/>
    <w:rsid w:val="0051301C"/>
    <w:rsid w:val="0052009C"/>
    <w:rsid w:val="00520DDA"/>
    <w:rsid w:val="00521829"/>
    <w:rsid w:val="00521B4C"/>
    <w:rsid w:val="00521C72"/>
    <w:rsid w:val="00526551"/>
    <w:rsid w:val="00530C93"/>
    <w:rsid w:val="00533244"/>
    <w:rsid w:val="00536831"/>
    <w:rsid w:val="0053730C"/>
    <w:rsid w:val="00537B60"/>
    <w:rsid w:val="00542959"/>
    <w:rsid w:val="005456AD"/>
    <w:rsid w:val="005466A3"/>
    <w:rsid w:val="00550CE7"/>
    <w:rsid w:val="00553967"/>
    <w:rsid w:val="00555224"/>
    <w:rsid w:val="00560123"/>
    <w:rsid w:val="005618BE"/>
    <w:rsid w:val="005622A5"/>
    <w:rsid w:val="00562C7D"/>
    <w:rsid w:val="00564152"/>
    <w:rsid w:val="00564DD0"/>
    <w:rsid w:val="005671F4"/>
    <w:rsid w:val="00571019"/>
    <w:rsid w:val="00572C6E"/>
    <w:rsid w:val="005740E8"/>
    <w:rsid w:val="005747BC"/>
    <w:rsid w:val="00575B33"/>
    <w:rsid w:val="00575E67"/>
    <w:rsid w:val="005808F3"/>
    <w:rsid w:val="00580A07"/>
    <w:rsid w:val="00585FA6"/>
    <w:rsid w:val="00586096"/>
    <w:rsid w:val="005867ED"/>
    <w:rsid w:val="00590D02"/>
    <w:rsid w:val="00591883"/>
    <w:rsid w:val="005922DC"/>
    <w:rsid w:val="00593122"/>
    <w:rsid w:val="00594B88"/>
    <w:rsid w:val="005A04CE"/>
    <w:rsid w:val="005A79FB"/>
    <w:rsid w:val="005B03D9"/>
    <w:rsid w:val="005B4952"/>
    <w:rsid w:val="005B69C3"/>
    <w:rsid w:val="005B7F7D"/>
    <w:rsid w:val="005D145A"/>
    <w:rsid w:val="005D47A4"/>
    <w:rsid w:val="005D4AF5"/>
    <w:rsid w:val="005D5195"/>
    <w:rsid w:val="005D56F5"/>
    <w:rsid w:val="005D59E7"/>
    <w:rsid w:val="005D7028"/>
    <w:rsid w:val="005D7AD2"/>
    <w:rsid w:val="005E4AD8"/>
    <w:rsid w:val="005F0034"/>
    <w:rsid w:val="005F18B6"/>
    <w:rsid w:val="005F3131"/>
    <w:rsid w:val="00601E61"/>
    <w:rsid w:val="006036F7"/>
    <w:rsid w:val="00606538"/>
    <w:rsid w:val="00606751"/>
    <w:rsid w:val="00610F4B"/>
    <w:rsid w:val="0061465D"/>
    <w:rsid w:val="00614A1D"/>
    <w:rsid w:val="00617A7B"/>
    <w:rsid w:val="006213FA"/>
    <w:rsid w:val="00622C29"/>
    <w:rsid w:val="006249DA"/>
    <w:rsid w:val="006317AF"/>
    <w:rsid w:val="00637902"/>
    <w:rsid w:val="00641B5E"/>
    <w:rsid w:val="00643DB7"/>
    <w:rsid w:val="006513CE"/>
    <w:rsid w:val="00651640"/>
    <w:rsid w:val="006528F3"/>
    <w:rsid w:val="00660857"/>
    <w:rsid w:val="006636CB"/>
    <w:rsid w:val="00666457"/>
    <w:rsid w:val="0067142A"/>
    <w:rsid w:val="0067565D"/>
    <w:rsid w:val="00686672"/>
    <w:rsid w:val="0069164B"/>
    <w:rsid w:val="00692349"/>
    <w:rsid w:val="00693770"/>
    <w:rsid w:val="00695DBA"/>
    <w:rsid w:val="006A6ED1"/>
    <w:rsid w:val="006A72D8"/>
    <w:rsid w:val="006B20B6"/>
    <w:rsid w:val="006C047A"/>
    <w:rsid w:val="006C418F"/>
    <w:rsid w:val="006D34CF"/>
    <w:rsid w:val="006D452F"/>
    <w:rsid w:val="006D4D22"/>
    <w:rsid w:val="006E04B9"/>
    <w:rsid w:val="006E064D"/>
    <w:rsid w:val="006E0821"/>
    <w:rsid w:val="006E0ABA"/>
    <w:rsid w:val="006E0C87"/>
    <w:rsid w:val="006E2B9E"/>
    <w:rsid w:val="006E5AEF"/>
    <w:rsid w:val="006E6118"/>
    <w:rsid w:val="006E6CA7"/>
    <w:rsid w:val="006F0697"/>
    <w:rsid w:val="006F2CD1"/>
    <w:rsid w:val="006F53AC"/>
    <w:rsid w:val="00703147"/>
    <w:rsid w:val="007031FF"/>
    <w:rsid w:val="00703A74"/>
    <w:rsid w:val="007040E3"/>
    <w:rsid w:val="00705772"/>
    <w:rsid w:val="0070736B"/>
    <w:rsid w:val="0070766D"/>
    <w:rsid w:val="00713C25"/>
    <w:rsid w:val="00713D51"/>
    <w:rsid w:val="00714279"/>
    <w:rsid w:val="00714F92"/>
    <w:rsid w:val="0071571C"/>
    <w:rsid w:val="00722A82"/>
    <w:rsid w:val="00724E75"/>
    <w:rsid w:val="007265F2"/>
    <w:rsid w:val="00726E2C"/>
    <w:rsid w:val="00731817"/>
    <w:rsid w:val="007336CF"/>
    <w:rsid w:val="0073521D"/>
    <w:rsid w:val="00735571"/>
    <w:rsid w:val="00735BBD"/>
    <w:rsid w:val="00740244"/>
    <w:rsid w:val="00742F8A"/>
    <w:rsid w:val="00744911"/>
    <w:rsid w:val="00744DA8"/>
    <w:rsid w:val="00744F0E"/>
    <w:rsid w:val="007467D2"/>
    <w:rsid w:val="00747E89"/>
    <w:rsid w:val="007514B5"/>
    <w:rsid w:val="0075283E"/>
    <w:rsid w:val="00755365"/>
    <w:rsid w:val="007577BF"/>
    <w:rsid w:val="00760494"/>
    <w:rsid w:val="00763799"/>
    <w:rsid w:val="00763DB9"/>
    <w:rsid w:val="00764D93"/>
    <w:rsid w:val="00771F33"/>
    <w:rsid w:val="00772A01"/>
    <w:rsid w:val="0077598F"/>
    <w:rsid w:val="00777445"/>
    <w:rsid w:val="00780F1D"/>
    <w:rsid w:val="0078159C"/>
    <w:rsid w:val="00782EA6"/>
    <w:rsid w:val="0078583E"/>
    <w:rsid w:val="00785EBC"/>
    <w:rsid w:val="00786D83"/>
    <w:rsid w:val="00787939"/>
    <w:rsid w:val="007906D5"/>
    <w:rsid w:val="007906E3"/>
    <w:rsid w:val="00791119"/>
    <w:rsid w:val="00791164"/>
    <w:rsid w:val="00795294"/>
    <w:rsid w:val="007A09B1"/>
    <w:rsid w:val="007A0C7D"/>
    <w:rsid w:val="007A20FF"/>
    <w:rsid w:val="007A2B24"/>
    <w:rsid w:val="007A5D6F"/>
    <w:rsid w:val="007A663D"/>
    <w:rsid w:val="007A7CBF"/>
    <w:rsid w:val="007B4385"/>
    <w:rsid w:val="007B7C31"/>
    <w:rsid w:val="007C00E2"/>
    <w:rsid w:val="007C3FDD"/>
    <w:rsid w:val="007D0CF7"/>
    <w:rsid w:val="007D20DF"/>
    <w:rsid w:val="007D2E86"/>
    <w:rsid w:val="007D30ED"/>
    <w:rsid w:val="007E2378"/>
    <w:rsid w:val="007E382E"/>
    <w:rsid w:val="007E45D6"/>
    <w:rsid w:val="007E4A0B"/>
    <w:rsid w:val="007F0BD1"/>
    <w:rsid w:val="007F2C25"/>
    <w:rsid w:val="00801A72"/>
    <w:rsid w:val="00801FF1"/>
    <w:rsid w:val="00802397"/>
    <w:rsid w:val="008026C7"/>
    <w:rsid w:val="0080604C"/>
    <w:rsid w:val="00813427"/>
    <w:rsid w:val="008158DB"/>
    <w:rsid w:val="008160A9"/>
    <w:rsid w:val="00817F08"/>
    <w:rsid w:val="00822E0D"/>
    <w:rsid w:val="00823947"/>
    <w:rsid w:val="008252C8"/>
    <w:rsid w:val="00827389"/>
    <w:rsid w:val="00835C66"/>
    <w:rsid w:val="00842A73"/>
    <w:rsid w:val="008439A1"/>
    <w:rsid w:val="00843AF1"/>
    <w:rsid w:val="00843B63"/>
    <w:rsid w:val="00846582"/>
    <w:rsid w:val="008466B3"/>
    <w:rsid w:val="00847234"/>
    <w:rsid w:val="00852B85"/>
    <w:rsid w:val="00860E12"/>
    <w:rsid w:val="00862689"/>
    <w:rsid w:val="0086371A"/>
    <w:rsid w:val="00865125"/>
    <w:rsid w:val="0087319B"/>
    <w:rsid w:val="00873219"/>
    <w:rsid w:val="00874590"/>
    <w:rsid w:val="008878DF"/>
    <w:rsid w:val="00890485"/>
    <w:rsid w:val="008937C0"/>
    <w:rsid w:val="00893F6B"/>
    <w:rsid w:val="008953ED"/>
    <w:rsid w:val="008955EF"/>
    <w:rsid w:val="00895A85"/>
    <w:rsid w:val="00897BF3"/>
    <w:rsid w:val="008A11D4"/>
    <w:rsid w:val="008A159A"/>
    <w:rsid w:val="008A1622"/>
    <w:rsid w:val="008A3FA1"/>
    <w:rsid w:val="008A59D6"/>
    <w:rsid w:val="008B21FD"/>
    <w:rsid w:val="008B30F0"/>
    <w:rsid w:val="008B51B4"/>
    <w:rsid w:val="008B5518"/>
    <w:rsid w:val="008C24CC"/>
    <w:rsid w:val="008C3A3D"/>
    <w:rsid w:val="008D25F0"/>
    <w:rsid w:val="008D2BB1"/>
    <w:rsid w:val="008D35A2"/>
    <w:rsid w:val="008D362C"/>
    <w:rsid w:val="008D4B94"/>
    <w:rsid w:val="008D54FF"/>
    <w:rsid w:val="008D5AFD"/>
    <w:rsid w:val="008D6EE7"/>
    <w:rsid w:val="008E2C7B"/>
    <w:rsid w:val="008E3021"/>
    <w:rsid w:val="008E34D0"/>
    <w:rsid w:val="008E59A7"/>
    <w:rsid w:val="008E63B7"/>
    <w:rsid w:val="008E669A"/>
    <w:rsid w:val="008F2E86"/>
    <w:rsid w:val="008F5DB4"/>
    <w:rsid w:val="008F628B"/>
    <w:rsid w:val="008F6320"/>
    <w:rsid w:val="00900EAF"/>
    <w:rsid w:val="00903D29"/>
    <w:rsid w:val="00903FCE"/>
    <w:rsid w:val="00907968"/>
    <w:rsid w:val="00907B26"/>
    <w:rsid w:val="00913DDF"/>
    <w:rsid w:val="009141D9"/>
    <w:rsid w:val="009159E0"/>
    <w:rsid w:val="00916EA6"/>
    <w:rsid w:val="00917A38"/>
    <w:rsid w:val="00917C8D"/>
    <w:rsid w:val="0092157C"/>
    <w:rsid w:val="00924D46"/>
    <w:rsid w:val="00924EED"/>
    <w:rsid w:val="00925189"/>
    <w:rsid w:val="00926860"/>
    <w:rsid w:val="009274B9"/>
    <w:rsid w:val="009364FB"/>
    <w:rsid w:val="009412DC"/>
    <w:rsid w:val="00941384"/>
    <w:rsid w:val="00942124"/>
    <w:rsid w:val="00942DC4"/>
    <w:rsid w:val="00944699"/>
    <w:rsid w:val="009472B3"/>
    <w:rsid w:val="00947E32"/>
    <w:rsid w:val="00950C08"/>
    <w:rsid w:val="009559B5"/>
    <w:rsid w:val="00960EFC"/>
    <w:rsid w:val="00962DAB"/>
    <w:rsid w:val="009641EF"/>
    <w:rsid w:val="00970078"/>
    <w:rsid w:val="00971481"/>
    <w:rsid w:val="00972373"/>
    <w:rsid w:val="0097460D"/>
    <w:rsid w:val="00976230"/>
    <w:rsid w:val="009767C9"/>
    <w:rsid w:val="00976E07"/>
    <w:rsid w:val="00977303"/>
    <w:rsid w:val="009778A2"/>
    <w:rsid w:val="0098061E"/>
    <w:rsid w:val="009846B5"/>
    <w:rsid w:val="00985958"/>
    <w:rsid w:val="00986423"/>
    <w:rsid w:val="00987E33"/>
    <w:rsid w:val="0099079F"/>
    <w:rsid w:val="0099379B"/>
    <w:rsid w:val="00994C4A"/>
    <w:rsid w:val="00997F4A"/>
    <w:rsid w:val="009A18DC"/>
    <w:rsid w:val="009A24FD"/>
    <w:rsid w:val="009A4ABE"/>
    <w:rsid w:val="009A6E19"/>
    <w:rsid w:val="009A7D14"/>
    <w:rsid w:val="009B2A2E"/>
    <w:rsid w:val="009B41D5"/>
    <w:rsid w:val="009B6F90"/>
    <w:rsid w:val="009C0E65"/>
    <w:rsid w:val="009D0159"/>
    <w:rsid w:val="009D0C5A"/>
    <w:rsid w:val="009D73DD"/>
    <w:rsid w:val="009E76E9"/>
    <w:rsid w:val="009F4D76"/>
    <w:rsid w:val="00A01D72"/>
    <w:rsid w:val="00A0343D"/>
    <w:rsid w:val="00A034FC"/>
    <w:rsid w:val="00A05A36"/>
    <w:rsid w:val="00A0771E"/>
    <w:rsid w:val="00A07DA9"/>
    <w:rsid w:val="00A1241B"/>
    <w:rsid w:val="00A12BDC"/>
    <w:rsid w:val="00A14121"/>
    <w:rsid w:val="00A15691"/>
    <w:rsid w:val="00A16917"/>
    <w:rsid w:val="00A17420"/>
    <w:rsid w:val="00A17787"/>
    <w:rsid w:val="00A17EFC"/>
    <w:rsid w:val="00A219D1"/>
    <w:rsid w:val="00A23635"/>
    <w:rsid w:val="00A23A1B"/>
    <w:rsid w:val="00A25394"/>
    <w:rsid w:val="00A26F9C"/>
    <w:rsid w:val="00A34478"/>
    <w:rsid w:val="00A34A74"/>
    <w:rsid w:val="00A35A37"/>
    <w:rsid w:val="00A436DB"/>
    <w:rsid w:val="00A45B11"/>
    <w:rsid w:val="00A46A34"/>
    <w:rsid w:val="00A470D8"/>
    <w:rsid w:val="00A52FD3"/>
    <w:rsid w:val="00A55EAD"/>
    <w:rsid w:val="00A61A2E"/>
    <w:rsid w:val="00A6771B"/>
    <w:rsid w:val="00A72973"/>
    <w:rsid w:val="00A733BB"/>
    <w:rsid w:val="00A737FD"/>
    <w:rsid w:val="00A82BC1"/>
    <w:rsid w:val="00A85653"/>
    <w:rsid w:val="00A86B68"/>
    <w:rsid w:val="00A90CC9"/>
    <w:rsid w:val="00A92C35"/>
    <w:rsid w:val="00A96927"/>
    <w:rsid w:val="00A97AC5"/>
    <w:rsid w:val="00AA01BE"/>
    <w:rsid w:val="00AA21A5"/>
    <w:rsid w:val="00AA41F1"/>
    <w:rsid w:val="00AA5371"/>
    <w:rsid w:val="00AB528E"/>
    <w:rsid w:val="00AB6896"/>
    <w:rsid w:val="00AC0589"/>
    <w:rsid w:val="00AC2D82"/>
    <w:rsid w:val="00AD1C91"/>
    <w:rsid w:val="00AD2CF9"/>
    <w:rsid w:val="00AD788D"/>
    <w:rsid w:val="00AE0AAD"/>
    <w:rsid w:val="00AE276C"/>
    <w:rsid w:val="00AE40B3"/>
    <w:rsid w:val="00AE5EE2"/>
    <w:rsid w:val="00AE7998"/>
    <w:rsid w:val="00AF10C2"/>
    <w:rsid w:val="00AF1EE4"/>
    <w:rsid w:val="00AF2B7B"/>
    <w:rsid w:val="00AF6143"/>
    <w:rsid w:val="00AF69EF"/>
    <w:rsid w:val="00B01F59"/>
    <w:rsid w:val="00B03906"/>
    <w:rsid w:val="00B067C3"/>
    <w:rsid w:val="00B1241E"/>
    <w:rsid w:val="00B1282B"/>
    <w:rsid w:val="00B14B63"/>
    <w:rsid w:val="00B151DA"/>
    <w:rsid w:val="00B15303"/>
    <w:rsid w:val="00B158A5"/>
    <w:rsid w:val="00B24317"/>
    <w:rsid w:val="00B25DF3"/>
    <w:rsid w:val="00B50DBC"/>
    <w:rsid w:val="00B6107F"/>
    <w:rsid w:val="00B61CD6"/>
    <w:rsid w:val="00B62CC2"/>
    <w:rsid w:val="00B63E38"/>
    <w:rsid w:val="00B64E16"/>
    <w:rsid w:val="00B662A2"/>
    <w:rsid w:val="00B70476"/>
    <w:rsid w:val="00B75284"/>
    <w:rsid w:val="00B7782C"/>
    <w:rsid w:val="00B816EA"/>
    <w:rsid w:val="00B933B1"/>
    <w:rsid w:val="00B93F1D"/>
    <w:rsid w:val="00B95046"/>
    <w:rsid w:val="00B975E5"/>
    <w:rsid w:val="00B97D1A"/>
    <w:rsid w:val="00BA3948"/>
    <w:rsid w:val="00BA3EA9"/>
    <w:rsid w:val="00BA5022"/>
    <w:rsid w:val="00BA6287"/>
    <w:rsid w:val="00BB11A5"/>
    <w:rsid w:val="00BB15F1"/>
    <w:rsid w:val="00BB3325"/>
    <w:rsid w:val="00BB4C54"/>
    <w:rsid w:val="00BB6AE9"/>
    <w:rsid w:val="00BC0031"/>
    <w:rsid w:val="00BC4D14"/>
    <w:rsid w:val="00BC77B0"/>
    <w:rsid w:val="00BD231A"/>
    <w:rsid w:val="00BD396D"/>
    <w:rsid w:val="00BD3A52"/>
    <w:rsid w:val="00BD4A23"/>
    <w:rsid w:val="00BD5ED5"/>
    <w:rsid w:val="00BD6CCE"/>
    <w:rsid w:val="00BE097C"/>
    <w:rsid w:val="00BE32F4"/>
    <w:rsid w:val="00BE36A1"/>
    <w:rsid w:val="00BE3812"/>
    <w:rsid w:val="00BE4CAE"/>
    <w:rsid w:val="00BF0500"/>
    <w:rsid w:val="00BF07A4"/>
    <w:rsid w:val="00BF0CA5"/>
    <w:rsid w:val="00BF3FE4"/>
    <w:rsid w:val="00BF47E8"/>
    <w:rsid w:val="00C02C3B"/>
    <w:rsid w:val="00C0498B"/>
    <w:rsid w:val="00C05535"/>
    <w:rsid w:val="00C0663B"/>
    <w:rsid w:val="00C12DCF"/>
    <w:rsid w:val="00C14D92"/>
    <w:rsid w:val="00C21AEE"/>
    <w:rsid w:val="00C22FAC"/>
    <w:rsid w:val="00C258C5"/>
    <w:rsid w:val="00C270DB"/>
    <w:rsid w:val="00C317DB"/>
    <w:rsid w:val="00C323D9"/>
    <w:rsid w:val="00C32B45"/>
    <w:rsid w:val="00C339EB"/>
    <w:rsid w:val="00C34A04"/>
    <w:rsid w:val="00C35271"/>
    <w:rsid w:val="00C4366D"/>
    <w:rsid w:val="00C47D02"/>
    <w:rsid w:val="00C52037"/>
    <w:rsid w:val="00C536DE"/>
    <w:rsid w:val="00C55264"/>
    <w:rsid w:val="00C55FF1"/>
    <w:rsid w:val="00C57007"/>
    <w:rsid w:val="00C617DB"/>
    <w:rsid w:val="00C63204"/>
    <w:rsid w:val="00C6621F"/>
    <w:rsid w:val="00C712C8"/>
    <w:rsid w:val="00C72CB8"/>
    <w:rsid w:val="00C74188"/>
    <w:rsid w:val="00C77967"/>
    <w:rsid w:val="00C82ABD"/>
    <w:rsid w:val="00C85CC7"/>
    <w:rsid w:val="00C85F40"/>
    <w:rsid w:val="00C86722"/>
    <w:rsid w:val="00C86A00"/>
    <w:rsid w:val="00C87E0A"/>
    <w:rsid w:val="00C92BD5"/>
    <w:rsid w:val="00C944D2"/>
    <w:rsid w:val="00CA1D78"/>
    <w:rsid w:val="00CA1E92"/>
    <w:rsid w:val="00CA36A6"/>
    <w:rsid w:val="00CA40AF"/>
    <w:rsid w:val="00CB1291"/>
    <w:rsid w:val="00CB4759"/>
    <w:rsid w:val="00CB47EC"/>
    <w:rsid w:val="00CB52B1"/>
    <w:rsid w:val="00CB795E"/>
    <w:rsid w:val="00CC0859"/>
    <w:rsid w:val="00CC090E"/>
    <w:rsid w:val="00CC1E8C"/>
    <w:rsid w:val="00CC2DE1"/>
    <w:rsid w:val="00CC508A"/>
    <w:rsid w:val="00CC5219"/>
    <w:rsid w:val="00CD3AE5"/>
    <w:rsid w:val="00CD473B"/>
    <w:rsid w:val="00CD5546"/>
    <w:rsid w:val="00CE024E"/>
    <w:rsid w:val="00CE0C8B"/>
    <w:rsid w:val="00CF15E0"/>
    <w:rsid w:val="00CF2C9E"/>
    <w:rsid w:val="00CF377F"/>
    <w:rsid w:val="00D00258"/>
    <w:rsid w:val="00D01BB2"/>
    <w:rsid w:val="00D0239F"/>
    <w:rsid w:val="00D0244F"/>
    <w:rsid w:val="00D029D8"/>
    <w:rsid w:val="00D03945"/>
    <w:rsid w:val="00D04DF5"/>
    <w:rsid w:val="00D05B11"/>
    <w:rsid w:val="00D06AFD"/>
    <w:rsid w:val="00D17CBC"/>
    <w:rsid w:val="00D20A2F"/>
    <w:rsid w:val="00D23224"/>
    <w:rsid w:val="00D23575"/>
    <w:rsid w:val="00D236A4"/>
    <w:rsid w:val="00D25C90"/>
    <w:rsid w:val="00D347D3"/>
    <w:rsid w:val="00D375FD"/>
    <w:rsid w:val="00D403ED"/>
    <w:rsid w:val="00D4272D"/>
    <w:rsid w:val="00D42762"/>
    <w:rsid w:val="00D54309"/>
    <w:rsid w:val="00D54E4E"/>
    <w:rsid w:val="00D5560F"/>
    <w:rsid w:val="00D56BB7"/>
    <w:rsid w:val="00D604B3"/>
    <w:rsid w:val="00D64BC9"/>
    <w:rsid w:val="00D663C0"/>
    <w:rsid w:val="00D67CB1"/>
    <w:rsid w:val="00D67CDF"/>
    <w:rsid w:val="00D703FD"/>
    <w:rsid w:val="00D736E9"/>
    <w:rsid w:val="00D746DE"/>
    <w:rsid w:val="00D7536D"/>
    <w:rsid w:val="00D81A23"/>
    <w:rsid w:val="00D8387D"/>
    <w:rsid w:val="00D83AEB"/>
    <w:rsid w:val="00D843F6"/>
    <w:rsid w:val="00D84CDE"/>
    <w:rsid w:val="00D85EDC"/>
    <w:rsid w:val="00D879AD"/>
    <w:rsid w:val="00D93524"/>
    <w:rsid w:val="00D946C3"/>
    <w:rsid w:val="00DA247F"/>
    <w:rsid w:val="00DA4CF8"/>
    <w:rsid w:val="00DB133C"/>
    <w:rsid w:val="00DB7189"/>
    <w:rsid w:val="00DB71B0"/>
    <w:rsid w:val="00DB7C65"/>
    <w:rsid w:val="00DC2556"/>
    <w:rsid w:val="00DC29D2"/>
    <w:rsid w:val="00DC2F51"/>
    <w:rsid w:val="00DC4D2F"/>
    <w:rsid w:val="00DC52AC"/>
    <w:rsid w:val="00DC64D2"/>
    <w:rsid w:val="00DD1B7E"/>
    <w:rsid w:val="00DD5BC2"/>
    <w:rsid w:val="00DE24B3"/>
    <w:rsid w:val="00DE3C6F"/>
    <w:rsid w:val="00DF5BCF"/>
    <w:rsid w:val="00E027DD"/>
    <w:rsid w:val="00E03DC0"/>
    <w:rsid w:val="00E03EFD"/>
    <w:rsid w:val="00E06752"/>
    <w:rsid w:val="00E07BDF"/>
    <w:rsid w:val="00E07C97"/>
    <w:rsid w:val="00E12932"/>
    <w:rsid w:val="00E1501B"/>
    <w:rsid w:val="00E171E8"/>
    <w:rsid w:val="00E177DE"/>
    <w:rsid w:val="00E17B17"/>
    <w:rsid w:val="00E21464"/>
    <w:rsid w:val="00E21A4C"/>
    <w:rsid w:val="00E22DD2"/>
    <w:rsid w:val="00E25AA1"/>
    <w:rsid w:val="00E31381"/>
    <w:rsid w:val="00E40B2D"/>
    <w:rsid w:val="00E44101"/>
    <w:rsid w:val="00E4698C"/>
    <w:rsid w:val="00E46E5F"/>
    <w:rsid w:val="00E57B2A"/>
    <w:rsid w:val="00E614F0"/>
    <w:rsid w:val="00E619C1"/>
    <w:rsid w:val="00E62201"/>
    <w:rsid w:val="00E64F83"/>
    <w:rsid w:val="00E6545D"/>
    <w:rsid w:val="00E657F2"/>
    <w:rsid w:val="00E65D99"/>
    <w:rsid w:val="00E711EA"/>
    <w:rsid w:val="00E71E47"/>
    <w:rsid w:val="00E74B2C"/>
    <w:rsid w:val="00E77C8C"/>
    <w:rsid w:val="00E80C5B"/>
    <w:rsid w:val="00E80DE9"/>
    <w:rsid w:val="00E822E7"/>
    <w:rsid w:val="00E84D0B"/>
    <w:rsid w:val="00E84F8E"/>
    <w:rsid w:val="00E85F64"/>
    <w:rsid w:val="00E86C1F"/>
    <w:rsid w:val="00E87EA9"/>
    <w:rsid w:val="00E90473"/>
    <w:rsid w:val="00E91D81"/>
    <w:rsid w:val="00E921B9"/>
    <w:rsid w:val="00E9221B"/>
    <w:rsid w:val="00E92E41"/>
    <w:rsid w:val="00E93378"/>
    <w:rsid w:val="00E93503"/>
    <w:rsid w:val="00EA41BF"/>
    <w:rsid w:val="00EA491F"/>
    <w:rsid w:val="00EA5937"/>
    <w:rsid w:val="00EA59F9"/>
    <w:rsid w:val="00EA6645"/>
    <w:rsid w:val="00EA6D12"/>
    <w:rsid w:val="00EB032B"/>
    <w:rsid w:val="00EB2718"/>
    <w:rsid w:val="00EB2EEF"/>
    <w:rsid w:val="00EB3594"/>
    <w:rsid w:val="00EB52FC"/>
    <w:rsid w:val="00EB5339"/>
    <w:rsid w:val="00EB5569"/>
    <w:rsid w:val="00EB5DEC"/>
    <w:rsid w:val="00EB6D36"/>
    <w:rsid w:val="00EC55BE"/>
    <w:rsid w:val="00EC5AA3"/>
    <w:rsid w:val="00EC782B"/>
    <w:rsid w:val="00ED149C"/>
    <w:rsid w:val="00ED53A8"/>
    <w:rsid w:val="00EE0CA2"/>
    <w:rsid w:val="00EE278F"/>
    <w:rsid w:val="00EE3063"/>
    <w:rsid w:val="00EF0CC3"/>
    <w:rsid w:val="00EF2DE5"/>
    <w:rsid w:val="00EF3CD6"/>
    <w:rsid w:val="00EF5FA1"/>
    <w:rsid w:val="00F00355"/>
    <w:rsid w:val="00F00E2F"/>
    <w:rsid w:val="00F016AB"/>
    <w:rsid w:val="00F06ECA"/>
    <w:rsid w:val="00F0732B"/>
    <w:rsid w:val="00F11F8A"/>
    <w:rsid w:val="00F129B9"/>
    <w:rsid w:val="00F1333D"/>
    <w:rsid w:val="00F13796"/>
    <w:rsid w:val="00F146B5"/>
    <w:rsid w:val="00F155C5"/>
    <w:rsid w:val="00F15881"/>
    <w:rsid w:val="00F169EC"/>
    <w:rsid w:val="00F348B8"/>
    <w:rsid w:val="00F37096"/>
    <w:rsid w:val="00F43AE7"/>
    <w:rsid w:val="00F45930"/>
    <w:rsid w:val="00F46F9D"/>
    <w:rsid w:val="00F53B36"/>
    <w:rsid w:val="00F63D0B"/>
    <w:rsid w:val="00F6638E"/>
    <w:rsid w:val="00F71D47"/>
    <w:rsid w:val="00F73682"/>
    <w:rsid w:val="00F747B4"/>
    <w:rsid w:val="00F77572"/>
    <w:rsid w:val="00F8040D"/>
    <w:rsid w:val="00F81675"/>
    <w:rsid w:val="00F820A3"/>
    <w:rsid w:val="00F84107"/>
    <w:rsid w:val="00F87388"/>
    <w:rsid w:val="00F93344"/>
    <w:rsid w:val="00F94968"/>
    <w:rsid w:val="00F97721"/>
    <w:rsid w:val="00FB32E1"/>
    <w:rsid w:val="00FB4511"/>
    <w:rsid w:val="00FB4DE4"/>
    <w:rsid w:val="00FC0EDB"/>
    <w:rsid w:val="00FC1262"/>
    <w:rsid w:val="00FC18E0"/>
    <w:rsid w:val="00FC2E59"/>
    <w:rsid w:val="00FC31FA"/>
    <w:rsid w:val="00FC5C22"/>
    <w:rsid w:val="00FD1198"/>
    <w:rsid w:val="00FD3F97"/>
    <w:rsid w:val="00FD5F22"/>
    <w:rsid w:val="00FD6460"/>
    <w:rsid w:val="00FE31BE"/>
    <w:rsid w:val="00FE377C"/>
    <w:rsid w:val="00FE440E"/>
    <w:rsid w:val="00FE57CC"/>
    <w:rsid w:val="00FF0BCD"/>
    <w:rsid w:val="00FF12D1"/>
    <w:rsid w:val="00FF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6257">
      <o:colormru v:ext="edit" colors="red,#f90"/>
      <o:colormenu v:ext="edit" fillcolor="none [3204]" strokecolor="none [3209]"/>
    </o:shapedefaults>
    <o:shapelayout v:ext="edit">
      <o:idmap v:ext="edit" data="1"/>
      <o:rules v:ext="edit">
        <o:r id="V:Rule1" type="callout" idref="#AutoShape 23"/>
        <o:r id="V:Rule2" type="callout" idref="#AutoShape 21"/>
        <o:r id="V:Rule3" type="callout" idref="#AutoShape 22"/>
        <o:r id="V:Rule4" type="callout" idref="#AutoShape 32"/>
        <o:r id="V:Rule5" type="callout" idref="#AutoShape 25"/>
        <o:r id="V:Rule6" type="callout" idref="#AutoShape 26"/>
      </o:rules>
    </o:shapelayout>
  </w:shapeDefaults>
  <w:decimalSymbol w:val="."/>
  <w:listSeparator w:val=","/>
  <w15:docId w15:val="{86C17DD0-9EE1-4CFB-B8CC-E78381FFF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E25AA1"/>
    <w:pPr>
      <w:widowControl w:val="0"/>
    </w:pPr>
    <w:rPr>
      <w:rFonts w:eastAsia="標楷體"/>
      <w:kern w:val="2"/>
      <w:sz w:val="32"/>
    </w:rPr>
  </w:style>
  <w:style w:type="paragraph" w:styleId="1">
    <w:name w:val="heading 1"/>
    <w:basedOn w:val="a1"/>
    <w:link w:val="10"/>
    <w:qFormat/>
    <w:rsid w:val="005B4952"/>
    <w:pPr>
      <w:numPr>
        <w:numId w:val="1"/>
      </w:numPr>
      <w:kinsoku w:val="0"/>
      <w:jc w:val="both"/>
      <w:outlineLvl w:val="0"/>
    </w:pPr>
    <w:rPr>
      <w:rFonts w:ascii="標楷體" w:hAnsi="Arial"/>
      <w:bCs/>
      <w:kern w:val="0"/>
      <w:szCs w:val="52"/>
    </w:rPr>
  </w:style>
  <w:style w:type="paragraph" w:styleId="2">
    <w:name w:val="heading 2"/>
    <w:basedOn w:val="a1"/>
    <w:link w:val="20"/>
    <w:qFormat/>
    <w:rsid w:val="005B4952"/>
    <w:pPr>
      <w:numPr>
        <w:ilvl w:val="1"/>
        <w:numId w:val="1"/>
      </w:numPr>
      <w:kinsoku w:val="0"/>
      <w:jc w:val="both"/>
      <w:outlineLvl w:val="1"/>
    </w:pPr>
    <w:rPr>
      <w:rFonts w:ascii="標楷體" w:hAnsi="Arial"/>
      <w:bCs/>
      <w:kern w:val="0"/>
      <w:szCs w:val="48"/>
    </w:rPr>
  </w:style>
  <w:style w:type="paragraph" w:styleId="3">
    <w:name w:val="heading 3"/>
    <w:basedOn w:val="a1"/>
    <w:link w:val="30"/>
    <w:qFormat/>
    <w:rsid w:val="005B4952"/>
    <w:pPr>
      <w:numPr>
        <w:ilvl w:val="2"/>
        <w:numId w:val="1"/>
      </w:numPr>
      <w:kinsoku w:val="0"/>
      <w:jc w:val="both"/>
      <w:outlineLvl w:val="2"/>
    </w:pPr>
    <w:rPr>
      <w:rFonts w:ascii="標楷體" w:hAnsi="Arial"/>
      <w:bCs/>
      <w:kern w:val="0"/>
      <w:szCs w:val="36"/>
    </w:rPr>
  </w:style>
  <w:style w:type="paragraph" w:styleId="4">
    <w:name w:val="heading 4"/>
    <w:basedOn w:val="a1"/>
    <w:link w:val="40"/>
    <w:qFormat/>
    <w:rsid w:val="005B4952"/>
    <w:pPr>
      <w:numPr>
        <w:ilvl w:val="3"/>
        <w:numId w:val="1"/>
      </w:numPr>
      <w:jc w:val="both"/>
      <w:outlineLvl w:val="3"/>
    </w:pPr>
    <w:rPr>
      <w:rFonts w:ascii="標楷體" w:hAnsi="Arial"/>
      <w:szCs w:val="36"/>
    </w:rPr>
  </w:style>
  <w:style w:type="paragraph" w:styleId="5">
    <w:name w:val="heading 5"/>
    <w:basedOn w:val="a1"/>
    <w:link w:val="50"/>
    <w:qFormat/>
    <w:rsid w:val="005B4952"/>
    <w:pPr>
      <w:numPr>
        <w:ilvl w:val="4"/>
        <w:numId w:val="1"/>
      </w:numPr>
      <w:kinsoku w:val="0"/>
      <w:jc w:val="both"/>
      <w:outlineLvl w:val="4"/>
    </w:pPr>
    <w:rPr>
      <w:rFonts w:ascii="標楷體" w:hAnsi="Arial"/>
      <w:bCs/>
      <w:szCs w:val="36"/>
    </w:rPr>
  </w:style>
  <w:style w:type="paragraph" w:styleId="6">
    <w:name w:val="heading 6"/>
    <w:basedOn w:val="a1"/>
    <w:link w:val="60"/>
    <w:qFormat/>
    <w:rsid w:val="005B4952"/>
    <w:pPr>
      <w:numPr>
        <w:ilvl w:val="5"/>
        <w:numId w:val="1"/>
      </w:numPr>
      <w:tabs>
        <w:tab w:val="left" w:pos="2094"/>
      </w:tabs>
      <w:kinsoku w:val="0"/>
      <w:jc w:val="both"/>
      <w:outlineLvl w:val="5"/>
    </w:pPr>
    <w:rPr>
      <w:rFonts w:ascii="標楷體" w:hAnsi="Arial"/>
      <w:szCs w:val="36"/>
    </w:rPr>
  </w:style>
  <w:style w:type="paragraph" w:styleId="7">
    <w:name w:val="heading 7"/>
    <w:basedOn w:val="a1"/>
    <w:link w:val="70"/>
    <w:qFormat/>
    <w:rsid w:val="005B4952"/>
    <w:pPr>
      <w:numPr>
        <w:ilvl w:val="6"/>
        <w:numId w:val="1"/>
      </w:numPr>
      <w:kinsoku w:val="0"/>
      <w:ind w:leftChars="600" w:left="700" w:hangingChars="100" w:hanging="100"/>
      <w:jc w:val="both"/>
      <w:outlineLvl w:val="6"/>
    </w:pPr>
    <w:rPr>
      <w:rFonts w:ascii="標楷體" w:hAnsi="Arial"/>
      <w:bCs/>
      <w:szCs w:val="36"/>
    </w:rPr>
  </w:style>
  <w:style w:type="paragraph" w:styleId="8">
    <w:name w:val="heading 8"/>
    <w:basedOn w:val="a1"/>
    <w:link w:val="80"/>
    <w:qFormat/>
    <w:rsid w:val="005B4952"/>
    <w:pPr>
      <w:numPr>
        <w:ilvl w:val="7"/>
        <w:numId w:val="1"/>
      </w:numPr>
      <w:kinsoku w:val="0"/>
      <w:ind w:leftChars="700" w:left="800" w:hangingChars="100" w:hanging="100"/>
      <w:jc w:val="both"/>
      <w:outlineLvl w:val="7"/>
    </w:pPr>
    <w:rPr>
      <w:rFonts w:ascii="標楷體" w:hAnsi="Arial"/>
      <w:szCs w:val="36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Signature"/>
    <w:basedOn w:val="a1"/>
    <w:link w:val="a6"/>
    <w:semiHidden/>
    <w:rsid w:val="005B4952"/>
    <w:pPr>
      <w:spacing w:before="720" w:after="720"/>
      <w:ind w:left="7371"/>
    </w:pPr>
    <w:rPr>
      <w:rFonts w:ascii="標楷體"/>
      <w:b/>
      <w:snapToGrid w:val="0"/>
      <w:spacing w:val="10"/>
      <w:sz w:val="36"/>
    </w:rPr>
  </w:style>
  <w:style w:type="paragraph" w:styleId="a7">
    <w:name w:val="endnote text"/>
    <w:basedOn w:val="a1"/>
    <w:link w:val="a8"/>
    <w:semiHidden/>
    <w:rsid w:val="005B4952"/>
    <w:pPr>
      <w:spacing w:before="240"/>
      <w:ind w:left="1021" w:hanging="1021"/>
      <w:jc w:val="both"/>
    </w:pPr>
    <w:rPr>
      <w:rFonts w:ascii="標楷體"/>
      <w:snapToGrid w:val="0"/>
      <w:spacing w:val="10"/>
    </w:rPr>
  </w:style>
  <w:style w:type="paragraph" w:styleId="51">
    <w:name w:val="toc 5"/>
    <w:basedOn w:val="a1"/>
    <w:next w:val="a1"/>
    <w:autoRedefine/>
    <w:semiHidden/>
    <w:rsid w:val="005B4952"/>
    <w:pPr>
      <w:ind w:leftChars="400" w:left="600" w:rightChars="200" w:right="200" w:hangingChars="200" w:hanging="200"/>
    </w:pPr>
    <w:rPr>
      <w:rFonts w:ascii="標楷體"/>
    </w:rPr>
  </w:style>
  <w:style w:type="character" w:styleId="a9">
    <w:name w:val="page number"/>
    <w:basedOn w:val="a2"/>
    <w:semiHidden/>
    <w:rsid w:val="005B4952"/>
    <w:rPr>
      <w:rFonts w:ascii="標楷體" w:eastAsia="標楷體"/>
      <w:sz w:val="20"/>
    </w:rPr>
  </w:style>
  <w:style w:type="paragraph" w:styleId="61">
    <w:name w:val="toc 6"/>
    <w:basedOn w:val="a1"/>
    <w:next w:val="a1"/>
    <w:autoRedefine/>
    <w:semiHidden/>
    <w:rsid w:val="005B4952"/>
    <w:pPr>
      <w:ind w:leftChars="500" w:left="500"/>
    </w:pPr>
    <w:rPr>
      <w:rFonts w:ascii="標楷體"/>
    </w:rPr>
  </w:style>
  <w:style w:type="paragraph" w:customStyle="1" w:styleId="11">
    <w:name w:val="段落樣式1"/>
    <w:basedOn w:val="a1"/>
    <w:rsid w:val="005B4952"/>
    <w:pPr>
      <w:tabs>
        <w:tab w:val="left" w:pos="567"/>
      </w:tabs>
      <w:kinsoku w:val="0"/>
      <w:ind w:leftChars="200" w:left="200" w:firstLineChars="200" w:firstLine="200"/>
      <w:jc w:val="both"/>
    </w:pPr>
    <w:rPr>
      <w:rFonts w:ascii="標楷體"/>
      <w:kern w:val="0"/>
    </w:rPr>
  </w:style>
  <w:style w:type="paragraph" w:customStyle="1" w:styleId="21">
    <w:name w:val="段落樣式2"/>
    <w:basedOn w:val="a1"/>
    <w:rsid w:val="005B4952"/>
    <w:pPr>
      <w:tabs>
        <w:tab w:val="left" w:pos="567"/>
      </w:tabs>
      <w:ind w:leftChars="300" w:left="300" w:firstLineChars="200" w:firstLine="200"/>
      <w:jc w:val="both"/>
    </w:pPr>
    <w:rPr>
      <w:rFonts w:ascii="標楷體"/>
      <w:kern w:val="0"/>
    </w:rPr>
  </w:style>
  <w:style w:type="paragraph" w:styleId="12">
    <w:name w:val="toc 1"/>
    <w:basedOn w:val="a1"/>
    <w:next w:val="a1"/>
    <w:autoRedefine/>
    <w:semiHidden/>
    <w:rsid w:val="005B4952"/>
    <w:pPr>
      <w:kinsoku w:val="0"/>
      <w:ind w:left="2443" w:rightChars="200" w:right="698" w:hangingChars="700" w:hanging="2443"/>
      <w:jc w:val="both"/>
    </w:pPr>
    <w:rPr>
      <w:rFonts w:ascii="標楷體"/>
      <w:noProof/>
      <w:szCs w:val="32"/>
    </w:rPr>
  </w:style>
  <w:style w:type="paragraph" w:styleId="22">
    <w:name w:val="toc 2"/>
    <w:basedOn w:val="a1"/>
    <w:next w:val="a1"/>
    <w:autoRedefine/>
    <w:semiHidden/>
    <w:rsid w:val="005B4952"/>
    <w:pPr>
      <w:kinsoku w:val="0"/>
      <w:ind w:leftChars="100" w:left="300" w:rightChars="200" w:right="200" w:hangingChars="200" w:hanging="200"/>
    </w:pPr>
    <w:rPr>
      <w:rFonts w:ascii="標楷體"/>
      <w:noProof/>
    </w:rPr>
  </w:style>
  <w:style w:type="paragraph" w:styleId="31">
    <w:name w:val="toc 3"/>
    <w:basedOn w:val="a1"/>
    <w:next w:val="a1"/>
    <w:autoRedefine/>
    <w:semiHidden/>
    <w:rsid w:val="005B4952"/>
    <w:pPr>
      <w:kinsoku w:val="0"/>
      <w:ind w:leftChars="200" w:left="400" w:rightChars="200" w:right="200" w:hangingChars="200" w:hanging="200"/>
      <w:jc w:val="both"/>
    </w:pPr>
    <w:rPr>
      <w:rFonts w:ascii="標楷體"/>
      <w:noProof/>
    </w:rPr>
  </w:style>
  <w:style w:type="paragraph" w:styleId="41">
    <w:name w:val="toc 4"/>
    <w:basedOn w:val="a1"/>
    <w:next w:val="a1"/>
    <w:autoRedefine/>
    <w:semiHidden/>
    <w:rsid w:val="005B4952"/>
    <w:pPr>
      <w:kinsoku w:val="0"/>
      <w:ind w:leftChars="300" w:left="500" w:rightChars="200" w:right="200" w:hangingChars="200" w:hanging="200"/>
      <w:jc w:val="both"/>
    </w:pPr>
    <w:rPr>
      <w:rFonts w:ascii="標楷體"/>
    </w:rPr>
  </w:style>
  <w:style w:type="paragraph" w:styleId="71">
    <w:name w:val="toc 7"/>
    <w:basedOn w:val="a1"/>
    <w:next w:val="a1"/>
    <w:autoRedefine/>
    <w:semiHidden/>
    <w:rsid w:val="005B4952"/>
    <w:pPr>
      <w:ind w:leftChars="600" w:left="800" w:hangingChars="200" w:hanging="200"/>
    </w:pPr>
    <w:rPr>
      <w:rFonts w:ascii="標楷體"/>
    </w:rPr>
  </w:style>
  <w:style w:type="paragraph" w:styleId="81">
    <w:name w:val="toc 8"/>
    <w:basedOn w:val="a1"/>
    <w:next w:val="a1"/>
    <w:autoRedefine/>
    <w:semiHidden/>
    <w:rsid w:val="005B4952"/>
    <w:pPr>
      <w:ind w:leftChars="700" w:left="900" w:hangingChars="200" w:hanging="200"/>
    </w:pPr>
    <w:rPr>
      <w:rFonts w:ascii="標楷體"/>
    </w:rPr>
  </w:style>
  <w:style w:type="paragraph" w:styleId="9">
    <w:name w:val="toc 9"/>
    <w:basedOn w:val="a1"/>
    <w:next w:val="a1"/>
    <w:autoRedefine/>
    <w:semiHidden/>
    <w:rsid w:val="005B4952"/>
    <w:pPr>
      <w:ind w:leftChars="1600" w:left="3840"/>
    </w:pPr>
  </w:style>
  <w:style w:type="paragraph" w:styleId="aa">
    <w:name w:val="header"/>
    <w:basedOn w:val="a1"/>
    <w:link w:val="ab"/>
    <w:semiHidden/>
    <w:rsid w:val="005B495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2">
    <w:name w:val="段落樣式3"/>
    <w:basedOn w:val="21"/>
    <w:rsid w:val="005B4952"/>
    <w:pPr>
      <w:ind w:leftChars="400" w:left="400"/>
    </w:pPr>
  </w:style>
  <w:style w:type="character" w:styleId="ac">
    <w:name w:val="Hyperlink"/>
    <w:basedOn w:val="a2"/>
    <w:semiHidden/>
    <w:rsid w:val="005B4952"/>
    <w:rPr>
      <w:color w:val="0000FF"/>
      <w:u w:val="single"/>
    </w:rPr>
  </w:style>
  <w:style w:type="paragraph" w:customStyle="1" w:styleId="ad">
    <w:name w:val="簽名日期"/>
    <w:basedOn w:val="a1"/>
    <w:rsid w:val="005B4952"/>
    <w:pPr>
      <w:kinsoku w:val="0"/>
      <w:jc w:val="distribute"/>
    </w:pPr>
    <w:rPr>
      <w:kern w:val="0"/>
    </w:rPr>
  </w:style>
  <w:style w:type="paragraph" w:customStyle="1" w:styleId="0">
    <w:name w:val="段落樣式0"/>
    <w:basedOn w:val="21"/>
    <w:rsid w:val="005B4952"/>
    <w:pPr>
      <w:ind w:leftChars="200" w:left="200" w:firstLineChars="0" w:firstLine="0"/>
    </w:pPr>
  </w:style>
  <w:style w:type="paragraph" w:customStyle="1" w:styleId="ae">
    <w:name w:val="附件"/>
    <w:basedOn w:val="a7"/>
    <w:rsid w:val="005B4952"/>
    <w:pPr>
      <w:kinsoku w:val="0"/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2">
    <w:name w:val="段落樣式4"/>
    <w:basedOn w:val="32"/>
    <w:rsid w:val="005B4952"/>
    <w:pPr>
      <w:ind w:leftChars="500" w:left="500"/>
    </w:pPr>
  </w:style>
  <w:style w:type="paragraph" w:customStyle="1" w:styleId="52">
    <w:name w:val="段落樣式5"/>
    <w:basedOn w:val="42"/>
    <w:rsid w:val="005B4952"/>
    <w:pPr>
      <w:ind w:leftChars="600" w:left="600"/>
    </w:pPr>
  </w:style>
  <w:style w:type="paragraph" w:customStyle="1" w:styleId="62">
    <w:name w:val="段落樣式6"/>
    <w:basedOn w:val="52"/>
    <w:rsid w:val="005B4952"/>
    <w:pPr>
      <w:ind w:leftChars="700" w:left="700"/>
    </w:pPr>
  </w:style>
  <w:style w:type="paragraph" w:customStyle="1" w:styleId="72">
    <w:name w:val="段落樣式7"/>
    <w:basedOn w:val="62"/>
    <w:rsid w:val="005B4952"/>
  </w:style>
  <w:style w:type="paragraph" w:customStyle="1" w:styleId="82">
    <w:name w:val="段落樣式8"/>
    <w:basedOn w:val="72"/>
    <w:rsid w:val="005B4952"/>
    <w:pPr>
      <w:ind w:leftChars="800" w:left="800"/>
    </w:pPr>
  </w:style>
  <w:style w:type="paragraph" w:customStyle="1" w:styleId="a0">
    <w:name w:val="表樣式"/>
    <w:basedOn w:val="a1"/>
    <w:next w:val="a1"/>
    <w:rsid w:val="005B4952"/>
    <w:pPr>
      <w:numPr>
        <w:numId w:val="2"/>
      </w:numPr>
      <w:jc w:val="both"/>
    </w:pPr>
    <w:rPr>
      <w:rFonts w:ascii="標楷體"/>
      <w:kern w:val="0"/>
    </w:rPr>
  </w:style>
  <w:style w:type="paragraph" w:styleId="af">
    <w:name w:val="Body Text Indent"/>
    <w:basedOn w:val="a1"/>
    <w:link w:val="af0"/>
    <w:semiHidden/>
    <w:rsid w:val="005B4952"/>
    <w:pPr>
      <w:ind w:left="698" w:hangingChars="200" w:hanging="698"/>
    </w:pPr>
  </w:style>
  <w:style w:type="paragraph" w:customStyle="1" w:styleId="af1">
    <w:name w:val="調查報告"/>
    <w:basedOn w:val="a7"/>
    <w:rsid w:val="005B4952"/>
    <w:pPr>
      <w:kinsoku w:val="0"/>
      <w:spacing w:before="0"/>
      <w:ind w:left="1701" w:firstLine="0"/>
    </w:pPr>
    <w:rPr>
      <w:b/>
      <w:snapToGrid/>
      <w:spacing w:val="200"/>
      <w:kern w:val="0"/>
      <w:sz w:val="36"/>
    </w:rPr>
  </w:style>
  <w:style w:type="paragraph" w:styleId="HTML">
    <w:name w:val="HTML Preformatted"/>
    <w:basedOn w:val="a1"/>
    <w:link w:val="HTML0"/>
    <w:uiPriority w:val="99"/>
    <w:unhideWhenUsed/>
    <w:rsid w:val="00234D8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84" w:lineRule="auto"/>
    </w:pPr>
    <w:rPr>
      <w:rFonts w:ascii="細明體" w:eastAsia="細明體" w:hAnsi="細明體" w:cs="細明體"/>
      <w:kern w:val="0"/>
      <w:sz w:val="24"/>
      <w:szCs w:val="24"/>
    </w:rPr>
  </w:style>
  <w:style w:type="paragraph" w:customStyle="1" w:styleId="a">
    <w:name w:val="圖樣式"/>
    <w:basedOn w:val="a1"/>
    <w:next w:val="a1"/>
    <w:rsid w:val="005B4952"/>
    <w:pPr>
      <w:numPr>
        <w:numId w:val="3"/>
      </w:numPr>
      <w:tabs>
        <w:tab w:val="clear" w:pos="1440"/>
      </w:tabs>
      <w:ind w:left="400" w:hangingChars="400" w:hanging="400"/>
      <w:jc w:val="both"/>
    </w:pPr>
    <w:rPr>
      <w:rFonts w:ascii="標楷體"/>
    </w:rPr>
  </w:style>
  <w:style w:type="paragraph" w:styleId="af2">
    <w:name w:val="footer"/>
    <w:basedOn w:val="a1"/>
    <w:link w:val="af3"/>
    <w:semiHidden/>
    <w:rsid w:val="005B495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4">
    <w:name w:val="table of figures"/>
    <w:basedOn w:val="a1"/>
    <w:next w:val="a1"/>
    <w:semiHidden/>
    <w:rsid w:val="005B4952"/>
    <w:pPr>
      <w:ind w:left="400" w:hangingChars="400" w:hanging="400"/>
    </w:pPr>
  </w:style>
  <w:style w:type="character" w:customStyle="1" w:styleId="HTML0">
    <w:name w:val="HTML 預設格式 字元"/>
    <w:basedOn w:val="a2"/>
    <w:link w:val="HTML"/>
    <w:uiPriority w:val="99"/>
    <w:rsid w:val="00234D8E"/>
    <w:rPr>
      <w:rFonts w:ascii="細明體" w:eastAsia="細明體" w:hAnsi="細明體" w:cs="細明體"/>
      <w:sz w:val="24"/>
      <w:szCs w:val="24"/>
    </w:rPr>
  </w:style>
  <w:style w:type="paragraph" w:customStyle="1" w:styleId="af5">
    <w:name w:val="公文(後續段落)"/>
    <w:basedOn w:val="a1"/>
    <w:rsid w:val="00176577"/>
    <w:pPr>
      <w:spacing w:line="500" w:lineRule="exact"/>
      <w:ind w:left="317"/>
    </w:pPr>
    <w:rPr>
      <w:szCs w:val="24"/>
    </w:rPr>
  </w:style>
  <w:style w:type="paragraph" w:styleId="af6">
    <w:name w:val="Balloon Text"/>
    <w:basedOn w:val="a1"/>
    <w:link w:val="af7"/>
    <w:uiPriority w:val="99"/>
    <w:semiHidden/>
    <w:unhideWhenUsed/>
    <w:rsid w:val="006937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7">
    <w:name w:val="註解方塊文字 字元"/>
    <w:basedOn w:val="a2"/>
    <w:link w:val="af6"/>
    <w:uiPriority w:val="99"/>
    <w:semiHidden/>
    <w:rsid w:val="00693770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f8">
    <w:name w:val="圖名"/>
    <w:basedOn w:val="a1"/>
    <w:rsid w:val="00693770"/>
    <w:pPr>
      <w:adjustRightInd w:val="0"/>
      <w:snapToGrid w:val="0"/>
      <w:spacing w:before="120"/>
      <w:jc w:val="center"/>
    </w:pPr>
    <w:rPr>
      <w:rFonts w:ascii="標楷體"/>
      <w:b/>
      <w:kern w:val="0"/>
      <w:sz w:val="28"/>
      <w:szCs w:val="28"/>
    </w:rPr>
  </w:style>
  <w:style w:type="table" w:styleId="af9">
    <w:name w:val="Table Grid"/>
    <w:basedOn w:val="a3"/>
    <w:uiPriority w:val="59"/>
    <w:rsid w:val="009141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2"/>
    <w:link w:val="1"/>
    <w:rsid w:val="005922DC"/>
    <w:rPr>
      <w:rFonts w:ascii="標楷體" w:eastAsia="標楷體" w:hAnsi="Arial"/>
      <w:bCs/>
      <w:sz w:val="32"/>
      <w:szCs w:val="52"/>
    </w:rPr>
  </w:style>
  <w:style w:type="paragraph" w:styleId="Web">
    <w:name w:val="Normal (Web)"/>
    <w:basedOn w:val="a1"/>
    <w:uiPriority w:val="99"/>
    <w:semiHidden/>
    <w:unhideWhenUsed/>
    <w:rsid w:val="007A0C7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  <w:style w:type="paragraph" w:styleId="33">
    <w:name w:val="Body Text Indent 3"/>
    <w:basedOn w:val="a1"/>
    <w:link w:val="34"/>
    <w:uiPriority w:val="99"/>
    <w:unhideWhenUsed/>
    <w:rsid w:val="00764D9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  <w:style w:type="character" w:customStyle="1" w:styleId="34">
    <w:name w:val="本文縮排 3 字元"/>
    <w:basedOn w:val="a2"/>
    <w:link w:val="33"/>
    <w:uiPriority w:val="99"/>
    <w:rsid w:val="00764D93"/>
    <w:rPr>
      <w:rFonts w:ascii="新細明體" w:hAnsi="新細明體" w:cs="新細明體"/>
      <w:sz w:val="24"/>
      <w:szCs w:val="24"/>
    </w:rPr>
  </w:style>
  <w:style w:type="paragraph" w:styleId="afa">
    <w:name w:val="List Paragraph"/>
    <w:basedOn w:val="a1"/>
    <w:uiPriority w:val="34"/>
    <w:qFormat/>
    <w:rsid w:val="00521C72"/>
    <w:pPr>
      <w:ind w:leftChars="200" w:left="480"/>
    </w:pPr>
    <w:rPr>
      <w:rFonts w:ascii="Calibri" w:eastAsia="新細明體" w:hAnsi="Calibri"/>
      <w:sz w:val="24"/>
      <w:szCs w:val="22"/>
    </w:rPr>
  </w:style>
  <w:style w:type="paragraph" w:styleId="afb">
    <w:name w:val="footnote text"/>
    <w:basedOn w:val="a1"/>
    <w:link w:val="afc"/>
    <w:uiPriority w:val="99"/>
    <w:unhideWhenUsed/>
    <w:rsid w:val="00CC508A"/>
    <w:pPr>
      <w:snapToGrid w:val="0"/>
    </w:pPr>
    <w:rPr>
      <w:sz w:val="20"/>
    </w:rPr>
  </w:style>
  <w:style w:type="character" w:customStyle="1" w:styleId="afc">
    <w:name w:val="註腳文字 字元"/>
    <w:basedOn w:val="a2"/>
    <w:link w:val="afb"/>
    <w:uiPriority w:val="99"/>
    <w:rsid w:val="00CC508A"/>
    <w:rPr>
      <w:rFonts w:eastAsia="標楷體"/>
      <w:kern w:val="2"/>
    </w:rPr>
  </w:style>
  <w:style w:type="character" w:styleId="afd">
    <w:name w:val="footnote reference"/>
    <w:basedOn w:val="a2"/>
    <w:uiPriority w:val="99"/>
    <w:unhideWhenUsed/>
    <w:rsid w:val="00CC508A"/>
    <w:rPr>
      <w:vertAlign w:val="superscript"/>
    </w:rPr>
  </w:style>
  <w:style w:type="character" w:customStyle="1" w:styleId="40">
    <w:name w:val="標題 4 字元"/>
    <w:basedOn w:val="a2"/>
    <w:link w:val="4"/>
    <w:rsid w:val="00336FC3"/>
    <w:rPr>
      <w:rFonts w:ascii="標楷體" w:eastAsia="標楷體" w:hAnsi="Arial"/>
      <w:kern w:val="2"/>
      <w:sz w:val="32"/>
      <w:szCs w:val="36"/>
    </w:rPr>
  </w:style>
  <w:style w:type="character" w:customStyle="1" w:styleId="key4">
    <w:name w:val="key4"/>
    <w:basedOn w:val="a2"/>
    <w:rsid w:val="0067565D"/>
    <w:rPr>
      <w:rFonts w:ascii="зũ" w:hAnsi="зũ" w:hint="default"/>
      <w:b/>
      <w:bCs/>
      <w:color w:val="FF0000"/>
    </w:rPr>
  </w:style>
  <w:style w:type="character" w:styleId="afe">
    <w:name w:val="Placeholder Text"/>
    <w:basedOn w:val="a2"/>
    <w:uiPriority w:val="99"/>
    <w:semiHidden/>
    <w:rsid w:val="00E91D81"/>
    <w:rPr>
      <w:color w:val="808080"/>
    </w:rPr>
  </w:style>
  <w:style w:type="character" w:customStyle="1" w:styleId="50">
    <w:name w:val="標題 5 字元"/>
    <w:basedOn w:val="a2"/>
    <w:link w:val="5"/>
    <w:rsid w:val="00091B56"/>
    <w:rPr>
      <w:rFonts w:ascii="標楷體" w:eastAsia="標楷體" w:hAnsi="Arial"/>
      <w:bCs/>
      <w:kern w:val="2"/>
      <w:sz w:val="32"/>
      <w:szCs w:val="36"/>
    </w:rPr>
  </w:style>
  <w:style w:type="character" w:customStyle="1" w:styleId="20">
    <w:name w:val="標題 2 字元"/>
    <w:basedOn w:val="a2"/>
    <w:link w:val="2"/>
    <w:rsid w:val="00A97AC5"/>
    <w:rPr>
      <w:rFonts w:ascii="標楷體" w:eastAsia="標楷體" w:hAnsi="Arial"/>
      <w:bCs/>
      <w:sz w:val="32"/>
      <w:szCs w:val="48"/>
    </w:rPr>
  </w:style>
  <w:style w:type="character" w:customStyle="1" w:styleId="30">
    <w:name w:val="標題 3 字元"/>
    <w:basedOn w:val="a2"/>
    <w:link w:val="3"/>
    <w:rsid w:val="00A97AC5"/>
    <w:rPr>
      <w:rFonts w:ascii="標楷體" w:eastAsia="標楷體" w:hAnsi="Arial"/>
      <w:bCs/>
      <w:sz w:val="32"/>
      <w:szCs w:val="36"/>
    </w:rPr>
  </w:style>
  <w:style w:type="character" w:customStyle="1" w:styleId="60">
    <w:name w:val="標題 6 字元"/>
    <w:basedOn w:val="a2"/>
    <w:link w:val="6"/>
    <w:rsid w:val="00A97AC5"/>
    <w:rPr>
      <w:rFonts w:ascii="標楷體" w:eastAsia="標楷體" w:hAnsi="Arial"/>
      <w:kern w:val="2"/>
      <w:sz w:val="32"/>
      <w:szCs w:val="36"/>
    </w:rPr>
  </w:style>
  <w:style w:type="character" w:customStyle="1" w:styleId="70">
    <w:name w:val="標題 7 字元"/>
    <w:basedOn w:val="a2"/>
    <w:link w:val="7"/>
    <w:rsid w:val="00A97AC5"/>
    <w:rPr>
      <w:rFonts w:ascii="標楷體" w:eastAsia="標楷體" w:hAnsi="Arial"/>
      <w:bCs/>
      <w:kern w:val="2"/>
      <w:sz w:val="32"/>
      <w:szCs w:val="36"/>
    </w:rPr>
  </w:style>
  <w:style w:type="character" w:customStyle="1" w:styleId="80">
    <w:name w:val="標題 8 字元"/>
    <w:basedOn w:val="a2"/>
    <w:link w:val="8"/>
    <w:rsid w:val="00A97AC5"/>
    <w:rPr>
      <w:rFonts w:ascii="標楷體" w:eastAsia="標楷體" w:hAnsi="Arial"/>
      <w:kern w:val="2"/>
      <w:sz w:val="32"/>
      <w:szCs w:val="36"/>
    </w:rPr>
  </w:style>
  <w:style w:type="character" w:customStyle="1" w:styleId="a6">
    <w:name w:val="簽名 字元"/>
    <w:basedOn w:val="a2"/>
    <w:link w:val="a5"/>
    <w:semiHidden/>
    <w:rsid w:val="00A97AC5"/>
    <w:rPr>
      <w:rFonts w:ascii="標楷體" w:eastAsia="標楷體"/>
      <w:b/>
      <w:snapToGrid w:val="0"/>
      <w:spacing w:val="10"/>
      <w:kern w:val="2"/>
      <w:sz w:val="36"/>
    </w:rPr>
  </w:style>
  <w:style w:type="character" w:customStyle="1" w:styleId="a8">
    <w:name w:val="章節附註文字 字元"/>
    <w:basedOn w:val="a2"/>
    <w:link w:val="a7"/>
    <w:semiHidden/>
    <w:rsid w:val="00A97AC5"/>
    <w:rPr>
      <w:rFonts w:ascii="標楷體" w:eastAsia="標楷體"/>
      <w:snapToGrid w:val="0"/>
      <w:spacing w:val="10"/>
      <w:kern w:val="2"/>
      <w:sz w:val="32"/>
    </w:rPr>
  </w:style>
  <w:style w:type="character" w:customStyle="1" w:styleId="ab">
    <w:name w:val="頁首 字元"/>
    <w:basedOn w:val="a2"/>
    <w:link w:val="aa"/>
    <w:semiHidden/>
    <w:rsid w:val="00A97AC5"/>
    <w:rPr>
      <w:rFonts w:eastAsia="標楷體"/>
      <w:kern w:val="2"/>
    </w:rPr>
  </w:style>
  <w:style w:type="character" w:customStyle="1" w:styleId="af0">
    <w:name w:val="本文縮排 字元"/>
    <w:basedOn w:val="a2"/>
    <w:link w:val="af"/>
    <w:semiHidden/>
    <w:rsid w:val="00A97AC5"/>
    <w:rPr>
      <w:rFonts w:eastAsia="標楷體"/>
      <w:kern w:val="2"/>
      <w:sz w:val="32"/>
    </w:rPr>
  </w:style>
  <w:style w:type="character" w:customStyle="1" w:styleId="af3">
    <w:name w:val="頁尾 字元"/>
    <w:basedOn w:val="a2"/>
    <w:link w:val="af2"/>
    <w:semiHidden/>
    <w:rsid w:val="00A97AC5"/>
    <w:rPr>
      <w:rFonts w:eastAsia="標楷體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0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8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9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26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6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3034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34959">
                  <w:marLeft w:val="0"/>
                  <w:marRight w:val="0"/>
                  <w:marTop w:val="45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83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48065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single" w:sz="6" w:space="0" w:color="4EA3E9"/>
                            <w:left w:val="single" w:sz="6" w:space="0" w:color="4EA3E9"/>
                            <w:bottom w:val="single" w:sz="6" w:space="12" w:color="4EA3E9"/>
                            <w:right w:val="single" w:sz="6" w:space="0" w:color="4EA3E9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uchin\AppData\Roaming\Microsoft\Templates\&#27243;&#24335;&#35519;&#26597;&#34920;&#21934;\C030&#35519;&#26597;&#22577;&#21578;&#26684;&#24335;&#39636;&#20363;(&#27243;&#24335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0C895D-EE5F-4349-BC01-6DE87A2B4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C030調查報告格式體例(橫式)</Template>
  <TotalTime>9</TotalTime>
  <Pages>14</Pages>
  <Words>1043</Words>
  <Characters>349</Characters>
  <Application>Microsoft Office Word</Application>
  <DocSecurity>2</DocSecurity>
  <Lines>2</Lines>
  <Paragraphs>2</Paragraphs>
  <ScaleCrop>false</ScaleCrop>
  <Company>cy</Company>
  <LinksUpToDate>false</LinksUpToDate>
  <CharactersWithSpaces>1390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監察院監察調查處「調查報告格式範本」說明資料       2001/9/4</dc:title>
  <dc:creator>user</dc:creator>
  <cp:lastModifiedBy>廖春媛</cp:lastModifiedBy>
  <cp:revision>5</cp:revision>
  <cp:lastPrinted>2014-02-26T08:07:00Z</cp:lastPrinted>
  <dcterms:created xsi:type="dcterms:W3CDTF">2016-12-09T07:08:00Z</dcterms:created>
  <dcterms:modified xsi:type="dcterms:W3CDTF">2016-12-09T07:16:00Z</dcterms:modified>
</cp:coreProperties>
</file>