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A5FAD" w14:textId="77777777" w:rsidR="00D75644" w:rsidRPr="007C51F3" w:rsidRDefault="0025106C" w:rsidP="00F37D7B">
      <w:pPr>
        <w:pStyle w:val="af3"/>
      </w:pPr>
      <w:r w:rsidRPr="007C51F3">
        <w:rPr>
          <w:rFonts w:hint="eastAsia"/>
        </w:rPr>
        <w:t>糾正案文</w:t>
      </w:r>
    </w:p>
    <w:p w14:paraId="3875657D" w14:textId="085C048F" w:rsidR="00E25849" w:rsidRPr="007C51F3" w:rsidRDefault="0025106C" w:rsidP="00F231DC">
      <w:pPr>
        <w:pStyle w:val="1"/>
      </w:pPr>
      <w:r w:rsidRPr="007C51F3">
        <w:rPr>
          <w:rFonts w:hint="eastAsia"/>
        </w:rPr>
        <w:t>被糾正機關：</w:t>
      </w:r>
      <w:r w:rsidR="00AD278C" w:rsidRPr="007C51F3">
        <w:rPr>
          <w:rFonts w:hint="eastAsia"/>
        </w:rPr>
        <w:t>臺中市政府都市發展局</w:t>
      </w:r>
      <w:r w:rsidRPr="007C51F3">
        <w:rPr>
          <w:rFonts w:hint="eastAsia"/>
        </w:rPr>
        <w:t>。</w:t>
      </w:r>
    </w:p>
    <w:p w14:paraId="0AC3322C" w14:textId="11E1C9D9" w:rsidR="00E25849" w:rsidRPr="007C51F3" w:rsidRDefault="0025106C" w:rsidP="00922059">
      <w:pPr>
        <w:pStyle w:val="1"/>
      </w:pPr>
      <w:r w:rsidRPr="007C51F3">
        <w:rPr>
          <w:rFonts w:hint="eastAsia"/>
        </w:rPr>
        <w:t>案　　　由：</w:t>
      </w:r>
      <w:r w:rsidR="00AD278C" w:rsidRPr="007C51F3">
        <w:rPr>
          <w:rFonts w:hint="eastAsia"/>
        </w:rPr>
        <w:t>臺中市政府都市發展局辦理大雅區</w:t>
      </w:r>
      <w:r w:rsidR="00796FEE" w:rsidRPr="007C51F3">
        <w:rPr>
          <w:rFonts w:hint="eastAsia"/>
        </w:rPr>
        <w:t>○○</w:t>
      </w:r>
      <w:r w:rsidR="00AD278C" w:rsidRPr="007C51F3">
        <w:rPr>
          <w:rFonts w:hint="eastAsia"/>
        </w:rPr>
        <w:t>段1685地號集合住宅建築許可，未經毗鄰土地所有權人同意，逕於他人土地指定建築線供通行使用，復</w:t>
      </w:r>
      <w:r w:rsidR="00AD278C" w:rsidRPr="007C51F3">
        <w:rPr>
          <w:rFonts w:hAnsi="標楷體" w:hint="eastAsia"/>
        </w:rPr>
        <w:t>未整體檢視建築基地與聯外道路通行條件，僅</w:t>
      </w:r>
      <w:r w:rsidR="00AD278C" w:rsidRPr="007C51F3">
        <w:rPr>
          <w:rFonts w:hint="eastAsia"/>
        </w:rPr>
        <w:t>以</w:t>
      </w:r>
      <w:r w:rsidR="00AD278C" w:rsidRPr="007C51F3">
        <w:t>基地內</w:t>
      </w:r>
      <w:r w:rsidR="00AD278C" w:rsidRPr="007C51F3">
        <w:rPr>
          <w:rFonts w:hint="eastAsia"/>
        </w:rPr>
        <w:t>私設通路</w:t>
      </w:r>
      <w:r w:rsidR="00460873" w:rsidRPr="007C51F3">
        <w:rPr>
          <w:rFonts w:hint="eastAsia"/>
        </w:rPr>
        <w:t>即</w:t>
      </w:r>
      <w:r w:rsidR="00AD278C" w:rsidRPr="007C51F3">
        <w:rPr>
          <w:rFonts w:hint="eastAsia"/>
        </w:rPr>
        <w:t>認定符合通行需求，</w:t>
      </w:r>
      <w:r w:rsidR="00460873" w:rsidRPr="007C51F3">
        <w:rPr>
          <w:rFonts w:hint="eastAsia"/>
        </w:rPr>
        <w:t>遽予</w:t>
      </w:r>
      <w:r w:rsidR="00AD278C" w:rsidRPr="007C51F3">
        <w:rPr>
          <w:rFonts w:hAnsi="標楷體" w:hint="eastAsia"/>
        </w:rPr>
        <w:t>核發</w:t>
      </w:r>
      <w:r w:rsidR="00347244" w:rsidRPr="007C51F3">
        <w:rPr>
          <w:rFonts w:hAnsi="標楷體" w:hint="eastAsia"/>
        </w:rPr>
        <w:t>高層集合住宅</w:t>
      </w:r>
      <w:r w:rsidR="00AD278C" w:rsidRPr="007C51F3">
        <w:rPr>
          <w:rFonts w:hAnsi="標楷體" w:hint="eastAsia"/>
        </w:rPr>
        <w:t>建築許可，</w:t>
      </w:r>
      <w:r w:rsidR="00460873" w:rsidRPr="007C51F3">
        <w:rPr>
          <w:rFonts w:hAnsi="標楷體" w:hint="eastAsia"/>
        </w:rPr>
        <w:t>造成</w:t>
      </w:r>
      <w:r w:rsidR="00347244" w:rsidRPr="007C51F3">
        <w:rPr>
          <w:rFonts w:hAnsi="標楷體" w:hint="eastAsia"/>
        </w:rPr>
        <w:t>基地內外通行系統無法銜接一致</w:t>
      </w:r>
      <w:r w:rsidR="00AD278C" w:rsidRPr="007C51F3">
        <w:rPr>
          <w:rFonts w:hAnsi="標楷體" w:hint="eastAsia"/>
        </w:rPr>
        <w:t>，影響出入安全及消防救災，</w:t>
      </w:r>
      <w:r w:rsidR="00347244" w:rsidRPr="007C51F3">
        <w:rPr>
          <w:rFonts w:hAnsi="標楷體" w:hint="eastAsia"/>
        </w:rPr>
        <w:t>均</w:t>
      </w:r>
      <w:r w:rsidR="00AD278C" w:rsidRPr="007C51F3">
        <w:rPr>
          <w:rFonts w:hAnsi="標楷體" w:hint="eastAsia"/>
        </w:rPr>
        <w:t>有未當，</w:t>
      </w:r>
      <w:r w:rsidR="00503B58" w:rsidRPr="007C51F3">
        <w:rPr>
          <w:rFonts w:hAnsi="標楷體" w:hint="eastAsia"/>
          <w:szCs w:val="32"/>
        </w:rPr>
        <w:t>爰依法提案糾正</w:t>
      </w:r>
      <w:r w:rsidRPr="007C51F3">
        <w:rPr>
          <w:rFonts w:hint="eastAsia"/>
        </w:rPr>
        <w:t>。</w:t>
      </w:r>
    </w:p>
    <w:p w14:paraId="7D687994" w14:textId="77777777" w:rsidR="00E25849" w:rsidRPr="007C51F3"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C51F3">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0977A02" w14:textId="2DE7A3EC" w:rsidR="00460873" w:rsidRPr="007C51F3" w:rsidRDefault="00460873"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C51F3">
        <w:rPr>
          <w:rFonts w:hAnsi="標楷體" w:hint="eastAsia"/>
        </w:rPr>
        <w:t>本案緣於</w:t>
      </w:r>
      <w:r w:rsidR="00046AAD" w:rsidRPr="007C51F3">
        <w:rPr>
          <w:rFonts w:hAnsi="標楷體" w:hint="eastAsia"/>
        </w:rPr>
        <w:t>臺中市大雅區</w:t>
      </w:r>
      <w:r w:rsidR="00796FEE" w:rsidRPr="007C51F3">
        <w:rPr>
          <w:rFonts w:hAnsi="標楷體" w:hint="eastAsia"/>
        </w:rPr>
        <w:t>○○</w:t>
      </w:r>
      <w:r w:rsidR="00046AAD" w:rsidRPr="007C51F3">
        <w:rPr>
          <w:rFonts w:hAnsi="標楷體" w:hint="eastAsia"/>
        </w:rPr>
        <w:t>段1685地號以非都市土地甲種建築用地申請開發建築，並因通行需求，向臺中市政府就同段1688地號農牧用地申請部分變更作私設通路使用，</w:t>
      </w:r>
      <w:r w:rsidR="00D92CE6" w:rsidRPr="007C51F3">
        <w:rPr>
          <w:rFonts w:hAnsi="標楷體" w:hint="eastAsia"/>
        </w:rPr>
        <w:t>惟相關審查過程涉及農牧用地變更使用之適法性、建築線指定之妥適性、建築基地與聯外道路通行條件是否相符，以及有無影響公共安全與鄰地權益等疑慮</w:t>
      </w:r>
      <w:r w:rsidRPr="007C51F3">
        <w:rPr>
          <w:rFonts w:hAnsi="標楷體" w:hint="eastAsia"/>
        </w:rPr>
        <w:t>。基此，本院財政及經濟委員會第6屆第</w:t>
      </w:r>
      <w:r w:rsidR="00046AAD" w:rsidRPr="007C51F3">
        <w:rPr>
          <w:rFonts w:hAnsi="標楷體" w:hint="eastAsia"/>
        </w:rPr>
        <w:t>6</w:t>
      </w:r>
      <w:r w:rsidRPr="007C51F3">
        <w:rPr>
          <w:rFonts w:hAnsi="標楷體" w:hint="eastAsia"/>
        </w:rPr>
        <w:t>1次會議決議，推派調查。</w:t>
      </w:r>
    </w:p>
    <w:p w14:paraId="7E308FB7" w14:textId="738622CB" w:rsidR="00460873" w:rsidRPr="007C51F3" w:rsidRDefault="001B5026" w:rsidP="001B5026">
      <w:pPr>
        <w:pStyle w:val="10"/>
        <w:ind w:left="680" w:firstLine="680"/>
        <w:rPr>
          <w:rFonts w:hAnsi="標楷體"/>
        </w:rPr>
      </w:pPr>
      <w:r w:rsidRPr="007C51F3">
        <w:rPr>
          <w:rFonts w:hAnsi="標楷體" w:hint="eastAsia"/>
        </w:rPr>
        <w:t>本案經函請內政部及臺中市政府說明，民國（下同）114年12月30日前往現地履勘，並於115年3月9日詢問內政部國土管理署及臺中市政府相關業務主管人員</w:t>
      </w:r>
      <w:r w:rsidR="00460873" w:rsidRPr="007C51F3">
        <w:rPr>
          <w:rFonts w:hAnsi="標楷體" w:hint="eastAsia"/>
        </w:rPr>
        <w:t>。</w:t>
      </w:r>
      <w:r w:rsidR="00460873" w:rsidRPr="007C51F3">
        <w:rPr>
          <w:rFonts w:hAnsi="標楷體" w:hint="eastAsia"/>
          <w:szCs w:val="32"/>
        </w:rPr>
        <w:t>經調查發現，</w:t>
      </w:r>
      <w:r w:rsidRPr="007C51F3">
        <w:rPr>
          <w:rFonts w:hAnsi="標楷體" w:hint="eastAsia"/>
          <w:szCs w:val="32"/>
        </w:rPr>
        <w:t>臺中市政府都市發展局</w:t>
      </w:r>
      <w:r w:rsidR="00460873" w:rsidRPr="007C51F3">
        <w:rPr>
          <w:rFonts w:hAnsi="標楷體" w:hint="eastAsia"/>
          <w:szCs w:val="32"/>
        </w:rPr>
        <w:t>涉有違失，應予糾正促其注意改善</w:t>
      </w:r>
      <w:r w:rsidR="00460873" w:rsidRPr="007C51F3">
        <w:rPr>
          <w:rFonts w:hint="eastAsia"/>
          <w:bCs/>
        </w:rPr>
        <w:t>。茲臚列事實與理由如下：</w:t>
      </w:r>
    </w:p>
    <w:p w14:paraId="49B11242" w14:textId="6F259624" w:rsidR="001B5026" w:rsidRPr="007C51F3" w:rsidRDefault="001B5026" w:rsidP="001B5026">
      <w:pPr>
        <w:pStyle w:val="2"/>
        <w:numPr>
          <w:ilvl w:val="1"/>
          <w:numId w:val="1"/>
        </w:numPr>
        <w:spacing w:beforeLines="50" w:before="228"/>
        <w:ind w:left="1020" w:hanging="680"/>
        <w:rPr>
          <w:b w:val="0"/>
          <w:bCs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7C51F3">
        <w:rPr>
          <w:rFonts w:hint="eastAsia"/>
          <w:bCs w:val="0"/>
        </w:rPr>
        <w:t>「所有人，於法令限制之範圍內，得自由使用、收益、處分其所有物，並排除他人之干涉」，為民法第765條所明定。惟臺中市政府都市發展局為所轄大雅區</w:t>
      </w:r>
      <w:r w:rsidR="00796FEE" w:rsidRPr="007C51F3">
        <w:rPr>
          <w:rFonts w:hint="eastAsia"/>
          <w:bCs w:val="0"/>
        </w:rPr>
        <w:t>○○</w:t>
      </w:r>
      <w:r w:rsidRPr="007C51F3">
        <w:rPr>
          <w:rFonts w:hint="eastAsia"/>
          <w:bCs w:val="0"/>
        </w:rPr>
        <w:lastRenderedPageBreak/>
        <w:t>段1685地號土地興建集合住宅需要，未經同段1672、1673、1683、1688及1669-1地號等土地所有權人同意，逕自於其土地上指定建築線，供該建築物通行使用，且未要求實際開闢，認事用法顯有違誤，已逾建築管理合理界限，進而侵害人民財產權益，</w:t>
      </w:r>
      <w:r w:rsidR="000479D5" w:rsidRPr="007C51F3">
        <w:rPr>
          <w:rFonts w:hint="eastAsia"/>
          <w:bCs w:val="0"/>
        </w:rPr>
        <w:t>並有圖利之嫌</w:t>
      </w:r>
      <w:r w:rsidRPr="007C51F3">
        <w:rPr>
          <w:rFonts w:hint="eastAsia"/>
          <w:bCs w:val="0"/>
        </w:rPr>
        <w:t>。</w:t>
      </w:r>
    </w:p>
    <w:p w14:paraId="2916444C" w14:textId="77777777" w:rsidR="001B5026" w:rsidRPr="007C51F3" w:rsidRDefault="001B5026" w:rsidP="001B5026">
      <w:pPr>
        <w:pStyle w:val="3"/>
        <w:numPr>
          <w:ilvl w:val="2"/>
          <w:numId w:val="1"/>
        </w:numPr>
      </w:pPr>
      <w:r w:rsidRPr="007C51F3">
        <w:rPr>
          <w:rFonts w:hint="eastAsia"/>
        </w:rPr>
        <w:t>按臺中市建築管理自治條例第10條第1項前段規定：「建築基地臨接計畫道路、廣場、市區道路、公路或合於本自治條例規定之現有巷道者，應申請指定建築線。」第11條第1項規定：「</w:t>
      </w:r>
      <w:r w:rsidRPr="007C51F3">
        <w:rPr>
          <w:rFonts w:hAnsi="標楷體" w:hint="eastAsia"/>
        </w:rPr>
        <w:t>申請指定建築線應由土地權利關係人填具申請書，並檢附下列文件一式二份向都發局提出……。</w:t>
      </w:r>
      <w:r w:rsidRPr="007C51F3">
        <w:rPr>
          <w:rFonts w:hint="eastAsia"/>
        </w:rPr>
        <w:t>」第12條第1項規定：「受理指定建築線應自收件日起10日內辦理完竣，並將指定圖發給申請人。但面臨公路或其他道路須會同或徵詢相關主管機關辦理者為20日。」第19條第1項規定：「本自治條例所稱現有巷道，包括下列情形：</w:t>
      </w:r>
      <w:r w:rsidRPr="007C51F3">
        <w:rPr>
          <w:rFonts w:hAnsi="標楷體" w:hint="eastAsia"/>
        </w:rPr>
        <w:t>……五、農地重劃道路現況為道路且供公眾通行使用者……。</w:t>
      </w:r>
      <w:r w:rsidRPr="007C51F3">
        <w:rPr>
          <w:rFonts w:hint="eastAsia"/>
        </w:rPr>
        <w:t>」第20條第1項規定：「面臨寬2公尺以上現有巷道之建築基地，依下列規定指定建築線：一、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但地形特殊不能通行車輛者，現有巷道寬度得分別減為3公尺及4公尺或單邊退縮指定建築線。</w:t>
      </w:r>
      <w:r w:rsidRPr="007C51F3">
        <w:rPr>
          <w:rFonts w:hAnsi="標楷體" w:hint="eastAsia"/>
        </w:rPr>
        <w:t>……五、農地重劃道路（含二側水路），以地籍中心線退縮建築線……。</w:t>
      </w:r>
      <w:r w:rsidRPr="007C51F3">
        <w:rPr>
          <w:rFonts w:hint="eastAsia"/>
        </w:rPr>
        <w:t>」</w:t>
      </w:r>
    </w:p>
    <w:p w14:paraId="5646D4AD" w14:textId="634DE630" w:rsidR="001B5026" w:rsidRPr="007C51F3" w:rsidRDefault="001B5026" w:rsidP="001B5026">
      <w:pPr>
        <w:pStyle w:val="3"/>
        <w:numPr>
          <w:ilvl w:val="2"/>
          <w:numId w:val="1"/>
        </w:numPr>
      </w:pPr>
      <w:r w:rsidRPr="007C51F3">
        <w:rPr>
          <w:rFonts w:hint="eastAsia"/>
        </w:rPr>
        <w:t>查臺中市大雅區</w:t>
      </w:r>
      <w:r w:rsidR="00796FEE" w:rsidRPr="007C51F3">
        <w:rPr>
          <w:rFonts w:hint="eastAsia"/>
        </w:rPr>
        <w:t>○○</w:t>
      </w:r>
      <w:r w:rsidRPr="007C51F3">
        <w:rPr>
          <w:rFonts w:hint="eastAsia"/>
        </w:rPr>
        <w:t>段（下同）1685地號為興建集合住宅需要，由申請人黃</w:t>
      </w:r>
      <w:r w:rsidR="00796FEE" w:rsidRPr="007C51F3">
        <w:rPr>
          <w:rFonts w:hint="eastAsia"/>
        </w:rPr>
        <w:t>○○</w:t>
      </w:r>
      <w:r w:rsidRPr="007C51F3">
        <w:rPr>
          <w:rFonts w:hint="eastAsia"/>
        </w:rPr>
        <w:t>於110年12月27日向</w:t>
      </w:r>
      <w:r w:rsidRPr="007C51F3">
        <w:rPr>
          <w:rFonts w:hint="eastAsia"/>
        </w:rPr>
        <w:lastRenderedPageBreak/>
        <w:t>臺中市政府都市發展局（下稱都市發展局）申請就1672-1、1669-1（部分）、1673、1683（部分）、1685及1688-1地號等6筆土地辦理建築線指定。經該局於111年1月20日以中市都測字第1100265576號函核准建築線指定成果。據其建築線指定注意事項記載，該申請位置東南側臨接現有巷道寬2.9至3.49公尺，係為農地重劃道路，該農地重劃道路地籍寬2.94至3.21公尺，以地籍中心線退縮3公尺為建築線。建築線與現況及地籍之套繪成果圖如圖1。</w:t>
      </w:r>
    </w:p>
    <w:p w14:paraId="65827D0F" w14:textId="77AC2576" w:rsidR="001B5026" w:rsidRPr="007C51F3" w:rsidRDefault="00796FEE" w:rsidP="00796FEE">
      <w:pPr>
        <w:pStyle w:val="3"/>
        <w:numPr>
          <w:ilvl w:val="0"/>
          <w:numId w:val="0"/>
        </w:numPr>
        <w:spacing w:beforeLines="50" w:before="228"/>
      </w:pPr>
      <w:r w:rsidRPr="007C51F3">
        <w:rPr>
          <w:noProof/>
        </w:rPr>
        <w:drawing>
          <wp:inline distT="0" distB="0" distL="0" distR="0" wp14:anchorId="222615BB" wp14:editId="67EFC3B9">
            <wp:extent cx="5615940" cy="31686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168650"/>
                    </a:xfrm>
                    <a:prstGeom prst="rect">
                      <a:avLst/>
                    </a:prstGeom>
                  </pic:spPr>
                </pic:pic>
              </a:graphicData>
            </a:graphic>
          </wp:inline>
        </w:drawing>
      </w:r>
    </w:p>
    <w:p w14:paraId="5A0484D6" w14:textId="77777777" w:rsidR="001B5026" w:rsidRPr="007C51F3" w:rsidRDefault="001B5026" w:rsidP="001B5026">
      <w:pPr>
        <w:pStyle w:val="3"/>
        <w:numPr>
          <w:ilvl w:val="0"/>
          <w:numId w:val="0"/>
        </w:numPr>
        <w:spacing w:afterLines="50" w:after="228"/>
        <w:jc w:val="center"/>
        <w:rPr>
          <w:b/>
          <w:bCs w:val="0"/>
        </w:rPr>
      </w:pPr>
      <w:r w:rsidRPr="007C51F3">
        <w:rPr>
          <w:rFonts w:hint="eastAsia"/>
          <w:b/>
          <w:bCs w:val="0"/>
        </w:rPr>
        <w:t>圖1、建築線與現況及地籍套繪成果圖</w:t>
      </w:r>
    </w:p>
    <w:p w14:paraId="7A68DE28" w14:textId="77777777" w:rsidR="001B5026" w:rsidRPr="007C51F3" w:rsidRDefault="001B5026" w:rsidP="001B5026">
      <w:pPr>
        <w:pStyle w:val="3"/>
        <w:numPr>
          <w:ilvl w:val="0"/>
          <w:numId w:val="0"/>
        </w:numPr>
        <w:snapToGrid w:val="0"/>
        <w:spacing w:afterLines="50" w:after="228"/>
        <w:rPr>
          <w:sz w:val="24"/>
          <w:szCs w:val="28"/>
        </w:rPr>
      </w:pPr>
      <w:r w:rsidRPr="007C51F3">
        <w:rPr>
          <w:rFonts w:hint="eastAsia"/>
          <w:sz w:val="24"/>
          <w:szCs w:val="28"/>
        </w:rPr>
        <w:t>資料來源：臺中市政府提供。</w:t>
      </w:r>
    </w:p>
    <w:p w14:paraId="241F8B43" w14:textId="77777777" w:rsidR="001B5026" w:rsidRPr="007C51F3" w:rsidRDefault="001B5026" w:rsidP="001B5026">
      <w:pPr>
        <w:pStyle w:val="3"/>
        <w:numPr>
          <w:ilvl w:val="2"/>
          <w:numId w:val="1"/>
        </w:numPr>
      </w:pPr>
      <w:r w:rsidRPr="007C51F3">
        <w:rPr>
          <w:rFonts w:hint="eastAsia"/>
        </w:rPr>
        <w:t>臺中市政府就退縮指定建築線之依據及理由說明如下：</w:t>
      </w:r>
    </w:p>
    <w:p w14:paraId="692E3E03" w14:textId="77777777" w:rsidR="001B5026" w:rsidRPr="007C51F3" w:rsidRDefault="001B5026" w:rsidP="001B5026">
      <w:pPr>
        <w:pStyle w:val="4"/>
        <w:numPr>
          <w:ilvl w:val="3"/>
          <w:numId w:val="1"/>
        </w:numPr>
      </w:pPr>
      <w:r w:rsidRPr="007C51F3">
        <w:rPr>
          <w:rFonts w:hint="eastAsia"/>
        </w:rPr>
        <w:t>申請人依據臺中市建築管理自治條例第10條及第11條規定檢具相關書件申請指定建築線，其基地臨接道路倘符合該條例第19條第1項相關規定，得認定為現有巷道，並依循該條例第20條規</w:t>
      </w:r>
      <w:r w:rsidRPr="007C51F3">
        <w:rPr>
          <w:rFonts w:hint="eastAsia"/>
        </w:rPr>
        <w:lastRenderedPageBreak/>
        <w:t>定退縮指定建築線。</w:t>
      </w:r>
    </w:p>
    <w:p w14:paraId="2E0DED88" w14:textId="77777777" w:rsidR="001B5026" w:rsidRPr="007C51F3" w:rsidRDefault="001B5026" w:rsidP="001B5026">
      <w:pPr>
        <w:pStyle w:val="4"/>
        <w:numPr>
          <w:ilvl w:val="3"/>
          <w:numId w:val="1"/>
        </w:numPr>
      </w:pPr>
      <w:r w:rsidRPr="007C51F3">
        <w:rPr>
          <w:rFonts w:hint="eastAsia"/>
        </w:rPr>
        <w:t>依原臺中縣政府86年12月18日86府工都字第312325號函及臺中市政府地政局109年8月28日中市地劃二字第1090032866號函所示，農地重劃道路（包括農路及水路）係供「公眾通行及灌溉使用」，故農地重劃道路仍作為農路（含農路兩側水路設施）使用者，應視為供公眾使用之現有巷道據以指定建築線，並以該重劃道路之地籍圖界線認定為現有道路之界線（寬度）；按照農地重劃區農水路規劃原則及農地重劃條例第37條農水路權屬、管理機關登記規定，研判1672-1及1688-1地號等2筆土地為農地重劃道路設施用地，符合臺中市建築管理自治條例第19條第1項第8款規定所稱之現有巷道。</w:t>
      </w:r>
    </w:p>
    <w:p w14:paraId="675E3838" w14:textId="77777777" w:rsidR="001B5026" w:rsidRPr="007C51F3" w:rsidRDefault="001B5026" w:rsidP="001B5026">
      <w:pPr>
        <w:pStyle w:val="4"/>
        <w:numPr>
          <w:ilvl w:val="3"/>
          <w:numId w:val="1"/>
        </w:numPr>
      </w:pPr>
      <w:r w:rsidRPr="007C51F3">
        <w:rPr>
          <w:rFonts w:hint="eastAsia"/>
        </w:rPr>
        <w:t>1688-1及1672-1地號土地為現有巷道，因其寬度未達法定標準（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須依臺中市建築管理自治條例第20條規定以地籍中心向兩側退縮3公尺為建築線。</w:t>
      </w:r>
    </w:p>
    <w:p w14:paraId="249FB6EE" w14:textId="77777777" w:rsidR="001B5026" w:rsidRPr="007C51F3" w:rsidRDefault="001B5026" w:rsidP="001B5026">
      <w:pPr>
        <w:pStyle w:val="4"/>
        <w:numPr>
          <w:ilvl w:val="3"/>
          <w:numId w:val="1"/>
        </w:numPr>
      </w:pPr>
      <w:r w:rsidRPr="007C51F3">
        <w:rPr>
          <w:rFonts w:hint="eastAsia"/>
        </w:rPr>
        <w:t>依臺中市建築管理自治條例第10條規定，申請建築線指定所應檢附之書件資料並未要求須檢附土地所有權人同意書及委託書等證明文件，亦未限制申請人資格，故申請建築線指定無需取得鄰近農地地主之同意，得將1672、1673、1683及1688地號等4筆土地納入申請基地範圍指定建築線。</w:t>
      </w:r>
    </w:p>
    <w:p w14:paraId="1E39823C" w14:textId="77777777" w:rsidR="001B5026" w:rsidRPr="007C51F3" w:rsidRDefault="001B5026" w:rsidP="001B5026">
      <w:pPr>
        <w:pStyle w:val="3"/>
        <w:numPr>
          <w:ilvl w:val="2"/>
          <w:numId w:val="1"/>
        </w:numPr>
      </w:pPr>
      <w:r w:rsidRPr="007C51F3">
        <w:rPr>
          <w:rFonts w:hint="eastAsia"/>
        </w:rPr>
        <w:t>惟查：</w:t>
      </w:r>
    </w:p>
    <w:p w14:paraId="1F45ED00" w14:textId="77777777" w:rsidR="001B5026" w:rsidRPr="007C51F3" w:rsidRDefault="001B5026" w:rsidP="001B5026">
      <w:pPr>
        <w:pStyle w:val="4"/>
        <w:numPr>
          <w:ilvl w:val="3"/>
          <w:numId w:val="1"/>
        </w:numPr>
        <w:rPr>
          <w:rFonts w:hAnsi="標楷體"/>
        </w:rPr>
      </w:pPr>
      <w:r w:rsidRPr="007C51F3">
        <w:rPr>
          <w:rFonts w:hAnsi="標楷體" w:hint="eastAsia"/>
        </w:rPr>
        <w:lastRenderedPageBreak/>
        <w:t>民法第765條規定：「所有人，於法令限制之範圍內，得自由使用、收益、處分其所有物，並排除他人之干涉。」</w:t>
      </w:r>
    </w:p>
    <w:p w14:paraId="58A1CB20" w14:textId="77777777" w:rsidR="001B5026" w:rsidRPr="007C51F3" w:rsidRDefault="001B5026" w:rsidP="001B5026">
      <w:pPr>
        <w:pStyle w:val="4"/>
        <w:numPr>
          <w:ilvl w:val="3"/>
          <w:numId w:val="1"/>
        </w:numPr>
        <w:rPr>
          <w:rFonts w:hAnsi="標楷體"/>
        </w:rPr>
      </w:pPr>
      <w:r w:rsidRPr="007C51F3">
        <w:rPr>
          <w:rFonts w:hAnsi="標楷體" w:hint="eastAsia"/>
        </w:rPr>
        <w:t>建築法第48條規定：「</w:t>
      </w:r>
      <w:r w:rsidRPr="007C51F3">
        <w:rPr>
          <w:rFonts w:hint="eastAsia"/>
        </w:rPr>
        <w:t>（第1項）直轄市、縣（市）（局）主管建築機關，應指定已經公告道路之境界線為建築線。但都市細部計畫規定須退縮建築時，從其規定。（第2項）前項以外之現有巷道，直轄市、縣（市）（局）主管建築機關，認有必要時得另定建築線；其辦法於建築管理規則中定之。</w:t>
      </w:r>
      <w:r w:rsidRPr="007C51F3">
        <w:rPr>
          <w:rFonts w:hAnsi="標楷體" w:hint="eastAsia"/>
        </w:rPr>
        <w:t>」第49條規定：「在依法公布尚未闢築或拓寬之道路線兩旁建造建築物，應依照直轄市、縣（市）（局）主管建築機關指定之建築線退讓。」</w:t>
      </w:r>
      <w:r w:rsidRPr="007C51F3">
        <w:rPr>
          <w:rFonts w:hint="eastAsia"/>
        </w:rPr>
        <w:t>第51條規定：「建築物不得突出於建築線之外……。」建築技術規則建築設計施工編第1條第36款規定：「道路：指依都市計畫法或其他法律公布之道路（得包括人行道及沿道路邊綠帶）或經指定建築線之現有巷道。除另有規定外，不包括私設通路及類似通路。」</w:t>
      </w:r>
    </w:p>
    <w:p w14:paraId="51FA7852" w14:textId="18CCA748" w:rsidR="001B5026" w:rsidRPr="007C51F3" w:rsidRDefault="001B5026" w:rsidP="001B5026">
      <w:pPr>
        <w:pStyle w:val="4"/>
        <w:numPr>
          <w:ilvl w:val="3"/>
          <w:numId w:val="1"/>
        </w:numPr>
      </w:pPr>
      <w:r w:rsidRPr="007C51F3">
        <w:rPr>
          <w:rFonts w:hint="eastAsia"/>
        </w:rPr>
        <w:t>參照73年11月7日修正增訂建築法第48條第2項之立法理由指出：「明定直轄市、縣 (市) (局) 主管建築機關除對都市計畫規定之道路及依法公告之道路以外，並得依建築管理規則就現有巷道指定建築線，俾改善該地區之交通情</w:t>
      </w:r>
      <w:r w:rsidR="009619E6" w:rsidRPr="007C51F3">
        <w:rPr>
          <w:rFonts w:hint="eastAsia"/>
        </w:rPr>
        <w:t>況</w:t>
      </w:r>
      <w:r w:rsidRPr="007C51F3">
        <w:rPr>
          <w:rFonts w:hint="eastAsia"/>
        </w:rPr>
        <w:t>，以應需要。」以及內政部75年3月19日台內營字第378352號函示說明：「</w:t>
      </w:r>
      <w:r w:rsidRPr="007C51F3">
        <w:rPr>
          <w:rFonts w:hAnsi="標楷體" w:hint="eastAsia"/>
        </w:rPr>
        <w:t>……</w:t>
      </w:r>
      <w:r w:rsidRPr="007C51F3">
        <w:rPr>
          <w:rFonts w:hint="eastAsia"/>
        </w:rPr>
        <w:t>按建築法第48條第2項明定，對已公告道路以外之現有巷道，直轄市、縣（市）主管建築機關認有必要時得另定建築線，俾利於人民申請建築。至於『現有巷道』之認定範圍及退讓建築線之辦法，應由省、市政府於建築管理規則中訂定之。惟揆諸目前地方都市發展與實際</w:t>
      </w:r>
      <w:r w:rsidRPr="007C51F3">
        <w:rPr>
          <w:rFonts w:hint="eastAsia"/>
        </w:rPr>
        <w:lastRenderedPageBreak/>
        <w:t>執行需要，有必要就『現有巷道』之認定標準統一規定。茲經多方研議，以為所稱『現有巷道』之範圍宜包括左列情形：（一）依民法規定供公眾通行，其有公用地役關係之巷道。（二）私設通路經土地所有權人出具土地使用權同意書或捐獻土地，供公眾通行並依法完成土地登記手續者。（三）建築法73年11月7日修正發布前，依規定指定建築線有案部分之現有巷道，其經地方主管建築機關認定無礙公共安全、公共衛生、公共交通及市容觀瞻者。」</w:t>
      </w:r>
    </w:p>
    <w:p w14:paraId="10E6B8A2" w14:textId="77777777" w:rsidR="001B5026" w:rsidRPr="007C51F3" w:rsidRDefault="001B5026" w:rsidP="001B5026">
      <w:pPr>
        <w:pStyle w:val="4"/>
        <w:numPr>
          <w:ilvl w:val="3"/>
          <w:numId w:val="1"/>
        </w:numPr>
      </w:pPr>
      <w:r w:rsidRPr="007C51F3">
        <w:rPr>
          <w:rFonts w:hint="eastAsia"/>
        </w:rPr>
        <w:t>參照上述意旨，建築線為建築基地與道路間之境界線，建築基地應連接建築線申請建築，藉以區分公共領域與私人土地的界限，確保建築基地與道路出入口的連結；直轄市、縣（市）主管建築機關對於依法公告道路以外之現有巷道，認有必要時，得另定建築線，俾利民眾申請建築。</w:t>
      </w:r>
      <w:r w:rsidRPr="007C51F3">
        <w:rPr>
          <w:rFonts w:hAnsi="標楷體" w:hint="eastAsia"/>
        </w:rPr>
        <w:t>現有巷道之認定，應以已供公眾通行、具公用地役關係為前提，始得納入建築管理體系</w:t>
      </w:r>
      <w:r w:rsidRPr="007C51F3">
        <w:rPr>
          <w:rFonts w:hint="eastAsia"/>
        </w:rPr>
        <w:t>，並據以指定建築線，亦即應基於公共利益之考量，始得限制私有土地使用收益之權利。準此，建築線之指定，本質上係為確保建築基地與既有道路之合理銜接，而非用以創設道路或預留未來開闢之空間，更不得以此作為擴張公共通行範圍之工具。</w:t>
      </w:r>
    </w:p>
    <w:p w14:paraId="7E45E654" w14:textId="77777777" w:rsidR="001B5026" w:rsidRPr="007C51F3" w:rsidRDefault="001B5026" w:rsidP="001B5026">
      <w:pPr>
        <w:pStyle w:val="4"/>
        <w:numPr>
          <w:ilvl w:val="3"/>
          <w:numId w:val="1"/>
        </w:numPr>
      </w:pPr>
      <w:r w:rsidRPr="007C51F3">
        <w:rPr>
          <w:rFonts w:hint="eastAsia"/>
        </w:rPr>
        <w:t>再按區域計畫法第15條第1項規定：「區域計畫公告實施後，不屬第11條之非都市土地，應由有關直轄市或縣（市）政府，按照非都市土地分區使用計畫，製定非都市土地使用分區圖，並編定各種使用地，報經上級主管機關核備後，實施管制。變更之程序亦同。其管制規則，由中央主管機關定之。」非都市土地使用管制規則第6條第1</w:t>
      </w:r>
      <w:r w:rsidRPr="007C51F3">
        <w:rPr>
          <w:rFonts w:hint="eastAsia"/>
        </w:rPr>
        <w:lastRenderedPageBreak/>
        <w:t>項前段規定：「非都市土地經劃定使用分區並編定使用地類別，應依其容許使用之項目及許可使用細目使用。」同條第3項規定：「海域用地以外之各種使用地容許使用項目、許可使用細目及其附帶條件如附表一</w:t>
      </w:r>
      <w:r w:rsidRPr="007C51F3">
        <w:rPr>
          <w:rFonts w:hAnsi="標楷體" w:hint="eastAsia"/>
        </w:rPr>
        <w:t>……</w:t>
      </w:r>
      <w:r w:rsidRPr="007C51F3">
        <w:rPr>
          <w:rFonts w:hint="eastAsia"/>
        </w:rPr>
        <w:t>。」第6條之1第1項規定：「依前條第三項附表一規定應申請許可使用者，應檢附下列文件，向目的事業主管機關申請核准：一、非都市土地許可使用申請書如附表五。二、使用計畫書。三、土地登記（簿）謄本及地籍圖謄本。四、申請許可使用同意書。五、土地使用配置圖及位置示意圖。六、其他有關文件。」是以，非都市土地應依其使用分區及使用地類別之拘束，從事容許使用，不得任意變更用途；如屬應申請許可使用者，應依法檢具相關文件，報經主管機關核准後，始得為之。</w:t>
      </w:r>
    </w:p>
    <w:p w14:paraId="5AA22FA8" w14:textId="77777777" w:rsidR="001B5026" w:rsidRPr="007C51F3" w:rsidRDefault="001B5026" w:rsidP="001B5026">
      <w:pPr>
        <w:pStyle w:val="4"/>
        <w:numPr>
          <w:ilvl w:val="3"/>
          <w:numId w:val="1"/>
        </w:numPr>
      </w:pPr>
      <w:r w:rsidRPr="007C51F3">
        <w:rPr>
          <w:rFonts w:hint="eastAsia"/>
        </w:rPr>
        <w:t>經查，1688-1及1672-1地號等2筆土地固屬現有巷道，然其兩側之1672、1673、1683及1688地號等4筆土地均為特定農業區農牧用地，依法應供農業使用。縱依非都市土地使用管制規則第6條第3項附表一規定，得設置私設通路，供其他建築基地進出使用，仍應符合附帶條件，即「限於以集村方式興建農舍者及甲種、乙種、丙種、丁種建築用地，因未面臨建築線，無道路可出入需要者」，並應依法申請核准後，始得容許作私設通路使用。詎都市發展局無視農業用地依法應作農業使用之限制，未經使用許可程序，亦未審酌使用限制，即逕以中心線向兩側退縮方式，將建築線擴及至該等農牧用地範圍內，將其視為當然可供開闢道路之用，顯與法規意旨不符。</w:t>
      </w:r>
    </w:p>
    <w:p w14:paraId="1B0B25B6" w14:textId="1E0FC68E" w:rsidR="001B5026" w:rsidRPr="007C51F3" w:rsidRDefault="001B5026" w:rsidP="001B5026">
      <w:pPr>
        <w:pStyle w:val="4"/>
        <w:numPr>
          <w:ilvl w:val="3"/>
          <w:numId w:val="1"/>
        </w:numPr>
      </w:pPr>
      <w:r w:rsidRPr="007C51F3">
        <w:rPr>
          <w:rFonts w:hint="eastAsia"/>
        </w:rPr>
        <w:t>再查，</w:t>
      </w:r>
      <w:r w:rsidR="000479D5" w:rsidRPr="007C51F3">
        <w:rPr>
          <w:rFonts w:hint="eastAsia"/>
        </w:rPr>
        <w:t>本案起造人如欲申請樓地板面積超過</w:t>
      </w:r>
      <w:r w:rsidR="000479D5" w:rsidRPr="007C51F3">
        <w:rPr>
          <w:rFonts w:hint="eastAsia"/>
        </w:rPr>
        <w:lastRenderedPageBreak/>
        <w:t>1,000平方公尺之建築，依臺中市建築管理自治條例、實施區域計畫地區建築管理辦法、建築技術規則設計施工編等相關規定，應有6公尺以上之道路使用權，惟</w:t>
      </w:r>
      <w:r w:rsidRPr="007C51F3">
        <w:rPr>
          <w:rFonts w:hint="eastAsia"/>
        </w:rPr>
        <w:t>本案現有巷道寬度僅約2.9至3.49公尺，都市發展局逕以公權力介入，透過指定建築線方式，擴張巷道範圍，強制要求兩側土地退縮，致將既有寬度以外且現況未作通行使用之私人土地納入公共通行範圍。</w:t>
      </w:r>
      <w:r w:rsidRPr="007C51F3">
        <w:rPr>
          <w:rStyle w:val="afe"/>
        </w:rPr>
        <w:footnoteReference w:id="1"/>
      </w:r>
      <w:r w:rsidRPr="007C51F3">
        <w:rPr>
          <w:rFonts w:hint="eastAsia"/>
        </w:rPr>
        <w:t>尤有甚者，該局於核定過程中，並未要求申請人提出1672、1673、1683、1688及1669-1地號等退縮範圍之土地所有權人同意文件或踐行相關土地使用許可程序，形同逕以行政處分課予第三人供公眾通行之義務，對人民財產權之限制顯逾必要程度</w:t>
      </w:r>
      <w:r w:rsidR="000479D5" w:rsidRPr="007C51F3">
        <w:rPr>
          <w:rFonts w:hint="eastAsia"/>
        </w:rPr>
        <w:t>，並有圖利之嫌</w:t>
      </w:r>
      <w:r w:rsidRPr="007C51F3">
        <w:rPr>
          <w:rFonts w:hint="eastAsia"/>
        </w:rPr>
        <w:t>。</w:t>
      </w:r>
    </w:p>
    <w:p w14:paraId="15B27D41" w14:textId="1014A208" w:rsidR="001B5026" w:rsidRPr="007C51F3" w:rsidRDefault="001B5026" w:rsidP="001B5026">
      <w:pPr>
        <w:pStyle w:val="3"/>
        <w:numPr>
          <w:ilvl w:val="2"/>
          <w:numId w:val="1"/>
        </w:numPr>
      </w:pPr>
      <w:r w:rsidRPr="007C51F3">
        <w:rPr>
          <w:rFonts w:hint="eastAsia"/>
        </w:rPr>
        <w:t>綜上所述，</w:t>
      </w:r>
      <w:r w:rsidRPr="007C51F3">
        <w:t>建築線指定</w:t>
      </w:r>
      <w:r w:rsidRPr="007C51F3">
        <w:rPr>
          <w:rFonts w:hint="eastAsia"/>
        </w:rPr>
        <w:t>本屬</w:t>
      </w:r>
      <w:r w:rsidRPr="007C51F3">
        <w:t>公法上</w:t>
      </w:r>
      <w:r w:rsidRPr="007C51F3">
        <w:rPr>
          <w:rFonts w:hint="eastAsia"/>
        </w:rPr>
        <w:t>之</w:t>
      </w:r>
      <w:r w:rsidRPr="007C51F3">
        <w:t>建築管理措施，其目的在於界定建築物與道路之關係</w:t>
      </w:r>
      <w:r w:rsidRPr="007C51F3">
        <w:rPr>
          <w:rFonts w:hint="eastAsia"/>
        </w:rPr>
        <w:t>，以維持建築秩序及確保公共安全。惟都市發展局為1685地號土地興建集合住宅需要，無視1672、1673、1683、1688及1669-1地號等5筆土地既非現有巷道，現況亦未具道路功能，且非屬建築基地範圍之事實，竟於未取得土地所有權人同意或具備其他合法使用權源之情形下，逕以中心線向兩側退縮方式指定建築線，將其視為當然可供開闢道路之用。該局透過建築線指定，率予擴張巷道範圍，又未要求實際開</w:t>
      </w:r>
      <w:r w:rsidRPr="007C51F3">
        <w:rPr>
          <w:rFonts w:hint="eastAsia"/>
        </w:rPr>
        <w:lastRenderedPageBreak/>
        <w:t>闢使用，認事用法顯有違誤，已逾建築管理合理界限，進而侵害人民財產權益，</w:t>
      </w:r>
      <w:r w:rsidR="000479D5" w:rsidRPr="007C51F3">
        <w:rPr>
          <w:rFonts w:hint="eastAsia"/>
        </w:rPr>
        <w:t>並有圖利之嫌</w:t>
      </w:r>
      <w:r w:rsidRPr="007C51F3">
        <w:rPr>
          <w:rFonts w:hint="eastAsia"/>
        </w:rPr>
        <w:t>。</w:t>
      </w:r>
    </w:p>
    <w:p w14:paraId="7B7BDAAF" w14:textId="70394CE2" w:rsidR="001B5026" w:rsidRPr="007C51F3" w:rsidRDefault="001B5026" w:rsidP="001B5026">
      <w:pPr>
        <w:pStyle w:val="2"/>
        <w:numPr>
          <w:ilvl w:val="1"/>
          <w:numId w:val="1"/>
        </w:numPr>
        <w:spacing w:beforeLines="50" w:before="228"/>
        <w:ind w:left="1020" w:hanging="680"/>
        <w:rPr>
          <w:b w:val="0"/>
          <w:bCs w:val="0"/>
        </w:rPr>
      </w:pPr>
      <w:r w:rsidRPr="007C51F3">
        <w:rPr>
          <w:rFonts w:hint="eastAsia"/>
          <w:bCs w:val="0"/>
        </w:rPr>
        <w:t>都市發展局</w:t>
      </w:r>
      <w:r w:rsidRPr="007C51F3">
        <w:rPr>
          <w:rFonts w:hAnsi="標楷體" w:hint="eastAsia"/>
          <w:bCs w:val="0"/>
        </w:rPr>
        <w:t>未整體檢視建築基地與聯外道路之連接條件，僅</w:t>
      </w:r>
      <w:r w:rsidRPr="007C51F3">
        <w:rPr>
          <w:rFonts w:hint="eastAsia"/>
          <w:bCs w:val="0"/>
        </w:rPr>
        <w:t>以</w:t>
      </w:r>
      <w:r w:rsidRPr="007C51F3">
        <w:rPr>
          <w:bCs w:val="0"/>
        </w:rPr>
        <w:t>基地內已留設</w:t>
      </w:r>
      <w:r w:rsidRPr="007C51F3">
        <w:rPr>
          <w:rFonts w:hint="eastAsia"/>
          <w:bCs w:val="0"/>
        </w:rPr>
        <w:t>6公尺寬私設通路，即率予認定符合通行需求，</w:t>
      </w:r>
      <w:r w:rsidRPr="007C51F3">
        <w:rPr>
          <w:rFonts w:hAnsi="標楷體" w:hint="eastAsia"/>
          <w:bCs w:val="0"/>
        </w:rPr>
        <w:t>無視基地聯外道路現況寬度僅約2.9至3.49公尺</w:t>
      </w:r>
      <w:r w:rsidRPr="007C51F3">
        <w:rPr>
          <w:rFonts w:hAnsi="標楷體"/>
          <w:bCs w:val="0"/>
        </w:rPr>
        <w:t>之事實，</w:t>
      </w:r>
      <w:r w:rsidRPr="007C51F3">
        <w:rPr>
          <w:rFonts w:hAnsi="標楷體" w:hint="eastAsia"/>
          <w:bCs w:val="0"/>
        </w:rPr>
        <w:t>造成建築基地內外通行系統無法銜接一致，</w:t>
      </w:r>
      <w:r w:rsidRPr="007C51F3">
        <w:rPr>
          <w:rFonts w:hAnsi="標楷體"/>
          <w:bCs w:val="0"/>
        </w:rPr>
        <w:t>甚至主張通路設置與容積規模無涉</w:t>
      </w:r>
      <w:r w:rsidRPr="007C51F3">
        <w:rPr>
          <w:rFonts w:hAnsi="標楷體" w:hint="eastAsia"/>
          <w:bCs w:val="0"/>
        </w:rPr>
        <w:t>，逕予核發建築許可，准許興建10層樓高之集合住宅，影響出入安全及消防救災之有效運作，</w:t>
      </w:r>
      <w:r w:rsidR="00D410EB" w:rsidRPr="007C51F3">
        <w:rPr>
          <w:rFonts w:hAnsi="標楷體" w:hint="eastAsia"/>
          <w:bCs w:val="0"/>
        </w:rPr>
        <w:t>顯</w:t>
      </w:r>
      <w:r w:rsidRPr="007C51F3">
        <w:rPr>
          <w:rFonts w:hAnsi="標楷體" w:hint="eastAsia"/>
          <w:bCs w:val="0"/>
        </w:rPr>
        <w:t>有未當。</w:t>
      </w:r>
    </w:p>
    <w:p w14:paraId="598174FE" w14:textId="77777777" w:rsidR="001B5026" w:rsidRPr="007C51F3" w:rsidRDefault="001B5026" w:rsidP="001B5026">
      <w:pPr>
        <w:pStyle w:val="3"/>
        <w:numPr>
          <w:ilvl w:val="2"/>
          <w:numId w:val="1"/>
        </w:numPr>
      </w:pPr>
      <w:r w:rsidRPr="007C51F3">
        <w:rPr>
          <w:rFonts w:hint="eastAsia"/>
        </w:rPr>
        <w:t>按農業發展條例第10條規定：「農業用地於劃定或變更為非農業使用時，應以不影響農業生產環境之完整，並先徵得主管機關之同意</w:t>
      </w:r>
      <w:r w:rsidRPr="007C51F3">
        <w:rPr>
          <w:rFonts w:hAnsi="標楷體" w:hint="eastAsia"/>
        </w:rPr>
        <w:t>……</w:t>
      </w:r>
      <w:r w:rsidRPr="007C51F3">
        <w:rPr>
          <w:rFonts w:hint="eastAsia"/>
        </w:rPr>
        <w:t>。」次按農業主管機關同意農業用地變更使用審查作業要點第2點規定：「農業用地變更使用，屬下列情形之一者，應徵得農業主管機關同意：</w:t>
      </w:r>
      <w:r w:rsidRPr="007C51F3">
        <w:rPr>
          <w:rFonts w:hAnsi="標楷體" w:hint="eastAsia"/>
        </w:rPr>
        <w:t>……</w:t>
      </w:r>
      <w:r w:rsidRPr="007C51F3">
        <w:rPr>
          <w:rFonts w:hint="eastAsia"/>
        </w:rPr>
        <w:t>四、依非都市土地使用管制規則規定，作非農業使用性質之容許使用或臨時使用。」再按非都市土地使用管制規則第6條第3項附表一規定，農牧用地得容許作私設通路使用，惟應符合附帶條件：「限於以集村方式興建農舍者及甲種、乙種、丙種、丁種建築用地，因未面臨建築線，無道路可出入需要者。」是以，私設通路非屬農業使用範疇，如欲於農牧用地申請設置私設通路，應依規定檢附相關文件向都市發展局申請核准，並徵得該府農業局（下稱農業局）同意變更使用。</w:t>
      </w:r>
    </w:p>
    <w:p w14:paraId="56721335" w14:textId="74F0FF60" w:rsidR="001B5026" w:rsidRPr="007C51F3" w:rsidRDefault="001B5026" w:rsidP="001B5026">
      <w:pPr>
        <w:pStyle w:val="3"/>
        <w:numPr>
          <w:ilvl w:val="2"/>
          <w:numId w:val="1"/>
        </w:numPr>
      </w:pPr>
      <w:r w:rsidRPr="007C51F3">
        <w:rPr>
          <w:rFonts w:hint="eastAsia"/>
        </w:rPr>
        <w:t>查申請人</w:t>
      </w:r>
      <w:r w:rsidR="00796FEE" w:rsidRPr="007C51F3">
        <w:rPr>
          <w:rFonts w:hint="eastAsia"/>
        </w:rPr>
        <w:t>○○</w:t>
      </w:r>
      <w:r w:rsidRPr="007C51F3">
        <w:rPr>
          <w:rFonts w:hint="eastAsia"/>
        </w:rPr>
        <w:t>建設股份有限公司為1685地號集合住宅新建工程之通行需求，先後3次向臺中市政府就相關農牧用地申請部分變更作私設通路使用。審查過程分述如下：</w:t>
      </w:r>
    </w:p>
    <w:p w14:paraId="7157B769" w14:textId="77777777" w:rsidR="001B5026" w:rsidRPr="007C51F3" w:rsidRDefault="001B5026" w:rsidP="001B5026">
      <w:pPr>
        <w:pStyle w:val="4"/>
        <w:numPr>
          <w:ilvl w:val="3"/>
          <w:numId w:val="1"/>
        </w:numPr>
      </w:pPr>
      <w:r w:rsidRPr="007C51F3">
        <w:rPr>
          <w:rFonts w:hint="eastAsia"/>
        </w:rPr>
        <w:lastRenderedPageBreak/>
        <w:t>申請人原於111年3月間，申請將1683地號農牧用地部分面積16.18平方公尺變更作私設通路使用。經都市發展局轉請農業局審查，發現該地號現場有數棟建物作工廠使用，有未作農業使用之違規情形。農業局爰依農業部96年8月7日函釋意旨</w:t>
      </w:r>
      <w:r w:rsidRPr="007C51F3">
        <w:rPr>
          <w:rStyle w:val="afe"/>
        </w:rPr>
        <w:footnoteReference w:id="2"/>
      </w:r>
      <w:r w:rsidRPr="007C51F3">
        <w:rPr>
          <w:rFonts w:hint="eastAsia"/>
        </w:rPr>
        <w:t>，於111年4月14日函復不同意該次申請。</w:t>
      </w:r>
    </w:p>
    <w:p w14:paraId="4D242B35" w14:textId="77777777" w:rsidR="001B5026" w:rsidRPr="007C51F3" w:rsidRDefault="001B5026" w:rsidP="001B5026">
      <w:pPr>
        <w:pStyle w:val="4"/>
        <w:numPr>
          <w:ilvl w:val="3"/>
          <w:numId w:val="1"/>
        </w:numPr>
      </w:pPr>
      <w:r w:rsidRPr="007C51F3">
        <w:rPr>
          <w:rFonts w:hint="eastAsia"/>
        </w:rPr>
        <w:t>申請人嗣於111年6月13日改以1688地號申請作私設通路使用，申請面積61.21平方公尺。都市發展局於同年月15日會請農業局審查。經農業局彙整都市發展、水利、地政、農務、林業、漁業及水土保持等相關單位意見後，認定符合農業主管機關同意農業用地變更使用審查作業要點規定，</w:t>
      </w:r>
      <w:r w:rsidRPr="007C51F3">
        <w:t>爰</w:t>
      </w:r>
      <w:r w:rsidRPr="007C51F3">
        <w:rPr>
          <w:rFonts w:hint="eastAsia"/>
        </w:rPr>
        <w:t>代擬代判府稿，</w:t>
      </w:r>
      <w:r w:rsidRPr="007C51F3">
        <w:t>於111年8月26日函復</w:t>
      </w:r>
      <w:r w:rsidRPr="007C51F3">
        <w:rPr>
          <w:rFonts w:hint="eastAsia"/>
        </w:rPr>
        <w:t>都市發展局</w:t>
      </w:r>
      <w:r w:rsidRPr="007C51F3">
        <w:t>同意辦理農業用地變更。</w:t>
      </w:r>
    </w:p>
    <w:p w14:paraId="7F9A7807" w14:textId="77777777" w:rsidR="001B5026" w:rsidRPr="007C51F3" w:rsidRDefault="001B5026" w:rsidP="001B5026">
      <w:pPr>
        <w:pStyle w:val="4"/>
        <w:numPr>
          <w:ilvl w:val="3"/>
          <w:numId w:val="1"/>
        </w:numPr>
      </w:pPr>
      <w:r w:rsidRPr="007C51F3">
        <w:rPr>
          <w:rFonts w:hint="eastAsia"/>
        </w:rPr>
        <w:t>其後，申請人於112年1月6日再次送件，將原核定變更面積由61.21平方公尺縮減為31.1平方公尺。都市發展局嗣送農業局協助審查，農業局認定變更後之設施配置及隔離設施尚符相關審查作業要點規定，並請該局仍依111年8月26日原函復意見辦理。</w:t>
      </w:r>
    </w:p>
    <w:p w14:paraId="63FB9456" w14:textId="77777777" w:rsidR="001B5026" w:rsidRPr="007C51F3" w:rsidRDefault="001B5026" w:rsidP="001B5026">
      <w:pPr>
        <w:pStyle w:val="3"/>
        <w:numPr>
          <w:ilvl w:val="2"/>
          <w:numId w:val="1"/>
        </w:numPr>
      </w:pPr>
      <w:r w:rsidRPr="007C51F3">
        <w:rPr>
          <w:rFonts w:hint="eastAsia"/>
        </w:rPr>
        <w:t>臺中市政府針對1685地號集合住宅新建工程之允建樓地板面積及通路寬度進一步表示如下：</w:t>
      </w:r>
    </w:p>
    <w:p w14:paraId="45768162" w14:textId="77777777" w:rsidR="001B5026" w:rsidRPr="007C51F3" w:rsidRDefault="001B5026" w:rsidP="001B5026">
      <w:pPr>
        <w:pStyle w:val="4"/>
        <w:numPr>
          <w:ilvl w:val="3"/>
          <w:numId w:val="1"/>
        </w:numPr>
      </w:pPr>
      <w:r w:rsidRPr="007C51F3">
        <w:rPr>
          <w:rFonts w:hint="eastAsia"/>
        </w:rPr>
        <w:t>1685地號為甲種建築用地，法定建蔽率、容積率為60%、240%。該建案為地上10層、地下2層、1幢、1棟共44戶，容積總樓地板面積2,630.54平方公尺，實際建蔽率、容積率為44.11%、239.03%。</w:t>
      </w:r>
    </w:p>
    <w:p w14:paraId="6E4E53C8" w14:textId="77777777" w:rsidR="001B5026" w:rsidRPr="007C51F3" w:rsidRDefault="001B5026" w:rsidP="001B5026">
      <w:pPr>
        <w:pStyle w:val="4"/>
        <w:numPr>
          <w:ilvl w:val="3"/>
          <w:numId w:val="1"/>
        </w:numPr>
      </w:pPr>
      <w:r w:rsidRPr="007C51F3">
        <w:rPr>
          <w:rFonts w:hint="eastAsia"/>
        </w:rPr>
        <w:lastRenderedPageBreak/>
        <w:t>依實施區域計畫地區建築管理辦法第11條</w:t>
      </w:r>
      <w:r w:rsidRPr="007C51F3">
        <w:rPr>
          <w:rStyle w:val="afe"/>
        </w:rPr>
        <w:footnoteReference w:id="3"/>
      </w:r>
      <w:r w:rsidRPr="007C51F3">
        <w:rPr>
          <w:rFonts w:hint="eastAsia"/>
        </w:rPr>
        <w:t>及建築技術規則設計施工編第2條</w:t>
      </w:r>
      <w:r w:rsidRPr="007C51F3">
        <w:rPr>
          <w:rStyle w:val="afe"/>
        </w:rPr>
        <w:footnoteReference w:id="4"/>
      </w:r>
      <w:r w:rsidRPr="007C51F3">
        <w:rPr>
          <w:rFonts w:hint="eastAsia"/>
        </w:rPr>
        <w:t>規定，由於總樓地板面積大於1,000平方公尺，通路寬度應達6公尺。</w:t>
      </w:r>
    </w:p>
    <w:p w14:paraId="4DF10EED" w14:textId="77777777" w:rsidR="001B5026" w:rsidRPr="007C51F3" w:rsidRDefault="001B5026" w:rsidP="001B5026">
      <w:pPr>
        <w:pStyle w:val="4"/>
        <w:numPr>
          <w:ilvl w:val="3"/>
          <w:numId w:val="1"/>
        </w:numPr>
      </w:pPr>
      <w:r w:rsidRPr="007C51F3">
        <w:rPr>
          <w:rFonts w:hint="eastAsia"/>
        </w:rPr>
        <w:t>該案依上述規定設置6公尺寬私設通路，並經建築師評估整體消防救災、公共安全及疏散動線後，6公尺通路可提供一般車輛及緊急救護車通行需求，並保留必要人行通行空間，確保緊急狀況時通行順暢。</w:t>
      </w:r>
    </w:p>
    <w:p w14:paraId="33D669E6" w14:textId="77777777" w:rsidR="001B5026" w:rsidRPr="007C51F3" w:rsidRDefault="001B5026" w:rsidP="001B5026">
      <w:pPr>
        <w:pStyle w:val="4"/>
        <w:numPr>
          <w:ilvl w:val="3"/>
          <w:numId w:val="1"/>
        </w:numPr>
      </w:pPr>
      <w:r w:rsidRPr="007C51F3">
        <w:rPr>
          <w:rFonts w:hint="eastAsia"/>
        </w:rPr>
        <w:t>根據1685地號之基地條件，無論以何種方式申請建築，樓地板面積皆會超過500平方公尺，必須檢討法定停車空間。另依建築技術規則規定，汽車單車道為3.5公尺、雙車道為5.5公尺，故整界出去未納入建築基地之私設通路及現況2.5公尺之道路不符合法定寬度，必須整合未包含在申請建築基地外之甲種建築用地及相鄰農牧用地，規劃作私設通路，以符合法規要求。</w:t>
      </w:r>
    </w:p>
    <w:p w14:paraId="43A96130" w14:textId="77777777" w:rsidR="001B5026" w:rsidRPr="007C51F3" w:rsidRDefault="001B5026" w:rsidP="001B5026">
      <w:pPr>
        <w:pStyle w:val="4"/>
        <w:numPr>
          <w:ilvl w:val="3"/>
          <w:numId w:val="1"/>
        </w:numPr>
      </w:pPr>
      <w:r w:rsidRPr="007C51F3">
        <w:rPr>
          <w:rFonts w:hint="eastAsia"/>
        </w:rPr>
        <w:t>另依劃設消防車輛救災活動空間指導原則，供消防車輛通行之道路或通路應達淨寬3.5至4公尺以上。考量消防救災需求，現況道路或通路寬度</w:t>
      </w:r>
      <w:r w:rsidRPr="007C51F3">
        <w:rPr>
          <w:rFonts w:hint="eastAsia"/>
        </w:rPr>
        <w:lastRenderedPageBreak/>
        <w:t>不足，將有公共安全及救災避難問題，故私設通路應達所需之寬度。</w:t>
      </w:r>
    </w:p>
    <w:p w14:paraId="540256F6" w14:textId="77777777" w:rsidR="001B5026" w:rsidRPr="007C51F3" w:rsidRDefault="001B5026" w:rsidP="001B5026">
      <w:pPr>
        <w:pStyle w:val="4"/>
        <w:numPr>
          <w:ilvl w:val="3"/>
          <w:numId w:val="1"/>
        </w:numPr>
      </w:pPr>
      <w:r w:rsidRPr="007C51F3">
        <w:rPr>
          <w:rFonts w:hint="eastAsia"/>
        </w:rPr>
        <w:t>容積率之規定與臨接道路或私設通路設置與否並無相關聯性。</w:t>
      </w:r>
    </w:p>
    <w:p w14:paraId="78CF041D" w14:textId="77777777" w:rsidR="001B5026" w:rsidRPr="007C51F3" w:rsidRDefault="001B5026" w:rsidP="001B5026">
      <w:pPr>
        <w:pStyle w:val="3"/>
        <w:numPr>
          <w:ilvl w:val="2"/>
          <w:numId w:val="1"/>
        </w:numPr>
      </w:pPr>
      <w:r w:rsidRPr="007C51F3">
        <w:rPr>
          <w:rFonts w:hint="eastAsia"/>
        </w:rPr>
        <w:t>惟查，建築管理制度要求建築基地須臨接適當寬度之道路，其目的在於確保日常通行、避難出入及緊急救災之實質可行性。是以相關審查自應以申請當時客觀</w:t>
      </w:r>
      <w:r w:rsidRPr="007C51F3">
        <w:rPr>
          <w:rFonts w:hAnsi="標楷體" w:hint="eastAsia"/>
        </w:rPr>
        <w:t>存在且可供公眾通行之道路現況為</w:t>
      </w:r>
      <w:r w:rsidRPr="007C51F3">
        <w:rPr>
          <w:rFonts w:hint="eastAsia"/>
        </w:rPr>
        <w:t>判斷基礎。</w:t>
      </w:r>
      <w:r w:rsidRPr="007C51F3">
        <w:rPr>
          <w:rFonts w:hAnsi="標楷體" w:hint="eastAsia"/>
        </w:rPr>
        <w:t>都市發展局一再辯稱，本案建築基地內已留設6公尺寬之私設通路，形式上符合規定云云，卻無視建築基地外既存現有巷道寬度僅約2.9至3.49公尺，不僅未據以為否准或要求改善，反而透過指定建築線及要求退縮等方式，企圖</w:t>
      </w:r>
      <w:r w:rsidRPr="007C51F3">
        <w:rPr>
          <w:rFonts w:hint="eastAsia"/>
        </w:rPr>
        <w:t>將原不具道路性質且現況未供通行使用之私人土地納入公眾通行範圍。該局</w:t>
      </w:r>
      <w:r w:rsidRPr="007C51F3">
        <w:rPr>
          <w:rFonts w:hAnsi="標楷體" w:hint="eastAsia"/>
        </w:rPr>
        <w:t>未整體檢視建築基地與聯外道路之連接條件，率</w:t>
      </w:r>
      <w:r w:rsidRPr="007C51F3">
        <w:rPr>
          <w:rFonts w:hint="eastAsia"/>
        </w:rPr>
        <w:t>以行政手段創設虛擬道路，</w:t>
      </w:r>
      <w:r w:rsidRPr="007C51F3">
        <w:rPr>
          <w:rFonts w:hAnsi="標楷體" w:hint="eastAsia"/>
        </w:rPr>
        <w:t>造成建築基地內外通行系統無法銜接一致，恐影響出入安全及消防救災之有效運作，核有欠當，殊值檢討</w:t>
      </w:r>
      <w:r w:rsidRPr="007C51F3">
        <w:rPr>
          <w:rFonts w:hint="eastAsia"/>
        </w:rPr>
        <w:t>。</w:t>
      </w:r>
    </w:p>
    <w:p w14:paraId="38DDCA31" w14:textId="77777777" w:rsidR="001B5026" w:rsidRPr="007C51F3" w:rsidRDefault="001B5026" w:rsidP="001B5026">
      <w:pPr>
        <w:pStyle w:val="3"/>
        <w:numPr>
          <w:ilvl w:val="2"/>
          <w:numId w:val="1"/>
        </w:numPr>
        <w:rPr>
          <w:rFonts w:hAnsi="標楷體"/>
        </w:rPr>
      </w:pPr>
      <w:r w:rsidRPr="007C51F3">
        <w:rPr>
          <w:rFonts w:hAnsi="標楷體" w:hint="eastAsia"/>
        </w:rPr>
        <w:t>另查，依實施區域計畫地區建築管理辦法第11條及建築技術規則設計施工編第2條規定，建築基地如以私設通路作為對外進出道路，且建築物總樓地板面積達一定規模（如1,000平方公尺以上）時，應相應提高通路寬度至6公尺。由此可見，進出通路寬度與允建樓地板面積間具有密切關聯，以確保交通負荷、避難疏散及消防救災等需求得以充分支應。惟都市發展局未察本案建築基地聯外道路現況寬度僅約2.9至3.49公尺，逕以建築線指定結果認定符合通路寬度要求，未就建築規模所衍生之通行需求審慎評估，甚至主張通路設置與容積規模無涉，顯與前揭規定所蘊含之安全考量及制度設計意</w:t>
      </w:r>
      <w:r w:rsidRPr="007C51F3">
        <w:rPr>
          <w:rFonts w:hAnsi="標楷體" w:hint="eastAsia"/>
        </w:rPr>
        <w:lastRenderedPageBreak/>
        <w:t>旨未盡相符，核有未當。</w:t>
      </w:r>
    </w:p>
    <w:p w14:paraId="28065C63" w14:textId="2FA284CE" w:rsidR="00460873" w:rsidRPr="007C51F3" w:rsidRDefault="001B5026" w:rsidP="001C1112">
      <w:pPr>
        <w:pStyle w:val="3"/>
        <w:rPr>
          <w:rFonts w:hAnsi="標楷體"/>
          <w:b/>
        </w:rPr>
      </w:pPr>
      <w:r w:rsidRPr="007C51F3">
        <w:rPr>
          <w:rFonts w:hint="eastAsia"/>
        </w:rPr>
        <w:t>綜上所述，農業局受理1688地號農牧用地申請部分變更作為私設通路使用，既經彙整都市發展、水利、地政、農務、林業、漁業及水土保持等相關單位意見，並據以認定符合相關作業規定，而</w:t>
      </w:r>
      <w:r w:rsidRPr="007C51F3">
        <w:t>同意辦理農業用地變更</w:t>
      </w:r>
      <w:r w:rsidRPr="007C51F3">
        <w:rPr>
          <w:rFonts w:hint="eastAsia"/>
        </w:rPr>
        <w:t>，尚非無據。惟都市發展局於後續建築許可審查過程中，</w:t>
      </w:r>
      <w:r w:rsidRPr="007C51F3">
        <w:rPr>
          <w:rFonts w:hAnsi="標楷體" w:hint="eastAsia"/>
        </w:rPr>
        <w:t>未整體檢視建築基地與聯外道路之連接條件，僅</w:t>
      </w:r>
      <w:r w:rsidRPr="007C51F3">
        <w:rPr>
          <w:rFonts w:hint="eastAsia"/>
        </w:rPr>
        <w:t>以</w:t>
      </w:r>
      <w:r w:rsidRPr="007C51F3">
        <w:t>基地內已留設</w:t>
      </w:r>
      <w:r w:rsidRPr="007C51F3">
        <w:rPr>
          <w:rFonts w:hint="eastAsia"/>
        </w:rPr>
        <w:t>6公尺寬私設通路，即率予認定符合通行需求，</w:t>
      </w:r>
      <w:r w:rsidRPr="007C51F3">
        <w:rPr>
          <w:rFonts w:hAnsi="標楷體" w:hint="eastAsia"/>
        </w:rPr>
        <w:t>無視基地聯外道路現況寬度僅約2.9至3.49公尺</w:t>
      </w:r>
      <w:r w:rsidRPr="007C51F3">
        <w:rPr>
          <w:rFonts w:hAnsi="標楷體"/>
        </w:rPr>
        <w:t>之事實，</w:t>
      </w:r>
      <w:r w:rsidRPr="007C51F3">
        <w:rPr>
          <w:rFonts w:hAnsi="標楷體" w:hint="eastAsia"/>
        </w:rPr>
        <w:t>造成建築基地內外通行系統無法銜接一致，</w:t>
      </w:r>
      <w:r w:rsidRPr="007C51F3">
        <w:rPr>
          <w:rFonts w:hAnsi="標楷體"/>
        </w:rPr>
        <w:t>甚至主張通路設置與容積規模無涉</w:t>
      </w:r>
      <w:r w:rsidRPr="007C51F3">
        <w:rPr>
          <w:rFonts w:hAnsi="標楷體" w:hint="eastAsia"/>
        </w:rPr>
        <w:t>，逕予核發建築許可，准許興建10層樓高之集合住宅，影響出入安全及消防救災之有效運作，均有未當。</w:t>
      </w:r>
    </w:p>
    <w:p w14:paraId="7AD7AA41" w14:textId="3FBB4730" w:rsidR="00460873" w:rsidRPr="007C51F3" w:rsidRDefault="001C1112" w:rsidP="001C1112">
      <w:pPr>
        <w:pStyle w:val="10"/>
        <w:spacing w:beforeLines="50" w:before="228"/>
        <w:ind w:left="680" w:firstLine="680"/>
        <w:rPr>
          <w:rFonts w:hAnsi="標楷體"/>
          <w:szCs w:val="32"/>
        </w:rPr>
      </w:pPr>
      <w:r w:rsidRPr="007C51F3">
        <w:rPr>
          <w:rFonts w:hint="eastAsia"/>
        </w:rPr>
        <w:t>據上論結</w:t>
      </w:r>
      <w:r w:rsidR="00460873" w:rsidRPr="007C51F3">
        <w:rPr>
          <w:rFonts w:hint="eastAsia"/>
        </w:rPr>
        <w:t>，</w:t>
      </w:r>
      <w:r w:rsidRPr="007C51F3">
        <w:rPr>
          <w:rFonts w:hint="eastAsia"/>
        </w:rPr>
        <w:t>臺中市政府都市發展局辦理大雅區</w:t>
      </w:r>
      <w:r w:rsidR="00796FEE" w:rsidRPr="007C51F3">
        <w:rPr>
          <w:rFonts w:hint="eastAsia"/>
        </w:rPr>
        <w:t>○○</w:t>
      </w:r>
      <w:r w:rsidRPr="007C51F3">
        <w:rPr>
          <w:rFonts w:hint="eastAsia"/>
        </w:rPr>
        <w:t>段1685地號集合住宅建築許可，未經毗鄰1672、1673、1683、1688及1669-1地號等土地所有權人同意，逕自於其土地指定建築線供通行使用，認事用法顯有違誤，已逾建築管理合理界限，進而侵害人民財產權益；復</w:t>
      </w:r>
      <w:r w:rsidRPr="007C51F3">
        <w:rPr>
          <w:rFonts w:hAnsi="標楷體" w:hint="eastAsia"/>
        </w:rPr>
        <w:t>未整體檢視建築基地與聯外道路通行條件，僅</w:t>
      </w:r>
      <w:r w:rsidRPr="007C51F3">
        <w:rPr>
          <w:rFonts w:hint="eastAsia"/>
        </w:rPr>
        <w:t>以</w:t>
      </w:r>
      <w:r w:rsidRPr="007C51F3">
        <w:t>基地內</w:t>
      </w:r>
      <w:r w:rsidRPr="007C51F3">
        <w:rPr>
          <w:rFonts w:hint="eastAsia"/>
        </w:rPr>
        <w:t>已留設私設通路即認定符合通行需求，</w:t>
      </w:r>
      <w:r w:rsidRPr="007C51F3">
        <w:rPr>
          <w:rFonts w:hAnsi="標楷體" w:hint="eastAsia"/>
        </w:rPr>
        <w:t>無視基地聯外道路現況寬度僅約2.9至3.49公尺</w:t>
      </w:r>
      <w:r w:rsidRPr="007C51F3">
        <w:rPr>
          <w:rFonts w:hAnsi="標楷體"/>
        </w:rPr>
        <w:t>之事實</w:t>
      </w:r>
      <w:r w:rsidRPr="007C51F3">
        <w:rPr>
          <w:rFonts w:hAnsi="標楷體" w:hint="eastAsia"/>
        </w:rPr>
        <w:t>，</w:t>
      </w:r>
      <w:r w:rsidRPr="007C51F3">
        <w:rPr>
          <w:rFonts w:hint="eastAsia"/>
        </w:rPr>
        <w:t>遽予</w:t>
      </w:r>
      <w:r w:rsidRPr="007C51F3">
        <w:rPr>
          <w:rFonts w:hAnsi="標楷體" w:hint="eastAsia"/>
        </w:rPr>
        <w:t>核發建築許可，造成基地內外通行系統無法銜接一致，影響出入安全及消防救災，均有未當</w:t>
      </w:r>
      <w:r w:rsidR="00460873" w:rsidRPr="007C51F3">
        <w:rPr>
          <w:rFonts w:hint="eastAsia"/>
        </w:rPr>
        <w:t>。</w:t>
      </w:r>
      <w:r w:rsidR="00460873" w:rsidRPr="007C51F3">
        <w:rPr>
          <w:rFonts w:hAnsi="標楷體" w:hint="eastAsia"/>
          <w:szCs w:val="32"/>
        </w:rPr>
        <w:t>爰依監察法第24條規定提案</w:t>
      </w:r>
      <w:r w:rsidR="00460873" w:rsidRPr="007C51F3">
        <w:rPr>
          <w:rFonts w:hint="eastAsia"/>
        </w:rPr>
        <w:t>糾正，移送</w:t>
      </w:r>
      <w:r w:rsidRPr="007C51F3">
        <w:rPr>
          <w:rFonts w:hint="eastAsia"/>
        </w:rPr>
        <w:t>臺中市政府</w:t>
      </w:r>
      <w:r w:rsidR="00460873" w:rsidRPr="007C51F3">
        <w:rPr>
          <w:rFonts w:hint="eastAsia"/>
        </w:rPr>
        <w:t>督飭所屬確實檢討改善見復。</w:t>
      </w:r>
    </w:p>
    <w:p w14:paraId="3EAB8789" w14:textId="41954C8A" w:rsidR="00460873" w:rsidRPr="009B6D50" w:rsidRDefault="00460873" w:rsidP="00BD0B4A">
      <w:pPr>
        <w:pStyle w:val="ab"/>
        <w:spacing w:beforeLines="50" w:before="228" w:after="0"/>
        <w:ind w:leftChars="1100" w:left="3742"/>
        <w:rPr>
          <w:snapToGrid/>
          <w:spacing w:val="12"/>
          <w:kern w:val="0"/>
          <w:sz w:val="44"/>
          <w:szCs w:val="22"/>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r w:rsidRPr="00A57FA0">
        <w:rPr>
          <w:rFonts w:hint="eastAsia"/>
          <w:snapToGrid/>
          <w:spacing w:val="12"/>
          <w:kern w:val="0"/>
          <w:sz w:val="40"/>
        </w:rPr>
        <w:t>提案委員：</w:t>
      </w:r>
      <w:r w:rsidR="007C51F3" w:rsidRPr="009B6D50">
        <w:rPr>
          <w:rFonts w:hint="eastAsia"/>
          <w:sz w:val="40"/>
          <w:szCs w:val="22"/>
        </w:rPr>
        <w:t>施錦芳</w:t>
      </w:r>
      <w:r w:rsidR="00A57FA0" w:rsidRPr="009B6D50">
        <w:rPr>
          <w:rFonts w:hint="eastAsia"/>
          <w:sz w:val="40"/>
          <w:szCs w:val="22"/>
        </w:rPr>
        <w:t>、</w:t>
      </w:r>
      <w:r w:rsidR="007C51F3" w:rsidRPr="009B6D50">
        <w:rPr>
          <w:rFonts w:hint="eastAsia"/>
          <w:sz w:val="40"/>
          <w:szCs w:val="22"/>
        </w:rPr>
        <w:t>蔡崇義</w:t>
      </w:r>
    </w:p>
    <w:bookmarkEnd w:id="54"/>
    <w:p w14:paraId="1A6D9345" w14:textId="77777777" w:rsidR="00460873" w:rsidRPr="003728D0" w:rsidRDefault="00460873" w:rsidP="00BD0B4A">
      <w:pPr>
        <w:pStyle w:val="af0"/>
        <w:rPr>
          <w:rFonts w:hAnsi="標楷體"/>
          <w:bCs/>
        </w:rPr>
      </w:pPr>
    </w:p>
    <w:sectPr w:rsidR="00460873" w:rsidRPr="003728D0" w:rsidSect="00A41A57">
      <w:footerReference w:type="default" r:id="rId1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6DF9" w14:textId="77777777" w:rsidR="009619A2" w:rsidRDefault="009619A2">
      <w:r>
        <w:separator/>
      </w:r>
    </w:p>
  </w:endnote>
  <w:endnote w:type="continuationSeparator" w:id="0">
    <w:p w14:paraId="5DA34261" w14:textId="77777777" w:rsidR="009619A2" w:rsidRDefault="00961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794" w14:textId="77777777"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14:paraId="7A5DCBD0" w14:textId="77777777"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89F2" w14:textId="77777777" w:rsidR="009619A2" w:rsidRDefault="009619A2">
      <w:r>
        <w:separator/>
      </w:r>
    </w:p>
  </w:footnote>
  <w:footnote w:type="continuationSeparator" w:id="0">
    <w:p w14:paraId="696C2B96" w14:textId="77777777" w:rsidR="009619A2" w:rsidRDefault="009619A2">
      <w:r>
        <w:continuationSeparator/>
      </w:r>
    </w:p>
  </w:footnote>
  <w:footnote w:id="1">
    <w:p w14:paraId="1AD835A8" w14:textId="77777777" w:rsidR="001B5026" w:rsidRDefault="001B5026" w:rsidP="001B5026">
      <w:pPr>
        <w:pStyle w:val="afc"/>
        <w:ind w:left="176" w:hangingChars="80" w:hanging="176"/>
        <w:jc w:val="both"/>
      </w:pPr>
      <w:r>
        <w:rPr>
          <w:rStyle w:val="afe"/>
        </w:rPr>
        <w:footnoteRef/>
      </w:r>
      <w:r>
        <w:t xml:space="preserve"> </w:t>
      </w:r>
      <w:r w:rsidRPr="002F61C9">
        <w:rPr>
          <w:rFonts w:hint="eastAsia"/>
        </w:rPr>
        <w:t>建築法第</w:t>
      </w:r>
      <w:r w:rsidRPr="002F61C9">
        <w:rPr>
          <w:rFonts w:hint="eastAsia"/>
        </w:rPr>
        <w:t>48</w:t>
      </w:r>
      <w:r w:rsidRPr="002F61C9">
        <w:rPr>
          <w:rFonts w:hint="eastAsia"/>
        </w:rPr>
        <w:t>條第</w:t>
      </w:r>
      <w:r w:rsidRPr="002F61C9">
        <w:rPr>
          <w:rFonts w:hint="eastAsia"/>
        </w:rPr>
        <w:t>2</w:t>
      </w:r>
      <w:r w:rsidRPr="002F61C9">
        <w:rPr>
          <w:rFonts w:hint="eastAsia"/>
        </w:rPr>
        <w:t>項雖</w:t>
      </w:r>
      <w:r>
        <w:rPr>
          <w:rFonts w:hint="eastAsia"/>
        </w:rPr>
        <w:t>然</w:t>
      </w:r>
      <w:r w:rsidRPr="002F61C9">
        <w:rPr>
          <w:rFonts w:hint="eastAsia"/>
        </w:rPr>
        <w:t>授權直轄市、縣（市）主管建築機關</w:t>
      </w:r>
      <w:r>
        <w:rPr>
          <w:rFonts w:hint="eastAsia"/>
        </w:rPr>
        <w:t>，於</w:t>
      </w:r>
      <w:r w:rsidRPr="002F61C9">
        <w:rPr>
          <w:rFonts w:hint="eastAsia"/>
        </w:rPr>
        <w:t>認有必要時，得就公告道路以外之現有巷道另定建築線</w:t>
      </w:r>
      <w:r>
        <w:rPr>
          <w:rFonts w:hint="eastAsia"/>
        </w:rPr>
        <w:t>，以因應建築管理實務及人民申請建築之需要。惟此授權之行使，仍應受法律保留原則及比例原則之拘束。是以，主管機關得否於自治法規中，逕行放寬現有巷道之認定或其寬度標準，進而以公權力介入，透過指定建築線方式，要求鄰接之私有土地配合退讓至法定寬度，致實質擴張公共通行範圍，容非無疑。對此，已有部分論者提出質疑，請參閱楊智傑，「公用地役巷道認定要件與建築線退讓之檢討」，財產法暨經濟法第</w:t>
      </w:r>
      <w:r>
        <w:rPr>
          <w:rFonts w:hint="eastAsia"/>
        </w:rPr>
        <w:t>59</w:t>
      </w:r>
      <w:r>
        <w:rPr>
          <w:rFonts w:hint="eastAsia"/>
        </w:rPr>
        <w:t>期（</w:t>
      </w:r>
      <w:r>
        <w:rPr>
          <w:rFonts w:hint="eastAsia"/>
        </w:rPr>
        <w:t>109</w:t>
      </w:r>
      <w:r>
        <w:rPr>
          <w:rFonts w:hint="eastAsia"/>
        </w:rPr>
        <w:t>年</w:t>
      </w:r>
      <w:r>
        <w:rPr>
          <w:rFonts w:hint="eastAsia"/>
        </w:rPr>
        <w:t>3</w:t>
      </w:r>
      <w:r>
        <w:rPr>
          <w:rFonts w:hint="eastAsia"/>
        </w:rPr>
        <w:t>月）；陳佳聖，「指定建築線衍生現有巷道相關法律問題之研究」（國立政治大學地政學系，博士論文，</w:t>
      </w:r>
      <w:r>
        <w:rPr>
          <w:rFonts w:hint="eastAsia"/>
        </w:rPr>
        <w:t>114</w:t>
      </w:r>
      <w:r>
        <w:rPr>
          <w:rFonts w:hint="eastAsia"/>
        </w:rPr>
        <w:t>年</w:t>
      </w:r>
      <w:r>
        <w:rPr>
          <w:rFonts w:hint="eastAsia"/>
        </w:rPr>
        <w:t>7</w:t>
      </w:r>
      <w:r>
        <w:rPr>
          <w:rFonts w:hint="eastAsia"/>
        </w:rPr>
        <w:t>月）。</w:t>
      </w:r>
    </w:p>
  </w:footnote>
  <w:footnote w:id="2">
    <w:p w14:paraId="738F4086" w14:textId="77777777" w:rsidR="001B5026" w:rsidRPr="00175900" w:rsidRDefault="001B5026" w:rsidP="001B5026">
      <w:pPr>
        <w:pStyle w:val="afc"/>
        <w:ind w:left="176" w:hangingChars="80" w:hanging="176"/>
      </w:pPr>
      <w:r>
        <w:rPr>
          <w:rStyle w:val="afe"/>
        </w:rPr>
        <w:footnoteRef/>
      </w:r>
      <w:r>
        <w:t xml:space="preserve"> </w:t>
      </w:r>
      <w:r>
        <w:rPr>
          <w:rFonts w:hint="eastAsia"/>
        </w:rPr>
        <w:t>參照</w:t>
      </w:r>
      <w:r w:rsidRPr="00A95380">
        <w:rPr>
          <w:rFonts w:hint="eastAsia"/>
        </w:rPr>
        <w:t>農業部</w:t>
      </w:r>
      <w:r w:rsidRPr="00A95380">
        <w:rPr>
          <w:rFonts w:hint="eastAsia"/>
        </w:rPr>
        <w:t>96</w:t>
      </w:r>
      <w:r w:rsidRPr="00A95380">
        <w:rPr>
          <w:rFonts w:hint="eastAsia"/>
        </w:rPr>
        <w:t>年</w:t>
      </w:r>
      <w:r w:rsidRPr="00A95380">
        <w:rPr>
          <w:rFonts w:hint="eastAsia"/>
        </w:rPr>
        <w:t>8</w:t>
      </w:r>
      <w:r w:rsidRPr="00A95380">
        <w:rPr>
          <w:rFonts w:hint="eastAsia"/>
        </w:rPr>
        <w:t>月</w:t>
      </w:r>
      <w:r w:rsidRPr="00A95380">
        <w:rPr>
          <w:rFonts w:hint="eastAsia"/>
        </w:rPr>
        <w:t>7</w:t>
      </w:r>
      <w:r w:rsidRPr="00A95380">
        <w:rPr>
          <w:rFonts w:hint="eastAsia"/>
        </w:rPr>
        <w:t>日農企字第</w:t>
      </w:r>
      <w:r w:rsidRPr="00A95380">
        <w:rPr>
          <w:rFonts w:hint="eastAsia"/>
        </w:rPr>
        <w:t>0960142785</w:t>
      </w:r>
      <w:r w:rsidRPr="00A95380">
        <w:rPr>
          <w:rFonts w:hint="eastAsia"/>
        </w:rPr>
        <w:t>號函略以，農業用地如有違規使用情形者，核屬違反都市或非都市土地使用管制規定</w:t>
      </w:r>
      <w:r>
        <w:rPr>
          <w:rFonts w:hint="eastAsia"/>
        </w:rPr>
        <w:t>，</w:t>
      </w:r>
      <w:r w:rsidRPr="00A95380">
        <w:rPr>
          <w:rFonts w:hint="eastAsia"/>
        </w:rPr>
        <w:t>如申請之農業用地有違反相關法令之情形者，農業主管機關自應不予同意容許使用。</w:t>
      </w:r>
    </w:p>
  </w:footnote>
  <w:footnote w:id="3">
    <w:p w14:paraId="59AB545B" w14:textId="77777777" w:rsidR="001B5026" w:rsidRPr="007202DC" w:rsidRDefault="001B5026" w:rsidP="001B5026">
      <w:pPr>
        <w:pStyle w:val="afc"/>
        <w:ind w:left="176" w:hangingChars="80" w:hanging="176"/>
        <w:jc w:val="both"/>
      </w:pPr>
      <w:r w:rsidRPr="007202DC">
        <w:rPr>
          <w:rStyle w:val="afe"/>
        </w:rPr>
        <w:footnoteRef/>
      </w:r>
      <w:r w:rsidRPr="007202DC">
        <w:t xml:space="preserve"> </w:t>
      </w:r>
      <w:r w:rsidRPr="007202DC">
        <w:rPr>
          <w:rFonts w:hint="eastAsia"/>
        </w:rPr>
        <w:t>實施區域計畫地區建築管理辦法第</w:t>
      </w:r>
      <w:r w:rsidRPr="007202DC">
        <w:rPr>
          <w:rFonts w:hint="eastAsia"/>
        </w:rPr>
        <w:t>11</w:t>
      </w:r>
      <w:r w:rsidRPr="007202DC">
        <w:rPr>
          <w:rFonts w:hint="eastAsia"/>
        </w:rPr>
        <w:t>條規定：「建築基地臨接公路者，其建築物與公路間之距離，應依公路法及有關法規辦理，並應經當地主管建築機關指定（示）建築線；臨接其他道路其寬度在</w:t>
      </w:r>
      <w:r w:rsidRPr="007202DC">
        <w:rPr>
          <w:rFonts w:hint="eastAsia"/>
        </w:rPr>
        <w:t>6</w:t>
      </w:r>
      <w:r w:rsidRPr="007202DC">
        <w:rPr>
          <w:rFonts w:hint="eastAsia"/>
        </w:rPr>
        <w:t>公尺以下者，應自道路中心線退讓</w:t>
      </w:r>
      <w:r w:rsidRPr="007202DC">
        <w:rPr>
          <w:rFonts w:hint="eastAsia"/>
        </w:rPr>
        <w:t>3</w:t>
      </w:r>
      <w:r w:rsidRPr="007202DC">
        <w:rPr>
          <w:rFonts w:hint="eastAsia"/>
        </w:rPr>
        <w:t>公尺以上建築，臨接道路寬度在</w:t>
      </w:r>
      <w:r w:rsidRPr="007202DC">
        <w:rPr>
          <w:rFonts w:hint="eastAsia"/>
        </w:rPr>
        <w:t>6</w:t>
      </w:r>
      <w:r w:rsidRPr="007202DC">
        <w:rPr>
          <w:rFonts w:hint="eastAsia"/>
        </w:rPr>
        <w:t>公尺以上者，仍應保持原有寬度，免再退讓。建築基地以私設通路連接道路者，其通路寬度不得小於左列標準：一、長度未滿</w:t>
      </w:r>
      <w:r w:rsidRPr="007202DC">
        <w:rPr>
          <w:rFonts w:hint="eastAsia"/>
        </w:rPr>
        <w:t>10</w:t>
      </w:r>
      <w:r w:rsidRPr="007202DC">
        <w:rPr>
          <w:rFonts w:hint="eastAsia"/>
        </w:rPr>
        <w:t>公尺者為</w:t>
      </w:r>
      <w:r w:rsidRPr="007202DC">
        <w:rPr>
          <w:rFonts w:hint="eastAsia"/>
        </w:rPr>
        <w:t>2</w:t>
      </w:r>
      <w:r w:rsidRPr="007202DC">
        <w:rPr>
          <w:rFonts w:hint="eastAsia"/>
        </w:rPr>
        <w:t>公尺。二、長度在</w:t>
      </w:r>
      <w:r w:rsidRPr="007202DC">
        <w:rPr>
          <w:rFonts w:hint="eastAsia"/>
        </w:rPr>
        <w:t>10</w:t>
      </w:r>
      <w:r w:rsidRPr="007202DC">
        <w:rPr>
          <w:rFonts w:hint="eastAsia"/>
        </w:rPr>
        <w:t>公尺以上未滿</w:t>
      </w:r>
      <w:r w:rsidRPr="007202DC">
        <w:rPr>
          <w:rFonts w:hint="eastAsia"/>
        </w:rPr>
        <w:t>20</w:t>
      </w:r>
      <w:r w:rsidRPr="007202DC">
        <w:rPr>
          <w:rFonts w:hint="eastAsia"/>
        </w:rPr>
        <w:t>公尺者為</w:t>
      </w:r>
      <w:r w:rsidRPr="007202DC">
        <w:rPr>
          <w:rFonts w:hint="eastAsia"/>
        </w:rPr>
        <w:t>3</w:t>
      </w:r>
      <w:r w:rsidRPr="007202DC">
        <w:rPr>
          <w:rFonts w:hint="eastAsia"/>
        </w:rPr>
        <w:t>公尺。三、長度大於</w:t>
      </w:r>
      <w:r w:rsidRPr="007202DC">
        <w:rPr>
          <w:rFonts w:hint="eastAsia"/>
        </w:rPr>
        <w:t>20</w:t>
      </w:r>
      <w:r w:rsidRPr="007202DC">
        <w:rPr>
          <w:rFonts w:hint="eastAsia"/>
        </w:rPr>
        <w:t>公尺者為</w:t>
      </w:r>
      <w:r w:rsidRPr="007202DC">
        <w:rPr>
          <w:rFonts w:hint="eastAsia"/>
        </w:rPr>
        <w:t>5</w:t>
      </w:r>
      <w:r w:rsidRPr="007202DC">
        <w:rPr>
          <w:rFonts w:hint="eastAsia"/>
        </w:rPr>
        <w:t>公尺。四、基地內以私設通路為進出道路之建築物總樓地板面積合計在</w:t>
      </w:r>
      <w:r w:rsidRPr="007202DC">
        <w:rPr>
          <w:rFonts w:hint="eastAsia"/>
        </w:rPr>
        <w:t>1,000</w:t>
      </w:r>
      <w:r w:rsidRPr="007202DC">
        <w:rPr>
          <w:rFonts w:hint="eastAsia"/>
        </w:rPr>
        <w:t>平方公尺以上者，通路寬度為</w:t>
      </w:r>
      <w:r w:rsidRPr="007202DC">
        <w:rPr>
          <w:rFonts w:hint="eastAsia"/>
        </w:rPr>
        <w:t>6</w:t>
      </w:r>
      <w:r w:rsidRPr="007202DC">
        <w:rPr>
          <w:rFonts w:hint="eastAsia"/>
        </w:rPr>
        <w:t>公尺。」</w:t>
      </w:r>
    </w:p>
  </w:footnote>
  <w:footnote w:id="4">
    <w:p w14:paraId="1CD014AE" w14:textId="77777777" w:rsidR="001B5026" w:rsidRPr="007202DC" w:rsidRDefault="001B5026" w:rsidP="001B5026">
      <w:pPr>
        <w:pStyle w:val="afc"/>
        <w:ind w:left="176" w:hangingChars="80" w:hanging="176"/>
        <w:jc w:val="both"/>
      </w:pPr>
      <w:r w:rsidRPr="007202DC">
        <w:rPr>
          <w:rStyle w:val="afe"/>
        </w:rPr>
        <w:footnoteRef/>
      </w:r>
      <w:r w:rsidRPr="007202DC">
        <w:t xml:space="preserve"> </w:t>
      </w:r>
      <w:r w:rsidRPr="007202DC">
        <w:rPr>
          <w:rFonts w:hint="eastAsia"/>
        </w:rPr>
        <w:t>建築技術規則設計施工編第</w:t>
      </w:r>
      <w:r w:rsidRPr="007202DC">
        <w:rPr>
          <w:rFonts w:hint="eastAsia"/>
        </w:rPr>
        <w:t>2</w:t>
      </w:r>
      <w:r w:rsidRPr="007202DC">
        <w:rPr>
          <w:rFonts w:hint="eastAsia"/>
        </w:rPr>
        <w:t>條規定：「（第</w:t>
      </w:r>
      <w:r w:rsidRPr="007202DC">
        <w:rPr>
          <w:rFonts w:hint="eastAsia"/>
        </w:rPr>
        <w:t>1</w:t>
      </w:r>
      <w:r w:rsidRPr="007202DC">
        <w:rPr>
          <w:rFonts w:hint="eastAsia"/>
        </w:rPr>
        <w:t>項）基地應與建築線相連接，其連接部份之最小長度應在</w:t>
      </w:r>
      <w:r w:rsidRPr="007202DC">
        <w:rPr>
          <w:rFonts w:hint="eastAsia"/>
        </w:rPr>
        <w:t>2</w:t>
      </w:r>
      <w:r w:rsidRPr="007202DC">
        <w:rPr>
          <w:rFonts w:hint="eastAsia"/>
        </w:rPr>
        <w:t>公尺以上。基地內私設通路之寬度不得小於左列標準：一、長度未滿</w:t>
      </w:r>
      <w:r w:rsidRPr="007202DC">
        <w:rPr>
          <w:rFonts w:hint="eastAsia"/>
        </w:rPr>
        <w:t>10</w:t>
      </w:r>
      <w:r w:rsidRPr="007202DC">
        <w:rPr>
          <w:rFonts w:hint="eastAsia"/>
        </w:rPr>
        <w:t>公尺者為</w:t>
      </w:r>
      <w:r w:rsidRPr="007202DC">
        <w:rPr>
          <w:rFonts w:hint="eastAsia"/>
        </w:rPr>
        <w:t>2</w:t>
      </w:r>
      <w:r w:rsidRPr="007202DC">
        <w:rPr>
          <w:rFonts w:hint="eastAsia"/>
        </w:rPr>
        <w:t>公尺。二、長度在</w:t>
      </w:r>
      <w:r w:rsidRPr="007202DC">
        <w:rPr>
          <w:rFonts w:hint="eastAsia"/>
        </w:rPr>
        <w:t>10</w:t>
      </w:r>
      <w:r w:rsidRPr="007202DC">
        <w:rPr>
          <w:rFonts w:hint="eastAsia"/>
        </w:rPr>
        <w:t>公尺以上未滿</w:t>
      </w:r>
      <w:r w:rsidRPr="007202DC">
        <w:rPr>
          <w:rFonts w:hint="eastAsia"/>
        </w:rPr>
        <w:t>20</w:t>
      </w:r>
      <w:r w:rsidRPr="007202DC">
        <w:rPr>
          <w:rFonts w:hint="eastAsia"/>
        </w:rPr>
        <w:t>公尺者為</w:t>
      </w:r>
      <w:r w:rsidRPr="007202DC">
        <w:rPr>
          <w:rFonts w:hint="eastAsia"/>
        </w:rPr>
        <w:t>3</w:t>
      </w:r>
      <w:r w:rsidRPr="007202DC">
        <w:rPr>
          <w:rFonts w:hint="eastAsia"/>
        </w:rPr>
        <w:t>公尺。三、長度大於</w:t>
      </w:r>
      <w:r w:rsidRPr="007202DC">
        <w:rPr>
          <w:rFonts w:hint="eastAsia"/>
        </w:rPr>
        <w:t>20</w:t>
      </w:r>
      <w:r w:rsidRPr="007202DC">
        <w:rPr>
          <w:rFonts w:hint="eastAsia"/>
        </w:rPr>
        <w:t>公尺為</w:t>
      </w:r>
      <w:r w:rsidRPr="007202DC">
        <w:rPr>
          <w:rFonts w:hint="eastAsia"/>
        </w:rPr>
        <w:t>5</w:t>
      </w:r>
      <w:r w:rsidRPr="007202DC">
        <w:rPr>
          <w:rFonts w:hint="eastAsia"/>
        </w:rPr>
        <w:t>公尺。四、基地內以私設通路為進出道路之建築物總樓地板面積合計在</w:t>
      </w:r>
      <w:r w:rsidRPr="007202DC">
        <w:rPr>
          <w:rFonts w:hint="eastAsia"/>
        </w:rPr>
        <w:t>1,000</w:t>
      </w:r>
      <w:r w:rsidRPr="007202DC">
        <w:rPr>
          <w:rFonts w:hint="eastAsia"/>
        </w:rPr>
        <w:t>平方公尺以上者，通路寬度為</w:t>
      </w:r>
      <w:r w:rsidRPr="007202DC">
        <w:rPr>
          <w:rFonts w:hint="eastAsia"/>
        </w:rPr>
        <w:t>6</w:t>
      </w:r>
      <w:r w:rsidRPr="007202DC">
        <w:rPr>
          <w:rFonts w:hint="eastAsia"/>
        </w:rPr>
        <w:t>公尺。五、前款私設通路為連通建築線，得穿越同一基地建築物之地面層；穿越之深度不得超過</w:t>
      </w:r>
      <w:r w:rsidRPr="007202DC">
        <w:rPr>
          <w:rFonts w:hint="eastAsia"/>
        </w:rPr>
        <w:t>15</w:t>
      </w:r>
      <w:r w:rsidRPr="007202DC">
        <w:rPr>
          <w:rFonts w:hint="eastAsia"/>
        </w:rPr>
        <w:t>公尺；該部份淨寬並應依前</w:t>
      </w:r>
      <w:r w:rsidRPr="007202DC">
        <w:rPr>
          <w:rFonts w:hint="eastAsia"/>
        </w:rPr>
        <w:t>4</w:t>
      </w:r>
      <w:r w:rsidRPr="007202DC">
        <w:rPr>
          <w:rFonts w:hint="eastAsia"/>
        </w:rPr>
        <w:t>款規定，淨高至少</w:t>
      </w:r>
      <w:r w:rsidRPr="007202DC">
        <w:rPr>
          <w:rFonts w:hint="eastAsia"/>
        </w:rPr>
        <w:t>3</w:t>
      </w:r>
      <w:r w:rsidRPr="007202DC">
        <w:rPr>
          <w:rFonts w:hint="eastAsia"/>
        </w:rPr>
        <w:t>公尺，且不得小於法定騎樓之高度。（第</w:t>
      </w:r>
      <w:r w:rsidRPr="007202DC">
        <w:rPr>
          <w:rFonts w:hint="eastAsia"/>
        </w:rPr>
        <w:t>2</w:t>
      </w:r>
      <w:r w:rsidRPr="007202DC">
        <w:rPr>
          <w:rFonts w:hint="eastAsia"/>
        </w:rPr>
        <w:t>項）前項通路長度，自建築線起算計量至建築物最遠一處之出入口或共同入口。」</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34488951">
    <w:abstractNumId w:val="3"/>
  </w:num>
  <w:num w:numId="2" w16cid:durableId="1978758047">
    <w:abstractNumId w:val="4"/>
  </w:num>
  <w:num w:numId="3" w16cid:durableId="183906835">
    <w:abstractNumId w:val="1"/>
  </w:num>
  <w:num w:numId="4" w16cid:durableId="1099333534">
    <w:abstractNumId w:val="3"/>
  </w:num>
  <w:num w:numId="5" w16cid:durableId="1039666902">
    <w:abstractNumId w:val="3"/>
  </w:num>
  <w:num w:numId="6" w16cid:durableId="1271745647">
    <w:abstractNumId w:val="3"/>
  </w:num>
  <w:num w:numId="7" w16cid:durableId="50350253">
    <w:abstractNumId w:val="3"/>
  </w:num>
  <w:num w:numId="8" w16cid:durableId="1367750087">
    <w:abstractNumId w:val="3"/>
  </w:num>
  <w:num w:numId="9" w16cid:durableId="669067164">
    <w:abstractNumId w:val="3"/>
  </w:num>
  <w:num w:numId="10" w16cid:durableId="186843419">
    <w:abstractNumId w:val="3"/>
  </w:num>
  <w:num w:numId="11" w16cid:durableId="86580835">
    <w:abstractNumId w:val="3"/>
  </w:num>
  <w:num w:numId="12" w16cid:durableId="1409619423">
    <w:abstractNumId w:val="3"/>
  </w:num>
  <w:num w:numId="13" w16cid:durableId="1885213849">
    <w:abstractNumId w:val="3"/>
  </w:num>
  <w:num w:numId="14" w16cid:durableId="1812332955">
    <w:abstractNumId w:val="3"/>
  </w:num>
  <w:num w:numId="15" w16cid:durableId="1373647954">
    <w:abstractNumId w:val="3"/>
  </w:num>
  <w:num w:numId="16" w16cid:durableId="188959946">
    <w:abstractNumId w:val="3"/>
  </w:num>
  <w:num w:numId="17" w16cid:durableId="1967155823">
    <w:abstractNumId w:val="3"/>
  </w:num>
  <w:num w:numId="18" w16cid:durableId="1051924447">
    <w:abstractNumId w:val="4"/>
  </w:num>
  <w:num w:numId="19" w16cid:durableId="181016090">
    <w:abstractNumId w:val="4"/>
    <w:lvlOverride w:ilvl="0">
      <w:startOverride w:val="1"/>
    </w:lvlOverride>
  </w:num>
  <w:num w:numId="20" w16cid:durableId="1007945669">
    <w:abstractNumId w:val="3"/>
  </w:num>
  <w:num w:numId="21" w16cid:durableId="623003637">
    <w:abstractNumId w:val="4"/>
  </w:num>
  <w:num w:numId="22" w16cid:durableId="454060531">
    <w:abstractNumId w:val="11"/>
  </w:num>
  <w:num w:numId="23" w16cid:durableId="943613619">
    <w:abstractNumId w:val="7"/>
  </w:num>
  <w:num w:numId="24" w16cid:durableId="1962102293">
    <w:abstractNumId w:val="13"/>
  </w:num>
  <w:num w:numId="25" w16cid:durableId="1008140588">
    <w:abstractNumId w:val="3"/>
  </w:num>
  <w:num w:numId="26" w16cid:durableId="1949002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0370262">
    <w:abstractNumId w:val="3"/>
  </w:num>
  <w:num w:numId="28" w16cid:durableId="1001658158">
    <w:abstractNumId w:val="15"/>
  </w:num>
  <w:num w:numId="29" w16cid:durableId="620187654">
    <w:abstractNumId w:val="15"/>
  </w:num>
  <w:num w:numId="30" w16cid:durableId="267659812">
    <w:abstractNumId w:val="10"/>
  </w:num>
  <w:num w:numId="31" w16cid:durableId="786241442">
    <w:abstractNumId w:val="10"/>
  </w:num>
  <w:num w:numId="32" w16cid:durableId="942343065">
    <w:abstractNumId w:val="3"/>
  </w:num>
  <w:num w:numId="33" w16cid:durableId="802891748">
    <w:abstractNumId w:val="3"/>
  </w:num>
  <w:num w:numId="34" w16cid:durableId="381566388">
    <w:abstractNumId w:val="3"/>
  </w:num>
  <w:num w:numId="35" w16cid:durableId="1925532467">
    <w:abstractNumId w:val="14"/>
  </w:num>
  <w:num w:numId="36" w16cid:durableId="1847553870">
    <w:abstractNumId w:val="3"/>
  </w:num>
  <w:num w:numId="37" w16cid:durableId="978072757">
    <w:abstractNumId w:val="2"/>
  </w:num>
  <w:num w:numId="38" w16cid:durableId="715012302">
    <w:abstractNumId w:val="11"/>
    <w:lvlOverride w:ilvl="0">
      <w:startOverride w:val="1"/>
    </w:lvlOverride>
  </w:num>
  <w:num w:numId="39" w16cid:durableId="874394417">
    <w:abstractNumId w:val="7"/>
    <w:lvlOverride w:ilvl="0">
      <w:startOverride w:val="1"/>
    </w:lvlOverride>
  </w:num>
  <w:num w:numId="40" w16cid:durableId="657417111">
    <w:abstractNumId w:val="3"/>
  </w:num>
  <w:num w:numId="41" w16cid:durableId="1164316179">
    <w:abstractNumId w:val="0"/>
  </w:num>
  <w:num w:numId="42" w16cid:durableId="68815744">
    <w:abstractNumId w:val="9"/>
  </w:num>
  <w:num w:numId="43" w16cid:durableId="1693803183">
    <w:abstractNumId w:val="5"/>
  </w:num>
  <w:num w:numId="44" w16cid:durableId="1259408811">
    <w:abstractNumId w:val="6"/>
  </w:num>
  <w:num w:numId="45" w16cid:durableId="1301838497">
    <w:abstractNumId w:val="16"/>
  </w:num>
  <w:num w:numId="46" w16cid:durableId="633100975">
    <w:abstractNumId w:val="8"/>
  </w:num>
  <w:num w:numId="47" w16cid:durableId="619143841">
    <w:abstractNumId w:val="12"/>
  </w:num>
  <w:num w:numId="48" w16cid:durableId="1604267301">
    <w:abstractNumId w:val="3"/>
  </w:num>
  <w:num w:numId="49" w16cid:durableId="20973467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A302B2"/>
    <w:rsid w:val="00006961"/>
    <w:rsid w:val="000112BF"/>
    <w:rsid w:val="00012233"/>
    <w:rsid w:val="00017318"/>
    <w:rsid w:val="000246F7"/>
    <w:rsid w:val="0003114D"/>
    <w:rsid w:val="00036D76"/>
    <w:rsid w:val="00043392"/>
    <w:rsid w:val="00046AAD"/>
    <w:rsid w:val="000479D5"/>
    <w:rsid w:val="00050778"/>
    <w:rsid w:val="000512D1"/>
    <w:rsid w:val="00057F32"/>
    <w:rsid w:val="00057F34"/>
    <w:rsid w:val="000623B6"/>
    <w:rsid w:val="00062A25"/>
    <w:rsid w:val="00064384"/>
    <w:rsid w:val="000664D9"/>
    <w:rsid w:val="00073CB5"/>
    <w:rsid w:val="0007425C"/>
    <w:rsid w:val="00077553"/>
    <w:rsid w:val="00080040"/>
    <w:rsid w:val="000810AB"/>
    <w:rsid w:val="00082ABD"/>
    <w:rsid w:val="000851A2"/>
    <w:rsid w:val="0009352E"/>
    <w:rsid w:val="00096B96"/>
    <w:rsid w:val="00097136"/>
    <w:rsid w:val="000A2F3F"/>
    <w:rsid w:val="000A5913"/>
    <w:rsid w:val="000B0B4A"/>
    <w:rsid w:val="000B279A"/>
    <w:rsid w:val="000B61D2"/>
    <w:rsid w:val="000B70A7"/>
    <w:rsid w:val="000C495F"/>
    <w:rsid w:val="000C5EB9"/>
    <w:rsid w:val="000E0363"/>
    <w:rsid w:val="000E173E"/>
    <w:rsid w:val="000E6431"/>
    <w:rsid w:val="000F0D35"/>
    <w:rsid w:val="000F21A5"/>
    <w:rsid w:val="000F692D"/>
    <w:rsid w:val="000F7797"/>
    <w:rsid w:val="00102B9F"/>
    <w:rsid w:val="00112637"/>
    <w:rsid w:val="00113D18"/>
    <w:rsid w:val="0012001E"/>
    <w:rsid w:val="001229C1"/>
    <w:rsid w:val="00126A55"/>
    <w:rsid w:val="00127900"/>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109A"/>
    <w:rsid w:val="001959C2"/>
    <w:rsid w:val="001A7968"/>
    <w:rsid w:val="001B3483"/>
    <w:rsid w:val="001B3C1E"/>
    <w:rsid w:val="001B4494"/>
    <w:rsid w:val="001B5026"/>
    <w:rsid w:val="001B776F"/>
    <w:rsid w:val="001C0D8B"/>
    <w:rsid w:val="001C0DA8"/>
    <w:rsid w:val="001C1112"/>
    <w:rsid w:val="001D2175"/>
    <w:rsid w:val="001E0787"/>
    <w:rsid w:val="001E0D8A"/>
    <w:rsid w:val="001E67BA"/>
    <w:rsid w:val="001E74C2"/>
    <w:rsid w:val="001F2844"/>
    <w:rsid w:val="001F5A48"/>
    <w:rsid w:val="001F6260"/>
    <w:rsid w:val="00200007"/>
    <w:rsid w:val="002030A5"/>
    <w:rsid w:val="00203131"/>
    <w:rsid w:val="00210150"/>
    <w:rsid w:val="00212638"/>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43DA"/>
    <w:rsid w:val="0026504D"/>
    <w:rsid w:val="0027395C"/>
    <w:rsid w:val="00273A2F"/>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C0602"/>
    <w:rsid w:val="002D073E"/>
    <w:rsid w:val="002D5C16"/>
    <w:rsid w:val="002E69E7"/>
    <w:rsid w:val="002F3DFF"/>
    <w:rsid w:val="002F5E05"/>
    <w:rsid w:val="003020D4"/>
    <w:rsid w:val="00306946"/>
    <w:rsid w:val="00317053"/>
    <w:rsid w:val="0032109C"/>
    <w:rsid w:val="00322B45"/>
    <w:rsid w:val="003231E8"/>
    <w:rsid w:val="00323809"/>
    <w:rsid w:val="00323D41"/>
    <w:rsid w:val="00325414"/>
    <w:rsid w:val="003302F1"/>
    <w:rsid w:val="0034470E"/>
    <w:rsid w:val="00346DAE"/>
    <w:rsid w:val="00347244"/>
    <w:rsid w:val="00352DB0"/>
    <w:rsid w:val="003572F0"/>
    <w:rsid w:val="00371833"/>
    <w:rsid w:val="00371ED3"/>
    <w:rsid w:val="003728D0"/>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C66"/>
    <w:rsid w:val="00413549"/>
    <w:rsid w:val="00413F83"/>
    <w:rsid w:val="0041490C"/>
    <w:rsid w:val="00416191"/>
    <w:rsid w:val="00416721"/>
    <w:rsid w:val="00421EF0"/>
    <w:rsid w:val="004224FA"/>
    <w:rsid w:val="00423D07"/>
    <w:rsid w:val="004255DB"/>
    <w:rsid w:val="0044135F"/>
    <w:rsid w:val="0044346F"/>
    <w:rsid w:val="00450B85"/>
    <w:rsid w:val="0045119F"/>
    <w:rsid w:val="00460873"/>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6DD2"/>
    <w:rsid w:val="005B3624"/>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5743A"/>
    <w:rsid w:val="0066025D"/>
    <w:rsid w:val="006610C1"/>
    <w:rsid w:val="006700CB"/>
    <w:rsid w:val="006743FF"/>
    <w:rsid w:val="006773EC"/>
    <w:rsid w:val="00680504"/>
    <w:rsid w:val="00681CD9"/>
    <w:rsid w:val="0068258E"/>
    <w:rsid w:val="00683E30"/>
    <w:rsid w:val="00684D48"/>
    <w:rsid w:val="00687024"/>
    <w:rsid w:val="00687BE4"/>
    <w:rsid w:val="00692407"/>
    <w:rsid w:val="00696415"/>
    <w:rsid w:val="006B601D"/>
    <w:rsid w:val="006D3691"/>
    <w:rsid w:val="006D532C"/>
    <w:rsid w:val="006D68E7"/>
    <w:rsid w:val="006E19EE"/>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41A5"/>
    <w:rsid w:val="007666F5"/>
    <w:rsid w:val="0077309D"/>
    <w:rsid w:val="00774C16"/>
    <w:rsid w:val="007774B6"/>
    <w:rsid w:val="007774EE"/>
    <w:rsid w:val="00781822"/>
    <w:rsid w:val="00783F21"/>
    <w:rsid w:val="00787159"/>
    <w:rsid w:val="00791668"/>
    <w:rsid w:val="00791AA1"/>
    <w:rsid w:val="00796FEE"/>
    <w:rsid w:val="007A3793"/>
    <w:rsid w:val="007B415C"/>
    <w:rsid w:val="007C1BA2"/>
    <w:rsid w:val="007C51F3"/>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969BC"/>
    <w:rsid w:val="008A12F5"/>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13213"/>
    <w:rsid w:val="00922059"/>
    <w:rsid w:val="00931A10"/>
    <w:rsid w:val="00947967"/>
    <w:rsid w:val="00952CCC"/>
    <w:rsid w:val="00961713"/>
    <w:rsid w:val="009619A2"/>
    <w:rsid w:val="009619E6"/>
    <w:rsid w:val="00965200"/>
    <w:rsid w:val="009668B3"/>
    <w:rsid w:val="00971471"/>
    <w:rsid w:val="009849C2"/>
    <w:rsid w:val="00984D24"/>
    <w:rsid w:val="009858EB"/>
    <w:rsid w:val="00992E9B"/>
    <w:rsid w:val="009A59A3"/>
    <w:rsid w:val="009B0046"/>
    <w:rsid w:val="009B6D50"/>
    <w:rsid w:val="009C138D"/>
    <w:rsid w:val="009C1440"/>
    <w:rsid w:val="009C2107"/>
    <w:rsid w:val="009C5D9C"/>
    <w:rsid w:val="009C5D9E"/>
    <w:rsid w:val="009D2C3E"/>
    <w:rsid w:val="009E0625"/>
    <w:rsid w:val="009E3034"/>
    <w:rsid w:val="009E549F"/>
    <w:rsid w:val="009E796F"/>
    <w:rsid w:val="009F1066"/>
    <w:rsid w:val="009F28A8"/>
    <w:rsid w:val="009F473E"/>
    <w:rsid w:val="009F682A"/>
    <w:rsid w:val="00A022BE"/>
    <w:rsid w:val="00A231D3"/>
    <w:rsid w:val="00A24C95"/>
    <w:rsid w:val="00A26094"/>
    <w:rsid w:val="00A301BF"/>
    <w:rsid w:val="00A302B2"/>
    <w:rsid w:val="00A331B4"/>
    <w:rsid w:val="00A3484E"/>
    <w:rsid w:val="00A36ADA"/>
    <w:rsid w:val="00A41A57"/>
    <w:rsid w:val="00A438D8"/>
    <w:rsid w:val="00A473F5"/>
    <w:rsid w:val="00A51F9D"/>
    <w:rsid w:val="00A5416A"/>
    <w:rsid w:val="00A57FA0"/>
    <w:rsid w:val="00A639F4"/>
    <w:rsid w:val="00A81A32"/>
    <w:rsid w:val="00A835BD"/>
    <w:rsid w:val="00A8465B"/>
    <w:rsid w:val="00A900F8"/>
    <w:rsid w:val="00A97B15"/>
    <w:rsid w:val="00AA2E25"/>
    <w:rsid w:val="00AA42D5"/>
    <w:rsid w:val="00AB2FAB"/>
    <w:rsid w:val="00AB5C14"/>
    <w:rsid w:val="00AC1EE7"/>
    <w:rsid w:val="00AC333F"/>
    <w:rsid w:val="00AC585C"/>
    <w:rsid w:val="00AD1925"/>
    <w:rsid w:val="00AD278C"/>
    <w:rsid w:val="00AE067D"/>
    <w:rsid w:val="00AF0C86"/>
    <w:rsid w:val="00AF0F4A"/>
    <w:rsid w:val="00AF1181"/>
    <w:rsid w:val="00AF2F79"/>
    <w:rsid w:val="00AF4653"/>
    <w:rsid w:val="00AF7DB7"/>
    <w:rsid w:val="00B15365"/>
    <w:rsid w:val="00B423A0"/>
    <w:rsid w:val="00B443E4"/>
    <w:rsid w:val="00B4666E"/>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2FF7"/>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00D4"/>
    <w:rsid w:val="00D410EB"/>
    <w:rsid w:val="00D42DC2"/>
    <w:rsid w:val="00D502FE"/>
    <w:rsid w:val="00D537E1"/>
    <w:rsid w:val="00D55553"/>
    <w:rsid w:val="00D55BB2"/>
    <w:rsid w:val="00D6091A"/>
    <w:rsid w:val="00D6695F"/>
    <w:rsid w:val="00D709A6"/>
    <w:rsid w:val="00D709F8"/>
    <w:rsid w:val="00D75644"/>
    <w:rsid w:val="00D77767"/>
    <w:rsid w:val="00D81656"/>
    <w:rsid w:val="00D83D87"/>
    <w:rsid w:val="00D86A30"/>
    <w:rsid w:val="00D92CE6"/>
    <w:rsid w:val="00D953A4"/>
    <w:rsid w:val="00D97CB4"/>
    <w:rsid w:val="00D97DD4"/>
    <w:rsid w:val="00DA5A8A"/>
    <w:rsid w:val="00DB26CD"/>
    <w:rsid w:val="00DB3135"/>
    <w:rsid w:val="00DB441C"/>
    <w:rsid w:val="00DB44AF"/>
    <w:rsid w:val="00DB4C07"/>
    <w:rsid w:val="00DC1F58"/>
    <w:rsid w:val="00DC339B"/>
    <w:rsid w:val="00DC5D40"/>
    <w:rsid w:val="00DC77BE"/>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14EA0"/>
    <w:rsid w:val="00E21CC7"/>
    <w:rsid w:val="00E23F70"/>
    <w:rsid w:val="00E24AAE"/>
    <w:rsid w:val="00E24D9E"/>
    <w:rsid w:val="00E2567F"/>
    <w:rsid w:val="00E25849"/>
    <w:rsid w:val="00E30BEA"/>
    <w:rsid w:val="00E3197E"/>
    <w:rsid w:val="00E342F8"/>
    <w:rsid w:val="00E351ED"/>
    <w:rsid w:val="00E3783A"/>
    <w:rsid w:val="00E40A31"/>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74C"/>
    <w:rsid w:val="00EC3B19"/>
    <w:rsid w:val="00ED03AB"/>
    <w:rsid w:val="00ED0CAC"/>
    <w:rsid w:val="00ED1239"/>
    <w:rsid w:val="00ED1CD4"/>
    <w:rsid w:val="00ED1D2B"/>
    <w:rsid w:val="00ED64B5"/>
    <w:rsid w:val="00EE7CCA"/>
    <w:rsid w:val="00EF4A8D"/>
    <w:rsid w:val="00F03F96"/>
    <w:rsid w:val="00F16A14"/>
    <w:rsid w:val="00F1716A"/>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533D"/>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style="mso-fit-shape-to-text:t" inset="0,0,0,0"/>
    </o:shapedefaults>
    <o:shapelayout v:ext="edit">
      <o:idmap v:ext="edit" data="2"/>
    </o:shapelayout>
  </w:shapeDefaults>
  <w:decimalSymbol w:val="."/>
  <w:listSeparator w:val=","/>
  <w14:docId w14:val="4CD03347"/>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3A08D-B14D-44D2-BC56-16A11A4D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235</TotalTime>
  <Pages>13</Pages>
  <Words>1114</Words>
  <Characters>6350</Characters>
  <Application>Microsoft Office Word</Application>
  <DocSecurity>0</DocSecurity>
  <Lines>52</Lines>
  <Paragraphs>14</Paragraphs>
  <ScaleCrop>false</ScaleCrop>
  <Company>cy</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江千如</cp:lastModifiedBy>
  <cp:revision>16</cp:revision>
  <cp:lastPrinted>2024-09-18T03:41:00Z</cp:lastPrinted>
  <dcterms:created xsi:type="dcterms:W3CDTF">2024-10-15T07:43:00Z</dcterms:created>
  <dcterms:modified xsi:type="dcterms:W3CDTF">2026-05-29T03:35:00Z</dcterms:modified>
</cp:coreProperties>
</file>