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FDB60" w14:textId="77777777" w:rsidR="00D75644" w:rsidRPr="00507376" w:rsidRDefault="0025106C" w:rsidP="00F37D7B">
      <w:pPr>
        <w:pStyle w:val="af2"/>
      </w:pPr>
      <w:r w:rsidRPr="00507376">
        <w:rPr>
          <w:rFonts w:hint="eastAsia"/>
        </w:rPr>
        <w:t>糾正案文</w:t>
      </w:r>
    </w:p>
    <w:p w14:paraId="74FF9E14" w14:textId="6E115AE4" w:rsidR="00E25849" w:rsidRPr="00507376" w:rsidRDefault="0025106C" w:rsidP="00F231DC">
      <w:pPr>
        <w:pStyle w:val="1"/>
      </w:pPr>
      <w:r w:rsidRPr="00507376">
        <w:rPr>
          <w:rFonts w:hint="eastAsia"/>
        </w:rPr>
        <w:t>被糾正機關：</w:t>
      </w:r>
      <w:r w:rsidR="00AF711D" w:rsidRPr="00507376">
        <w:rPr>
          <w:rFonts w:hint="eastAsia"/>
        </w:rPr>
        <w:t>臺南市政府教育局</w:t>
      </w:r>
      <w:r w:rsidR="00BF2040" w:rsidRPr="00507376">
        <w:rPr>
          <w:rFonts w:hint="eastAsia"/>
        </w:rPr>
        <w:t>、</w:t>
      </w:r>
      <w:r w:rsidR="00AF711D" w:rsidRPr="00507376">
        <w:rPr>
          <w:rFonts w:hint="eastAsia"/>
        </w:rPr>
        <w:t>臺南市龍崎區龍崎國民小學</w:t>
      </w:r>
      <w:r w:rsidR="00F96A1C" w:rsidRPr="00507376">
        <w:rPr>
          <w:rFonts w:hint="eastAsia"/>
        </w:rPr>
        <w:t>。</w:t>
      </w:r>
    </w:p>
    <w:p w14:paraId="0D606BEA" w14:textId="637FF314" w:rsidR="00BF2040" w:rsidRPr="00507376" w:rsidRDefault="0025106C" w:rsidP="00DE42B9">
      <w:pPr>
        <w:pStyle w:val="1"/>
      </w:pPr>
      <w:r w:rsidRPr="00507376">
        <w:rPr>
          <w:rFonts w:hint="eastAsia"/>
        </w:rPr>
        <w:t>案　　　由：</w:t>
      </w:r>
      <w:r w:rsidR="00E94200" w:rsidRPr="00507376">
        <w:rPr>
          <w:rFonts w:hint="eastAsia"/>
        </w:rPr>
        <w:t>臺南市龍崎區龍崎國民小學</w:t>
      </w:r>
      <w:r w:rsidR="00EF201E">
        <w:rPr>
          <w:rFonts w:hint="eastAsia"/>
        </w:rPr>
        <w:t>(下稱龍崎國小)</w:t>
      </w:r>
      <w:r w:rsidR="00E94200" w:rsidRPr="00507376">
        <w:rPr>
          <w:rFonts w:hint="eastAsia"/>
        </w:rPr>
        <w:t>110年6月</w:t>
      </w:r>
      <w:r w:rsidR="00C857F4" w:rsidRPr="00507376">
        <w:rPr>
          <w:rFonts w:hint="eastAsia"/>
        </w:rPr>
        <w:t>8日</w:t>
      </w:r>
      <w:r w:rsidR="00E94200" w:rsidRPr="00507376">
        <w:rPr>
          <w:rFonts w:hint="eastAsia"/>
        </w:rPr>
        <w:t>通知其</w:t>
      </w:r>
      <w:r w:rsidR="00DE4F8A">
        <w:rPr>
          <w:rFonts w:hint="eastAsia"/>
        </w:rPr>
        <w:t>附設幼兒園</w:t>
      </w:r>
      <w:r w:rsidR="00E94200" w:rsidRPr="00507376">
        <w:rPr>
          <w:rFonts w:hint="eastAsia"/>
        </w:rPr>
        <w:t>前教保員C</w:t>
      </w:r>
      <w:r w:rsidR="00DD1476">
        <w:rPr>
          <w:rFonts w:hint="eastAsia"/>
        </w:rPr>
        <w:t>(下稱C教保員)</w:t>
      </w:r>
      <w:r w:rsidR="00E94200" w:rsidRPr="00507376">
        <w:rPr>
          <w:rFonts w:hint="eastAsia"/>
        </w:rPr>
        <w:t>「自6月15日起終止進用契約」</w:t>
      </w:r>
      <w:r w:rsidR="00C857F4" w:rsidRPr="00507376">
        <w:rPr>
          <w:rFonts w:hint="eastAsia"/>
        </w:rPr>
        <w:t>、同年月11日又撤銷6月8日處分</w:t>
      </w:r>
      <w:r w:rsidR="00E94200" w:rsidRPr="00507376">
        <w:rPr>
          <w:rFonts w:hint="eastAsia"/>
        </w:rPr>
        <w:t>，違反公立幼兒園契約進用人員之進用考核及待遇辦法</w:t>
      </w:r>
      <w:r w:rsidR="00DD1476">
        <w:rPr>
          <w:rFonts w:hint="eastAsia"/>
        </w:rPr>
        <w:t>(下稱契進辦法)</w:t>
      </w:r>
      <w:r w:rsidR="00E94200" w:rsidRPr="00507376">
        <w:rPr>
          <w:rFonts w:hint="eastAsia"/>
        </w:rPr>
        <w:t>、勞動基準法</w:t>
      </w:r>
      <w:r w:rsidR="00DD1476">
        <w:rPr>
          <w:rFonts w:hint="eastAsia"/>
        </w:rPr>
        <w:t>(下稱勞基法)</w:t>
      </w:r>
      <w:r w:rsidR="00E94200" w:rsidRPr="00507376">
        <w:rPr>
          <w:rFonts w:hint="eastAsia"/>
        </w:rPr>
        <w:t>所定之</w:t>
      </w:r>
      <w:r w:rsidR="00C857F4" w:rsidRPr="00507376">
        <w:rPr>
          <w:rFonts w:hint="eastAsia"/>
        </w:rPr>
        <w:t>解僱</w:t>
      </w:r>
      <w:r w:rsidR="00E94200" w:rsidRPr="00507376">
        <w:rPr>
          <w:rFonts w:hint="eastAsia"/>
        </w:rPr>
        <w:t>前輔導程序、最後手段性原則以及預告期間規範，</w:t>
      </w:r>
      <w:r w:rsidR="002440A7" w:rsidRPr="00507376">
        <w:rPr>
          <w:rFonts w:hint="eastAsia"/>
        </w:rPr>
        <w:t>且未符</w:t>
      </w:r>
      <w:r w:rsidR="00E94200" w:rsidRPr="00507376">
        <w:rPr>
          <w:rFonts w:hint="eastAsia"/>
        </w:rPr>
        <w:t>行政行為</w:t>
      </w:r>
      <w:r w:rsidR="002440A7" w:rsidRPr="00507376">
        <w:rPr>
          <w:rFonts w:hint="eastAsia"/>
        </w:rPr>
        <w:t>之</w:t>
      </w:r>
      <w:r w:rsidR="00507376">
        <w:rPr>
          <w:rFonts w:hint="eastAsia"/>
        </w:rPr>
        <w:t>比例原則與</w:t>
      </w:r>
      <w:r w:rsidR="00E94200" w:rsidRPr="00507376">
        <w:rPr>
          <w:rFonts w:hint="eastAsia"/>
        </w:rPr>
        <w:t>安定性原則</w:t>
      </w:r>
      <w:r w:rsidR="00976EB4" w:rsidRPr="00507376">
        <w:rPr>
          <w:rFonts w:hint="eastAsia"/>
        </w:rPr>
        <w:t>；</w:t>
      </w:r>
      <w:r w:rsidR="00DA6FD1" w:rsidRPr="00507376">
        <w:rPr>
          <w:rFonts w:hint="eastAsia"/>
        </w:rPr>
        <w:t>又其處理</w:t>
      </w:r>
      <w:r w:rsidR="00E94200" w:rsidRPr="00507376">
        <w:rPr>
          <w:rFonts w:hint="eastAsia"/>
        </w:rPr>
        <w:t>前代理教師</w:t>
      </w:r>
      <w:r w:rsidR="00DA6FD1" w:rsidRPr="00507376">
        <w:rPr>
          <w:rFonts w:hint="eastAsia"/>
        </w:rPr>
        <w:t>K</w:t>
      </w:r>
      <w:r w:rsidR="00DD1476">
        <w:rPr>
          <w:rFonts w:hint="eastAsia"/>
        </w:rPr>
        <w:t>(下稱K師)</w:t>
      </w:r>
      <w:r w:rsidR="00DA6FD1" w:rsidRPr="00507376">
        <w:rPr>
          <w:rFonts w:hint="eastAsia"/>
        </w:rPr>
        <w:t>疑涉性騷擾行為與</w:t>
      </w:r>
      <w:r w:rsidR="00507376">
        <w:rPr>
          <w:rFonts w:hint="eastAsia"/>
        </w:rPr>
        <w:t>111年</w:t>
      </w:r>
      <w:r w:rsidR="00DA6FD1" w:rsidRPr="00507376">
        <w:rPr>
          <w:rFonts w:hint="eastAsia"/>
        </w:rPr>
        <w:t>畢業旅行期間之性騷擾事件</w:t>
      </w:r>
      <w:r w:rsidR="00B632FC" w:rsidRPr="00507376">
        <w:rPr>
          <w:rFonts w:hint="eastAsia"/>
        </w:rPr>
        <w:t>，</w:t>
      </w:r>
      <w:r w:rsidR="00C857F4" w:rsidRPr="00507376">
        <w:rPr>
          <w:rFonts w:hint="eastAsia"/>
        </w:rPr>
        <w:t>顯有性別意識薄弱、未依法保全證據及未善盡保護學生權益之違失</w:t>
      </w:r>
      <w:r w:rsidR="00B632FC" w:rsidRPr="00507376">
        <w:rPr>
          <w:rFonts w:hint="eastAsia"/>
        </w:rPr>
        <w:t>。臺南市政府教育局(下稱臺南市教育局)</w:t>
      </w:r>
      <w:r w:rsidR="00222DE2" w:rsidRPr="00507376">
        <w:rPr>
          <w:rFonts w:hint="eastAsia"/>
        </w:rPr>
        <w:t>未確實查察前開教保員終止進用契約處分之作成過程是否適法，且該</w:t>
      </w:r>
      <w:r w:rsidR="00507376">
        <w:rPr>
          <w:rFonts w:hint="eastAsia"/>
        </w:rPr>
        <w:t>局</w:t>
      </w:r>
      <w:r w:rsidR="00B632FC" w:rsidRPr="00507376">
        <w:rPr>
          <w:rFonts w:hint="eastAsia"/>
        </w:rPr>
        <w:t>112年6月13日</w:t>
      </w:r>
      <w:r w:rsidR="004831E3" w:rsidRPr="00507376">
        <w:rPr>
          <w:rFonts w:hint="eastAsia"/>
        </w:rPr>
        <w:t>辦理</w:t>
      </w:r>
      <w:r w:rsidR="00B632FC" w:rsidRPr="00507376">
        <w:rPr>
          <w:rFonts w:hint="eastAsia"/>
        </w:rPr>
        <w:t>龍崎國小校務運作及教學訪查，核與行政程序法、公立高級中等以下學校教師成績考核辦法</w:t>
      </w:r>
      <w:r w:rsidR="00DD1476">
        <w:rPr>
          <w:rFonts w:hint="eastAsia"/>
        </w:rPr>
        <w:t>(下稱考核辦法)</w:t>
      </w:r>
      <w:r w:rsidR="00B632FC" w:rsidRPr="00507376">
        <w:rPr>
          <w:rFonts w:hint="eastAsia"/>
        </w:rPr>
        <w:t>未合，</w:t>
      </w:r>
      <w:r w:rsidR="00BF2040" w:rsidRPr="00507376">
        <w:rPr>
          <w:rFonts w:hint="eastAsia"/>
        </w:rPr>
        <w:t>實屬不當</w:t>
      </w:r>
      <w:r w:rsidR="004831E3" w:rsidRPr="00507376">
        <w:rPr>
          <w:rFonts w:hint="eastAsia"/>
        </w:rPr>
        <w:t>。</w:t>
      </w:r>
      <w:r w:rsidR="005B20D0" w:rsidRPr="00507376">
        <w:rPr>
          <w:rFonts w:hint="eastAsia"/>
        </w:rPr>
        <w:t>均應</w:t>
      </w:r>
      <w:r w:rsidR="008B4841" w:rsidRPr="00507376">
        <w:rPr>
          <w:rFonts w:hint="eastAsia"/>
        </w:rPr>
        <w:t>依法提案糾正</w:t>
      </w:r>
      <w:r w:rsidRPr="00507376">
        <w:rPr>
          <w:rFonts w:hint="eastAsia"/>
        </w:rPr>
        <w:t>。</w:t>
      </w:r>
    </w:p>
    <w:p w14:paraId="4718B338" w14:textId="77777777" w:rsidR="00080040" w:rsidRPr="00507376" w:rsidRDefault="00DB3135" w:rsidP="00F96A1C">
      <w:pPr>
        <w:pStyle w:val="1"/>
      </w:pPr>
      <w:bookmarkStart w:id="0" w:name="_Toc524892370"/>
      <w:bookmarkStart w:id="1" w:name="_Toc524895640"/>
      <w:bookmarkStart w:id="2" w:name="_Toc524896186"/>
      <w:bookmarkStart w:id="3" w:name="_Toc524896216"/>
      <w:bookmarkStart w:id="4" w:name="_Toc524902722"/>
      <w:bookmarkStart w:id="5" w:name="_Toc525066141"/>
      <w:bookmarkStart w:id="6" w:name="_Toc525070831"/>
      <w:bookmarkStart w:id="7" w:name="_Toc525938371"/>
      <w:bookmarkStart w:id="8" w:name="_Toc525939219"/>
      <w:bookmarkStart w:id="9" w:name="_Toc525939724"/>
      <w:bookmarkStart w:id="10" w:name="_Toc529218258"/>
      <w:bookmarkStart w:id="11" w:name="_Toc529222681"/>
      <w:bookmarkStart w:id="12" w:name="_Toc529223103"/>
      <w:bookmarkStart w:id="13" w:name="_Toc529223854"/>
      <w:bookmarkStart w:id="14" w:name="_Toc529228250"/>
      <w:bookmarkStart w:id="15" w:name="_Toc2400386"/>
      <w:bookmarkStart w:id="16" w:name="_Toc4316181"/>
      <w:bookmarkStart w:id="17" w:name="_Toc4473322"/>
      <w:bookmarkStart w:id="18" w:name="_Toc69556889"/>
      <w:bookmarkStart w:id="19" w:name="_Toc69556938"/>
      <w:bookmarkStart w:id="20" w:name="_Toc69609812"/>
      <w:bookmarkStart w:id="21" w:name="_Toc70241808"/>
      <w:bookmarkStart w:id="22" w:name="_Toc70242197"/>
      <w:bookmarkStart w:id="23" w:name="_Toc421794867"/>
      <w:bookmarkStart w:id="24" w:name="_Toc422728949"/>
      <w:r w:rsidRPr="00507376">
        <w:rPr>
          <w:rFonts w:hint="eastAsia"/>
        </w:rPr>
        <w:t>事實與理由：</w:t>
      </w:r>
      <w:bookmarkStart w:id="25" w:name="_Toc524895641"/>
      <w:bookmarkStart w:id="26" w:name="_Toc524896187"/>
      <w:bookmarkStart w:id="27" w:name="_Toc524896217"/>
      <w:bookmarkStart w:id="28" w:name="_Toc525066142"/>
      <w:bookmarkStart w:id="29" w:name="_Toc4316182"/>
      <w:bookmarkStart w:id="30" w:name="_Toc4473323"/>
      <w:bookmarkStart w:id="31" w:name="_Toc69556890"/>
      <w:bookmarkStart w:id="32" w:name="_Toc69556939"/>
      <w:bookmarkStart w:id="33" w:name="_Toc69609813"/>
      <w:bookmarkStart w:id="34" w:name="_Toc70241809"/>
      <w:bookmarkStart w:id="35" w:name="_Toc525070834"/>
      <w:bookmarkStart w:id="36" w:name="_Toc525938374"/>
      <w:bookmarkStart w:id="37" w:name="_Toc525939222"/>
      <w:bookmarkStart w:id="38" w:name="_Toc525939727"/>
      <w:bookmarkStart w:id="39" w:name="_Toc525066144"/>
      <w:bookmarkStart w:id="40" w:name="_Toc52489237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9A04290" w14:textId="395E5210" w:rsidR="00B83C6B" w:rsidRPr="00507376" w:rsidRDefault="00AF711D" w:rsidP="00F96A1C">
      <w:pPr>
        <w:pStyle w:val="10"/>
        <w:ind w:left="680" w:firstLine="680"/>
        <w:rPr>
          <w:rFonts w:hAnsi="標楷體"/>
          <w:spacing w:val="-6"/>
        </w:rPr>
      </w:pPr>
      <w:r w:rsidRPr="00507376">
        <w:rPr>
          <w:rFonts w:hint="eastAsia"/>
        </w:rPr>
        <w:t>本院於</w:t>
      </w:r>
      <w:r w:rsidR="00DD1476">
        <w:rPr>
          <w:rFonts w:hint="eastAsia"/>
        </w:rPr>
        <w:t>民國(下同)</w:t>
      </w:r>
      <w:r w:rsidRPr="00507376">
        <w:rPr>
          <w:rFonts w:hint="eastAsia"/>
        </w:rPr>
        <w:t>114年8月6日、8月22日、9月5日、9月23日、12月24日訪談/詢問相關被害人、證人及關係人，綜整渠等說法歸納爭點後，函請臺南市政府、教育部、臺灣臺南地方檢察署(下稱臺南地檢署)、臺灣高等</w:t>
      </w:r>
      <w:r w:rsidRPr="00507376">
        <w:rPr>
          <w:rFonts w:hint="eastAsia"/>
        </w:rPr>
        <w:lastRenderedPageBreak/>
        <w:t>法院</w:t>
      </w:r>
      <w:r w:rsidRPr="00507376">
        <w:rPr>
          <w:rStyle w:val="afd"/>
        </w:rPr>
        <w:footnoteReference w:id="1"/>
      </w:r>
      <w:r w:rsidRPr="00507376">
        <w:rPr>
          <w:rFonts w:hint="eastAsia"/>
          <w:spacing w:val="-6"/>
          <w:szCs w:val="32"/>
        </w:rPr>
        <w:t>等相關機關提供卷證資料</w:t>
      </w:r>
      <w:r w:rsidRPr="00507376">
        <w:rPr>
          <w:rFonts w:hint="eastAsia"/>
        </w:rPr>
        <w:t>，</w:t>
      </w:r>
      <w:r w:rsidRPr="00507376">
        <w:rPr>
          <w:rFonts w:hint="eastAsia"/>
          <w:spacing w:val="-6"/>
          <w:szCs w:val="32"/>
        </w:rPr>
        <w:t>並於115年3月30日通知</w:t>
      </w:r>
      <w:r w:rsidR="00AA7790">
        <w:rPr>
          <w:rFonts w:hint="eastAsia"/>
        </w:rPr>
        <w:t>龍崎國小</w:t>
      </w:r>
      <w:r w:rsidRPr="00507376">
        <w:rPr>
          <w:rFonts w:hint="eastAsia"/>
          <w:spacing w:val="-6"/>
          <w:szCs w:val="32"/>
        </w:rPr>
        <w:t>前</w:t>
      </w:r>
      <w:r w:rsidR="00AA7790">
        <w:rPr>
          <w:rFonts w:hint="eastAsia"/>
          <w:spacing w:val="-6"/>
          <w:szCs w:val="32"/>
        </w:rPr>
        <w:t>徐</w:t>
      </w:r>
      <w:r w:rsidRPr="00507376">
        <w:rPr>
          <w:rFonts w:hint="eastAsia"/>
          <w:spacing w:val="-6"/>
          <w:szCs w:val="32"/>
        </w:rPr>
        <w:t>校長</w:t>
      </w:r>
      <w:r w:rsidR="00AA7790">
        <w:rPr>
          <w:rFonts w:hint="eastAsia"/>
          <w:spacing w:val="-6"/>
          <w:szCs w:val="32"/>
        </w:rPr>
        <w:t>(以下或稱</w:t>
      </w:r>
      <w:r w:rsidRPr="00507376">
        <w:rPr>
          <w:rFonts w:hint="eastAsia"/>
          <w:spacing w:val="-6"/>
          <w:szCs w:val="32"/>
        </w:rPr>
        <w:t>徐員</w:t>
      </w:r>
      <w:r w:rsidR="00AA7790">
        <w:rPr>
          <w:rFonts w:hint="eastAsia"/>
          <w:spacing w:val="-6"/>
          <w:szCs w:val="32"/>
        </w:rPr>
        <w:t>)</w:t>
      </w:r>
      <w:r w:rsidRPr="00507376">
        <w:rPr>
          <w:rFonts w:hint="eastAsia"/>
          <w:spacing w:val="-6"/>
          <w:szCs w:val="32"/>
        </w:rPr>
        <w:t>、同年4月1日通知臺南市教育局王副局長及同年月15日通知臺南市政府、教育部相關業務主管人員到院說明</w:t>
      </w:r>
      <w:r w:rsidRPr="00507376">
        <w:rPr>
          <w:rStyle w:val="afd"/>
          <w:spacing w:val="-6"/>
          <w:szCs w:val="32"/>
        </w:rPr>
        <w:footnoteReference w:id="2"/>
      </w:r>
      <w:r w:rsidRPr="00507376">
        <w:rPr>
          <w:rFonts w:hint="eastAsia"/>
          <w:spacing w:val="-6"/>
          <w:szCs w:val="32"/>
        </w:rPr>
        <w:t>，</w:t>
      </w:r>
      <w:r w:rsidRPr="00507376">
        <w:rPr>
          <w:rFonts w:hint="eastAsia"/>
        </w:rPr>
        <w:t>全案業調查竣事</w:t>
      </w:r>
      <w:r w:rsidR="008A50AA" w:rsidRPr="00507376">
        <w:rPr>
          <w:rFonts w:hint="eastAsia"/>
        </w:rPr>
        <w:t>。</w:t>
      </w:r>
      <w:r w:rsidR="00F96A1C" w:rsidRPr="00507376">
        <w:rPr>
          <w:rFonts w:hAnsi="Arial" w:hint="eastAsia"/>
          <w:bCs/>
          <w:szCs w:val="48"/>
        </w:rPr>
        <w:t>經調查</w:t>
      </w:r>
      <w:r w:rsidR="00E922CE" w:rsidRPr="00507376">
        <w:rPr>
          <w:rFonts w:hAnsi="Arial" w:hint="eastAsia"/>
          <w:bCs/>
          <w:szCs w:val="48"/>
        </w:rPr>
        <w:t>發現</w:t>
      </w:r>
      <w:r w:rsidR="007666F5" w:rsidRPr="00507376">
        <w:rPr>
          <w:rFonts w:hint="eastAsia"/>
          <w:bCs/>
        </w:rPr>
        <w:t>，</w:t>
      </w:r>
      <w:r w:rsidRPr="00507376">
        <w:rPr>
          <w:rFonts w:hint="eastAsia"/>
        </w:rPr>
        <w:t>龍崎國小以及臺南市政府教育局</w:t>
      </w:r>
      <w:r w:rsidR="00F96A1C" w:rsidRPr="00507376">
        <w:rPr>
          <w:rFonts w:hint="eastAsia"/>
          <w:bCs/>
        </w:rPr>
        <w:t>確有下列失當之處</w:t>
      </w:r>
      <w:r w:rsidR="007666F5" w:rsidRPr="00507376">
        <w:rPr>
          <w:rFonts w:hint="eastAsia"/>
          <w:bCs/>
        </w:rPr>
        <w:t>，應予糾正促其注意改善</w:t>
      </w:r>
      <w:r w:rsidR="00B83C6B" w:rsidRPr="00507376">
        <w:rPr>
          <w:rFonts w:hAnsi="標楷體" w:hint="eastAsia"/>
          <w:spacing w:val="-6"/>
        </w:rPr>
        <w:t>：</w:t>
      </w:r>
    </w:p>
    <w:p w14:paraId="7F96CE7B" w14:textId="32237FD6" w:rsidR="00DD1476" w:rsidRPr="009F0CA3" w:rsidRDefault="00DD1476" w:rsidP="00DD1476">
      <w:pPr>
        <w:pStyle w:val="2"/>
        <w:ind w:left="1107"/>
        <w:rPr>
          <w:b w:val="0"/>
        </w:rPr>
      </w:pPr>
      <w:bookmarkStart w:id="41" w:name="_Toc229412208"/>
      <w:r w:rsidRPr="009F0CA3">
        <w:rPr>
          <w:rFonts w:hAnsi="標楷體" w:hint="eastAsia"/>
          <w:bCs w:val="0"/>
        </w:rPr>
        <w:t>龍崎國小附設幼兒園(下稱龍崎國小幼兒園)110年間發生教保員帶班分工之爭議，其C</w:t>
      </w:r>
      <w:r>
        <w:rPr>
          <w:rFonts w:hAnsi="標楷體" w:hint="eastAsia"/>
          <w:bCs w:val="0"/>
        </w:rPr>
        <w:t>教保員</w:t>
      </w:r>
      <w:r w:rsidRPr="009F0CA3">
        <w:rPr>
          <w:rFonts w:hAnsi="標楷體" w:hint="eastAsia"/>
          <w:bCs w:val="0"/>
        </w:rPr>
        <w:t>因懷孕緣故上簽呈向校方申請留任原班級，惟其訴求與該幼兒園其他同事意見相左；且C教保員再三主張時任徐校長未按其意將批核意見置於簽呈第一頁，以致「主管決行欄位空白」而無法確認核簽意見，此舉令徐校長認為受到脅迫，遂指示召開C教保員專案考核會議處理。嗣該校於110年6月8日做成「自同年月15日起終止C教保員進用契約」之行政處分，經C教保員向教師工會申訴及議員陳情，臺南市教育局與勞工局介入後，旋於同年月11日撤銷6月8日處分。核前揭作法顯與比例原則未洽，且所做二次行政處分，違反</w:t>
      </w:r>
      <w:r>
        <w:rPr>
          <w:rFonts w:hAnsi="標楷體" w:hint="eastAsia"/>
          <w:bCs w:val="0"/>
        </w:rPr>
        <w:t>契進辦法</w:t>
      </w:r>
      <w:r w:rsidRPr="009F0CA3">
        <w:rPr>
          <w:rFonts w:hAnsi="標楷體" w:hint="eastAsia"/>
          <w:bCs w:val="0"/>
        </w:rPr>
        <w:t>、</w:t>
      </w:r>
      <w:r>
        <w:rPr>
          <w:rFonts w:hAnsi="標楷體" w:hint="eastAsia"/>
          <w:bCs w:val="0"/>
        </w:rPr>
        <w:t>勞基法</w:t>
      </w:r>
      <w:r w:rsidRPr="009F0CA3">
        <w:rPr>
          <w:rFonts w:hAnsi="標楷體" w:hint="eastAsia"/>
          <w:bCs w:val="0"/>
        </w:rPr>
        <w:t>所定之解僱前輔導程序、最後手段性原則以及預告期間規範，更未符合行政行為須合法及具安定性之基本原則。臺南市教育局為龍崎國小之主管機關，應對龍崎國小終止C教保員契約事件為適法監督，詎未確實查察該校處分之作成過程是否適法，僅憑龍崎國</w:t>
      </w:r>
      <w:r w:rsidRPr="009F0CA3">
        <w:rPr>
          <w:rFonts w:hAnsi="標楷體" w:hint="eastAsia"/>
          <w:bCs w:val="0"/>
        </w:rPr>
        <w:lastRenderedPageBreak/>
        <w:t>小</w:t>
      </w:r>
      <w:r>
        <w:rPr>
          <w:rFonts w:hAnsi="標楷體" w:hint="eastAsia"/>
          <w:bCs w:val="0"/>
        </w:rPr>
        <w:t>以</w:t>
      </w:r>
      <w:r w:rsidRPr="009F0CA3">
        <w:rPr>
          <w:rFonts w:hAnsi="標楷體" w:hint="eastAsia"/>
          <w:bCs w:val="0"/>
        </w:rPr>
        <w:t>副本告知「撤銷C教保員終止契約之處分」即不了了之，顯失其監督學校、保障工作權益之主管機關立場，亦難平抑C教保員為前述違法處分所受之身心壓力，洵屬不當。</w:t>
      </w:r>
      <w:bookmarkEnd w:id="41"/>
    </w:p>
    <w:p w14:paraId="577C5059" w14:textId="77777777" w:rsidR="00DD1476" w:rsidRPr="009F0CA3" w:rsidRDefault="00DD1476" w:rsidP="00DD1476">
      <w:pPr>
        <w:pStyle w:val="3"/>
        <w:rPr>
          <w:rFonts w:hAnsi="標楷體"/>
          <w:b/>
          <w:bCs w:val="0"/>
        </w:rPr>
      </w:pPr>
      <w:r w:rsidRPr="009F0CA3">
        <w:rPr>
          <w:rFonts w:hAnsi="標楷體" w:hint="eastAsia"/>
          <w:b/>
          <w:bCs w:val="0"/>
        </w:rPr>
        <w:t>「龍崎國小110年終止其附設幼兒園C教保員進用契約事件」之陳訴意旨：</w:t>
      </w:r>
    </w:p>
    <w:p w14:paraId="57235659" w14:textId="77777777" w:rsidR="00DD1476" w:rsidRPr="009F0CA3" w:rsidRDefault="00DD1476" w:rsidP="00DD1476">
      <w:pPr>
        <w:pStyle w:val="3"/>
        <w:numPr>
          <w:ilvl w:val="0"/>
          <w:numId w:val="0"/>
        </w:numPr>
        <w:ind w:left="1361"/>
        <w:rPr>
          <w:rFonts w:hAnsi="標楷體"/>
        </w:rPr>
      </w:pPr>
      <w:r w:rsidRPr="009F0CA3">
        <w:rPr>
          <w:rFonts w:hAnsi="標楷體" w:hint="eastAsia"/>
        </w:rPr>
        <w:t xml:space="preserve">    龍崎國小幼兒園C教保員向本院陳訴，渠於110年懷孕期間，對於校方擬要求渠在懷孕期間從原任「</w:t>
      </w:r>
      <w:r w:rsidRPr="009F0CA3">
        <w:rPr>
          <w:rFonts w:hAnsi="標楷體"/>
        </w:rPr>
        <w:t>3-6</w:t>
      </w:r>
      <w:r w:rsidRPr="009F0CA3">
        <w:rPr>
          <w:rFonts w:hAnsi="標楷體" w:hint="eastAsia"/>
        </w:rPr>
        <w:t>歲幼童的混齡班」調任到「</w:t>
      </w:r>
      <w:r w:rsidRPr="009F0CA3">
        <w:rPr>
          <w:rFonts w:hAnsi="標楷體"/>
        </w:rPr>
        <w:t>2</w:t>
      </w:r>
      <w:r w:rsidRPr="009F0CA3">
        <w:rPr>
          <w:rFonts w:hAnsi="標楷體" w:hint="eastAsia"/>
        </w:rPr>
        <w:t>歲幼幼班」一事，上簽呈向校長請求留任原班級，渠之理由為「由於擔心幼幼班需要常抱幼童，以及幼童哭鬧時可能遭幼童踢到肚子，安全起見。」惟徐校長堅持不在簽呈上的「單位主管決行處」批核，致渠在園務會議上公開表示請校長在簽呈的決行處批核蓋章，詎此要求引發徐校長暴怒，認為渠在挑戰權威，隔天便遭以</w:t>
      </w:r>
      <w:r>
        <w:rPr>
          <w:rFonts w:hAnsi="標楷體" w:hint="eastAsia"/>
        </w:rPr>
        <w:t>渠</w:t>
      </w:r>
      <w:r w:rsidRPr="009F0CA3">
        <w:rPr>
          <w:rFonts w:hAnsi="標楷體" w:hint="eastAsia"/>
        </w:rPr>
        <w:t>「脅迫長官」的罪名召開專案考核會，並有龍崎國小110年6月8日公文通知渠「自6月15日起終止契約」；經C教保員向臺南市政府勞工局(下稱臺南市勞工局)申訴及向臺南市議員陳情，臺南市教育局介入後，龍崎國小於同年月11日再度發文告知C教保員「撤銷前次處分」。C教保員表示其為龍崎國小此一解聘決定，曾一度萌生自殺念頭，且徐校長在處理本事件時曾表示「懷孕不是免死金牌」等語，爰控訴徐員有職場霸凌、臺南市教育局包庇徐員等情。</w:t>
      </w:r>
    </w:p>
    <w:p w14:paraId="01B48361" w14:textId="77777777" w:rsidR="00DD1476" w:rsidRPr="009F0CA3" w:rsidRDefault="00DD1476" w:rsidP="00DD1476">
      <w:pPr>
        <w:pStyle w:val="3"/>
      </w:pPr>
      <w:r w:rsidRPr="009F0CA3">
        <w:rPr>
          <w:rFonts w:hAnsi="標楷體" w:hint="eastAsia"/>
        </w:rPr>
        <w:t>針對C教保員所訴，本院逐項查證如下：</w:t>
      </w:r>
    </w:p>
    <w:p w14:paraId="0520DB10" w14:textId="77777777" w:rsidR="00DD1476" w:rsidRPr="009F0CA3" w:rsidRDefault="00DD1476" w:rsidP="00DD1476">
      <w:pPr>
        <w:pStyle w:val="4"/>
      </w:pPr>
      <w:r w:rsidRPr="009F0CA3">
        <w:rPr>
          <w:rFonts w:hint="eastAsia"/>
          <w:b/>
          <w:bCs/>
        </w:rPr>
        <w:t>關於「徐校長堅持不在簽呈上的『單位主管決行處』批核」一節</w:t>
      </w:r>
      <w:r w:rsidRPr="009F0CA3">
        <w:rPr>
          <w:rFonts w:hint="eastAsia"/>
        </w:rPr>
        <w:t>，龍崎國小時任人事主任</w:t>
      </w:r>
      <w:r>
        <w:rPr>
          <w:rFonts w:hint="eastAsia"/>
        </w:rPr>
        <w:t>(下稱</w:t>
      </w:r>
      <w:r w:rsidRPr="009F0CA3">
        <w:rPr>
          <w:rFonts w:hint="eastAsia"/>
        </w:rPr>
        <w:t>I主任</w:t>
      </w:r>
      <w:r>
        <w:rPr>
          <w:rFonts w:hint="eastAsia"/>
        </w:rPr>
        <w:t>)</w:t>
      </w:r>
      <w:r w:rsidRPr="009F0CA3">
        <w:rPr>
          <w:rFonts w:hint="eastAsia"/>
        </w:rPr>
        <w:t>證稱：「校長沒有在第1頁蓋章，只有在附件上簽名蓋章，C教保員堅持校長要在第1頁蓋章否</w:t>
      </w:r>
      <w:r w:rsidRPr="009F0CA3">
        <w:rPr>
          <w:rFonts w:hint="eastAsia"/>
        </w:rPr>
        <w:lastRenderedPageBreak/>
        <w:t>則怕未來不算數，屢次在園務會議提出，校長大概也有情緒累積到爆發，因當時每兩個禮拜就有陳情，所以校長就稱教保員這樣的行為有脅迫到他，就以概括條款的方式處理此終止進用契約案。(問：教保員反映幾次？)簽完還給她，她有反映；園務會議又講一次，據我瞭解是講了兩次，我沒有在現場。(問：就你瞭解，附件要用印？)應該在第1頁要蓋騎縫章，不然第1頁空白，可能會被抽換。」等語，而徐校長到院回應：「我是把意見跟印章蓋在第二頁，她的確有來跟我爭執說我不批示。我再三跟她解釋，說我已經寫在後面，雖然我沒有蓋騎縫章，但我解釋得很清楚。」核其雙方說法，</w:t>
      </w:r>
      <w:r w:rsidRPr="009F0CA3">
        <w:rPr>
          <w:rFonts w:hint="eastAsia"/>
          <w:b/>
          <w:bCs/>
          <w:u w:val="single"/>
        </w:rPr>
        <w:t>徐校長並非未辦理該件簽文，惟簽文稿面留白易生誤解，確非正辦</w:t>
      </w:r>
      <w:r w:rsidRPr="009F0CA3">
        <w:rPr>
          <w:rFonts w:hint="eastAsia"/>
        </w:rPr>
        <w:t>。</w:t>
      </w:r>
    </w:p>
    <w:p w14:paraId="5880987B" w14:textId="77777777" w:rsidR="00DD1476" w:rsidRPr="009F0CA3" w:rsidRDefault="00DD1476" w:rsidP="00DD1476">
      <w:pPr>
        <w:pStyle w:val="4"/>
        <w:rPr>
          <w:rFonts w:hAnsi="標楷體"/>
          <w:b/>
          <w:bCs/>
        </w:rPr>
      </w:pPr>
      <w:r w:rsidRPr="009F0CA3">
        <w:rPr>
          <w:rFonts w:hint="eastAsia"/>
          <w:b/>
          <w:bCs/>
        </w:rPr>
        <w:t>關於「徐校長處理本事件時曾表示『懷孕不是免死金牌』等語」一節</w:t>
      </w:r>
      <w:r w:rsidRPr="009F0CA3">
        <w:rPr>
          <w:rFonts w:hint="eastAsia"/>
        </w:rPr>
        <w:t>，經徐校長到院說明：「混齡班將近10生、幼幼班只有3生，其他教師反而認為C教保員應該去幼幼班比較安全，但C教保員還是希望留在混齡班，所以我的想法是，我要協調全園意見，只要她取得醫生意見、把表格填清楚，我會協助她做安排。(問：為何要對C教保員做考核？)因為園主任一直來反映C教保員的工作表現。我只是召開考核會，是希望將這些事件交由考核委員去釐清。……我必須澄清我沒有堅持要對C教保員做考核，其實是園主任A</w:t>
      </w:r>
      <w:r>
        <w:rPr>
          <w:rFonts w:hint="eastAsia"/>
        </w:rPr>
        <w:t>(下稱A主)</w:t>
      </w:r>
      <w:r w:rsidRPr="009F0CA3">
        <w:rPr>
          <w:rFonts w:hint="eastAsia"/>
        </w:rPr>
        <w:t>一直來反映幼兒園問題很多，而且都跟C教保員有關，她希望我可以做個處理，所以我才跟A主任討論相關考核程序，而且考核會要用的資料，也是園主任整理出來的，所以考核會的召開並不是我個人堅持要針對C教保員召開的。</w:t>
      </w:r>
      <w:r w:rsidRPr="009F0CA3">
        <w:rPr>
          <w:rFonts w:hint="eastAsia"/>
          <w:b/>
          <w:bCs/>
          <w:u w:val="single"/>
        </w:rPr>
        <w:t>『不是懷孕就是</w:t>
      </w:r>
      <w:r w:rsidRPr="009F0CA3">
        <w:rPr>
          <w:rFonts w:hint="eastAsia"/>
          <w:b/>
          <w:bCs/>
          <w:u w:val="single"/>
        </w:rPr>
        <w:lastRenderedPageBreak/>
        <w:t>〔免死金牌〕好不好？』這句我有講</w:t>
      </w:r>
      <w:r w:rsidRPr="009F0CA3">
        <w:rPr>
          <w:rFonts w:hint="eastAsia"/>
        </w:rPr>
        <w:t>……</w:t>
      </w:r>
      <w:r w:rsidRPr="009F0CA3">
        <w:rPr>
          <w:rFonts w:hint="eastAsia"/>
          <w:b/>
          <w:bCs/>
          <w:u w:val="single"/>
        </w:rPr>
        <w:t>整件事我是因為雙方一直來找我反映，C教保員的要求跟其他同事的想法不同、A主任一直來抱怨幼兒園運作情況，我想要建立制度、尋求解決，過程中或許有些話說得太過，但其實是那個過程中有太多意見要回應，也只是希望能回歸制度和程序處理，並沒有針對個人的意思。</w:t>
      </w:r>
      <w:r w:rsidRPr="009F0CA3">
        <w:rPr>
          <w:rFonts w:hint="eastAsia"/>
        </w:rPr>
        <w:t>如果同仁感受不舒服，我有致歉，並會再精進溝通技巧。」等語，</w:t>
      </w:r>
      <w:r w:rsidRPr="009F0CA3">
        <w:rPr>
          <w:rFonts w:hint="eastAsia"/>
          <w:b/>
          <w:bCs/>
          <w:u w:val="single"/>
        </w:rPr>
        <w:t>且I主任證稱110年5月27日確曾為該次專案考核會議，與時任幼兒園A主任一同到校長室溝通，I主任表示：「有勸說校長，請校長考慮。我覺得，校長也是初任在龍崎國小，按校長的立場，A主任平常就會找校長抱怨教保員，</w:t>
      </w:r>
      <w:r w:rsidRPr="009F0CA3">
        <w:rPr>
          <w:rFonts w:hint="eastAsia"/>
        </w:rPr>
        <w:t>可能到當時就會讓徐校長覺得『怎麼現在要處理教保員了，妳(指A主任)還幫她求情』。……校長的立場確實很堅定。」等語。據此，</w:t>
      </w:r>
      <w:r w:rsidRPr="009F0CA3">
        <w:rPr>
          <w:rFonts w:hint="eastAsia"/>
          <w:b/>
          <w:bCs/>
          <w:u w:val="single"/>
        </w:rPr>
        <w:t>徐員坦承確曾於110年5月27日與學校主管A、I二人對話時有情緒性發言。本院審酌各該說法認為，徐員措辭容具爭議，固非妥適，自應深刻檢討，然渠等3人當時之對話焦點顯係針對要否召開C教保員專案考核會議一事，應併予考量</w:t>
      </w:r>
      <w:r w:rsidRPr="009F0CA3">
        <w:rPr>
          <w:rFonts w:hint="eastAsia"/>
        </w:rPr>
        <w:t>。</w:t>
      </w:r>
    </w:p>
    <w:p w14:paraId="586682D6" w14:textId="77777777" w:rsidR="00DD1476" w:rsidRPr="009F0CA3" w:rsidRDefault="00DD1476" w:rsidP="00DD1476">
      <w:pPr>
        <w:pStyle w:val="4"/>
        <w:rPr>
          <w:rFonts w:hAnsi="標楷體"/>
          <w:b/>
          <w:bCs/>
        </w:rPr>
      </w:pPr>
      <w:r w:rsidRPr="009F0CA3">
        <w:rPr>
          <w:rFonts w:hAnsi="標楷體" w:hint="eastAsia"/>
          <w:spacing w:val="-6"/>
          <w:szCs w:val="32"/>
        </w:rPr>
        <w:t>龍崎國小確曾於110年6月8日行文通知C教保員「自同年月15日起終止雙方契約」，同年月11日又行文通知該教保員「撤銷『終止契約之意思表示』」；龍崎國小110年6月8日、同年月11日兩件行政處分在卷可稽。茲</w:t>
      </w:r>
      <w:r w:rsidRPr="009F0CA3">
        <w:rPr>
          <w:rFonts w:hAnsi="標楷體" w:hint="eastAsia"/>
        </w:rPr>
        <w:t>參照行政程序法第117條規定，行政處分「違法」時，原處分機關得依職權為全部或一部之「撤銷」，是以前述</w:t>
      </w:r>
      <w:r w:rsidRPr="009F0CA3">
        <w:rPr>
          <w:rFonts w:hAnsi="標楷體" w:hint="eastAsia"/>
          <w:b/>
          <w:bCs/>
          <w:u w:val="single"/>
        </w:rPr>
        <w:t>龍崎國小110年6月11日表示「撤銷其6月8日所為處分」，即自證其110年6月8日所為處分違法，且難謂符合「</w:t>
      </w:r>
      <w:r w:rsidRPr="009F0CA3">
        <w:rPr>
          <w:rFonts w:hAnsi="標楷體"/>
          <w:b/>
          <w:bCs/>
          <w:u w:val="single"/>
        </w:rPr>
        <w:t>行政行為必須合</w:t>
      </w:r>
      <w:r w:rsidRPr="009F0CA3">
        <w:rPr>
          <w:rFonts w:hAnsi="標楷體"/>
          <w:b/>
          <w:bCs/>
          <w:u w:val="single"/>
        </w:rPr>
        <w:lastRenderedPageBreak/>
        <w:t>法</w:t>
      </w:r>
      <w:r w:rsidRPr="009F0CA3">
        <w:rPr>
          <w:rFonts w:hAnsi="標楷體" w:hint="eastAsia"/>
          <w:b/>
          <w:bCs/>
          <w:u w:val="single"/>
        </w:rPr>
        <w:t>、</w:t>
      </w:r>
      <w:r w:rsidRPr="009F0CA3">
        <w:rPr>
          <w:rFonts w:hAnsi="標楷體"/>
          <w:b/>
          <w:bCs/>
          <w:u w:val="single"/>
        </w:rPr>
        <w:t>公權力的行使必須具備安定性</w:t>
      </w:r>
      <w:r w:rsidRPr="009F0CA3">
        <w:rPr>
          <w:rFonts w:hAnsi="標楷體" w:hint="eastAsia"/>
          <w:b/>
          <w:bCs/>
          <w:u w:val="single"/>
        </w:rPr>
        <w:t>」等基本行政原則</w:t>
      </w:r>
      <w:r w:rsidRPr="009F0CA3">
        <w:rPr>
          <w:rFonts w:hAnsi="標楷體" w:hint="eastAsia"/>
        </w:rPr>
        <w:t>。</w:t>
      </w:r>
    </w:p>
    <w:p w14:paraId="6FB62654" w14:textId="77777777" w:rsidR="00DD1476" w:rsidRPr="009F0CA3" w:rsidRDefault="00DD1476" w:rsidP="00DD1476">
      <w:pPr>
        <w:pStyle w:val="3"/>
        <w:rPr>
          <w:rFonts w:hAnsi="標楷體"/>
          <w:b/>
          <w:bCs w:val="0"/>
        </w:rPr>
      </w:pPr>
      <w:r w:rsidRPr="009F0CA3">
        <w:rPr>
          <w:rFonts w:hAnsi="標楷體" w:hint="eastAsia"/>
          <w:b/>
          <w:bCs w:val="0"/>
        </w:rPr>
        <w:t>復以，幼兒園之契約進用教保員適用「解僱之最後手段原則」且其解僱依法應予預告期間；則本案龍崎國小110年終止其附設幼兒園C教保員進用契約事件顯已違反勞基法、契進辦法，亦未符合比例原則：</w:t>
      </w:r>
    </w:p>
    <w:p w14:paraId="39E95582" w14:textId="77777777" w:rsidR="00DD1476" w:rsidRPr="009F0CA3" w:rsidRDefault="00DD1476" w:rsidP="00DD1476">
      <w:pPr>
        <w:pStyle w:val="4"/>
      </w:pPr>
      <w:r w:rsidRPr="009F0CA3">
        <w:rPr>
          <w:rFonts w:hint="eastAsia"/>
          <w:b/>
          <w:bCs/>
          <w:u w:val="single"/>
        </w:rPr>
        <w:t>教育部說明，契約進用教保員係於幼兒教育及照顧法</w:t>
      </w:r>
      <w:r w:rsidRPr="009F0CA3">
        <w:rPr>
          <w:b/>
          <w:bCs/>
          <w:u w:val="single"/>
        </w:rPr>
        <w:t>(</w:t>
      </w:r>
      <w:r w:rsidRPr="009F0CA3">
        <w:rPr>
          <w:rFonts w:hint="eastAsia"/>
          <w:b/>
          <w:bCs/>
          <w:u w:val="single"/>
        </w:rPr>
        <w:t>以下簡稱幼照法</w:t>
      </w:r>
      <w:r w:rsidRPr="009F0CA3">
        <w:rPr>
          <w:b/>
          <w:bCs/>
          <w:u w:val="single"/>
        </w:rPr>
        <w:t>)</w:t>
      </w:r>
      <w:r w:rsidRPr="009F0CA3">
        <w:rPr>
          <w:rFonts w:hint="eastAsia"/>
          <w:b/>
          <w:bCs/>
          <w:u w:val="single"/>
        </w:rPr>
        <w:t>施行後依勞基法規定進用之人員，爰依勞基法相關規定辦理資遣等相關事宜</w:t>
      </w:r>
      <w:r w:rsidRPr="00BC738E">
        <w:rPr>
          <w:rFonts w:hint="eastAsia"/>
        </w:rPr>
        <w:t>，</w:t>
      </w:r>
      <w:r w:rsidRPr="009F0CA3">
        <w:rPr>
          <w:rFonts w:hint="eastAsia"/>
        </w:rPr>
        <w:t>又契進辦法第</w:t>
      </w:r>
      <w:r w:rsidRPr="009F0CA3">
        <w:t>15</w:t>
      </w:r>
      <w:r w:rsidRPr="009F0CA3">
        <w:rPr>
          <w:rFonts w:hint="eastAsia"/>
        </w:rPr>
        <w:t>條第</w:t>
      </w:r>
      <w:r w:rsidRPr="009F0CA3">
        <w:t>4</w:t>
      </w:r>
      <w:r w:rsidRPr="009F0CA3">
        <w:rPr>
          <w:rFonts w:hint="eastAsia"/>
        </w:rPr>
        <w:t>項規定，契約進用人員有影響幼兒重大權益事項，且有具體之事實，直屬主管應與其面談，就園務計畫、目標、方法及態度等，進行溝通討論；面談內容及結果，應記錄於平時考核紀錄，且雇主依規定終止勞動契約時應依僱用期間長短分別設10至30日之預告期間，已於勞基法第16條中明文規定。</w:t>
      </w:r>
    </w:p>
    <w:p w14:paraId="478232C5" w14:textId="77777777" w:rsidR="00DD1476" w:rsidRPr="009F0CA3" w:rsidRDefault="00DD1476" w:rsidP="00DD1476">
      <w:pPr>
        <w:pStyle w:val="4"/>
      </w:pPr>
      <w:r w:rsidRPr="009F0CA3">
        <w:rPr>
          <w:rFonts w:hint="eastAsia"/>
        </w:rPr>
        <w:t>是以，</w:t>
      </w:r>
      <w:r w:rsidRPr="009F0CA3">
        <w:rPr>
          <w:rFonts w:hint="eastAsia"/>
          <w:b/>
          <w:bCs/>
          <w:u w:val="single"/>
        </w:rPr>
        <w:t>C教保員倘有影響幼兒重大權益事項之具體事實，C教保員之直屬主管(A主任)應與其面談及溝通並作成紀錄，且在前開程序後，若C教保員仍確實無法改善，幼兒園方得依勞基法規定循機關內行政程序辦理解聘事宜</w:t>
      </w:r>
      <w:r w:rsidRPr="009F0CA3">
        <w:rPr>
          <w:rFonts w:hint="eastAsia"/>
        </w:rPr>
        <w:t>。</w:t>
      </w:r>
    </w:p>
    <w:p w14:paraId="68E28189" w14:textId="77777777" w:rsidR="00DD1476" w:rsidRPr="009F0CA3" w:rsidRDefault="00DD1476" w:rsidP="00DD1476">
      <w:pPr>
        <w:pStyle w:val="4"/>
      </w:pPr>
      <w:r w:rsidRPr="009F0CA3">
        <w:rPr>
          <w:rFonts w:hint="eastAsia"/>
        </w:rPr>
        <w:t>又，依勞基法第</w:t>
      </w:r>
      <w:r w:rsidRPr="009F0CA3">
        <w:t>11</w:t>
      </w:r>
      <w:r w:rsidRPr="009F0CA3">
        <w:rPr>
          <w:rFonts w:hint="eastAsia"/>
        </w:rPr>
        <w:t>條及第</w:t>
      </w:r>
      <w:r w:rsidRPr="009F0CA3">
        <w:t>12</w:t>
      </w:r>
      <w:r w:rsidRPr="009F0CA3">
        <w:rPr>
          <w:rFonts w:hint="eastAsia"/>
        </w:rPr>
        <w:t>條認定受雇者對於所擔任之工作確不能勝任或其他情形，得不經預告終止契約；則C教保員若非</w:t>
      </w:r>
      <w:r>
        <w:rPr>
          <w:rFonts w:hint="eastAsia"/>
        </w:rPr>
        <w:t>有</w:t>
      </w:r>
      <w:r w:rsidRPr="009F0CA3">
        <w:rPr>
          <w:rFonts w:hint="eastAsia"/>
        </w:rPr>
        <w:t>「對幼兒有身心虐待、體罰、霸凌、性騷擾、不當管教，或其他對幼兒之身心暴力或不當對待之行為，或經幼兒園依個案事實確實認定影響幼兒重大權益事項，且無改善之可能」之情形，則龍崎國小應依勞基法第16條辦理預告終止契約程序。</w:t>
      </w:r>
    </w:p>
    <w:p w14:paraId="54905A08" w14:textId="77777777" w:rsidR="00DD1476" w:rsidRPr="009F0CA3" w:rsidRDefault="00DD1476" w:rsidP="00DD1476">
      <w:pPr>
        <w:pStyle w:val="4"/>
      </w:pPr>
      <w:r w:rsidRPr="009F0CA3">
        <w:rPr>
          <w:rFonts w:hint="eastAsia"/>
        </w:rPr>
        <w:lastRenderedPageBreak/>
        <w:t>惟據龍崎國小該次終止C教保員進用契約之考核小組專案會議某委員到院證稱：「我覺得很奇怪的是，會中有人討論『沒有記過的處置方式嗎？一定要解聘嗎？』，而且C教保員懷孕，進場都需要人攙扶、瘦了很多。沒想到會上的討論卻是『只能當天投票要不要續聘』，感覺很為難，而且也沒有讓我們瞭解到底發生甚麼事情，書面資料不完整，甚至這個投票過程被要求記名、寫理由……(問：所以您覺得C教保員沒有嚴重到要被解聘？)對，她教學很好，不至於該被解聘。」等語，顯然C教保員尚非無法勝任教學工作，亦非對幼兒有身心暴力或不當對待等情，則龍崎國小原於110年6月8日通知C教保員自同年月日15日起終止進用契約(僅7日預告期間)，不僅違反勞基法第16條所定預告期間，且未符契進辦法第</w:t>
      </w:r>
      <w:r w:rsidRPr="009F0CA3">
        <w:t>15</w:t>
      </w:r>
      <w:r w:rsidRPr="009F0CA3">
        <w:rPr>
          <w:rFonts w:hint="eastAsia"/>
        </w:rPr>
        <w:t>條第</w:t>
      </w:r>
      <w:r w:rsidRPr="009F0CA3">
        <w:t>4</w:t>
      </w:r>
      <w:r w:rsidRPr="009F0CA3">
        <w:rPr>
          <w:rFonts w:hint="eastAsia"/>
        </w:rPr>
        <w:t>項規定之解僱前輔導與</w:t>
      </w:r>
      <w:r>
        <w:rPr>
          <w:rFonts w:hint="eastAsia"/>
        </w:rPr>
        <w:t>記</w:t>
      </w:r>
      <w:r w:rsidRPr="009F0CA3">
        <w:rPr>
          <w:rFonts w:hint="eastAsia"/>
        </w:rPr>
        <w:t>錄程序。</w:t>
      </w:r>
    </w:p>
    <w:p w14:paraId="40DAC903" w14:textId="77777777" w:rsidR="00DD1476" w:rsidRPr="009F0CA3" w:rsidRDefault="00DD1476" w:rsidP="00DD1476">
      <w:pPr>
        <w:pStyle w:val="4"/>
      </w:pPr>
      <w:r w:rsidRPr="009F0CA3">
        <w:rPr>
          <w:rFonts w:hint="eastAsia"/>
        </w:rPr>
        <w:t>又，前已述及徐校長、I主任均稱該次終止進用契約之考核會議事由，主要係為排解該幼兒園帶班分工之爭議；既分工事涉該幼兒園全體教師與教保人員，則龍崎國小啟動以C教保員</w:t>
      </w:r>
      <w:r>
        <w:rPr>
          <w:rFonts w:hint="eastAsia"/>
        </w:rPr>
        <w:t>應否解聘</w:t>
      </w:r>
      <w:r w:rsidRPr="009F0CA3">
        <w:rPr>
          <w:rFonts w:hint="eastAsia"/>
        </w:rPr>
        <w:t>為討論主體之專案會議，顯與比例原則未洽，並非妥適。</w:t>
      </w:r>
    </w:p>
    <w:p w14:paraId="245E4558" w14:textId="77777777" w:rsidR="00DD1476" w:rsidRPr="009F0CA3" w:rsidRDefault="00DD1476" w:rsidP="00DD1476">
      <w:pPr>
        <w:pStyle w:val="3"/>
      </w:pPr>
      <w:r w:rsidRPr="009F0CA3">
        <w:rPr>
          <w:rFonts w:hint="eastAsia"/>
        </w:rPr>
        <w:t>臺南市教育局對於所轄學校之教育事項，依法應負管理及指揮監督之責，爰前述龍崎國小之違失，臺南市教育局應予適法、妥適之查處；另教育部</w:t>
      </w:r>
      <w:r>
        <w:rPr>
          <w:rFonts w:hint="eastAsia"/>
        </w:rPr>
        <w:t>亦</w:t>
      </w:r>
      <w:r w:rsidRPr="009F0CA3">
        <w:rPr>
          <w:rFonts w:hint="eastAsia"/>
        </w:rPr>
        <w:t>表示：「此一終止契約事件，如涉及契約終止之適法性爭議，除當事人得循勞資爭議處理機制或司法途徑救濟外，臺南市教育局基於其為龍崎國小之主管機關，亦得就學校處分之作成過程，是否符合契進辦法、勞動法規及行政程序法相關原則，加以查察及</w:t>
      </w:r>
      <w:r w:rsidRPr="009F0CA3">
        <w:rPr>
          <w:rFonts w:hint="eastAsia"/>
        </w:rPr>
        <w:lastRenderedPageBreak/>
        <w:t>督導」等語。惟本案</w:t>
      </w:r>
      <w:r w:rsidRPr="009F0CA3">
        <w:rPr>
          <w:rFonts w:hAnsi="標楷體" w:hint="eastAsia"/>
          <w:spacing w:val="-6"/>
          <w:szCs w:val="32"/>
        </w:rPr>
        <w:t>查據「臺南市教育局110年6月10日南市教特(一)字第1100733608號函」明載：「就終止契約之實體及程序再次檢視，審慎妥處，並於文到五日內函復查處結果……C教保員違反勞動契約且情節重大，究基於何衡量標準？終止契約之決定是否符合適當性與必要性原則？所謂C教保員行為脅迫長官同事，是否有達脅迫不法性的效果？」等，詎龍崎國小並未針對前揭臺南市教育局110年6月10日公文函復，而僅以該校「110年6月11日龍崎小人字第1100609460號函」正本通知C教保員撤銷勞動契約終止之意思表示，並副知臺南市教育局。</w:t>
      </w:r>
    </w:p>
    <w:p w14:paraId="4F96FEDC" w14:textId="77777777" w:rsidR="00DD1476" w:rsidRPr="009F0CA3" w:rsidRDefault="00DD1476" w:rsidP="00DD1476">
      <w:pPr>
        <w:pStyle w:val="3"/>
        <w:rPr>
          <w:rFonts w:hAnsi="標楷體"/>
          <w:spacing w:val="-6"/>
          <w:szCs w:val="32"/>
        </w:rPr>
      </w:pPr>
      <w:r w:rsidRPr="009F0CA3">
        <w:rPr>
          <w:rFonts w:hAnsi="標楷體" w:hint="eastAsia"/>
          <w:spacing w:val="-6"/>
          <w:szCs w:val="32"/>
        </w:rPr>
        <w:t>對此，臺南市政府函復本院「經教育局主動召集勞工局及學校進行內部溝通協調，並以110年6月10日南市教特(一)字第1100733608號函請該校就終止契約之實體及程序再次檢視，此後該校復以110年6月11日龍崎小人字第1100609460號函撤銷勞動契約之意思表示」云云，未見該府對於龍崎國小前述違反「</w:t>
      </w:r>
      <w:r w:rsidRPr="009F0CA3">
        <w:rPr>
          <w:rFonts w:hint="eastAsia"/>
        </w:rPr>
        <w:t>解僱最後手段性原則</w:t>
      </w:r>
      <w:r w:rsidRPr="009F0CA3">
        <w:rPr>
          <w:rFonts w:hAnsi="標楷體" w:hint="eastAsia"/>
          <w:spacing w:val="-6"/>
          <w:szCs w:val="32"/>
        </w:rPr>
        <w:t>」之事件有何具體作為及回應，且臺南市教育局楊副局長到院說明時，始表態略以「</w:t>
      </w:r>
      <w:r w:rsidRPr="009F0CA3">
        <w:rPr>
          <w:rFonts w:hAnsi="標楷體" w:hint="eastAsia"/>
          <w:kern w:val="0"/>
          <w:szCs w:val="32"/>
        </w:rPr>
        <w:t>龍崎國小應該以正本回復本局比較好</w:t>
      </w:r>
      <w:r w:rsidRPr="009F0CA3">
        <w:rPr>
          <w:rFonts w:hAnsi="標楷體" w:hint="eastAsia"/>
          <w:spacing w:val="-6"/>
          <w:szCs w:val="32"/>
        </w:rPr>
        <w:t>」云云。核臺南市教育局已失監督龍崎國小、保障勞動權益之主管機關立場。</w:t>
      </w:r>
      <w:r w:rsidRPr="009F0CA3">
        <w:rPr>
          <w:rFonts w:hAnsi="標楷體" w:hint="eastAsia"/>
        </w:rPr>
        <w:t>又，C教保員因終止契約處分承受莫大身心壓力，</w:t>
      </w:r>
      <w:r>
        <w:rPr>
          <w:rFonts w:hAnsi="標楷體" w:hint="eastAsia"/>
        </w:rPr>
        <w:t>惟</w:t>
      </w:r>
      <w:r w:rsidRPr="009F0CA3">
        <w:rPr>
          <w:rFonts w:hAnsi="標楷體" w:hint="eastAsia"/>
        </w:rPr>
        <w:t>臺南市教育局迄今未對龍崎國小違法之情有何追究，實難免除官官相護的爭議，亦難平抑C教保員為前述違法處分所受之身心壓力，</w:t>
      </w:r>
      <w:r w:rsidRPr="009F0CA3">
        <w:rPr>
          <w:rFonts w:hAnsi="標楷體" w:hint="eastAsia"/>
          <w:spacing w:val="-6"/>
          <w:szCs w:val="32"/>
        </w:rPr>
        <w:t>洵非妥適。</w:t>
      </w:r>
    </w:p>
    <w:p w14:paraId="0AC78D7A" w14:textId="280A3AA1" w:rsidR="0033500C" w:rsidRPr="00507376" w:rsidRDefault="00DD1476" w:rsidP="00DD1476">
      <w:pPr>
        <w:pStyle w:val="3"/>
        <w:numPr>
          <w:ilvl w:val="2"/>
          <w:numId w:val="1"/>
        </w:numPr>
      </w:pPr>
      <w:r w:rsidRPr="009F0CA3">
        <w:rPr>
          <w:rFonts w:hint="eastAsia"/>
        </w:rPr>
        <w:t>綜上</w:t>
      </w:r>
      <w:r w:rsidRPr="009F0CA3">
        <w:rPr>
          <w:rFonts w:hAnsi="標楷體" w:hint="eastAsia"/>
        </w:rPr>
        <w:t>，龍崎國小幼兒園110年間發生教保員帶班分工之爭議，其中教保員C因懷孕緣故上簽呈向校方申請留任原班級，惟其訴求與該幼兒園其他同事意見相左；且C教保員再三主張時任徐校長未按其意將批核意見置於簽呈第一頁，以致「主管決行欄位空</w:t>
      </w:r>
      <w:r w:rsidRPr="009F0CA3">
        <w:rPr>
          <w:rFonts w:hAnsi="標楷體" w:hint="eastAsia"/>
        </w:rPr>
        <w:lastRenderedPageBreak/>
        <w:t>白」而無法確認核簽意見，此舉令徐校長認為受到脅迫，遂指示召開C教保員專案考核會議處理。嗣該校於110年6月8日做成「自同年月15日起終止C教保員進用契約」之行政處分，經C教保員向教師工會申訴及議員陳情，臺南市教育局與勞工局介入後，旋於同年月11日撤銷6月8日處分。核前揭作法顯與比例原則未洽，且所做二次行政處分，違反</w:t>
      </w:r>
      <w:r>
        <w:rPr>
          <w:rFonts w:hAnsi="標楷體" w:hint="eastAsia"/>
        </w:rPr>
        <w:t>契進辦法</w:t>
      </w:r>
      <w:r w:rsidRPr="009F0CA3">
        <w:rPr>
          <w:rFonts w:hAnsi="標楷體" w:hint="eastAsia"/>
        </w:rPr>
        <w:t>、勞基法所定之解僱前輔導程序、最後手段性原則以及預告期間規範，更未符合行政行為須合法及具安定性之基本原則。臺南市教育局為龍崎國小之主管機關，應對龍崎國小終止C教保員契約事件為適法監督，詎未確實查察該校處分之作成過程是否適法，僅憑龍崎國小</w:t>
      </w:r>
      <w:r>
        <w:rPr>
          <w:rFonts w:hAnsi="標楷體" w:hint="eastAsia"/>
        </w:rPr>
        <w:t>以</w:t>
      </w:r>
      <w:r w:rsidRPr="009F0CA3">
        <w:rPr>
          <w:rFonts w:hAnsi="標楷體" w:hint="eastAsia"/>
        </w:rPr>
        <w:t>副本告知「撤銷C教保員終止契約之處分」即不了了之，顯失其監督學校、保障工作權益之主管機關立場，亦難平抑C教保員為前述違法處分所受之身心壓力，洵屬不當。</w:t>
      </w:r>
    </w:p>
    <w:p w14:paraId="2A34F1E3" w14:textId="77777777" w:rsidR="00293BC3" w:rsidRPr="00507376" w:rsidRDefault="00293BC3" w:rsidP="00293BC3">
      <w:pPr>
        <w:pStyle w:val="3"/>
        <w:numPr>
          <w:ilvl w:val="0"/>
          <w:numId w:val="0"/>
        </w:numPr>
        <w:ind w:left="1361"/>
      </w:pPr>
    </w:p>
    <w:p w14:paraId="233DAAF9" w14:textId="4A3AFE98" w:rsidR="00DD1476" w:rsidRPr="009F0CA3" w:rsidRDefault="00DD1476" w:rsidP="00DD1476">
      <w:pPr>
        <w:pStyle w:val="2"/>
        <w:ind w:left="1107"/>
        <w:rPr>
          <w:b w:val="0"/>
          <w:bCs w:val="0"/>
        </w:rPr>
      </w:pPr>
      <w:bookmarkStart w:id="42" w:name="_Toc229412214"/>
      <w:r w:rsidRPr="009F0CA3">
        <w:rPr>
          <w:rFonts w:hint="eastAsia"/>
          <w:bCs w:val="0"/>
        </w:rPr>
        <w:t>龍崎國小前代理教師K</w:t>
      </w:r>
      <w:r>
        <w:rPr>
          <w:rFonts w:hint="eastAsia"/>
          <w:bCs w:val="0"/>
        </w:rPr>
        <w:t>(下稱K</w:t>
      </w:r>
      <w:r w:rsidRPr="009F0CA3">
        <w:rPr>
          <w:rFonts w:hint="eastAsia"/>
          <w:bCs w:val="0"/>
        </w:rPr>
        <w:t>師</w:t>
      </w:r>
      <w:r>
        <w:rPr>
          <w:rFonts w:hint="eastAsia"/>
          <w:bCs w:val="0"/>
        </w:rPr>
        <w:t>)</w:t>
      </w:r>
      <w:r w:rsidRPr="009F0CA3">
        <w:rPr>
          <w:rFonts w:hint="eastAsia"/>
          <w:bCs w:val="0"/>
        </w:rPr>
        <w:t>「111年11月間於畢業旅行活動時執意進入女學生寢室數次，進行拍攝，事後製成影片」之行為，經112年5月教育部</w:t>
      </w:r>
      <w:r w:rsidR="00DF651D">
        <w:rPr>
          <w:rFonts w:hint="eastAsia"/>
          <w:bCs w:val="0"/>
        </w:rPr>
        <w:t>國民及學前教育署(下稱</w:t>
      </w:r>
      <w:r w:rsidRPr="009F0CA3">
        <w:rPr>
          <w:rFonts w:hint="eastAsia"/>
          <w:bCs w:val="0"/>
        </w:rPr>
        <w:t>國教署</w:t>
      </w:r>
      <w:r w:rsidR="00DF651D">
        <w:rPr>
          <w:rFonts w:hint="eastAsia"/>
          <w:bCs w:val="0"/>
        </w:rPr>
        <w:t>)</w:t>
      </w:r>
      <w:r w:rsidRPr="009F0CA3">
        <w:rPr>
          <w:rFonts w:hint="eastAsia"/>
          <w:bCs w:val="0"/>
        </w:rPr>
        <w:t>接獲檢舉而交下查辦，於112年7月作成「</w:t>
      </w:r>
      <w:r w:rsidRPr="009F0CA3">
        <w:rPr>
          <w:rFonts w:hAnsi="標楷體" w:hint="eastAsia"/>
          <w:bCs w:val="0"/>
        </w:rPr>
        <w:t>對</w:t>
      </w:r>
      <w:r w:rsidRPr="009F0CA3">
        <w:rPr>
          <w:rFonts w:hint="eastAsia"/>
          <w:bCs w:val="0"/>
        </w:rPr>
        <w:t>2名女學生構成性騷擾」之調查認定及作出裁罰在案。惟本院調查發現，龍崎國小早自111年12月由</w:t>
      </w:r>
      <w:r w:rsidR="0079047C">
        <w:rPr>
          <w:rFonts w:hint="eastAsia"/>
          <w:bCs w:val="0"/>
        </w:rPr>
        <w:t>時任學務組長</w:t>
      </w:r>
      <w:r w:rsidRPr="009F0CA3">
        <w:rPr>
          <w:rFonts w:hint="eastAsia"/>
          <w:bCs w:val="0"/>
        </w:rPr>
        <w:t>L師逕行訪談4名女學生時，已知有2名學生反映不喜歡被K師摟肩膀碰觸肢體，且K師行為不受部分女學生歡迎，</w:t>
      </w:r>
      <w:r>
        <w:rPr>
          <w:rFonts w:hint="eastAsia"/>
          <w:bCs w:val="0"/>
        </w:rPr>
        <w:t>該校卻</w:t>
      </w:r>
      <w:r w:rsidRPr="009F0CA3">
        <w:rPr>
          <w:rFonts w:hint="eastAsia"/>
          <w:bCs w:val="0"/>
        </w:rPr>
        <w:t>未詳查並妥為保存K師拍攝影像內容，顯有性別意識薄弱、未依法保全證據及未善盡保護學生權益之違失。另查目前對於代理教師違反性平法情事並無通報或註記不適任之機制，故K師112年7月自龍崎國小離職後，次2所臺南</w:t>
      </w:r>
      <w:r w:rsidRPr="009F0CA3">
        <w:rPr>
          <w:rFonts w:hint="eastAsia"/>
          <w:bCs w:val="0"/>
        </w:rPr>
        <w:lastRenderedPageBreak/>
        <w:t>市國小聘用其擔任代理教師時，學校恐未能掌握其曾於龍崎國小有性騷擾事件之紀錄；鑑於兒少安全保護，應由國教署通盤研議處理性別事件代理教師行為人之追蹤事宜。</w:t>
      </w:r>
      <w:bookmarkEnd w:id="42"/>
    </w:p>
    <w:p w14:paraId="0FD4CD5B" w14:textId="77777777" w:rsidR="00DD1476" w:rsidRPr="009F0CA3" w:rsidRDefault="00DD1476" w:rsidP="00DD1476">
      <w:pPr>
        <w:pStyle w:val="3"/>
      </w:pPr>
      <w:r w:rsidRPr="009F0CA3">
        <w:rPr>
          <w:rFonts w:hint="eastAsia"/>
        </w:rPr>
        <w:t>經龍崎國小調查認定</w:t>
      </w:r>
      <w:r w:rsidRPr="009F0CA3">
        <w:rPr>
          <w:rFonts w:hAnsi="標楷體" w:hint="eastAsia"/>
          <w:b/>
          <w:bCs w:val="0"/>
          <w:u w:val="single"/>
        </w:rPr>
        <w:t>K師</w:t>
      </w:r>
      <w:r>
        <w:rPr>
          <w:rFonts w:hAnsi="標楷體" w:hint="eastAsia"/>
          <w:b/>
          <w:bCs w:val="0"/>
          <w:u w:val="single"/>
        </w:rPr>
        <w:t>(</w:t>
      </w:r>
      <w:r w:rsidRPr="009F0CA3">
        <w:rPr>
          <w:rFonts w:hAnsi="標楷體" w:hint="eastAsia"/>
          <w:b/>
          <w:bCs w:val="0"/>
          <w:u w:val="single"/>
        </w:rPr>
        <w:t>男性)</w:t>
      </w:r>
      <w:r w:rsidRPr="009F0CA3">
        <w:rPr>
          <w:rFonts w:hint="eastAsia"/>
          <w:b/>
          <w:bCs w:val="0"/>
          <w:u w:val="single"/>
        </w:rPr>
        <w:t>「111年11月間於畢業旅行活動時執意進入女學生寢室數次，且有持攝影器材進入並進行拍攝，且製成影片」之行為</w:t>
      </w:r>
      <w:r w:rsidRPr="009F0CA3">
        <w:rPr>
          <w:rFonts w:hAnsi="標楷體" w:hint="eastAsia"/>
          <w:b/>
          <w:bCs w:val="0"/>
          <w:u w:val="single"/>
        </w:rPr>
        <w:t>對</w:t>
      </w:r>
      <w:r w:rsidRPr="009F0CA3">
        <w:rPr>
          <w:rFonts w:hint="eastAsia"/>
          <w:b/>
          <w:bCs w:val="0"/>
          <w:u w:val="single"/>
        </w:rPr>
        <w:t>甲、乙2名女學生構成性騷擾</w:t>
      </w:r>
      <w:r w:rsidRPr="009F0CA3">
        <w:rPr>
          <w:rFonts w:hint="eastAsia"/>
        </w:rPr>
        <w:t>；茲述如下：</w:t>
      </w:r>
    </w:p>
    <w:p w14:paraId="71D6C6B1" w14:textId="06F66EE4" w:rsidR="00DD1476" w:rsidRPr="009F0CA3" w:rsidRDefault="00DD1476" w:rsidP="00DD1476">
      <w:pPr>
        <w:pStyle w:val="4"/>
        <w:ind w:leftChars="375" w:left="1786"/>
      </w:pPr>
      <w:r w:rsidRPr="009F0CA3">
        <w:rPr>
          <w:rFonts w:hint="eastAsia"/>
        </w:rPr>
        <w:t>龍崎國小之調查依據：經民眾</w:t>
      </w:r>
      <w:r w:rsidRPr="009F0CA3">
        <w:t>112</w:t>
      </w:r>
      <w:r w:rsidRPr="009F0CA3">
        <w:rPr>
          <w:rFonts w:hint="eastAsia"/>
        </w:rPr>
        <w:t>年</w:t>
      </w:r>
      <w:r w:rsidRPr="009F0CA3">
        <w:t>5</w:t>
      </w:r>
      <w:r w:rsidRPr="009F0CA3">
        <w:rPr>
          <w:rFonts w:hint="eastAsia"/>
        </w:rPr>
        <w:t>月</w:t>
      </w:r>
      <w:r w:rsidRPr="009F0CA3">
        <w:t>21</w:t>
      </w:r>
      <w:r w:rsidRPr="009F0CA3">
        <w:rPr>
          <w:rFonts w:hint="eastAsia"/>
        </w:rPr>
        <w:t>日向教育部檢舉，陳情臺南市龍崎國小前校長涉及隱匿校園性別事件，由</w:t>
      </w:r>
      <w:r w:rsidR="00813110">
        <w:rPr>
          <w:rFonts w:hint="eastAsia"/>
        </w:rPr>
        <w:t>國教署</w:t>
      </w:r>
      <w:r w:rsidRPr="009F0CA3">
        <w:rPr>
          <w:rFonts w:hint="eastAsia"/>
        </w:rPr>
        <w:t>同年月29日函知臺南市教育局，並經龍崎國小通報為</w:t>
      </w:r>
      <w:r w:rsidRPr="009F0CA3">
        <w:rPr>
          <w:rFonts w:hint="eastAsia"/>
          <w:szCs w:val="48"/>
        </w:rPr>
        <w:t>2568641校安事件。</w:t>
      </w:r>
    </w:p>
    <w:p w14:paraId="57915BB3" w14:textId="77777777" w:rsidR="00DD1476" w:rsidRPr="009F0CA3" w:rsidRDefault="00DD1476" w:rsidP="00DD1476">
      <w:pPr>
        <w:pStyle w:val="4"/>
      </w:pPr>
      <w:r w:rsidRPr="009F0CA3">
        <w:rPr>
          <w:rFonts w:hint="eastAsia"/>
          <w:b/>
          <w:bCs/>
          <w:szCs w:val="48"/>
        </w:rPr>
        <w:t>112年7月21日龍崎國小作成校園性別事件[通報序號:2568641]調查報告，認定「</w:t>
      </w:r>
      <w:r w:rsidRPr="009F0CA3">
        <w:rPr>
          <w:rFonts w:hint="eastAsia"/>
          <w:b/>
          <w:bCs/>
        </w:rPr>
        <w:t>K師對甲生及乙生性騷擾成立，但情節輕微。</w:t>
      </w:r>
      <w:r w:rsidRPr="009F0CA3">
        <w:rPr>
          <w:rFonts w:hint="eastAsia"/>
          <w:b/>
          <w:bCs/>
          <w:szCs w:val="48"/>
        </w:rPr>
        <w:t>」</w:t>
      </w:r>
      <w:r w:rsidRPr="009F0CA3">
        <w:rPr>
          <w:rFonts w:hint="eastAsia"/>
          <w:szCs w:val="48"/>
        </w:rPr>
        <w:t>；茲摘要其認定理由及事實如下：</w:t>
      </w:r>
    </w:p>
    <w:p w14:paraId="7E77D557" w14:textId="77777777" w:rsidR="00DD1476" w:rsidRPr="009F0CA3" w:rsidRDefault="00DD1476" w:rsidP="00DD1476">
      <w:pPr>
        <w:pStyle w:val="5"/>
      </w:pPr>
      <w:r w:rsidRPr="009F0CA3">
        <w:rPr>
          <w:rFonts w:hint="eastAsia"/>
          <w:b/>
          <w:bCs w:val="0"/>
        </w:rPr>
        <w:t>K師於畢業旅行第3天晨間起床時，在晨間通知喚醒時雖然不是未經許可進入甲生及乙生房間，且被K師以攝影機攝取躺於床舖上及未經梳洗之樣態</w:t>
      </w:r>
      <w:r w:rsidRPr="009F0CA3">
        <w:rPr>
          <w:rFonts w:hint="eastAsia"/>
        </w:rPr>
        <w:t>。</w:t>
      </w:r>
      <w:r w:rsidRPr="009F0CA3">
        <w:rPr>
          <w:rFonts w:hint="eastAsia"/>
          <w:b/>
          <w:bCs w:val="0"/>
          <w:u w:val="single"/>
        </w:rPr>
        <w:t>兩人有向K師反映請K師不要拍攝之聲明，</w:t>
      </w:r>
      <w:r>
        <w:rPr>
          <w:rFonts w:hint="eastAsia"/>
          <w:b/>
          <w:bCs w:val="0"/>
          <w:u w:val="single"/>
        </w:rPr>
        <w:t>故</w:t>
      </w:r>
      <w:r w:rsidRPr="009F0CA3">
        <w:rPr>
          <w:rFonts w:hint="eastAsia"/>
          <w:b/>
          <w:bCs w:val="0"/>
          <w:u w:val="single"/>
        </w:rPr>
        <w:t>無法確認K師是否持續拍攝，可確定的事是K師未刪除檔案，且於返校後仍將檔案上傳至學校資料庫中，由校方不知情教師(下稱P師)編輯製作成影片</w:t>
      </w:r>
      <w:r w:rsidRPr="009F0CA3">
        <w:rPr>
          <w:rFonts w:hint="eastAsia"/>
        </w:rPr>
        <w:t>。</w:t>
      </w:r>
    </w:p>
    <w:p w14:paraId="56405959" w14:textId="77777777" w:rsidR="00DD1476" w:rsidRPr="009F0CA3" w:rsidRDefault="00DD1476" w:rsidP="00DD1476">
      <w:pPr>
        <w:pStyle w:val="5"/>
      </w:pPr>
      <w:r w:rsidRPr="009F0CA3">
        <w:rPr>
          <w:rFonts w:hint="eastAsia"/>
          <w:b/>
          <w:bCs w:val="0"/>
        </w:rPr>
        <w:t>同學是在畢業旅行結束後，有老師看到影片且有學生反映，……整起事件學校才算知情介入處理</w:t>
      </w:r>
      <w:r w:rsidRPr="009F0CA3">
        <w:rPr>
          <w:rFonts w:hint="eastAsia"/>
        </w:rPr>
        <w:t>。與訪談中K師告知未製作成影片說法截然不同，顯見是K師似乎在避重就輕。</w:t>
      </w:r>
    </w:p>
    <w:p w14:paraId="7DB09727" w14:textId="77777777" w:rsidR="00DD1476" w:rsidRPr="009F0CA3" w:rsidRDefault="00DD1476" w:rsidP="00DD1476">
      <w:pPr>
        <w:pStyle w:val="5"/>
      </w:pPr>
      <w:r w:rsidRPr="009F0CA3">
        <w:rPr>
          <w:rFonts w:hint="eastAsia"/>
        </w:rPr>
        <w:t>K師在訪談中表示，當學生表示不給拍時就停止拍攝，且回來學校後即刪除檔案，並未編輯</w:t>
      </w:r>
      <w:r w:rsidRPr="009F0CA3">
        <w:rPr>
          <w:rFonts w:hint="eastAsia"/>
        </w:rPr>
        <w:lastRenderedPageBreak/>
        <w:t>成影片。但是</w:t>
      </w:r>
      <w:r w:rsidRPr="009F0CA3">
        <w:rPr>
          <w:rFonts w:hint="eastAsia"/>
          <w:b/>
          <w:bCs w:val="0"/>
          <w:u w:val="single"/>
        </w:rPr>
        <w:t>學生是看到影片後向學校反映，學校方知影片內容</w:t>
      </w:r>
      <w:r w:rsidRPr="009F0CA3">
        <w:rPr>
          <w:rFonts w:hint="eastAsia"/>
        </w:rPr>
        <w:t>。與訪談時K師之回應不同。同時調查委員請學校提供影片，</w:t>
      </w:r>
      <w:r w:rsidRPr="009F0CA3">
        <w:rPr>
          <w:rFonts w:hint="eastAsia"/>
          <w:b/>
          <w:bCs w:val="0"/>
          <w:u w:val="single"/>
        </w:rPr>
        <w:t>校方也推託未提供，由此可見學校也在隱瞞此事</w:t>
      </w:r>
      <w:r w:rsidRPr="009F0CA3">
        <w:rPr>
          <w:rFonts w:hint="eastAsia"/>
        </w:rPr>
        <w:t>。</w:t>
      </w:r>
    </w:p>
    <w:p w14:paraId="7AA39B9D" w14:textId="77777777" w:rsidR="00DD1476" w:rsidRPr="009F0CA3" w:rsidRDefault="00DD1476" w:rsidP="00DD1476">
      <w:pPr>
        <w:pStyle w:val="5"/>
      </w:pPr>
      <w:r w:rsidRPr="009F0CA3">
        <w:rPr>
          <w:rFonts w:hint="eastAsia"/>
        </w:rPr>
        <w:t>K師於拍攝影片即進入房間查房時，學生有表明不方便之處，但K師仍執意進入，若以權力不對等之角度而言，學生雖然百般不悅，但仍得接受K師進入房間及影片拍攝事實，這若不稱為權力不對等，何謂權力不對等。同時</w:t>
      </w:r>
      <w:r w:rsidRPr="009F0CA3">
        <w:rPr>
          <w:rFonts w:hint="eastAsia"/>
          <w:b/>
          <w:bCs w:val="0"/>
          <w:u w:val="single"/>
        </w:rPr>
        <w:t>男老師進入女學生房間內時未有女老師陪同，也是有違常理</w:t>
      </w:r>
      <w:r w:rsidRPr="009F0CA3">
        <w:rPr>
          <w:rFonts w:hint="eastAsia"/>
        </w:rPr>
        <w:t>。</w:t>
      </w:r>
    </w:p>
    <w:p w14:paraId="7195DE54" w14:textId="77777777" w:rsidR="00DD1476" w:rsidRPr="009F0CA3" w:rsidRDefault="00DD1476" w:rsidP="00DD1476">
      <w:pPr>
        <w:pStyle w:val="5"/>
      </w:pPr>
      <w:r w:rsidRPr="009F0CA3">
        <w:rPr>
          <w:rFonts w:hint="eastAsia"/>
        </w:rPr>
        <w:t>訪談時，有參與畢業旅行的老師對於許多細節皆稱忘記或毫無印象，特別是小型學校，沒有多少師生(一台車)參加，就教育現場而言，除非教師是純旅遊不管事，否則要如此遺忘或沒有印象也是有違常理。</w:t>
      </w:r>
    </w:p>
    <w:p w14:paraId="1D7F25F1" w14:textId="77777777" w:rsidR="00DD1476" w:rsidRPr="009F0CA3" w:rsidRDefault="00DD1476" w:rsidP="00DD1476">
      <w:pPr>
        <w:pStyle w:val="5"/>
      </w:pPr>
      <w:r w:rsidRPr="009F0CA3">
        <w:rPr>
          <w:rFonts w:hint="eastAsia"/>
        </w:rPr>
        <w:t>檢舉函中提到老師與學生說話時會摟肩，太多肢體接觸，讓孩子不舒服，這部分也都不知道學校是如何處理，訪談中K師是堅決否認有此行為，加上疑似被行為人未出席接受訪談，故這部分無法有事實認定。</w:t>
      </w:r>
    </w:p>
    <w:p w14:paraId="31DF57E8" w14:textId="62DA914F" w:rsidR="00DD1476" w:rsidRPr="009F0CA3" w:rsidRDefault="00DD1476" w:rsidP="00DD1476">
      <w:pPr>
        <w:pStyle w:val="5"/>
      </w:pPr>
      <w:r w:rsidRPr="009F0CA3">
        <w:rPr>
          <w:rFonts w:hint="eastAsia"/>
        </w:rPr>
        <w:t>綜上，</w:t>
      </w:r>
      <w:r w:rsidRPr="009F0CA3">
        <w:rPr>
          <w:rFonts w:hint="eastAsia"/>
          <w:b/>
          <w:bCs w:val="0"/>
        </w:rPr>
        <w:t>K師的確有違背學生拍攝影片之意願且未刪除檔案並製作成影片</w:t>
      </w:r>
      <w:r w:rsidR="007B70C3">
        <w:rPr>
          <w:rFonts w:hint="eastAsia"/>
          <w:b/>
          <w:bCs w:val="0"/>
        </w:rPr>
        <w:t>播放</w:t>
      </w:r>
      <w:r w:rsidRPr="009F0CA3">
        <w:rPr>
          <w:rFonts w:hint="eastAsia"/>
          <w:b/>
          <w:bCs w:val="0"/>
        </w:rPr>
        <w:t>，迄今仍未見影片，故未知影片是否有刪除爭議部分或還有其他有疑義影像。再者，學生有明確向老師說等一下、有人洗澡等字句，但K師仍進入，以上皆造成學生不舒服感覺及冒犯學生之情節</w:t>
      </w:r>
      <w:r w:rsidRPr="009F0CA3">
        <w:rPr>
          <w:rFonts w:hint="eastAsia"/>
        </w:rPr>
        <w:t>。</w:t>
      </w:r>
    </w:p>
    <w:p w14:paraId="603C3273" w14:textId="47FEDC00" w:rsidR="00DD1476" w:rsidRPr="009F0CA3" w:rsidRDefault="00DD1476" w:rsidP="00DD1476">
      <w:pPr>
        <w:pStyle w:val="5"/>
      </w:pPr>
      <w:r w:rsidRPr="009F0CA3">
        <w:rPr>
          <w:rFonts w:hint="eastAsia"/>
        </w:rPr>
        <w:t>經訪談當事人及相關人，審酌訪談內容及各項證據資料後，由會議討論一致認定：</w:t>
      </w:r>
      <w:r w:rsidRPr="009F0CA3">
        <w:rPr>
          <w:rFonts w:hint="eastAsia"/>
          <w:b/>
          <w:bCs w:val="0"/>
        </w:rPr>
        <w:t>在缺少疑似被行為人訪談及無法檢視影片前提下，僅能</w:t>
      </w:r>
      <w:r w:rsidRPr="009F0CA3">
        <w:rPr>
          <w:rFonts w:hint="eastAsia"/>
          <w:b/>
          <w:bCs w:val="0"/>
        </w:rPr>
        <w:lastRenderedPageBreak/>
        <w:t>就K師進入寢室部分認定。K師執意進入女學生寢室數次，同時有一次是持攝影器材進入並進行拍攝，且製成影片。此舉冒犯學生，造成學生不舒服之樣態，若非有老師</w:t>
      </w:r>
      <w:r w:rsidR="007B70C3">
        <w:rPr>
          <w:rFonts w:hint="eastAsia"/>
          <w:b/>
          <w:bCs w:val="0"/>
        </w:rPr>
        <w:t>播放</w:t>
      </w:r>
      <w:r w:rsidRPr="009F0CA3">
        <w:rPr>
          <w:rFonts w:hint="eastAsia"/>
          <w:b/>
          <w:bCs w:val="0"/>
        </w:rPr>
        <w:t>影片，恰好被甲生及乙生看見提出反映，整件事曝光，否則甲生及乙生是無法得知影片事後有否刪除或繼續留存製成影片。</w:t>
      </w:r>
      <w:r w:rsidRPr="009F0CA3">
        <w:rPr>
          <w:rFonts w:hint="eastAsia"/>
          <w:b/>
          <w:bCs w:val="0"/>
          <w:u w:val="single"/>
        </w:rPr>
        <w:t>K師這不受歡迎之行為是嚴重影響學生人格尊嚴、生活及學習。很明顯觸犯性平法第2條第4款所稱性騷擾，所以校安通報序號2568641號案：「K師對甲生及乙生性騷擾成立，但情節輕微。</w:t>
      </w:r>
      <w:r w:rsidRPr="009F0CA3">
        <w:rPr>
          <w:rFonts w:hint="eastAsia"/>
          <w:u w:val="single"/>
        </w:rPr>
        <w:t>」</w:t>
      </w:r>
    </w:p>
    <w:p w14:paraId="00685773" w14:textId="77777777" w:rsidR="00DD1476" w:rsidRPr="009F0CA3" w:rsidRDefault="00DD1476" w:rsidP="00DD1476">
      <w:pPr>
        <w:pStyle w:val="3"/>
        <w:rPr>
          <w:b/>
          <w:u w:val="single"/>
        </w:rPr>
      </w:pPr>
      <w:r w:rsidRPr="009F0CA3">
        <w:rPr>
          <w:rFonts w:hint="eastAsia"/>
          <w:b/>
          <w:szCs w:val="48"/>
          <w:u w:val="single"/>
        </w:rPr>
        <w:t>緣上開調查報告提及「可見學校也在隱瞞此事」等，臺南市政府續行查辦，並提出「臺南市政府性別平等教育委員會第2568641、2602280</w:t>
      </w:r>
      <w:r w:rsidRPr="009F0CA3">
        <w:rPr>
          <w:rStyle w:val="afd"/>
          <w:b/>
          <w:szCs w:val="48"/>
          <w:u w:val="single"/>
        </w:rPr>
        <w:footnoteReference w:id="3"/>
      </w:r>
      <w:r w:rsidRPr="009F0CA3">
        <w:rPr>
          <w:rFonts w:hint="eastAsia"/>
          <w:b/>
          <w:szCs w:val="48"/>
          <w:u w:val="single"/>
        </w:rPr>
        <w:t>號行政調查報告(112年9月25日)」(下稱臺南市性平會行政調查報告)，認定「</w:t>
      </w:r>
      <w:r w:rsidRPr="009F0CA3">
        <w:rPr>
          <w:rFonts w:hint="eastAsia"/>
          <w:b/>
          <w:u w:val="single"/>
        </w:rPr>
        <w:t>徐員不僅未依法踐行通報義務，更指示L師毋須通報，顯然欠缺性平意識，復徐員為校長兼性別平等教務委員會主任委員，就性平法相關規定應知之甚詳，且各級主管機關無不加強宣導、查核，而認宜予以申誡2次之懲處。」等，嗣分別裁處徐員、L師12萬元、4萬元罰鍰在案。</w:t>
      </w:r>
    </w:p>
    <w:p w14:paraId="3DEF78F2" w14:textId="77777777" w:rsidR="00DD1476" w:rsidRPr="009F0CA3" w:rsidRDefault="00DD1476" w:rsidP="00DD1476">
      <w:pPr>
        <w:pStyle w:val="3"/>
      </w:pPr>
      <w:r w:rsidRPr="009F0CA3">
        <w:rPr>
          <w:rFonts w:hint="eastAsia"/>
          <w:b/>
          <w:bCs w:val="0"/>
          <w:u w:val="single"/>
        </w:rPr>
        <w:t>惟本院調查發現，龍崎國小性別事件(校安通報序號：2568641)除延遲通報外，尚有下述之其他疑義</w:t>
      </w:r>
      <w:r w:rsidRPr="009F0CA3">
        <w:rPr>
          <w:rFonts w:hint="eastAsia"/>
        </w:rPr>
        <w:t>：</w:t>
      </w:r>
    </w:p>
    <w:p w14:paraId="26FFAF2A" w14:textId="77777777" w:rsidR="00DD1476" w:rsidRPr="009F0CA3" w:rsidRDefault="00DD1476" w:rsidP="00DD1476">
      <w:pPr>
        <w:pStyle w:val="4"/>
      </w:pPr>
      <w:r w:rsidRPr="009F0CA3">
        <w:rPr>
          <w:rFonts w:hint="eastAsia"/>
        </w:rPr>
        <w:t>龍崎國小校園性別事件[通報序號</w:t>
      </w:r>
      <w:r>
        <w:rPr>
          <w:rFonts w:hint="eastAsia"/>
        </w:rPr>
        <w:t>：</w:t>
      </w:r>
      <w:r w:rsidRPr="009F0CA3">
        <w:rPr>
          <w:rFonts w:hint="eastAsia"/>
        </w:rPr>
        <w:t>2568641]調查報告明載：「檢舉函中提到老師與學生說話時會摟肩，太多肢體接觸，讓孩子不舒服，這部分也都不知道學校是如何處理，訪談中K師是堅決否認有此行為，加上疑似被行為人未出席接受訪</w:t>
      </w:r>
      <w:r w:rsidRPr="009F0CA3">
        <w:rPr>
          <w:rFonts w:hint="eastAsia"/>
        </w:rPr>
        <w:lastRenderedPageBreak/>
        <w:t>談，故這部分無法有事實認定。」臺南市性平會雖辦理行政調查並針對徐員及時任學務組長L師處罰，但對於K師有無肢體碰觸女學生，並未查處。</w:t>
      </w:r>
    </w:p>
    <w:p w14:paraId="39EF988D" w14:textId="77777777" w:rsidR="00DD1476" w:rsidRPr="009F0CA3" w:rsidRDefault="00DD1476" w:rsidP="00DD1476">
      <w:pPr>
        <w:pStyle w:val="4"/>
      </w:pPr>
      <w:r w:rsidRPr="009F0CA3">
        <w:rPr>
          <w:rFonts w:hint="eastAsia"/>
        </w:rPr>
        <w:t>龍崎</w:t>
      </w:r>
      <w:r w:rsidRPr="009F0CA3">
        <w:rPr>
          <w:rFonts w:hint="eastAsia"/>
          <w:bCs/>
        </w:rPr>
        <w:t>國小校園性別事件[通報序號</w:t>
      </w:r>
      <w:r>
        <w:rPr>
          <w:rFonts w:hint="eastAsia"/>
          <w:bCs/>
        </w:rPr>
        <w:t>：</w:t>
      </w:r>
      <w:r w:rsidRPr="009F0CA3">
        <w:rPr>
          <w:rFonts w:hint="eastAsia"/>
          <w:bCs/>
        </w:rPr>
        <w:t>2568641]調查報告明載：「調查委員請學校提供影片，校方也推託未提供」。</w:t>
      </w:r>
      <w:r w:rsidRPr="009F0CA3">
        <w:rPr>
          <w:rFonts w:hint="eastAsia"/>
          <w:b/>
          <w:u w:val="single"/>
        </w:rPr>
        <w:t>疑涉龍崎國小未周全保全案關影像證據，臺南市性平會行政調查同樣未予查處</w:t>
      </w:r>
      <w:r w:rsidRPr="009F0CA3">
        <w:rPr>
          <w:rFonts w:hint="eastAsia"/>
          <w:bCs/>
        </w:rPr>
        <w:t>。</w:t>
      </w:r>
    </w:p>
    <w:p w14:paraId="37BC3F33" w14:textId="77777777" w:rsidR="00DD1476" w:rsidRPr="009F0CA3" w:rsidRDefault="00DD1476" w:rsidP="00DD1476">
      <w:pPr>
        <w:pStyle w:val="3"/>
      </w:pPr>
      <w:r w:rsidRPr="009F0CA3">
        <w:rPr>
          <w:rFonts w:hint="eastAsia"/>
        </w:rPr>
        <w:t>經詢問臺南市政府，該府分別回應如下：</w:t>
      </w:r>
    </w:p>
    <w:p w14:paraId="4BD16988" w14:textId="77777777" w:rsidR="00DD1476" w:rsidRPr="009F0CA3" w:rsidRDefault="00DD1476" w:rsidP="00DD1476">
      <w:pPr>
        <w:pStyle w:val="4"/>
      </w:pPr>
      <w:r w:rsidRPr="009F0CA3">
        <w:rPr>
          <w:rFonts w:hint="eastAsia"/>
          <w:b/>
          <w:bCs/>
          <w:u w:val="single"/>
        </w:rPr>
        <w:t>針對K師疑涉肢體碰觸女學生一節，</w:t>
      </w:r>
      <w:r w:rsidRPr="009F0CA3">
        <w:rPr>
          <w:b/>
          <w:bCs/>
          <w:u w:val="single"/>
        </w:rPr>
        <w:t>因缺乏具體被害人，另調閱性平入班宣導與生活問卷，未有</w:t>
      </w:r>
      <w:r>
        <w:rPr>
          <w:b/>
          <w:bCs/>
          <w:u w:val="single"/>
        </w:rPr>
        <w:t>學生反映</w:t>
      </w:r>
      <w:r w:rsidRPr="009F0CA3">
        <w:rPr>
          <w:b/>
          <w:bCs/>
          <w:u w:val="single"/>
        </w:rPr>
        <w:t>相關情事，作為可資調查之事證，</w:t>
      </w:r>
      <w:r w:rsidRPr="009F0CA3">
        <w:rPr>
          <w:rFonts w:hint="eastAsia"/>
          <w:b/>
          <w:bCs/>
          <w:u w:val="single"/>
        </w:rPr>
        <w:t>調查報告依法未予認定所載「摟肩等肢體接觸」情節</w:t>
      </w:r>
      <w:r w:rsidRPr="009F0CA3">
        <w:rPr>
          <w:b/>
          <w:bCs/>
          <w:u w:val="single"/>
        </w:rPr>
        <w:t>。</w:t>
      </w:r>
      <w:r w:rsidRPr="009F0CA3">
        <w:t>基於調查證據法則與程序正義原則，該部分尚難達事實認定門檻，</w:t>
      </w:r>
      <w:r w:rsidRPr="009F0CA3">
        <w:rPr>
          <w:rFonts w:hint="eastAsia"/>
        </w:rPr>
        <w:t>爰本案肢體接觸部分未予認定</w:t>
      </w:r>
      <w:r w:rsidRPr="009F0CA3">
        <w:t>。</w:t>
      </w:r>
    </w:p>
    <w:p w14:paraId="3BCA76B9" w14:textId="77777777" w:rsidR="00DD1476" w:rsidRPr="009F0CA3" w:rsidRDefault="00DD1476" w:rsidP="00DD1476">
      <w:pPr>
        <w:pStyle w:val="4"/>
      </w:pPr>
      <w:r w:rsidRPr="009F0CA3">
        <w:rPr>
          <w:rFonts w:hint="eastAsia"/>
        </w:rPr>
        <w:t>針對</w:t>
      </w:r>
      <w:r w:rsidRPr="009F0CA3">
        <w:rPr>
          <w:rFonts w:hint="eastAsia"/>
          <w:bCs/>
        </w:rPr>
        <w:t>龍崎國小疑涉未周全保全案關影像證據一節，</w:t>
      </w:r>
      <w:r w:rsidRPr="009F0CA3">
        <w:rPr>
          <w:rFonts w:hint="eastAsia"/>
        </w:rPr>
        <w:t>依據</w:t>
      </w:r>
      <w:r w:rsidRPr="009F0CA3">
        <w:t>2568641</w:t>
      </w:r>
      <w:r w:rsidRPr="009F0CA3">
        <w:rPr>
          <w:rFonts w:hint="eastAsia"/>
        </w:rPr>
        <w:t>、</w:t>
      </w:r>
      <w:r w:rsidRPr="009F0CA3">
        <w:t>2602280</w:t>
      </w:r>
      <w:r w:rsidRPr="009F0CA3">
        <w:rPr>
          <w:rFonts w:hint="eastAsia"/>
        </w:rPr>
        <w:t>號行政調查報告內容略以，L師於</w:t>
      </w:r>
      <w:r w:rsidRPr="009F0CA3">
        <w:t>111</w:t>
      </w:r>
      <w:r w:rsidRPr="009F0CA3">
        <w:rPr>
          <w:rFonts w:hint="eastAsia"/>
        </w:rPr>
        <w:t>年</w:t>
      </w:r>
      <w:r w:rsidRPr="009F0CA3">
        <w:t>12</w:t>
      </w:r>
      <w:r w:rsidRPr="009F0CA3">
        <w:rPr>
          <w:rFonts w:hint="eastAsia"/>
        </w:rPr>
        <w:t>月</w:t>
      </w:r>
      <w:r w:rsidRPr="009F0CA3">
        <w:t>23</w:t>
      </w:r>
      <w:r w:rsidRPr="009F0CA3">
        <w:rPr>
          <w:rFonts w:hint="eastAsia"/>
        </w:rPr>
        <w:t>日在視聽教室音控室詢問學生後，學生表示不願啟動通報程序，僅希望被申請調查人勿再為相同行為；L師遂將學生意見回報徐校長，徐校長指示對被申請調查人進行告誡，並要求重新編輯畢業影片；</w:t>
      </w:r>
      <w:r w:rsidRPr="009F0CA3">
        <w:rPr>
          <w:rFonts w:hint="eastAsia"/>
          <w:b/>
          <w:bCs/>
          <w:u w:val="single"/>
        </w:rPr>
        <w:t>被申請調查人經告誡後已刪除涉案不雅影片。綜觀前揭處理過程，影片之重新編輯與刪除係校方基於改善及停止不當行為之目的，尚難係以湮滅證據為意圖</w:t>
      </w:r>
      <w:r w:rsidRPr="009F0CA3">
        <w:rPr>
          <w:rFonts w:hint="eastAsia"/>
        </w:rPr>
        <w:t>。</w:t>
      </w:r>
    </w:p>
    <w:p w14:paraId="61397BC2" w14:textId="5445F571" w:rsidR="00DD1476" w:rsidRPr="009F0CA3" w:rsidRDefault="00DD1476" w:rsidP="00DD1476">
      <w:pPr>
        <w:pStyle w:val="3"/>
      </w:pPr>
      <w:r w:rsidRPr="009F0CA3">
        <w:rPr>
          <w:rFonts w:hint="eastAsia"/>
        </w:rPr>
        <w:t>惟經本院詢問L師表示：「我找了4個女學生問，問畢旅過程、與K師相處狀況。有兩個女生認為K師的行為不妥，有兩個女生認為K師跟她們像哥兒們，因為跳舞時K師會有肢體碰觸，害怕的女學生會閃躲，不</w:t>
      </w:r>
      <w:r w:rsidRPr="009F0CA3">
        <w:rPr>
          <w:rFonts w:hint="eastAsia"/>
        </w:rPr>
        <w:lastRenderedPageBreak/>
        <w:t>害怕的女生覺得像哥兒們感覺還好。(問：有女</w:t>
      </w:r>
      <w:r>
        <w:rPr>
          <w:rFonts w:hint="eastAsia"/>
        </w:rPr>
        <w:t>學生反映</w:t>
      </w:r>
      <w:r w:rsidRPr="009F0CA3">
        <w:rPr>
          <w:rFonts w:hint="eastAsia"/>
        </w:rPr>
        <w:t>K師令其靠近陳師腿部而感覺不舒服？)印象中不是腿，是上半身。(問：</w:t>
      </w:r>
      <w:r w:rsidRPr="009F0CA3">
        <w:rPr>
          <w:rFonts w:hint="eastAsia"/>
          <w:b/>
          <w:bCs w:val="0"/>
          <w:u w:val="single"/>
        </w:rPr>
        <w:t>重點是有兩個女生反</w:t>
      </w:r>
      <w:r>
        <w:rPr>
          <w:rFonts w:hint="eastAsia"/>
          <w:b/>
          <w:bCs w:val="0"/>
          <w:u w:val="single"/>
        </w:rPr>
        <w:t>映</w:t>
      </w:r>
      <w:r w:rsidRPr="009F0CA3">
        <w:rPr>
          <w:rFonts w:hint="eastAsia"/>
          <w:b/>
          <w:bCs w:val="0"/>
          <w:u w:val="single"/>
        </w:rPr>
        <w:t>K師有肢體接觸令她們不舒服。</w:t>
      </w:r>
      <w:r w:rsidRPr="009F0CA3">
        <w:rPr>
          <w:rFonts w:hint="eastAsia"/>
        </w:rPr>
        <w:t>)</w:t>
      </w:r>
      <w:r w:rsidRPr="009F0CA3">
        <w:rPr>
          <w:rFonts w:hint="eastAsia"/>
          <w:b/>
          <w:bCs w:val="0"/>
          <w:u w:val="single"/>
        </w:rPr>
        <w:t>印象中我聽到的是K師將女生摟肩膀摟過來。(問：至少兩名女生提到摟肩，您還是不認為有通報必要？)對，我沒有通報。</w:t>
      </w:r>
      <w:r w:rsidRPr="009F0CA3">
        <w:rPr>
          <w:rFonts w:hint="eastAsia"/>
        </w:rPr>
        <w:t>在我釐清整件事的過程，已經花了一至兩天。</w:t>
      </w:r>
      <w:r w:rsidRPr="009F0CA3">
        <w:rPr>
          <w:rFonts w:hint="eastAsia"/>
          <w:b/>
          <w:bCs w:val="0"/>
          <w:u w:val="single"/>
        </w:rPr>
        <w:t>(問：即使你自己問了學生，你還是沒有通報，且你有跟徐校長講？)對，我有將我詢問學生所知的事告訴徐校長。(問：徐校長此際有命妳通報嗎？)當下徐校長沒有說要通報，當時徐校長也認為事情沒有嚴重到需要通報。所以直到有人投訴說我們沒有通報，我們才補通報。」</w:t>
      </w:r>
      <w:r w:rsidRPr="009F0CA3">
        <w:rPr>
          <w:rFonts w:hint="eastAsia"/>
        </w:rPr>
        <w:t>；以及案關學生當時的導師證稱：「</w:t>
      </w:r>
      <w:r w:rsidRPr="009F0CA3">
        <w:rPr>
          <w:rFonts w:hint="eastAsia"/>
          <w:b/>
          <w:bCs w:val="0"/>
          <w:u w:val="single"/>
        </w:rPr>
        <w:t>班上其他女學生後續如果有要跟隔壁班K師的班級接觸時，會有</w:t>
      </w:r>
      <w:r>
        <w:rPr>
          <w:rFonts w:hint="eastAsia"/>
          <w:b/>
          <w:bCs w:val="0"/>
          <w:u w:val="single"/>
        </w:rPr>
        <w:t>反映表示</w:t>
      </w:r>
      <w:r w:rsidRPr="009F0CA3">
        <w:rPr>
          <w:rFonts w:hint="eastAsia"/>
          <w:b/>
          <w:bCs w:val="0"/>
          <w:u w:val="single"/>
        </w:rPr>
        <w:t>『好噁心』，我知道這幾個女學生會覺得K師很討厭，語氣或表情都會展現出來。</w:t>
      </w:r>
      <w:r w:rsidRPr="009F0CA3">
        <w:rPr>
          <w:rFonts w:hint="eastAsia"/>
          <w:bCs w:val="0"/>
        </w:rPr>
        <w:t>」等語。復以</w:t>
      </w:r>
      <w:r w:rsidRPr="009F0CA3">
        <w:rPr>
          <w:rFonts w:hint="eastAsia"/>
          <w:b/>
          <w:u w:val="single"/>
        </w:rPr>
        <w:t>徐校長到院表示：「只想到學生不喜歡照片，這在教學上常遇到，沒聯想到這是性別事件</w:t>
      </w:r>
      <w:r w:rsidRPr="009F0CA3">
        <w:rPr>
          <w:rFonts w:hint="eastAsia"/>
          <w:bCs w:val="0"/>
        </w:rPr>
        <w:t>。……(問：學務組長第一時間有找學生問，她就已經聽到學生表示不喜歡</w:t>
      </w:r>
      <w:r w:rsidRPr="009F0CA3">
        <w:rPr>
          <w:rFonts w:hint="eastAsia"/>
        </w:rPr>
        <w:t>K師</w:t>
      </w:r>
      <w:r w:rsidRPr="009F0CA3">
        <w:rPr>
          <w:rFonts w:hint="eastAsia"/>
          <w:bCs w:val="0"/>
        </w:rPr>
        <w:t>觸碰，她沒有跟你報告？)</w:t>
      </w:r>
      <w:r w:rsidRPr="009F0CA3">
        <w:rPr>
          <w:rFonts w:hint="eastAsia"/>
          <w:b/>
          <w:u w:val="single"/>
        </w:rPr>
        <w:t>學務組長的報告很雜亂，講不清楚，所以我請學務組長去瞭解清楚，學生要表達什麼事情，最後就是講要刪照片的事，其他部分沒有，所以對於性別方面沒有再去詳查。</w:t>
      </w:r>
      <w:r w:rsidRPr="009F0CA3">
        <w:rPr>
          <w:rFonts w:hint="eastAsia"/>
          <w:bCs w:val="0"/>
        </w:rPr>
        <w:t>」等語，顯證，</w:t>
      </w:r>
      <w:r w:rsidRPr="009F0CA3">
        <w:rPr>
          <w:rFonts w:hint="eastAsia"/>
          <w:b/>
          <w:u w:val="single"/>
        </w:rPr>
        <w:t>龍崎國小早自111年12月由L師逕行訪談4名女學生時，已知除了畢業旅行期間被拍攝影像的2生以外，尚有2名</w:t>
      </w:r>
      <w:r>
        <w:rPr>
          <w:rFonts w:hint="eastAsia"/>
          <w:b/>
          <w:u w:val="single"/>
        </w:rPr>
        <w:t>學生反映</w:t>
      </w:r>
      <w:r w:rsidRPr="009F0CA3">
        <w:rPr>
          <w:rFonts w:hint="eastAsia"/>
          <w:b/>
          <w:u w:val="single"/>
        </w:rPr>
        <w:t>不喜歡被K師碰觸肢體情事，且K師行為不受部分女學生歡迎，學生在班級中並不避諱展現出來，惟龍崎國小均未回應處理</w:t>
      </w:r>
      <w:r w:rsidRPr="009F0CA3">
        <w:rPr>
          <w:rFonts w:hint="eastAsia"/>
        </w:rPr>
        <w:t>。</w:t>
      </w:r>
    </w:p>
    <w:p w14:paraId="754DB889" w14:textId="1AE5E34B" w:rsidR="00DD1476" w:rsidRPr="009F0CA3" w:rsidRDefault="00DD1476" w:rsidP="00DD1476">
      <w:pPr>
        <w:pStyle w:val="3"/>
      </w:pPr>
      <w:r w:rsidRPr="009F0CA3">
        <w:rPr>
          <w:rFonts w:hAnsi="標楷體" w:hint="eastAsia"/>
          <w:kern w:val="0"/>
          <w:szCs w:val="32"/>
        </w:rPr>
        <w:t>復據本院詢問龍崎國小數人均證稱，畢業旅行活動</w:t>
      </w:r>
      <w:r w:rsidRPr="009F0CA3">
        <w:rPr>
          <w:rFonts w:hAnsi="標楷體" w:hint="eastAsia"/>
          <w:kern w:val="0"/>
          <w:szCs w:val="32"/>
        </w:rPr>
        <w:lastRenderedPageBreak/>
        <w:t>前，</w:t>
      </w:r>
      <w:r w:rsidRPr="009F0CA3">
        <w:rPr>
          <w:rFonts w:hAnsi="標楷體" w:hint="eastAsia"/>
          <w:b/>
          <w:bCs w:val="0"/>
          <w:kern w:val="0"/>
          <w:szCs w:val="32"/>
          <w:u w:val="single"/>
        </w:rPr>
        <w:t>徐校長有特別指示「男老師不得進女學生房間」一事，則徐校長、L師事後皆表示對於K師入女學生房間拍攝照片的舉止全然沒聯想到屬於校園性別事件等語，顯非合理，要無可採</w:t>
      </w:r>
      <w:r w:rsidRPr="009F0CA3">
        <w:rPr>
          <w:rFonts w:hAnsi="標楷體" w:hint="eastAsia"/>
          <w:kern w:val="0"/>
          <w:szCs w:val="32"/>
        </w:rPr>
        <w:t>。又，經L師表示：「(問：調查小組有請學校提供影片，您是承辦人，當時為何未能提供影片？)因為影片已經刪除了，調查小組索取，我問P師，P師說已經刪除，故學校沒有保存任何影片照片。……(問：徐校長對於刪除影像這件事有指示嗎？)只有說請P師處理，把不妥的照片拿起來；</w:t>
      </w:r>
      <w:r w:rsidRPr="009F0CA3">
        <w:rPr>
          <w:rFonts w:hAnsi="標楷體" w:hint="eastAsia"/>
          <w:b/>
          <w:bCs w:val="0"/>
          <w:kern w:val="0"/>
          <w:szCs w:val="32"/>
          <w:u w:val="single"/>
        </w:rPr>
        <w:t>徐校長跟我都沒有再去確認P師或K師究竟有沒有真的刪除影像。調查委員跟我索取影像，我只能去找P師要，但P師說沒有，所以我無法提供給調查小組。</w:t>
      </w:r>
      <w:r w:rsidRPr="009F0CA3">
        <w:rPr>
          <w:rFonts w:hAnsi="標楷體" w:hint="eastAsia"/>
          <w:kern w:val="0"/>
          <w:szCs w:val="32"/>
        </w:rPr>
        <w:t>」等語，</w:t>
      </w:r>
      <w:r w:rsidRPr="009F0CA3">
        <w:rPr>
          <w:rFonts w:hAnsi="標楷體" w:hint="eastAsia"/>
          <w:b/>
          <w:bCs w:val="0"/>
          <w:kern w:val="0"/>
          <w:szCs w:val="32"/>
          <w:u w:val="single"/>
        </w:rPr>
        <w:t>可證此性騷擾事件行為人K師當時攝影設備中拍攝、保存女學生何些影像，迄今無人能確認，而縱使臺南市教育局解釋「影片之重新編輯與刪除係校方基於改善及停</w:t>
      </w:r>
      <w:r w:rsidRPr="009F0CA3">
        <w:rPr>
          <w:rFonts w:hint="eastAsia"/>
          <w:b/>
          <w:bCs w:val="0"/>
          <w:u w:val="single"/>
        </w:rPr>
        <w:t>止不當行為之目的，尚難係以湮滅證據為意圖</w:t>
      </w:r>
      <w:r w:rsidRPr="009F0CA3">
        <w:rPr>
          <w:rFonts w:hAnsi="標楷體" w:hint="eastAsia"/>
          <w:b/>
          <w:bCs w:val="0"/>
          <w:kern w:val="0"/>
          <w:szCs w:val="32"/>
          <w:u w:val="single"/>
        </w:rPr>
        <w:t>」等語，亦難認為可以「龍崎國小誤認本案非屬校園性別事件」而合理化其未詳查、保存K師拍攝影像之作法，否則性平法第21條</w:t>
      </w:r>
      <w:r w:rsidRPr="009F0CA3">
        <w:rPr>
          <w:rStyle w:val="afd"/>
          <w:rFonts w:hAnsi="標楷體"/>
          <w:b/>
          <w:bCs w:val="0"/>
          <w:kern w:val="0"/>
          <w:szCs w:val="32"/>
          <w:u w:val="single"/>
        </w:rPr>
        <w:footnoteReference w:id="4"/>
      </w:r>
      <w:r w:rsidRPr="009F0CA3">
        <w:rPr>
          <w:rFonts w:hint="eastAsia"/>
          <w:b/>
          <w:bCs w:val="0"/>
          <w:u w:val="single"/>
        </w:rPr>
        <w:t>之立法意旨洵屬落空</w:t>
      </w:r>
      <w:r w:rsidRPr="009F0CA3">
        <w:rPr>
          <w:rFonts w:hint="eastAsia"/>
        </w:rPr>
        <w:t>。合前述</w:t>
      </w:r>
      <w:r w:rsidRPr="009F0CA3">
        <w:rPr>
          <w:rFonts w:hint="eastAsia"/>
          <w:b/>
          <w:bCs w:val="0"/>
          <w:u w:val="single"/>
        </w:rPr>
        <w:t>均證龍崎國小有性別意識薄弱、未依法保全證據及未善盡保護學生權益之違失，臺南市教育局應督飭該校切實檢討改進</w:t>
      </w:r>
      <w:r w:rsidRPr="009F0CA3">
        <w:rPr>
          <w:rFonts w:hint="eastAsia"/>
        </w:rPr>
        <w:t>。</w:t>
      </w:r>
    </w:p>
    <w:p w14:paraId="41AD51A9" w14:textId="2DBA90AF" w:rsidR="00DD1476" w:rsidRPr="009F0CA3" w:rsidRDefault="00DD1476" w:rsidP="00DD1476">
      <w:pPr>
        <w:pStyle w:val="3"/>
        <w:rPr>
          <w:b/>
        </w:rPr>
      </w:pPr>
      <w:r w:rsidRPr="009F0CA3">
        <w:rPr>
          <w:rFonts w:hint="eastAsia"/>
        </w:rPr>
        <w:lastRenderedPageBreak/>
        <w:t>此外，為釐清K師目前任教情形，詢據</w:t>
      </w:r>
      <w:r w:rsidRPr="009F0CA3">
        <w:rPr>
          <w:rFonts w:hAnsi="標楷體" w:hint="eastAsia"/>
        </w:rPr>
        <w:t>臺南市政府初次查復本院表示：「K師於112年7月2日自龍崎國小離職，有該校提供其勞保加退保紀錄為憑……</w:t>
      </w:r>
      <w:r w:rsidR="004F0E6A">
        <w:rPr>
          <w:rFonts w:hAnsi="標楷體" w:hint="eastAsia"/>
        </w:rPr>
        <w:t>K師</w:t>
      </w:r>
      <w:r w:rsidRPr="009F0CA3">
        <w:rPr>
          <w:rFonts w:hAnsi="標楷體" w:hint="eastAsia"/>
        </w:rPr>
        <w:t>目前未在本市學校任教。」至本院進一步詢問，臺南市政府方稱：「</w:t>
      </w:r>
      <w:r w:rsidR="004F0E6A">
        <w:rPr>
          <w:rFonts w:hAnsi="標楷體" w:hint="eastAsia"/>
        </w:rPr>
        <w:t>K師</w:t>
      </w:r>
      <w:r w:rsidRPr="009F0CA3">
        <w:rPr>
          <w:rFonts w:hAnsi="標楷體" w:hint="eastAsia"/>
        </w:rPr>
        <w:t>於112年7月2日自龍崎國小離職後，於112年8月9日至113年7月31日曾任職(本市)○○國小代理教師；113年8月1日至114年7月31日曾任職○○國小代理教師，目前則未在本市學校服務。」等語，始透露K師在上開性騷擾事件後仍在兩所臺南市小學服務過的事實。對此，徐校長指出：「</w:t>
      </w:r>
      <w:r w:rsidRPr="009F0CA3">
        <w:rPr>
          <w:rFonts w:hAnsi="標楷體" w:hint="eastAsia"/>
          <w:b/>
          <w:bCs w:val="0"/>
          <w:u w:val="single"/>
        </w:rPr>
        <w:t>龍崎國小沒有續聘他，當時沒有註記他表現優良，也沒有辦法掌握他次一學校是哪一間；我想制度有盲點，因為他是代理教師，學校不知道他去考哪一間學校，除非下一任用學校有主動跟龍崎國小聯繫，否則確實會不知道他在前一校(龍崎國小)有此事件。</w:t>
      </w:r>
      <w:r w:rsidRPr="009F0CA3">
        <w:rPr>
          <w:rFonts w:hAnsi="標楷體" w:hint="eastAsia"/>
        </w:rPr>
        <w:t>」臺南市教育局李科長表示：「</w:t>
      </w:r>
      <w:r w:rsidRPr="009F0CA3">
        <w:rPr>
          <w:rFonts w:hAnsi="標楷體" w:hint="eastAsia"/>
          <w:b/>
          <w:bCs w:val="0"/>
          <w:u w:val="single"/>
        </w:rPr>
        <w:t>代理教師方面確實會有漏洞，如果像是K師這樣，情節輕微的性騷擾，可能隔了幾年又回到臺南市服務，聘任學校不會知道他過去有這樣的事件</w:t>
      </w:r>
      <w:r w:rsidRPr="009F0CA3">
        <w:rPr>
          <w:rFonts w:hAnsi="標楷體" w:hint="eastAsia"/>
        </w:rPr>
        <w:t>。」以及王副局長表示：「</w:t>
      </w:r>
      <w:r w:rsidRPr="009F0CA3">
        <w:rPr>
          <w:rFonts w:hAnsi="標楷體" w:hint="eastAsia"/>
          <w:b/>
          <w:bCs w:val="0"/>
          <w:u w:val="single"/>
        </w:rPr>
        <w:t>性別事件行為人的追蹤，的確應該要讓招聘學校得知，但代理教師方面沒有相關規定。</w:t>
      </w:r>
      <w:r w:rsidRPr="009F0CA3">
        <w:rPr>
          <w:rFonts w:hAnsi="標楷體" w:hint="eastAsia"/>
        </w:rPr>
        <w:t>」等語。經本院詢據國教署許副署長到院表示：「</w:t>
      </w:r>
      <w:r w:rsidRPr="009F0CA3">
        <w:rPr>
          <w:rFonts w:hAnsi="標楷體" w:hint="eastAsia"/>
          <w:kern w:val="0"/>
          <w:szCs w:val="32"/>
        </w:rPr>
        <w:t>不適任教師會有系統註記，其他部分的註記會涉及人權問題，關於代理教師尚未涉及不適任之註記問題也有其他縣市反映，本署會後再將這個問題帶回去研究。臺南市教育局李科長提到代理教師離開數年再回來的情況，也會一併納入研究。</w:t>
      </w:r>
      <w:r w:rsidRPr="009F0CA3">
        <w:rPr>
          <w:rFonts w:hAnsi="標楷體" w:hint="eastAsia"/>
        </w:rPr>
        <w:t>」等，後續應由國教署審慎研處，以維校園安全。</w:t>
      </w:r>
    </w:p>
    <w:p w14:paraId="248B25BD" w14:textId="31229DD5" w:rsidR="0033500C" w:rsidRPr="00507376" w:rsidRDefault="00DD1476" w:rsidP="00DD1476">
      <w:pPr>
        <w:pStyle w:val="3"/>
        <w:numPr>
          <w:ilvl w:val="2"/>
          <w:numId w:val="1"/>
        </w:numPr>
      </w:pPr>
      <w:r w:rsidRPr="009F0CA3">
        <w:rPr>
          <w:rFonts w:hint="eastAsia"/>
          <w:bCs w:val="0"/>
        </w:rPr>
        <w:t>綜上，龍崎國小前代理教師K師「111年11月間於畢業旅行活動時執意進入女學生寢室數次，進行拍</w:t>
      </w:r>
      <w:r w:rsidRPr="009F0CA3">
        <w:rPr>
          <w:rFonts w:hint="eastAsia"/>
          <w:bCs w:val="0"/>
        </w:rPr>
        <w:lastRenderedPageBreak/>
        <w:t>攝，事後製成影片」之行為，經112年5月國教署接獲檢舉而交下查辦，於112年7月作成「</w:t>
      </w:r>
      <w:r w:rsidRPr="009F0CA3">
        <w:rPr>
          <w:rFonts w:hAnsi="標楷體" w:hint="eastAsia"/>
          <w:bCs w:val="0"/>
        </w:rPr>
        <w:t>對</w:t>
      </w:r>
      <w:r w:rsidRPr="009F0CA3">
        <w:rPr>
          <w:rFonts w:hint="eastAsia"/>
          <w:bCs w:val="0"/>
        </w:rPr>
        <w:t>2名女學生構成性騷擾」之調查認定及作出裁罰在案。惟本院調查發現，龍崎國小早自111年12月由L師逕行訪談4名女學生時，已知有2名學生反映不喜歡被K師摟肩膀碰觸肢體，且K師行為不受部分女學生歡迎，</w:t>
      </w:r>
      <w:r>
        <w:rPr>
          <w:rFonts w:hint="eastAsia"/>
          <w:bCs w:val="0"/>
        </w:rPr>
        <w:t>惟該校</w:t>
      </w:r>
      <w:r w:rsidRPr="009F0CA3">
        <w:rPr>
          <w:rFonts w:hint="eastAsia"/>
          <w:bCs w:val="0"/>
        </w:rPr>
        <w:t>未詳查並妥為保存K師拍攝影像內容，顯有性別意識薄弱、未依法保全證據及未善盡保護學生權益之違失。另查目前對於代理教師違反性平法情事並無通報或註記不適任之機制，故K師112年7月自龍崎國小離職後，次2所臺南市國小聘用其擔任代理教師時，學校恐未能掌握其曾於龍崎國小有性騷擾事件之紀錄；鑑於兒少安全保護，應由國教署通盤研議處理性別事件代理教師行為人之追蹤事宜。</w:t>
      </w:r>
    </w:p>
    <w:p w14:paraId="1FBF1984" w14:textId="77777777" w:rsidR="00B632FC" w:rsidRPr="00507376" w:rsidRDefault="00B632FC" w:rsidP="00B632FC">
      <w:pPr>
        <w:pStyle w:val="3"/>
        <w:numPr>
          <w:ilvl w:val="0"/>
          <w:numId w:val="0"/>
        </w:numPr>
        <w:ind w:left="1361"/>
      </w:pPr>
    </w:p>
    <w:p w14:paraId="0B0112AD" w14:textId="77777777" w:rsidR="00DD1476" w:rsidRPr="009F0CA3" w:rsidRDefault="00DD1476" w:rsidP="00DD1476">
      <w:pPr>
        <w:pStyle w:val="2"/>
        <w:numPr>
          <w:ilvl w:val="1"/>
          <w:numId w:val="1"/>
        </w:numPr>
        <w:ind w:left="1107"/>
        <w:rPr>
          <w:b w:val="0"/>
        </w:rPr>
      </w:pPr>
      <w:bookmarkStart w:id="43" w:name="_Toc229412211"/>
      <w:r w:rsidRPr="009F0CA3">
        <w:rPr>
          <w:rFonts w:hAnsi="標楷體" w:hint="eastAsia"/>
        </w:rPr>
        <w:t>臺南市教育局表示，為查明112年間龍崎國小6名教師共計</w:t>
      </w:r>
      <w:r w:rsidRPr="009F0CA3">
        <w:rPr>
          <w:rFonts w:hAnsi="標楷體"/>
        </w:rPr>
        <w:t>1</w:t>
      </w:r>
      <w:r w:rsidRPr="009F0CA3">
        <w:rPr>
          <w:rFonts w:hAnsi="標楷體" w:hint="eastAsia"/>
        </w:rPr>
        <w:t>5案檢舉事件，遂於112年6月13日以不預警方式赴龍崎國小辦理校務運作及教學訪查(下稱龍崎國小訪查案)。該局雖表示依據地方制度法及行政程序法辦理前述訪查，惟該局到校時始通知相關教師接受調查訪談，致受訪教師顯受突襲，有損害其程序上利益之虞，與行政程序法第3</w:t>
      </w:r>
      <w:r w:rsidRPr="009F0CA3">
        <w:rPr>
          <w:rFonts w:hint="eastAsia"/>
        </w:rPr>
        <w:t>9條規定未洽；復該局於112年8月31日行文龍崎國小辦理</w:t>
      </w:r>
      <w:r>
        <w:rPr>
          <w:rFonts w:hint="eastAsia"/>
        </w:rPr>
        <w:t>A主任</w:t>
      </w:r>
      <w:r w:rsidRPr="009F0CA3">
        <w:rPr>
          <w:rFonts w:hint="eastAsia"/>
        </w:rPr>
        <w:t>申誡3次、B師申誡7次及記過1次之成績考核，因龍崎國小教師</w:t>
      </w:r>
      <w:r>
        <w:rPr>
          <w:rFonts w:hint="eastAsia"/>
        </w:rPr>
        <w:t>成績</w:t>
      </w:r>
      <w:r w:rsidRPr="009F0CA3">
        <w:rPr>
          <w:rFonts w:hint="eastAsia"/>
        </w:rPr>
        <w:t>考核會</w:t>
      </w:r>
      <w:r>
        <w:rPr>
          <w:rFonts w:hint="eastAsia"/>
        </w:rPr>
        <w:t>(下稱教師考核會)</w:t>
      </w:r>
      <w:r w:rsidRPr="009F0CA3">
        <w:rPr>
          <w:rFonts w:hint="eastAsia"/>
        </w:rPr>
        <w:t>囿於該局公文拘束，故實際會議過程徒具「程序合法」之形式，與公立高級中等以下學校教師成績考核辦法</w:t>
      </w:r>
      <w:r w:rsidRPr="009F0CA3">
        <w:t>(</w:t>
      </w:r>
      <w:r w:rsidRPr="009F0CA3">
        <w:rPr>
          <w:rFonts w:hint="eastAsia"/>
        </w:rPr>
        <w:t>下稱考核辦法</w:t>
      </w:r>
      <w:r w:rsidRPr="009F0CA3">
        <w:t>)</w:t>
      </w:r>
      <w:r w:rsidRPr="009F0CA3">
        <w:rPr>
          <w:rFonts w:hint="eastAsia"/>
        </w:rPr>
        <w:t>第6條、第8條規定未合。又，臺南市教育局對於</w:t>
      </w:r>
      <w:r>
        <w:rPr>
          <w:rFonts w:hint="eastAsia"/>
        </w:rPr>
        <w:t>A主任</w:t>
      </w:r>
      <w:r w:rsidRPr="009F0CA3">
        <w:rPr>
          <w:rFonts w:hint="eastAsia"/>
        </w:rPr>
        <w:t>、B師被檢舉涉有教學方面違失，未依據教師法及相關法規，以「經教師評審委員會審議通過」、「教師專業審查會調查、</w:t>
      </w:r>
      <w:r w:rsidRPr="009F0CA3">
        <w:rPr>
          <w:rFonts w:hint="eastAsia"/>
        </w:rPr>
        <w:lastRenderedPageBreak/>
        <w:t>輔導、審議」等法定程序與政策工具處理，且對B師做成「</w:t>
      </w:r>
      <w:r w:rsidRPr="009F0CA3">
        <w:t>涉有刑法第169條第1項誣告罪嫌</w:t>
      </w:r>
      <w:r w:rsidRPr="009F0CA3">
        <w:rPr>
          <w:rFonts w:hint="eastAsia"/>
        </w:rPr>
        <w:t>」、「</w:t>
      </w:r>
      <w:r w:rsidRPr="009F0CA3">
        <w:t>研判媒體資料係由B師所提供</w:t>
      </w:r>
      <w:r w:rsidRPr="009F0CA3">
        <w:rPr>
          <w:rFonts w:hint="eastAsia"/>
        </w:rPr>
        <w:t>」等不確定或推論式認定，更因</w:t>
      </w:r>
      <w:r>
        <w:rPr>
          <w:rFonts w:hint="eastAsia"/>
        </w:rPr>
        <w:t>A主任</w:t>
      </w:r>
      <w:r w:rsidRPr="009F0CA3">
        <w:rPr>
          <w:rFonts w:hint="eastAsia"/>
        </w:rPr>
        <w:t>無法應付該局命其補繳資料事宜而委託B師代繳資料，衍生該2人均違反文書處理手冊再受懲處情事，進而陷入行政救濟訟累，該局作法顯有未當。為避免臺南市政府之作法產生寒蟬效應及</w:t>
      </w:r>
      <w:r w:rsidRPr="009F0CA3">
        <w:rPr>
          <w:rFonts w:hint="eastAsia"/>
          <w:bCs w:val="0"/>
        </w:rPr>
        <w:t>恣意懲處教師之錯誤示範進而斲傷政府形象，</w:t>
      </w:r>
      <w:r w:rsidRPr="009F0CA3">
        <w:rPr>
          <w:rFonts w:hint="eastAsia"/>
        </w:rPr>
        <w:t>教育部允應積極介入處理並予導正。</w:t>
      </w:r>
      <w:bookmarkEnd w:id="43"/>
    </w:p>
    <w:p w14:paraId="43363CC2" w14:textId="77777777" w:rsidR="00DD1476" w:rsidRPr="009F0CA3" w:rsidRDefault="00DD1476" w:rsidP="00DD1476">
      <w:pPr>
        <w:pStyle w:val="3"/>
        <w:numPr>
          <w:ilvl w:val="2"/>
          <w:numId w:val="1"/>
        </w:numPr>
      </w:pPr>
      <w:r>
        <w:rPr>
          <w:rFonts w:hint="eastAsia"/>
        </w:rPr>
        <w:t>A主任</w:t>
      </w:r>
      <w:r w:rsidRPr="009F0CA3">
        <w:rPr>
          <w:rFonts w:hint="eastAsia"/>
        </w:rPr>
        <w:t>及B師均陳訴，基於臺南市政府於112年6月間辦理之行政調查而受到嚴重懲處，渠等認為該府程序不法、懲處未符比例原則、係羅織罪名等情。對此，查據臺南市政府表示，該府教育局於</w:t>
      </w:r>
      <w:r w:rsidRPr="009F0CA3">
        <w:t>112</w:t>
      </w:r>
      <w:r w:rsidRPr="009F0CA3">
        <w:rPr>
          <w:rFonts w:hint="eastAsia"/>
        </w:rPr>
        <w:t>年</w:t>
      </w:r>
      <w:r w:rsidRPr="009F0CA3">
        <w:t>4</w:t>
      </w:r>
      <w:r w:rsidRPr="009F0CA3">
        <w:rPr>
          <w:rFonts w:hint="eastAsia"/>
        </w:rPr>
        <w:t>月至</w:t>
      </w:r>
      <w:r w:rsidRPr="009F0CA3">
        <w:t>5</w:t>
      </w:r>
      <w:r w:rsidRPr="009F0CA3">
        <w:rPr>
          <w:rFonts w:hint="eastAsia"/>
        </w:rPr>
        <w:t>月間陸續接獲關於龍崎國小B師、</w:t>
      </w:r>
      <w:r>
        <w:rPr>
          <w:rFonts w:hint="eastAsia"/>
        </w:rPr>
        <w:t>A主任</w:t>
      </w:r>
      <w:r w:rsidRPr="009F0CA3">
        <w:rPr>
          <w:rFonts w:hint="eastAsia"/>
        </w:rPr>
        <w:t>違失行為及該校校安事件處理不當(涉及該校其餘4名教師)之陳情，共計</w:t>
      </w:r>
      <w:r w:rsidRPr="009F0CA3">
        <w:t>14</w:t>
      </w:r>
      <w:r w:rsidRPr="009F0CA3">
        <w:rPr>
          <w:rFonts w:hint="eastAsia"/>
        </w:rPr>
        <w:t>事件，又112年</w:t>
      </w:r>
      <w:r w:rsidRPr="009F0CA3">
        <w:t>4</w:t>
      </w:r>
      <w:r w:rsidRPr="009F0CA3">
        <w:rPr>
          <w:rFonts w:hint="eastAsia"/>
        </w:rPr>
        <w:t>月</w:t>
      </w:r>
      <w:r w:rsidRPr="009F0CA3">
        <w:t>14</w:t>
      </w:r>
      <w:r w:rsidRPr="009F0CA3">
        <w:rPr>
          <w:rFonts w:hint="eastAsia"/>
        </w:rPr>
        <w:t>日媒體報導內容涉龍崎國小差勤系統個</w:t>
      </w:r>
      <w:r>
        <w:rPr>
          <w:rFonts w:hint="eastAsia"/>
        </w:rPr>
        <w:t>人</w:t>
      </w:r>
      <w:r w:rsidRPr="009F0CA3">
        <w:rPr>
          <w:rFonts w:hint="eastAsia"/>
        </w:rPr>
        <w:t>資</w:t>
      </w:r>
      <w:r>
        <w:rPr>
          <w:rFonts w:hint="eastAsia"/>
        </w:rPr>
        <w:t>料</w:t>
      </w:r>
      <w:r w:rsidRPr="009F0CA3">
        <w:rPr>
          <w:rFonts w:hint="eastAsia"/>
        </w:rPr>
        <w:t>外洩，故累計</w:t>
      </w:r>
      <w:r w:rsidRPr="009F0CA3">
        <w:t>15</w:t>
      </w:r>
      <w:r w:rsidRPr="009F0CA3">
        <w:rPr>
          <w:rFonts w:hint="eastAsia"/>
        </w:rPr>
        <w:t>項待查事項；爰依據地方制度法第18條及行政程序法第36至第43條規定辦理龍崎國小訪查案；該府並強調：「</w:t>
      </w:r>
      <w:r w:rsidRPr="009F0CA3">
        <w:rPr>
          <w:rFonts w:hint="eastAsia"/>
          <w:b/>
          <w:bCs w:val="0"/>
          <w:u w:val="single"/>
        </w:rPr>
        <w:t>本案係因該校屢遭民眾陳情，陳情案件計有</w:t>
      </w:r>
      <w:r w:rsidRPr="009F0CA3">
        <w:rPr>
          <w:b/>
          <w:bCs w:val="0"/>
          <w:u w:val="single"/>
        </w:rPr>
        <w:t>14</w:t>
      </w:r>
      <w:r w:rsidRPr="009F0CA3">
        <w:rPr>
          <w:rFonts w:hint="eastAsia"/>
          <w:b/>
          <w:bCs w:val="0"/>
          <w:u w:val="single"/>
        </w:rPr>
        <w:t>案及媒體報導案件</w:t>
      </w:r>
      <w:r w:rsidRPr="009F0CA3">
        <w:rPr>
          <w:b/>
          <w:bCs w:val="0"/>
          <w:u w:val="single"/>
        </w:rPr>
        <w:t>1</w:t>
      </w:r>
      <w:r w:rsidRPr="009F0CA3">
        <w:rPr>
          <w:rFonts w:hint="eastAsia"/>
          <w:b/>
          <w:bCs w:val="0"/>
          <w:u w:val="single"/>
        </w:rPr>
        <w:t>案，顯屬違常，本府教育局基於監督之立場，認有到場瞭解發生緣由、有無人員違失、校務運作應改善事項之必要，而到校訪查，</w:t>
      </w:r>
      <w:r w:rsidRPr="009F0CA3">
        <w:rPr>
          <w:rFonts w:hint="eastAsia"/>
        </w:rPr>
        <w:t>尚非調查該校教師涉體罰、教學不力、職場霸凌或違反性平法等相關事件。龍崎國小訪查案中涉及有關教師教學不力、職場霸凌、體罰或性騷擾等情事，</w:t>
      </w:r>
      <w:r w:rsidRPr="009F0CA3">
        <w:rPr>
          <w:rFonts w:hint="eastAsia"/>
          <w:b/>
          <w:bCs w:val="0"/>
          <w:u w:val="single"/>
        </w:rPr>
        <w:t>基於行政程序法性質為基本法與補充法，該府教育局除依相關專法督請該校依相關法規及處理程序辦理外，專法不足之處，仍以行政程序法加以補充而踐行相關行政調查</w:t>
      </w:r>
      <w:r w:rsidRPr="009F0CA3">
        <w:rPr>
          <w:rFonts w:hint="eastAsia"/>
        </w:rPr>
        <w:t>」等語。</w:t>
      </w:r>
    </w:p>
    <w:p w14:paraId="12C5A403" w14:textId="77777777" w:rsidR="00DD1476" w:rsidRPr="009F0CA3" w:rsidRDefault="00DD1476" w:rsidP="00DD1476">
      <w:pPr>
        <w:pStyle w:val="3"/>
        <w:numPr>
          <w:ilvl w:val="2"/>
          <w:numId w:val="1"/>
        </w:numPr>
      </w:pPr>
      <w:r w:rsidRPr="009F0CA3">
        <w:rPr>
          <w:rFonts w:hint="eastAsia"/>
        </w:rPr>
        <w:lastRenderedPageBreak/>
        <w:t>經調取龍崎國小訪查案有關卷證，本案摘述臺南市教育局辦理龍崎國小訪查案情形重點如下：</w:t>
      </w:r>
    </w:p>
    <w:p w14:paraId="4331D025" w14:textId="77777777" w:rsidR="00DD1476" w:rsidRPr="009F0CA3" w:rsidRDefault="00DD1476" w:rsidP="00DD1476">
      <w:pPr>
        <w:pStyle w:val="4"/>
        <w:numPr>
          <w:ilvl w:val="3"/>
          <w:numId w:val="1"/>
        </w:numPr>
      </w:pPr>
      <w:r w:rsidRPr="009F0CA3">
        <w:rPr>
          <w:rFonts w:hint="eastAsia"/>
          <w:bCs/>
        </w:rPr>
        <w:t>由副局長擔任召集人綜理訪查事務、視導督學襄理訪查事務，偕同該府教育局相關業務科室</w:t>
      </w:r>
      <w:r w:rsidRPr="009F0CA3">
        <w:rPr>
          <w:bCs/>
        </w:rPr>
        <w:t>(</w:t>
      </w:r>
      <w:r w:rsidRPr="009F0CA3">
        <w:rPr>
          <w:rFonts w:hint="eastAsia"/>
          <w:bCs/>
        </w:rPr>
        <w:t>按</w:t>
      </w:r>
      <w:r w:rsidRPr="009F0CA3">
        <w:rPr>
          <w:bCs/>
        </w:rPr>
        <w:t>:</w:t>
      </w:r>
      <w:r w:rsidRPr="009F0CA3">
        <w:rPr>
          <w:rFonts w:hint="eastAsia"/>
          <w:bCs/>
        </w:rPr>
        <w:t>依民眾陳情及媒體報導案件所涉教育事項核派業管之主管</w:t>
      </w:r>
      <w:r w:rsidRPr="009F0CA3">
        <w:rPr>
          <w:bCs/>
        </w:rPr>
        <w:t>)</w:t>
      </w:r>
      <w:r w:rsidRPr="009F0CA3">
        <w:rPr>
          <w:rFonts w:hint="eastAsia"/>
          <w:bCs/>
        </w:rPr>
        <w:t>進行查處作業</w:t>
      </w:r>
      <w:r w:rsidRPr="009F0CA3">
        <w:rPr>
          <w:rStyle w:val="afd"/>
          <w:bCs/>
        </w:rPr>
        <w:footnoteReference w:id="5"/>
      </w:r>
      <w:r w:rsidRPr="009F0CA3">
        <w:rPr>
          <w:rFonts w:hint="eastAsia"/>
          <w:bCs/>
        </w:rPr>
        <w:t>。</w:t>
      </w:r>
    </w:p>
    <w:p w14:paraId="690AF919" w14:textId="77777777" w:rsidR="00DD1476" w:rsidRPr="009F0CA3" w:rsidRDefault="00DD1476" w:rsidP="00DD1476">
      <w:pPr>
        <w:pStyle w:val="4"/>
        <w:numPr>
          <w:ilvl w:val="3"/>
          <w:numId w:val="1"/>
        </w:numPr>
      </w:pPr>
      <w:r w:rsidRPr="009F0CA3">
        <w:rPr>
          <w:rFonts w:hint="eastAsia"/>
        </w:rPr>
        <w:t>關於投訴檢舉事項涉及不當管教、體罰或性騷擾者，由龍崎國小依「高級中學以下學校教師解聘不續聘停聘或資遣辦法」或「性別平等教育法</w:t>
      </w:r>
      <w:r>
        <w:rPr>
          <w:rFonts w:hint="eastAsia"/>
        </w:rPr>
        <w:t>(下稱性平法)</w:t>
      </w:r>
      <w:r w:rsidRPr="009F0CA3">
        <w:rPr>
          <w:rFonts w:hint="eastAsia"/>
        </w:rPr>
        <w:t>」等規定查處，爰僅針對本案</w:t>
      </w:r>
      <w:r>
        <w:rPr>
          <w:rFonts w:hint="eastAsia"/>
        </w:rPr>
        <w:t>A主任</w:t>
      </w:r>
      <w:r w:rsidRPr="009F0CA3">
        <w:rPr>
          <w:rFonts w:hint="eastAsia"/>
        </w:rPr>
        <w:t>、B師及L師3人所涉行政違失部分，將渠等3人列入訪談名單。</w:t>
      </w:r>
    </w:p>
    <w:p w14:paraId="6503363B" w14:textId="77777777" w:rsidR="00DD1476" w:rsidRPr="009F0CA3" w:rsidRDefault="00DD1476" w:rsidP="00DD1476">
      <w:pPr>
        <w:pStyle w:val="4"/>
        <w:numPr>
          <w:ilvl w:val="3"/>
          <w:numId w:val="1"/>
        </w:numPr>
      </w:pPr>
      <w:r w:rsidRPr="009F0CA3">
        <w:rPr>
          <w:b/>
          <w:bCs/>
          <w:u w:val="single"/>
        </w:rPr>
        <w:t>112</w:t>
      </w:r>
      <w:r w:rsidRPr="009F0CA3">
        <w:rPr>
          <w:rFonts w:hint="eastAsia"/>
          <w:b/>
          <w:bCs/>
          <w:u w:val="single"/>
        </w:rPr>
        <w:t>年</w:t>
      </w:r>
      <w:r w:rsidRPr="009F0CA3">
        <w:rPr>
          <w:b/>
          <w:bCs/>
          <w:u w:val="single"/>
        </w:rPr>
        <w:t>6</w:t>
      </w:r>
      <w:r w:rsidRPr="009F0CA3">
        <w:rPr>
          <w:rFonts w:hint="eastAsia"/>
          <w:b/>
          <w:bCs/>
          <w:u w:val="single"/>
        </w:rPr>
        <w:t>月</w:t>
      </w:r>
      <w:r w:rsidRPr="009F0CA3">
        <w:rPr>
          <w:b/>
          <w:bCs/>
          <w:u w:val="single"/>
        </w:rPr>
        <w:t>13</w:t>
      </w:r>
      <w:r w:rsidRPr="009F0CA3">
        <w:rPr>
          <w:rFonts w:hint="eastAsia"/>
          <w:b/>
          <w:bCs/>
          <w:u w:val="single"/>
        </w:rPr>
        <w:t>日臺南市教育局到校時通知受訪者(</w:t>
      </w:r>
      <w:r>
        <w:rPr>
          <w:rFonts w:hint="eastAsia"/>
          <w:b/>
          <w:bCs/>
          <w:u w:val="single"/>
        </w:rPr>
        <w:t>A主任</w:t>
      </w:r>
      <w:r w:rsidRPr="009F0CA3">
        <w:rPr>
          <w:rFonts w:hint="eastAsia"/>
          <w:b/>
          <w:bCs/>
          <w:u w:val="single"/>
        </w:rPr>
        <w:t>、B師及L師3人)，依其公務空檔或課務空堂時間逐一受訪。</w:t>
      </w:r>
      <w:r w:rsidRPr="009F0CA3">
        <w:rPr>
          <w:rFonts w:hint="eastAsia"/>
        </w:rPr>
        <w:t>是日</w:t>
      </w:r>
      <w:r>
        <w:rPr>
          <w:rFonts w:hint="eastAsia"/>
        </w:rPr>
        <w:t>A主任</w:t>
      </w:r>
      <w:r w:rsidRPr="009F0CA3">
        <w:rPr>
          <w:rFonts w:hint="eastAsia"/>
        </w:rPr>
        <w:t>請假，訪查小組另訂訪談時間並請該校通知其於112年6月20日受訪，另同年月</w:t>
      </w:r>
      <w:r w:rsidRPr="009F0CA3">
        <w:t>29</w:t>
      </w:r>
      <w:r w:rsidRPr="009F0CA3">
        <w:rPr>
          <w:rFonts w:hint="eastAsia"/>
        </w:rPr>
        <w:t>日訪談B師任教之班級學生。</w:t>
      </w:r>
    </w:p>
    <w:p w14:paraId="474462D4" w14:textId="77777777" w:rsidR="00DD1476" w:rsidRPr="009F0CA3" w:rsidRDefault="00DD1476" w:rsidP="00DD1476">
      <w:pPr>
        <w:pStyle w:val="4"/>
        <w:numPr>
          <w:ilvl w:val="3"/>
          <w:numId w:val="1"/>
        </w:numPr>
        <w:rPr>
          <w:b/>
          <w:bCs/>
          <w:u w:val="single"/>
        </w:rPr>
      </w:pPr>
      <w:r w:rsidRPr="009F0CA3">
        <w:rPr>
          <w:rFonts w:hint="eastAsia"/>
          <w:b/>
          <w:bCs/>
          <w:u w:val="single"/>
        </w:rPr>
        <w:t>訪查期間衍生</w:t>
      </w:r>
      <w:r>
        <w:rPr>
          <w:rFonts w:hint="eastAsia"/>
          <w:b/>
          <w:bCs/>
          <w:u w:val="single"/>
        </w:rPr>
        <w:t>A主任</w:t>
      </w:r>
      <w:r w:rsidRPr="009F0CA3">
        <w:rPr>
          <w:rFonts w:hint="eastAsia"/>
          <w:b/>
          <w:bCs/>
          <w:u w:val="single"/>
        </w:rPr>
        <w:t>遲未繳交資料且委託B師於112年7月18日繳交予該校之過程，違反文書處理手冊規定，因此在原待查15項疑有違失事項之外，增為17項。</w:t>
      </w:r>
    </w:p>
    <w:p w14:paraId="25904059" w14:textId="77777777" w:rsidR="00DD1476" w:rsidRPr="009F0CA3" w:rsidRDefault="00DD1476" w:rsidP="00DD1476">
      <w:pPr>
        <w:pStyle w:val="3"/>
        <w:numPr>
          <w:ilvl w:val="2"/>
          <w:numId w:val="1"/>
        </w:numPr>
      </w:pPr>
      <w:r w:rsidRPr="009F0CA3">
        <w:rPr>
          <w:rFonts w:hint="eastAsia"/>
        </w:rPr>
        <w:t>又，龍崎國小訪查案之</w:t>
      </w:r>
      <w:r>
        <w:rPr>
          <w:rFonts w:hint="eastAsia"/>
        </w:rPr>
        <w:t>A主任</w:t>
      </w:r>
      <w:r w:rsidRPr="009F0CA3">
        <w:rPr>
          <w:rFonts w:hint="eastAsia"/>
        </w:rPr>
        <w:t>、B師相關投訴內容、調查結果，據臺南市教育局提出之行政調查報告摘要如下：</w:t>
      </w:r>
    </w:p>
    <w:p w14:paraId="2A016E4D" w14:textId="77777777" w:rsidR="00DD1476" w:rsidRPr="009F0CA3" w:rsidRDefault="00DD1476" w:rsidP="00DD1476">
      <w:pPr>
        <w:pStyle w:val="4"/>
        <w:numPr>
          <w:ilvl w:val="3"/>
          <w:numId w:val="1"/>
        </w:numPr>
      </w:pPr>
      <w:r>
        <w:rPr>
          <w:rFonts w:hint="eastAsia"/>
          <w:b/>
          <w:bCs/>
        </w:rPr>
        <w:t>A主任</w:t>
      </w:r>
      <w:r w:rsidRPr="009F0CA3">
        <w:rPr>
          <w:rFonts w:hint="eastAsia"/>
          <w:b/>
          <w:bCs/>
        </w:rPr>
        <w:t>部分</w:t>
      </w:r>
      <w:r w:rsidRPr="009F0CA3">
        <w:rPr>
          <w:rFonts w:hint="eastAsia"/>
        </w:rPr>
        <w:t>：</w:t>
      </w:r>
    </w:p>
    <w:p w14:paraId="13F13CE4" w14:textId="77777777" w:rsidR="00DD1476" w:rsidRPr="009F0CA3" w:rsidRDefault="00DD1476" w:rsidP="00DD1476">
      <w:pPr>
        <w:pStyle w:val="5"/>
        <w:numPr>
          <w:ilvl w:val="4"/>
          <w:numId w:val="1"/>
        </w:numPr>
      </w:pPr>
      <w:r w:rsidRPr="009F0CA3">
        <w:rPr>
          <w:rFonts w:hint="eastAsia"/>
        </w:rPr>
        <w:t>計有「(1)派人隨時監督老師並回報。(2)教保</w:t>
      </w:r>
      <w:r w:rsidRPr="009F0CA3">
        <w:rPr>
          <w:rFonts w:hint="eastAsia"/>
        </w:rPr>
        <w:lastRenderedPageBreak/>
        <w:t>員離職前被園主任要求簽下保密切結書，園主任始於離職手續核章。(3)因幼兒園教師遭投訴不當對待幼生，臺南市教育局及社會局到校調查前A主任召集教師秘密開會，規定統一說法並回報調查時說了什麼、非調查人員而私下問家長問教師。(4)一點小事都搞得緊張兮兮、什麼都要知道、什麼都要管，造成教師壓力大常身體不舒服請假，園主任也常請假，找不到人來上課，園主任有沒有找代課老師？」等4項。</w:t>
      </w:r>
    </w:p>
    <w:p w14:paraId="28B9C428" w14:textId="77777777" w:rsidR="00DD1476" w:rsidRPr="009F0CA3" w:rsidRDefault="00DD1476" w:rsidP="00DD1476">
      <w:pPr>
        <w:pStyle w:val="5"/>
        <w:numPr>
          <w:ilvl w:val="4"/>
          <w:numId w:val="1"/>
        </w:numPr>
      </w:pPr>
      <w:r w:rsidRPr="009F0CA3">
        <w:rPr>
          <w:rFonts w:hint="eastAsia"/>
        </w:rPr>
        <w:t>調查結論：</w:t>
      </w:r>
    </w:p>
    <w:p w14:paraId="79A6F763" w14:textId="77777777" w:rsidR="00DD1476" w:rsidRPr="009F0CA3" w:rsidRDefault="00DD1476" w:rsidP="00DD1476">
      <w:pPr>
        <w:pStyle w:val="6"/>
        <w:numPr>
          <w:ilvl w:val="5"/>
          <w:numId w:val="1"/>
        </w:numPr>
      </w:pPr>
      <w:r w:rsidRPr="009F0CA3">
        <w:rPr>
          <w:rFonts w:hint="eastAsia"/>
          <w:b/>
          <w:bCs/>
          <w:u w:val="single"/>
        </w:rPr>
        <w:t>關於「</w:t>
      </w:r>
      <w:r w:rsidRPr="009F0CA3">
        <w:rPr>
          <w:b/>
          <w:bCs/>
          <w:u w:val="single"/>
        </w:rPr>
        <w:t>派人隨時監督老師並回報、附幼前教保員離職前被園主任要求簽下保密切結書，園主任始於離職手續核章</w:t>
      </w:r>
      <w:r w:rsidRPr="009F0CA3">
        <w:rPr>
          <w:rFonts w:hint="eastAsia"/>
          <w:b/>
          <w:bCs/>
          <w:u w:val="single"/>
        </w:rPr>
        <w:t>」2</w:t>
      </w:r>
      <w:r w:rsidRPr="009F0CA3">
        <w:rPr>
          <w:b/>
          <w:bCs/>
          <w:u w:val="single"/>
        </w:rPr>
        <w:t>事項：移請</w:t>
      </w:r>
      <w:r w:rsidRPr="009F0CA3">
        <w:rPr>
          <w:rFonts w:hint="eastAsia"/>
          <w:b/>
          <w:bCs/>
          <w:u w:val="single"/>
        </w:rPr>
        <w:t>龍崎國小</w:t>
      </w:r>
      <w:r w:rsidRPr="009F0CA3">
        <w:rPr>
          <w:b/>
          <w:bCs/>
          <w:u w:val="single"/>
        </w:rPr>
        <w:t>轉知疑似被霸凌者得提出申訴</w:t>
      </w:r>
      <w:r w:rsidRPr="009F0CA3">
        <w:rPr>
          <w:rFonts w:hint="eastAsia"/>
          <w:b/>
          <w:bCs/>
          <w:u w:val="single"/>
        </w:rPr>
        <w:t>，惟事後未接獲相關申訴</w:t>
      </w:r>
      <w:r w:rsidRPr="009F0CA3">
        <w:rPr>
          <w:rFonts w:hint="eastAsia"/>
        </w:rPr>
        <w:t>。</w:t>
      </w:r>
    </w:p>
    <w:p w14:paraId="156D8E66" w14:textId="77777777" w:rsidR="00DD1476" w:rsidRPr="009F0CA3" w:rsidRDefault="00DD1476" w:rsidP="00DD1476">
      <w:pPr>
        <w:pStyle w:val="6"/>
        <w:numPr>
          <w:ilvl w:val="5"/>
          <w:numId w:val="1"/>
        </w:numPr>
      </w:pPr>
      <w:r w:rsidRPr="009F0CA3">
        <w:rPr>
          <w:rFonts w:hint="eastAsia"/>
        </w:rPr>
        <w:t>關於「</w:t>
      </w:r>
      <w:r w:rsidRPr="009F0CA3">
        <w:t>調查前召集教師秘密開會，規定統一說法並回報</w:t>
      </w:r>
      <w:r w:rsidRPr="009F0CA3">
        <w:rPr>
          <w:rFonts w:hint="eastAsia"/>
        </w:rPr>
        <w:t>，以及</w:t>
      </w:r>
      <w:r>
        <w:rPr>
          <w:rFonts w:hint="eastAsia"/>
        </w:rPr>
        <w:t>A主任</w:t>
      </w:r>
      <w:r w:rsidRPr="009F0CA3">
        <w:t>請假有沒有找代課老師</w:t>
      </w:r>
      <w:r w:rsidRPr="009F0CA3">
        <w:rPr>
          <w:rFonts w:hint="eastAsia"/>
        </w:rPr>
        <w:t>」2</w:t>
      </w:r>
      <w:r w:rsidRPr="009F0CA3">
        <w:t>事項</w:t>
      </w:r>
      <w:r w:rsidRPr="009F0CA3">
        <w:rPr>
          <w:rFonts w:hint="eastAsia"/>
        </w:rPr>
        <w:t>：</w:t>
      </w:r>
      <w:r w:rsidRPr="009F0CA3">
        <w:t>查無違反法規之具體事證。</w:t>
      </w:r>
    </w:p>
    <w:p w14:paraId="26FC953B" w14:textId="77777777" w:rsidR="00DD1476" w:rsidRPr="009F0CA3" w:rsidRDefault="00DD1476" w:rsidP="00DD1476">
      <w:pPr>
        <w:pStyle w:val="6"/>
        <w:numPr>
          <w:ilvl w:val="5"/>
          <w:numId w:val="1"/>
        </w:numPr>
      </w:pPr>
      <w:r w:rsidRPr="009F0CA3">
        <w:rPr>
          <w:rFonts w:hint="eastAsia"/>
          <w:u w:val="single"/>
        </w:rPr>
        <w:t>其他訪查發現</w:t>
      </w:r>
      <w:r w:rsidRPr="009F0CA3">
        <w:rPr>
          <w:rFonts w:hint="eastAsia"/>
        </w:rPr>
        <w:t>：</w:t>
      </w:r>
    </w:p>
    <w:p w14:paraId="42F5B86C" w14:textId="77777777" w:rsidR="00DD1476" w:rsidRPr="009F0CA3" w:rsidRDefault="00DD1476" w:rsidP="00DD1476">
      <w:pPr>
        <w:pStyle w:val="7"/>
        <w:numPr>
          <w:ilvl w:val="6"/>
          <w:numId w:val="1"/>
        </w:numPr>
      </w:pPr>
      <w:r>
        <w:t>A主任</w:t>
      </w:r>
      <w:r w:rsidRPr="009F0CA3">
        <w:t>擔任兼任主任期間，接連發生教保人員違法事件及陳情案，未善盡行政輔導及督察之責</w:t>
      </w:r>
      <w:r w:rsidRPr="009F0CA3">
        <w:rPr>
          <w:rFonts w:hint="eastAsia"/>
        </w:rPr>
        <w:t>……</w:t>
      </w:r>
      <w:r w:rsidRPr="009F0CA3">
        <w:t>。</w:t>
      </w:r>
    </w:p>
    <w:p w14:paraId="67B0E5B8" w14:textId="77777777" w:rsidR="00DD1476" w:rsidRPr="009F0CA3" w:rsidRDefault="00DD1476" w:rsidP="00DD1476">
      <w:pPr>
        <w:pStyle w:val="7"/>
        <w:numPr>
          <w:ilvl w:val="6"/>
          <w:numId w:val="1"/>
        </w:numPr>
      </w:pPr>
      <w:r>
        <w:t>A主任</w:t>
      </w:r>
      <w:r w:rsidRPr="009F0CA3">
        <w:t>繳交之教學日誌內容僅呈現大肌肉活動課程，未包含其餘教保活動課程，</w:t>
      </w:r>
      <w:r>
        <w:t>A主任</w:t>
      </w:r>
      <w:r w:rsidRPr="009F0CA3">
        <w:t>雖主張兼任主任行政忙碌，個人僅需負責大肌肉課程，然</w:t>
      </w:r>
      <w:r>
        <w:t>A主任</w:t>
      </w:r>
      <w:r w:rsidRPr="009F0CA3">
        <w:t>領有導師費，班級的課程及班級經營均負有導師權責，行政認定其未依法規以統整方式實施課程，違反</w:t>
      </w:r>
      <w:r w:rsidRPr="000E0D16">
        <w:rPr>
          <w:rFonts w:hint="eastAsia"/>
        </w:rPr>
        <w:t>幼兒教保及照顧服務實施準則(下稱</w:t>
      </w:r>
      <w:r w:rsidRPr="009F0CA3">
        <w:t>幼保準則</w:t>
      </w:r>
      <w:r>
        <w:rPr>
          <w:rFonts w:hint="eastAsia"/>
        </w:rPr>
        <w:t>)</w:t>
      </w:r>
      <w:r w:rsidRPr="009F0CA3">
        <w:t>第13條第1款。</w:t>
      </w:r>
    </w:p>
    <w:p w14:paraId="08699F8F" w14:textId="77777777" w:rsidR="00DD1476" w:rsidRPr="009F0CA3" w:rsidRDefault="00DD1476" w:rsidP="00DD1476">
      <w:pPr>
        <w:pStyle w:val="7"/>
        <w:numPr>
          <w:ilvl w:val="6"/>
          <w:numId w:val="1"/>
        </w:numPr>
      </w:pPr>
      <w:r>
        <w:lastRenderedPageBreak/>
        <w:t>A主任</w:t>
      </w:r>
      <w:r w:rsidRPr="009F0CA3">
        <w:t>繳交資料之一，由其他教保人員所記錄之教學週誌，部分天數及3月27日當週(3</w:t>
      </w:r>
      <w:r w:rsidRPr="009F0CA3">
        <w:rPr>
          <w:rFonts w:hint="eastAsia"/>
        </w:rPr>
        <w:t>月</w:t>
      </w:r>
      <w:r w:rsidRPr="009F0CA3">
        <w:t>27</w:t>
      </w:r>
      <w:r w:rsidRPr="009F0CA3">
        <w:rPr>
          <w:rFonts w:hint="eastAsia"/>
        </w:rPr>
        <w:t>日至</w:t>
      </w:r>
      <w:r w:rsidRPr="009F0CA3">
        <w:t>3</w:t>
      </w:r>
      <w:r w:rsidRPr="009F0CA3">
        <w:rPr>
          <w:rFonts w:hint="eastAsia"/>
        </w:rPr>
        <w:t>月</w:t>
      </w:r>
      <w:r w:rsidRPr="009F0CA3">
        <w:t>31</w:t>
      </w:r>
      <w:r w:rsidRPr="009F0CA3">
        <w:rPr>
          <w:rFonts w:hint="eastAsia"/>
        </w:rPr>
        <w:t>日</w:t>
      </w:r>
      <w:r w:rsidRPr="009F0CA3">
        <w:t>)有3天都沒有活動照片，資料上標註找不到照片，顯示資料不完全，園內應針對活動照片遺失做出檢討，但未見其有改善，且自述未提供給家長，違反幼保準則第18條第1項。</w:t>
      </w:r>
    </w:p>
    <w:p w14:paraId="571AF103" w14:textId="77777777" w:rsidR="00DD1476" w:rsidRPr="009F0CA3" w:rsidRDefault="00DD1476" w:rsidP="00DD1476">
      <w:pPr>
        <w:pStyle w:val="7"/>
        <w:numPr>
          <w:ilvl w:val="6"/>
          <w:numId w:val="1"/>
        </w:numPr>
      </w:pPr>
      <w:r w:rsidRPr="009F0CA3">
        <w:t>附幼教室裝設監視器問卷未繳交資料，</w:t>
      </w:r>
      <w:r>
        <w:t>A主任</w:t>
      </w:r>
      <w:r w:rsidRPr="009F0CA3">
        <w:t>表示資料已遺失。</w:t>
      </w:r>
    </w:p>
    <w:p w14:paraId="3F9CE58B" w14:textId="77777777" w:rsidR="00DD1476" w:rsidRPr="009F0CA3" w:rsidRDefault="00DD1476" w:rsidP="00DD1476">
      <w:pPr>
        <w:pStyle w:val="7"/>
        <w:numPr>
          <w:ilvl w:val="6"/>
          <w:numId w:val="1"/>
        </w:numPr>
      </w:pPr>
      <w:r w:rsidRPr="009F0CA3">
        <w:t>委託非職務代理人</w:t>
      </w:r>
      <w:r w:rsidRPr="009F0CA3">
        <w:rPr>
          <w:rFonts w:hint="eastAsia"/>
        </w:rPr>
        <w:t>(B</w:t>
      </w:r>
      <w:r w:rsidRPr="009F0CA3">
        <w:t>師</w:t>
      </w:r>
      <w:r w:rsidRPr="009F0CA3">
        <w:rPr>
          <w:rFonts w:hint="eastAsia"/>
        </w:rPr>
        <w:t>)</w:t>
      </w:r>
      <w:r w:rsidRPr="009F0CA3">
        <w:t>112年7月18日至校列印並繳交附幼園務資料</w:t>
      </w:r>
      <w:r w:rsidRPr="009F0CA3">
        <w:rPr>
          <w:rFonts w:hint="eastAsia"/>
        </w:rPr>
        <w:t>，違反</w:t>
      </w:r>
      <w:r w:rsidRPr="009F0CA3">
        <w:t>文書處理手冊第</w:t>
      </w:r>
      <w:r w:rsidRPr="009F0CA3">
        <w:rPr>
          <w:rFonts w:hint="eastAsia"/>
        </w:rPr>
        <w:t>69點</w:t>
      </w:r>
      <w:r w:rsidRPr="009F0CA3">
        <w:t>第</w:t>
      </w:r>
      <w:r w:rsidRPr="009F0CA3">
        <w:rPr>
          <w:rFonts w:hint="eastAsia"/>
        </w:rPr>
        <w:t>7</w:t>
      </w:r>
      <w:r w:rsidRPr="009F0CA3">
        <w:t>款</w:t>
      </w:r>
      <w:r w:rsidRPr="009F0CA3">
        <w:rPr>
          <w:rFonts w:hint="eastAsia"/>
        </w:rPr>
        <w:t>。</w:t>
      </w:r>
    </w:p>
    <w:p w14:paraId="011EDD17" w14:textId="77777777" w:rsidR="00DD1476" w:rsidRPr="009F0CA3" w:rsidRDefault="00DD1476" w:rsidP="00DD1476">
      <w:pPr>
        <w:pStyle w:val="4"/>
        <w:numPr>
          <w:ilvl w:val="3"/>
          <w:numId w:val="1"/>
        </w:numPr>
      </w:pPr>
      <w:r w:rsidRPr="009F0CA3">
        <w:rPr>
          <w:rFonts w:hint="eastAsia"/>
        </w:rPr>
        <w:t>B師部分：</w:t>
      </w:r>
    </w:p>
    <w:p w14:paraId="18147BCC" w14:textId="77777777" w:rsidR="00DD1476" w:rsidRPr="009F0CA3" w:rsidRDefault="00DD1476" w:rsidP="00DD1476">
      <w:pPr>
        <w:pStyle w:val="5"/>
        <w:numPr>
          <w:ilvl w:val="4"/>
          <w:numId w:val="1"/>
        </w:numPr>
      </w:pPr>
      <w:r w:rsidRPr="009F0CA3">
        <w:rPr>
          <w:rFonts w:hint="eastAsia"/>
        </w:rPr>
        <w:t>計有「(1)教學品質差。(2)情緒控管不佳。(3)參加研習進修不確實。(4)外洩業管公文。(5)不實投訴爆料、多次興訟，濫用司法及行政資源。(6)個性</w:t>
      </w:r>
      <w:r w:rsidRPr="009F0CA3">
        <w:t>/</w:t>
      </w:r>
      <w:r w:rsidRPr="009F0CA3">
        <w:rPr>
          <w:rFonts w:hint="eastAsia"/>
        </w:rPr>
        <w:t>行為怪異，造成同仁心理壓力。」等6項。</w:t>
      </w:r>
    </w:p>
    <w:p w14:paraId="64DDFCAD" w14:textId="77777777" w:rsidR="00DD1476" w:rsidRPr="009F0CA3" w:rsidRDefault="00DD1476" w:rsidP="00DD1476">
      <w:pPr>
        <w:pStyle w:val="5"/>
        <w:numPr>
          <w:ilvl w:val="4"/>
          <w:numId w:val="1"/>
        </w:numPr>
      </w:pPr>
      <w:r w:rsidRPr="009F0CA3">
        <w:rPr>
          <w:rFonts w:hint="eastAsia"/>
        </w:rPr>
        <w:t>調查結論：</w:t>
      </w:r>
    </w:p>
    <w:p w14:paraId="33336DB3" w14:textId="77777777" w:rsidR="00DD1476" w:rsidRPr="009F0CA3" w:rsidRDefault="00DD1476" w:rsidP="00DD1476">
      <w:pPr>
        <w:pStyle w:val="6"/>
        <w:numPr>
          <w:ilvl w:val="5"/>
          <w:numId w:val="1"/>
        </w:numPr>
      </w:pPr>
      <w:r w:rsidRPr="009F0CA3">
        <w:rPr>
          <w:rFonts w:hint="eastAsia"/>
        </w:rPr>
        <w:t>教學品質差及情緒控管不佳2事項：</w:t>
      </w:r>
    </w:p>
    <w:p w14:paraId="57043CF3" w14:textId="77777777" w:rsidR="00DD1476" w:rsidRPr="009F0CA3" w:rsidRDefault="00DD1476" w:rsidP="00DD1476">
      <w:pPr>
        <w:pStyle w:val="7"/>
        <w:numPr>
          <w:ilvl w:val="6"/>
          <w:numId w:val="1"/>
        </w:numPr>
      </w:pPr>
      <w:r w:rsidRPr="009F0CA3">
        <w:rPr>
          <w:rFonts w:hint="eastAsia"/>
        </w:rPr>
        <w:t>未落實學生定期、平時成績評量，且平時評量亦未落實各種評量及紀錄。</w:t>
      </w:r>
    </w:p>
    <w:p w14:paraId="58A316B5" w14:textId="77777777" w:rsidR="00DD1476" w:rsidRPr="009F0CA3" w:rsidRDefault="00DD1476" w:rsidP="00DD1476">
      <w:pPr>
        <w:pStyle w:val="7"/>
        <w:numPr>
          <w:ilvl w:val="6"/>
          <w:numId w:val="1"/>
        </w:numPr>
      </w:pPr>
      <w:r w:rsidRPr="009F0CA3">
        <w:rPr>
          <w:rFonts w:hint="eastAsia"/>
        </w:rPr>
        <w:t>應於每學期初，向學生及家長說明評量計畫，B師未落實向家長及學生說明評量計畫。</w:t>
      </w:r>
    </w:p>
    <w:p w14:paraId="03AB1532" w14:textId="77777777" w:rsidR="00DD1476" w:rsidRPr="009F0CA3" w:rsidRDefault="00DD1476" w:rsidP="00DD1476">
      <w:pPr>
        <w:pStyle w:val="7"/>
        <w:numPr>
          <w:ilvl w:val="6"/>
          <w:numId w:val="1"/>
        </w:numPr>
        <w:rPr>
          <w:bCs w:val="0"/>
        </w:rPr>
      </w:pPr>
      <w:r w:rsidRPr="009F0CA3">
        <w:rPr>
          <w:rFonts w:hint="eastAsia"/>
        </w:rPr>
        <w:t>學生表示B師上課很無聊、不喜歡，會罵人等情。</w:t>
      </w:r>
    </w:p>
    <w:p w14:paraId="5558C0CE" w14:textId="77777777" w:rsidR="00DD1476" w:rsidRPr="009F0CA3" w:rsidRDefault="00DD1476" w:rsidP="00DD1476">
      <w:pPr>
        <w:pStyle w:val="6"/>
        <w:numPr>
          <w:ilvl w:val="5"/>
          <w:numId w:val="1"/>
        </w:numPr>
      </w:pPr>
      <w:r w:rsidRPr="009F0CA3">
        <w:t>參加研習進修不確實事項：查無相關證據，佐證具此情事。</w:t>
      </w:r>
    </w:p>
    <w:p w14:paraId="48E98E08" w14:textId="77777777" w:rsidR="00DD1476" w:rsidRPr="009F0CA3" w:rsidRDefault="00DD1476" w:rsidP="00DD1476">
      <w:pPr>
        <w:pStyle w:val="6"/>
        <w:numPr>
          <w:ilvl w:val="5"/>
          <w:numId w:val="1"/>
        </w:numPr>
      </w:pPr>
      <w:r w:rsidRPr="009F0CA3">
        <w:t>外洩業管公文事項</w:t>
      </w:r>
      <w:r w:rsidRPr="009F0CA3">
        <w:rPr>
          <w:rFonts w:hint="eastAsia"/>
        </w:rPr>
        <w:t>：</w:t>
      </w:r>
    </w:p>
    <w:p w14:paraId="42FA91A9" w14:textId="77777777" w:rsidR="00DD1476" w:rsidRPr="009F0CA3" w:rsidRDefault="00DD1476" w:rsidP="00DD1476">
      <w:pPr>
        <w:pStyle w:val="7"/>
        <w:numPr>
          <w:ilvl w:val="6"/>
          <w:numId w:val="1"/>
        </w:numPr>
      </w:pPr>
      <w:r w:rsidRPr="009F0CA3">
        <w:lastRenderedPageBreak/>
        <w:t>B師應有將公文系統所載之公文資料洩漏</w:t>
      </w:r>
      <w:r w:rsidRPr="009F0CA3">
        <w:rPr>
          <w:rFonts w:hint="eastAsia"/>
        </w:rPr>
        <w:t>予</w:t>
      </w:r>
      <w:r w:rsidRPr="009F0CA3">
        <w:t>其先生知悉。</w:t>
      </w:r>
    </w:p>
    <w:p w14:paraId="21B2E88C" w14:textId="6D1A8D72" w:rsidR="00DD1476" w:rsidRPr="009F0CA3" w:rsidRDefault="00DD1476" w:rsidP="00DD1476">
      <w:pPr>
        <w:pStyle w:val="7"/>
        <w:numPr>
          <w:ilvl w:val="6"/>
          <w:numId w:val="1"/>
        </w:numPr>
      </w:pPr>
      <w:r w:rsidRPr="009F0CA3">
        <w:t>純屬校內行政辦理事項，卻洩漏</w:t>
      </w:r>
      <w:r w:rsidRPr="009F0CA3">
        <w:rPr>
          <w:rFonts w:hint="eastAsia"/>
        </w:rPr>
        <w:t>公文系統所載之公文資料</w:t>
      </w:r>
      <w:r w:rsidRPr="009F0CA3">
        <w:t>並於國教署民意信箱提出陳情，徒增校內同仁工作負擔，惡化學校職場環境，其行為無正當目的且違反比例原則。</w:t>
      </w:r>
    </w:p>
    <w:p w14:paraId="679008C4" w14:textId="77777777" w:rsidR="00DD1476" w:rsidRPr="009F0CA3" w:rsidRDefault="00DD1476" w:rsidP="00DD1476">
      <w:pPr>
        <w:pStyle w:val="6"/>
        <w:numPr>
          <w:ilvl w:val="5"/>
          <w:numId w:val="1"/>
        </w:numPr>
      </w:pPr>
      <w:r w:rsidRPr="009F0CA3">
        <w:rPr>
          <w:rFonts w:hint="eastAsia"/>
        </w:rPr>
        <w:t>關於「</w:t>
      </w:r>
      <w:r w:rsidRPr="009F0CA3">
        <w:t>不實投訴爆料及個性/行為怪異，造成同仁心理壓力</w:t>
      </w:r>
      <w:r w:rsidRPr="009F0CA3">
        <w:rPr>
          <w:rFonts w:hint="eastAsia"/>
        </w:rPr>
        <w:t>」2</w:t>
      </w:r>
      <w:r w:rsidRPr="009F0CA3">
        <w:t>事項</w:t>
      </w:r>
      <w:r w:rsidRPr="009F0CA3">
        <w:rPr>
          <w:rFonts w:hint="eastAsia"/>
        </w:rPr>
        <w:t>：</w:t>
      </w:r>
    </w:p>
    <w:p w14:paraId="1BAD331A" w14:textId="77777777" w:rsidR="00DD1476" w:rsidRPr="009F0CA3" w:rsidRDefault="00DD1476" w:rsidP="00DD1476">
      <w:pPr>
        <w:pStyle w:val="7"/>
        <w:numPr>
          <w:ilvl w:val="6"/>
          <w:numId w:val="1"/>
        </w:numPr>
      </w:pPr>
      <w:r w:rsidRPr="009F0CA3">
        <w:t>B師不實投訴爆料（誣告濫訴）行為，</w:t>
      </w:r>
      <w:r w:rsidRPr="009F0CA3">
        <w:rPr>
          <w:u w:val="single"/>
        </w:rPr>
        <w:t>涉有</w:t>
      </w:r>
      <w:r w:rsidRPr="009F0CA3">
        <w:t>刑法第169條第1項誣告罪嫌。</w:t>
      </w:r>
    </w:p>
    <w:p w14:paraId="5E8E3580" w14:textId="77777777" w:rsidR="00DD1476" w:rsidRPr="009F0CA3" w:rsidRDefault="00DD1476" w:rsidP="00DD1476">
      <w:pPr>
        <w:pStyle w:val="7"/>
        <w:numPr>
          <w:ilvl w:val="6"/>
          <w:numId w:val="1"/>
        </w:numPr>
      </w:pPr>
      <w:r w:rsidRPr="009F0CA3">
        <w:t>B師於107至110學年度兼任教務處教務組長多次針對校內同仁興訟之行為，濫用司法資源臻明，且有損學校名譽。</w:t>
      </w:r>
    </w:p>
    <w:p w14:paraId="10A74D2A" w14:textId="77777777" w:rsidR="00DD1476" w:rsidRPr="009F0CA3" w:rsidRDefault="00DD1476" w:rsidP="00DD1476">
      <w:pPr>
        <w:pStyle w:val="6"/>
        <w:numPr>
          <w:ilvl w:val="5"/>
          <w:numId w:val="1"/>
        </w:numPr>
      </w:pPr>
      <w:r w:rsidRPr="009F0CA3">
        <w:rPr>
          <w:rFonts w:hint="eastAsia"/>
          <w:b/>
          <w:bCs/>
          <w:u w:val="single"/>
        </w:rPr>
        <w:t>其他訪查發現</w:t>
      </w:r>
      <w:r w:rsidRPr="009F0CA3">
        <w:rPr>
          <w:rFonts w:hint="eastAsia"/>
        </w:rPr>
        <w:t>：</w:t>
      </w:r>
    </w:p>
    <w:p w14:paraId="7D47F9AE" w14:textId="77777777" w:rsidR="00DD1476" w:rsidRPr="009F0CA3" w:rsidRDefault="00DD1476" w:rsidP="00DD1476">
      <w:pPr>
        <w:pStyle w:val="7"/>
        <w:numPr>
          <w:ilvl w:val="6"/>
          <w:numId w:val="1"/>
        </w:numPr>
      </w:pPr>
      <w:r w:rsidRPr="009F0CA3">
        <w:rPr>
          <w:b/>
          <w:bCs w:val="0"/>
          <w:u w:val="single"/>
        </w:rPr>
        <w:t>B師逕自進入差勤系統查看非屬B師本人之差勤資料，且疑有外洩假單予媒體之情事</w:t>
      </w:r>
      <w:r w:rsidRPr="009F0CA3">
        <w:t>：112年4月14日媒體刊載分校主任假單之截取畫面，校長決行至人事登錄該段期間(3月24日</w:t>
      </w:r>
      <w:r w:rsidRPr="009F0CA3">
        <w:rPr>
          <w:rFonts w:hint="eastAsia"/>
        </w:rPr>
        <w:t>至</w:t>
      </w:r>
      <w:r w:rsidRPr="009F0CA3">
        <w:t>3月29日)，B師確有6次查詢紀錄，</w:t>
      </w:r>
      <w:r w:rsidRPr="009F0CA3">
        <w:rPr>
          <w:b/>
          <w:bCs w:val="0"/>
          <w:u w:val="single"/>
        </w:rPr>
        <w:t>客觀上得認定該筆外洩假單與B師有關，研判媒體資料係由B師所提供</w:t>
      </w:r>
      <w:r w:rsidRPr="009F0CA3">
        <w:t>。</w:t>
      </w:r>
    </w:p>
    <w:p w14:paraId="4D42759B" w14:textId="77777777" w:rsidR="00DD1476" w:rsidRPr="009F0CA3" w:rsidRDefault="00DD1476" w:rsidP="00DD1476">
      <w:pPr>
        <w:pStyle w:val="7"/>
        <w:numPr>
          <w:ilvl w:val="6"/>
          <w:numId w:val="1"/>
        </w:numPr>
      </w:pPr>
      <w:r w:rsidRPr="009F0CA3">
        <w:rPr>
          <w:b/>
          <w:bCs w:val="0"/>
        </w:rPr>
        <w:t>112年7月18日受</w:t>
      </w:r>
      <w:r>
        <w:rPr>
          <w:b/>
          <w:bCs w:val="0"/>
        </w:rPr>
        <w:t>A主任</w:t>
      </w:r>
      <w:r w:rsidRPr="009F0CA3">
        <w:rPr>
          <w:b/>
          <w:bCs w:val="0"/>
        </w:rPr>
        <w:t>之託至校列印並繳交園務資料</w:t>
      </w:r>
      <w:r w:rsidRPr="009F0CA3">
        <w:rPr>
          <w:rFonts w:hint="eastAsia"/>
          <w:b/>
          <w:bCs w:val="0"/>
        </w:rPr>
        <w:t>，</w:t>
      </w:r>
      <w:r w:rsidRPr="009F0CA3">
        <w:rPr>
          <w:b/>
          <w:bCs w:val="0"/>
        </w:rPr>
        <w:t>B師是日非園主任職務代理人</w:t>
      </w:r>
      <w:r w:rsidRPr="009F0CA3">
        <w:rPr>
          <w:rFonts w:hint="eastAsia"/>
        </w:rPr>
        <w:t>，</w:t>
      </w:r>
      <w:r w:rsidRPr="009F0CA3">
        <w:rPr>
          <w:rFonts w:hint="eastAsia"/>
          <w:b/>
          <w:bCs w:val="0"/>
          <w:u w:val="single"/>
        </w:rPr>
        <w:t>故違反違反</w:t>
      </w:r>
      <w:r w:rsidRPr="009F0CA3">
        <w:rPr>
          <w:b/>
          <w:bCs w:val="0"/>
          <w:u w:val="single"/>
        </w:rPr>
        <w:t>文書處理手冊第</w:t>
      </w:r>
      <w:r w:rsidRPr="009F0CA3">
        <w:rPr>
          <w:rFonts w:hint="eastAsia"/>
          <w:b/>
          <w:bCs w:val="0"/>
          <w:u w:val="single"/>
        </w:rPr>
        <w:t>69點</w:t>
      </w:r>
      <w:r w:rsidRPr="009F0CA3">
        <w:rPr>
          <w:b/>
          <w:bCs w:val="0"/>
          <w:u w:val="single"/>
        </w:rPr>
        <w:t>第</w:t>
      </w:r>
      <w:r w:rsidRPr="009F0CA3">
        <w:rPr>
          <w:rFonts w:hint="eastAsia"/>
          <w:b/>
          <w:bCs w:val="0"/>
          <w:u w:val="single"/>
        </w:rPr>
        <w:t>7</w:t>
      </w:r>
      <w:r w:rsidRPr="009F0CA3">
        <w:rPr>
          <w:b/>
          <w:bCs w:val="0"/>
          <w:u w:val="single"/>
        </w:rPr>
        <w:t>款</w:t>
      </w:r>
      <w:r w:rsidRPr="009F0CA3">
        <w:rPr>
          <w:rFonts w:hint="eastAsia"/>
          <w:b/>
          <w:bCs w:val="0"/>
          <w:u w:val="single"/>
        </w:rPr>
        <w:t>。</w:t>
      </w:r>
    </w:p>
    <w:p w14:paraId="09A69CA5" w14:textId="77777777" w:rsidR="00DD1476" w:rsidRPr="009F0CA3" w:rsidRDefault="00DD1476" w:rsidP="00DD1476">
      <w:pPr>
        <w:pStyle w:val="3"/>
        <w:numPr>
          <w:ilvl w:val="2"/>
          <w:numId w:val="1"/>
        </w:numPr>
        <w:ind w:left="1440" w:hanging="480"/>
        <w:rPr>
          <w:rFonts w:hAnsi="標楷體"/>
          <w:sz w:val="24"/>
          <w:szCs w:val="24"/>
        </w:rPr>
      </w:pPr>
      <w:r w:rsidRPr="00507376">
        <w:rPr>
          <w:rFonts w:hint="eastAsia"/>
        </w:rPr>
        <w:t>上揭臺南市教育局調查結論，經該局於112年8月31日以南市教督字第1120947836號函督請龍崎國小賡續辦理A師、B師懲處，並</w:t>
      </w:r>
      <w:r w:rsidRPr="00507376">
        <w:rPr>
          <w:rFonts w:hint="eastAsia"/>
          <w:b/>
          <w:bCs w:val="0"/>
          <w:u w:val="single"/>
        </w:rPr>
        <w:t>循教師成績考核程序作成A師「申誡3次」、B師「申誡7次、記過1次」之</w:t>
      </w:r>
      <w:r w:rsidRPr="00507376">
        <w:rPr>
          <w:rFonts w:hint="eastAsia"/>
          <w:b/>
          <w:bCs w:val="0"/>
          <w:u w:val="single"/>
        </w:rPr>
        <w:lastRenderedPageBreak/>
        <w:t>懲處案</w:t>
      </w:r>
      <w:r>
        <w:rPr>
          <w:rStyle w:val="afd"/>
          <w:b/>
          <w:bCs w:val="0"/>
          <w:u w:val="single"/>
        </w:rPr>
        <w:footnoteReference w:id="6"/>
      </w:r>
      <w:r w:rsidRPr="00507376">
        <w:rPr>
          <w:rFonts w:hint="eastAsia"/>
        </w:rPr>
        <w:t>；A師因此重新考核111學年度成績(無改核、追回考核獎金情形)，B師因此重新考核並追回110、111學年度考核獎金，各新臺幣3萬餘元。惟經本院訪談龍崎國小時任教師成績考核委員會(下稱教師考核會)成員表示：「</w:t>
      </w:r>
      <w:r w:rsidRPr="00507376">
        <w:rPr>
          <w:rFonts w:hint="eastAsia"/>
          <w:b/>
          <w:bCs w:val="0"/>
          <w:u w:val="single"/>
        </w:rPr>
        <w:t>當時教育局請我們依據他們的公文來辦理考核。沒有看到調查內容跟結果，開會時只讓我們同意或不同意考核結果。會議資料是人事單位準備的，人事單位說『某某人因為什麼原因要被申誡』，問我們是否同意，就這樣</w:t>
      </w:r>
      <w:r w:rsidRPr="00507376">
        <w:rPr>
          <w:rFonts w:hint="eastAsia"/>
        </w:rPr>
        <w:t>。」，龍崎國小人事室亦表示：「</w:t>
      </w:r>
      <w:r w:rsidRPr="00507376">
        <w:rPr>
          <w:rFonts w:hint="eastAsia"/>
          <w:b/>
          <w:bCs w:val="0"/>
          <w:u w:val="single"/>
        </w:rPr>
        <w:t>訪視是密件，沒有給任何資料，故不知道訪談內容。(關於成績考核辦理情形)投票時大家傾向於懲處額度變輕，B師有5案、A師有2案，學校教師討論有認為不予懲處，但校長退回覆議，改依教育局建議懲處額度。</w:t>
      </w:r>
      <w:r w:rsidRPr="00507376">
        <w:rPr>
          <w:rFonts w:hint="eastAsia"/>
        </w:rPr>
        <w:t>訪視報告沒有提供給龍崎國小，公文附件是有關2師的違反行為及違法依據與懲處建議，人事室依來文附件提供給教師考核會委員參考。」。顯示，</w:t>
      </w:r>
      <w:r w:rsidRPr="00507376">
        <w:rPr>
          <w:rFonts w:hint="eastAsia"/>
          <w:b/>
          <w:bCs w:val="0"/>
          <w:u w:val="single"/>
        </w:rPr>
        <w:t>龍崎國小教師考核會辦理A師、B師該等平時考核案件，係依據臺南市教育局公文，且在該局公文並未檢附完整行政調查報告之情形下，該考核會實礙難基於掌握詳加記錄之具體事實基礎上執行其任務</w:t>
      </w:r>
      <w:r w:rsidRPr="00507376">
        <w:rPr>
          <w:rFonts w:hint="eastAsia"/>
        </w:rPr>
        <w:t>。</w:t>
      </w:r>
    </w:p>
    <w:p w14:paraId="57D4178B" w14:textId="77777777" w:rsidR="00DD1476" w:rsidRPr="009F0CA3" w:rsidRDefault="00DD1476" w:rsidP="00DD1476">
      <w:pPr>
        <w:pStyle w:val="3"/>
        <w:numPr>
          <w:ilvl w:val="2"/>
          <w:numId w:val="1"/>
        </w:numPr>
      </w:pPr>
      <w:r w:rsidRPr="009F0CA3">
        <w:rPr>
          <w:rFonts w:hint="eastAsia"/>
        </w:rPr>
        <w:t>縱經臺南市教育局、教育部表示目前考核辦法並無明定入校訪查之相關規範事宜，亦無明文規範教育主管機關是否應將訪查報告、訪談紀錄等文件提供給學校參酌云云，然</w:t>
      </w:r>
      <w:r w:rsidRPr="009F0CA3">
        <w:rPr>
          <w:rFonts w:hint="eastAsia"/>
          <w:b/>
          <w:bCs w:val="0"/>
          <w:u w:val="single"/>
        </w:rPr>
        <w:t>考核辦法已明定「教師成績考核之平時考核，應隨時根據具體事實，詳加記錄」、</w:t>
      </w:r>
      <w:r w:rsidRPr="009F0CA3">
        <w:rPr>
          <w:rFonts w:hint="eastAsia"/>
          <w:b/>
          <w:bCs w:val="0"/>
          <w:u w:val="single"/>
        </w:rPr>
        <w:lastRenderedPageBreak/>
        <w:t>「教師成績考核應由學校組成委員會執行其考核任務」等(考核辦法第6條、第8條參照)，則本案龍崎國小</w:t>
      </w:r>
      <w:r>
        <w:rPr>
          <w:rFonts w:hint="eastAsia"/>
          <w:b/>
          <w:bCs w:val="0"/>
          <w:u w:val="single"/>
        </w:rPr>
        <w:t>A主任</w:t>
      </w:r>
      <w:r w:rsidRPr="009F0CA3">
        <w:rPr>
          <w:rFonts w:hint="eastAsia"/>
          <w:b/>
          <w:bCs w:val="0"/>
          <w:u w:val="single"/>
        </w:rPr>
        <w:t>、B師成績考核案之辦理，該考核會之實際會議過程迫於上級機關公文之拘束，徒具「程序合法」之形式，實則未符考核辦法</w:t>
      </w:r>
      <w:r w:rsidRPr="009F0CA3">
        <w:rPr>
          <w:rFonts w:hint="eastAsia"/>
        </w:rPr>
        <w:t>；並據本院詢問國教署</w:t>
      </w:r>
      <w:r w:rsidRPr="009F0CA3">
        <w:rPr>
          <w:rFonts w:hAnsi="標楷體" w:hint="eastAsia"/>
          <w:kern w:val="0"/>
          <w:szCs w:val="32"/>
        </w:rPr>
        <w:t>科長到院表示：「</w:t>
      </w:r>
      <w:r w:rsidRPr="009F0CA3">
        <w:rPr>
          <w:rFonts w:hAnsi="標楷體" w:hint="eastAsia"/>
          <w:b/>
          <w:bCs w:val="0"/>
          <w:kern w:val="0"/>
          <w:szCs w:val="32"/>
          <w:u w:val="single"/>
        </w:rPr>
        <w:t>教師成績考核</w:t>
      </w:r>
      <w:r w:rsidRPr="009F0CA3">
        <w:rPr>
          <w:rFonts w:hAnsi="標楷體" w:hint="eastAsia"/>
          <w:kern w:val="0"/>
          <w:szCs w:val="32"/>
        </w:rPr>
        <w:t>分成平時與年終，學校如果認為教師行為符合教師成績考核辦法所定要件，該校考核會即做出考核，</w:t>
      </w:r>
      <w:r w:rsidRPr="009F0CA3">
        <w:rPr>
          <w:rFonts w:hAnsi="標楷體" w:hint="eastAsia"/>
          <w:b/>
          <w:bCs w:val="0"/>
          <w:kern w:val="0"/>
          <w:szCs w:val="32"/>
          <w:u w:val="single"/>
        </w:rPr>
        <w:t>目前並無規定成績考核會可否依據主管機關作出的調查報告辦理考核；主管機關</w:t>
      </w:r>
      <w:r w:rsidRPr="009F0CA3">
        <w:rPr>
          <w:rFonts w:hAnsi="標楷體" w:hint="eastAsia"/>
          <w:b/>
          <w:bCs w:val="0"/>
          <w:szCs w:val="32"/>
          <w:u w:val="single"/>
        </w:rPr>
        <w:t>視案件類型需要及本權責辦理教師考核相關事宜，應不要違背考核辦法規範</w:t>
      </w:r>
      <w:r w:rsidRPr="009F0CA3">
        <w:rPr>
          <w:rFonts w:hAnsi="標楷體" w:hint="eastAsia"/>
          <w:szCs w:val="32"/>
        </w:rPr>
        <w:t>。」等語可證。</w:t>
      </w:r>
    </w:p>
    <w:p w14:paraId="7E9812C6" w14:textId="77777777" w:rsidR="00DD1476" w:rsidRPr="009F0CA3" w:rsidRDefault="00DD1476" w:rsidP="00DD1476">
      <w:pPr>
        <w:pStyle w:val="3"/>
        <w:numPr>
          <w:ilvl w:val="2"/>
          <w:numId w:val="1"/>
        </w:numPr>
      </w:pPr>
      <w:r w:rsidRPr="009F0CA3">
        <w:rPr>
          <w:rFonts w:hAnsi="標楷體" w:hint="eastAsia"/>
          <w:szCs w:val="32"/>
        </w:rPr>
        <w:t>復以，</w:t>
      </w:r>
      <w:r w:rsidRPr="009F0CA3">
        <w:rPr>
          <w:rFonts w:hAnsi="標楷體" w:hint="eastAsia"/>
          <w:b/>
          <w:bCs w:val="0"/>
          <w:szCs w:val="32"/>
          <w:u w:val="single"/>
        </w:rPr>
        <w:t>臺南市政府表示龍崎國小訪查案之依據係「</w:t>
      </w:r>
      <w:r w:rsidRPr="009F0CA3">
        <w:rPr>
          <w:rFonts w:hint="eastAsia"/>
          <w:b/>
          <w:bCs w:val="0"/>
          <w:u w:val="single"/>
        </w:rPr>
        <w:t>地方制</w:t>
      </w:r>
      <w:r w:rsidRPr="009F0CA3">
        <w:rPr>
          <w:rFonts w:hAnsi="標楷體" w:hint="eastAsia"/>
          <w:b/>
          <w:bCs w:val="0"/>
          <w:szCs w:val="32"/>
          <w:u w:val="single"/>
        </w:rPr>
        <w:t>度法第18條及行政程序法第36至第43條(行政程序法第六節「調查事實及證據」)規定」，然該訪查案受訪教師均係112年6月13日當天臺南市教育局人員</w:t>
      </w:r>
      <w:r w:rsidRPr="009F0CA3">
        <w:rPr>
          <w:rFonts w:hint="eastAsia"/>
          <w:b/>
          <w:bCs w:val="0"/>
          <w:u w:val="single"/>
        </w:rPr>
        <w:t>到校時始透過校方通知接受調查訪談</w:t>
      </w:r>
      <w:r w:rsidRPr="009F0CA3">
        <w:rPr>
          <w:rFonts w:hint="eastAsia"/>
        </w:rPr>
        <w:t>，</w:t>
      </w:r>
      <w:r w:rsidRPr="009F0CA3">
        <w:rPr>
          <w:rFonts w:hint="eastAsia"/>
          <w:b/>
          <w:bCs w:val="0"/>
          <w:u w:val="single"/>
        </w:rPr>
        <w:t>未依</w:t>
      </w:r>
      <w:r w:rsidRPr="009F0CA3">
        <w:rPr>
          <w:rFonts w:hAnsi="標楷體" w:hint="eastAsia"/>
          <w:b/>
          <w:bCs w:val="0"/>
          <w:szCs w:val="32"/>
          <w:u w:val="single"/>
        </w:rPr>
        <w:t>行政程序法第39條</w:t>
      </w:r>
      <w:r w:rsidRPr="009F0CA3">
        <w:rPr>
          <w:rStyle w:val="afd"/>
          <w:rFonts w:hAnsi="標楷體"/>
          <w:b/>
          <w:bCs w:val="0"/>
          <w:szCs w:val="32"/>
          <w:u w:val="single"/>
        </w:rPr>
        <w:footnoteReference w:id="7"/>
      </w:r>
      <w:r w:rsidRPr="009F0CA3">
        <w:rPr>
          <w:rFonts w:hAnsi="標楷體" w:hint="eastAsia"/>
          <w:b/>
          <w:bCs w:val="0"/>
          <w:szCs w:val="32"/>
          <w:u w:val="single"/>
        </w:rPr>
        <w:t>規定</w:t>
      </w:r>
      <w:r w:rsidRPr="009F0CA3">
        <w:rPr>
          <w:rFonts w:hint="eastAsia"/>
          <w:b/>
          <w:bCs w:val="0"/>
          <w:u w:val="single"/>
        </w:rPr>
        <w:t>辦理，導致受訪者未經告知議程、難以準備陳述意見，顯受突襲，已損其程序上利益</w:t>
      </w:r>
      <w:r w:rsidRPr="009F0CA3">
        <w:rPr>
          <w:rFonts w:hint="eastAsia"/>
        </w:rPr>
        <w:t>。</w:t>
      </w:r>
    </w:p>
    <w:p w14:paraId="2B15299F" w14:textId="2C9FC33E" w:rsidR="00DD1476" w:rsidRPr="009F0CA3" w:rsidRDefault="00DD1476" w:rsidP="00DD1476">
      <w:pPr>
        <w:pStyle w:val="3"/>
        <w:numPr>
          <w:ilvl w:val="2"/>
          <w:numId w:val="1"/>
        </w:numPr>
      </w:pPr>
      <w:r w:rsidRPr="009F0CA3">
        <w:rPr>
          <w:rFonts w:hint="eastAsia"/>
        </w:rPr>
        <w:t>此外，臺南市教育局調查認定</w:t>
      </w:r>
      <w:r>
        <w:rPr>
          <w:rFonts w:hint="eastAsia"/>
        </w:rPr>
        <w:t>A主任</w:t>
      </w:r>
      <w:r w:rsidRPr="009F0CA3">
        <w:rPr>
          <w:rFonts w:hint="eastAsia"/>
        </w:rPr>
        <w:t>、B師均有本職教學工作相關違失，諸如：</w:t>
      </w:r>
      <w:r>
        <w:rPr>
          <w:rFonts w:hint="eastAsia"/>
        </w:rPr>
        <w:t>A主任</w:t>
      </w:r>
      <w:r w:rsidRPr="009F0CA3">
        <w:rPr>
          <w:rFonts w:hint="eastAsia"/>
        </w:rPr>
        <w:t>的教學日誌內容</w:t>
      </w:r>
      <w:r w:rsidRPr="009F0CA3">
        <w:t>僅呈現大肌肉活動課程</w:t>
      </w:r>
      <w:r w:rsidRPr="009F0CA3">
        <w:rPr>
          <w:rFonts w:hint="eastAsia"/>
        </w:rPr>
        <w:t>、教學週誌資料不完全；B師未落實成績評量紀錄、未落實向家長及學生說明評量計畫、被學生評價為「上課很無聊、不喜歡，會罵人」等。然一般情況下，教師涉有「教學不力或不能勝任工作」者，</w:t>
      </w:r>
      <w:r w:rsidRPr="009F0CA3">
        <w:rPr>
          <w:rFonts w:hint="eastAsia"/>
          <w:b/>
          <w:bCs w:val="0"/>
          <w:u w:val="single"/>
        </w:rPr>
        <w:t>依據教師法及相關法規，尚應以</w:t>
      </w:r>
      <w:r w:rsidRPr="009F0CA3">
        <w:rPr>
          <w:rFonts w:hint="eastAsia"/>
          <w:b/>
          <w:bCs w:val="0"/>
          <w:u w:val="single"/>
        </w:rPr>
        <w:lastRenderedPageBreak/>
        <w:t>「經教師評審委員會審議通過」、「教師專業審查會調查、輔導、審議」等法定程序與政策工具處理之，以維保障教師權益，則臺南市教育局卻「選擇」以地方制度法、行政程序法、考核辦法等處理所屬教師教學疑慮事項，難謂具有正當性</w:t>
      </w:r>
      <w:r w:rsidRPr="009F0CA3">
        <w:rPr>
          <w:rFonts w:hint="eastAsia"/>
        </w:rPr>
        <w:t>。</w:t>
      </w:r>
      <w:r w:rsidRPr="009F0CA3">
        <w:rPr>
          <w:rFonts w:hint="eastAsia"/>
          <w:b/>
          <w:bCs w:val="0"/>
        </w:rPr>
        <w:t>況且本院詢據龍崎國小教師數人證稱：「(B師)工作上沒有特殊狀況，工作表現沒有異常」、「(B師)在上音樂課的時候都很正常，但我後來有聽學校說她情緒失控，但我就我們班級的觀察，覺得她沒有這個情況，她對學生的指導也很正常。</w:t>
      </w:r>
      <w:r>
        <w:rPr>
          <w:rFonts w:hint="eastAsia"/>
        </w:rPr>
        <w:t>A主任</w:t>
      </w:r>
      <w:r w:rsidRPr="009F0CA3">
        <w:rPr>
          <w:rFonts w:hint="eastAsia"/>
        </w:rPr>
        <w:t>是個把學生的事情擺第一位的教師，有時候有事情找她，她都說她先處理學生的事。</w:t>
      </w:r>
      <w:r w:rsidRPr="009F0CA3">
        <w:rPr>
          <w:rFonts w:hint="eastAsia"/>
          <w:b/>
          <w:bCs w:val="0"/>
          <w:u w:val="single"/>
        </w:rPr>
        <w:t>這兩人在我看來都是非常認真負責的老師，不知道為什麼會搞成這樣……(B師)她在上課時我也在旁改作業，如果她有失控我會知道，但我</w:t>
      </w:r>
      <w:r w:rsidR="007B70C3">
        <w:rPr>
          <w:rFonts w:hint="eastAsia"/>
          <w:b/>
          <w:bCs w:val="0"/>
          <w:u w:val="single"/>
        </w:rPr>
        <w:t>從頭</w:t>
      </w:r>
      <w:r w:rsidRPr="009F0CA3">
        <w:rPr>
          <w:rFonts w:hint="eastAsia"/>
          <w:b/>
          <w:bCs w:val="0"/>
          <w:u w:val="single"/>
        </w:rPr>
        <w:t>到尾我都沒有這個印象</w:t>
      </w:r>
      <w:r w:rsidRPr="009F0CA3">
        <w:rPr>
          <w:rFonts w:hint="eastAsia"/>
        </w:rPr>
        <w:t>」、「</w:t>
      </w:r>
      <w:r>
        <w:rPr>
          <w:rFonts w:hint="eastAsia"/>
          <w:b/>
          <w:bCs w:val="0"/>
          <w:u w:val="single"/>
        </w:rPr>
        <w:t>A主任</w:t>
      </w:r>
      <w:r w:rsidRPr="009F0CA3">
        <w:rPr>
          <w:rFonts w:hint="eastAsia"/>
          <w:b/>
          <w:bCs w:val="0"/>
          <w:u w:val="single"/>
        </w:rPr>
        <w:t>及B師的教學都沒有問題，B師的音樂專長沒有問題</w:t>
      </w:r>
      <w:r w:rsidRPr="009F0CA3">
        <w:rPr>
          <w:rFonts w:hint="eastAsia"/>
        </w:rPr>
        <w:t>」等語(筆錄在卷可稽)，</w:t>
      </w:r>
      <w:r w:rsidRPr="009F0CA3">
        <w:rPr>
          <w:rFonts w:hint="eastAsia"/>
          <w:b/>
          <w:bCs w:val="0"/>
          <w:u w:val="single"/>
        </w:rPr>
        <w:t>則臺南市教育局透過單次訪談教師、部分學生，究否足適評價渠等教學表現，誠屬可議</w:t>
      </w:r>
      <w:r w:rsidRPr="009F0CA3">
        <w:rPr>
          <w:rFonts w:hint="eastAsia"/>
        </w:rPr>
        <w:t>。</w:t>
      </w:r>
    </w:p>
    <w:p w14:paraId="65EA7D9E" w14:textId="77777777" w:rsidR="00DD1476" w:rsidRPr="009F0CA3" w:rsidRDefault="00DD1476" w:rsidP="00DD1476">
      <w:pPr>
        <w:pStyle w:val="3"/>
        <w:numPr>
          <w:ilvl w:val="2"/>
          <w:numId w:val="1"/>
        </w:numPr>
      </w:pPr>
      <w:r w:rsidRPr="009F0CA3">
        <w:rPr>
          <w:rFonts w:hint="eastAsia"/>
        </w:rPr>
        <w:t>甚且，112年6、7月期間</w:t>
      </w:r>
      <w:r>
        <w:rPr>
          <w:rFonts w:hint="eastAsia"/>
        </w:rPr>
        <w:t>A主任</w:t>
      </w:r>
      <w:r w:rsidRPr="009F0CA3">
        <w:rPr>
          <w:rFonts w:hint="eastAsia"/>
        </w:rPr>
        <w:t>身心狀況不佳，前已述及，</w:t>
      </w:r>
      <w:r>
        <w:rPr>
          <w:rFonts w:hint="eastAsia"/>
        </w:rPr>
        <w:t>A主任</w:t>
      </w:r>
      <w:r w:rsidRPr="009F0CA3">
        <w:rPr>
          <w:rFonts w:hint="eastAsia"/>
        </w:rPr>
        <w:t>面對突如其來之上級機關行政調查以及提交資料的命令，並在與時任徐校長就請假、留職停薪或退休等申請案溝通不良之過程中，因休養疾病分身乏術而委託B師代為繳交資料，又衍生</w:t>
      </w:r>
      <w:r>
        <w:rPr>
          <w:rFonts w:hint="eastAsia"/>
        </w:rPr>
        <w:t>A主任</w:t>
      </w:r>
      <w:r w:rsidRPr="009F0CA3">
        <w:rPr>
          <w:rFonts w:hint="eastAsia"/>
        </w:rPr>
        <w:t>、B師均違反文書處理手冊而受懲處情事；B師方面，臺南市教育局之調查結論竟有「</w:t>
      </w:r>
      <w:r w:rsidRPr="009F0CA3">
        <w:rPr>
          <w:u w:val="single"/>
        </w:rPr>
        <w:t>涉有</w:t>
      </w:r>
      <w:r w:rsidRPr="009F0CA3">
        <w:t>刑法第169條第1項誣告罪嫌</w:t>
      </w:r>
      <w:r w:rsidRPr="009F0CA3">
        <w:rPr>
          <w:rFonts w:hint="eastAsia"/>
        </w:rPr>
        <w:t>」、「</w:t>
      </w:r>
      <w:r w:rsidRPr="009F0CA3">
        <w:rPr>
          <w:u w:val="single"/>
        </w:rPr>
        <w:t>研判</w:t>
      </w:r>
      <w:r w:rsidRPr="009F0CA3">
        <w:t>媒體資料係由B師所提供</w:t>
      </w:r>
      <w:r w:rsidRPr="009F0CA3">
        <w:rPr>
          <w:rFonts w:hint="eastAsia"/>
        </w:rPr>
        <w:t>」等不確定或推論式認定。是以，</w:t>
      </w:r>
      <w:r w:rsidRPr="009F0CA3">
        <w:rPr>
          <w:rFonts w:hint="eastAsia"/>
          <w:b/>
          <w:bCs w:val="0"/>
          <w:u w:val="single"/>
        </w:rPr>
        <w:t>龍崎國小訪查案自始難謂合法、具有正當性，又有前述程序或實體上之明顯違誤，卻已做成教師懲處致</w:t>
      </w:r>
      <w:r>
        <w:rPr>
          <w:rFonts w:hint="eastAsia"/>
          <w:b/>
          <w:bCs w:val="0"/>
          <w:u w:val="single"/>
        </w:rPr>
        <w:t>A主任</w:t>
      </w:r>
      <w:r w:rsidRPr="009F0CA3">
        <w:rPr>
          <w:rFonts w:hint="eastAsia"/>
          <w:b/>
          <w:bCs w:val="0"/>
          <w:u w:val="single"/>
        </w:rPr>
        <w:t>、B師2人陷入行政救濟訟累中。臺南市教育局之作法會</w:t>
      </w:r>
      <w:r w:rsidRPr="009F0CA3">
        <w:rPr>
          <w:rFonts w:hint="eastAsia"/>
          <w:b/>
          <w:bCs w:val="0"/>
          <w:u w:val="single"/>
        </w:rPr>
        <w:lastRenderedPageBreak/>
        <w:t>否產生臺南市所屬教師之寒蟬效應，又是否帶來地方教育主管行政機關恣意懲處教師之錯誤示範、斲傷政府形象，應由教育部基於全國教育業務之最高主管機關立場，積極介入處理並予導正</w:t>
      </w:r>
      <w:r w:rsidRPr="009F0CA3">
        <w:rPr>
          <w:rFonts w:hint="eastAsia"/>
        </w:rPr>
        <w:t>。</w:t>
      </w:r>
    </w:p>
    <w:p w14:paraId="5985B55E" w14:textId="6FE213D3" w:rsidR="0033500C" w:rsidRPr="00507376" w:rsidRDefault="00DD1476" w:rsidP="00DD1476">
      <w:pPr>
        <w:pStyle w:val="3"/>
        <w:numPr>
          <w:ilvl w:val="2"/>
          <w:numId w:val="1"/>
        </w:numPr>
        <w:rPr>
          <w:bCs w:val="0"/>
        </w:rPr>
      </w:pPr>
      <w:r w:rsidRPr="009F0CA3">
        <w:rPr>
          <w:rFonts w:hint="eastAsia"/>
        </w:rPr>
        <w:t>綜上，</w:t>
      </w:r>
      <w:r w:rsidRPr="009F0CA3">
        <w:rPr>
          <w:rFonts w:hAnsi="標楷體" w:hint="eastAsia"/>
          <w:bCs w:val="0"/>
        </w:rPr>
        <w:t>臺南市教育局表示，為查明112年間龍崎國小6名教師共計</w:t>
      </w:r>
      <w:r w:rsidRPr="009F0CA3">
        <w:rPr>
          <w:rFonts w:hAnsi="標楷體"/>
          <w:bCs w:val="0"/>
        </w:rPr>
        <w:t>1</w:t>
      </w:r>
      <w:r w:rsidRPr="009F0CA3">
        <w:rPr>
          <w:rFonts w:hAnsi="標楷體" w:hint="eastAsia"/>
          <w:bCs w:val="0"/>
        </w:rPr>
        <w:t>5案檢舉事件，遂於112年6月13日以不預警方式赴龍崎國小辦理校務運作及教學訪查(下稱龍崎國小訪查案)。該局雖表示依據地方制度法及行政程序法辦理前述訪查，惟該局到校時始通知相關教師接受調查訪談，致受訪教師顯受突襲，有損害其程序上利益之虞，與行政程序法第3</w:t>
      </w:r>
      <w:r w:rsidRPr="009F0CA3">
        <w:rPr>
          <w:rFonts w:hint="eastAsia"/>
          <w:bCs w:val="0"/>
        </w:rPr>
        <w:t>9條規定未洽；復該局於112年8月31日行文龍崎國小辦理</w:t>
      </w:r>
      <w:r>
        <w:rPr>
          <w:rFonts w:hint="eastAsia"/>
          <w:bCs w:val="0"/>
        </w:rPr>
        <w:t>A主任</w:t>
      </w:r>
      <w:r w:rsidRPr="009F0CA3">
        <w:rPr>
          <w:rFonts w:hint="eastAsia"/>
          <w:bCs w:val="0"/>
        </w:rPr>
        <w:t>申誡3次、B師申誡7次及記過1次之成績考核，因龍崎國小教師考核會囿於該局公文拘束，故實際會議過程徒具「程序合法」之形式，與考核辦法第6條、第8條規定未合。又，臺南市教育局對於</w:t>
      </w:r>
      <w:r>
        <w:rPr>
          <w:rFonts w:hint="eastAsia"/>
          <w:bCs w:val="0"/>
        </w:rPr>
        <w:t>A主任</w:t>
      </w:r>
      <w:r w:rsidRPr="009F0CA3">
        <w:rPr>
          <w:rFonts w:hint="eastAsia"/>
          <w:bCs w:val="0"/>
        </w:rPr>
        <w:t>、B師被檢舉涉有教學方面違失，未依據教師法及相關法規，以「經教師評審委員會審議通過」、「教師專業審查會調查、輔導、審議」等法定程序與政策工具處理，且對B師做成「</w:t>
      </w:r>
      <w:r w:rsidRPr="009F0CA3">
        <w:rPr>
          <w:bCs w:val="0"/>
        </w:rPr>
        <w:t>涉有刑法第169條第1項誣告罪嫌</w:t>
      </w:r>
      <w:r w:rsidRPr="009F0CA3">
        <w:rPr>
          <w:rFonts w:hint="eastAsia"/>
          <w:bCs w:val="0"/>
        </w:rPr>
        <w:t>」、「</w:t>
      </w:r>
      <w:r w:rsidRPr="009F0CA3">
        <w:rPr>
          <w:bCs w:val="0"/>
        </w:rPr>
        <w:t>研判媒體資料係由B師所提供</w:t>
      </w:r>
      <w:r w:rsidRPr="009F0CA3">
        <w:rPr>
          <w:rFonts w:hint="eastAsia"/>
          <w:bCs w:val="0"/>
        </w:rPr>
        <w:t>」等不確定或推論式認定，更因</w:t>
      </w:r>
      <w:r>
        <w:rPr>
          <w:rFonts w:hint="eastAsia"/>
          <w:bCs w:val="0"/>
        </w:rPr>
        <w:t>A主任</w:t>
      </w:r>
      <w:r w:rsidRPr="009F0CA3">
        <w:rPr>
          <w:rFonts w:hint="eastAsia"/>
          <w:bCs w:val="0"/>
        </w:rPr>
        <w:t>無法應付該局命其補繳資料事宜而委託B師代繳資料，衍生該2人均違反文書處理手冊再受懲處情事，進而陷入行政救濟訟累，該局作法顯有未當。為避免臺南市</w:t>
      </w:r>
      <w:r>
        <w:rPr>
          <w:rFonts w:hint="eastAsia"/>
          <w:bCs w:val="0"/>
        </w:rPr>
        <w:t>教育局</w:t>
      </w:r>
      <w:r w:rsidRPr="009F0CA3">
        <w:rPr>
          <w:rFonts w:hint="eastAsia"/>
          <w:bCs w:val="0"/>
        </w:rPr>
        <w:t>之作法產生寒蟬效應及恣意懲處教師之錯誤示範進而斲傷政府形象，教育部允應積極介入處理並予導正。</w:t>
      </w:r>
    </w:p>
    <w:p w14:paraId="3FDBD56C" w14:textId="77777777" w:rsidR="00A85E59" w:rsidRPr="00507376" w:rsidRDefault="00A85E59">
      <w:pPr>
        <w:widowControl/>
        <w:overflowPunct/>
        <w:autoSpaceDE/>
        <w:autoSpaceDN/>
        <w:jc w:val="left"/>
        <w:rPr>
          <w:kern w:val="32"/>
        </w:rPr>
      </w:pPr>
      <w:bookmarkStart w:id="44" w:name="_Toc524902730"/>
      <w:bookmarkEnd w:id="35"/>
      <w:bookmarkEnd w:id="36"/>
      <w:bookmarkEnd w:id="37"/>
      <w:bookmarkEnd w:id="38"/>
      <w:bookmarkEnd w:id="39"/>
      <w:bookmarkEnd w:id="40"/>
      <w:r w:rsidRPr="00507376">
        <w:br w:type="page"/>
      </w:r>
    </w:p>
    <w:p w14:paraId="3F047560" w14:textId="5D59F1C8" w:rsidR="00CA1DF9" w:rsidRPr="00507376" w:rsidRDefault="000512D1" w:rsidP="00DA6FD1">
      <w:pPr>
        <w:pStyle w:val="10"/>
        <w:ind w:leftChars="100" w:left="340" w:firstLine="680"/>
      </w:pPr>
      <w:r w:rsidRPr="00507376">
        <w:rPr>
          <w:rFonts w:hint="eastAsia"/>
        </w:rPr>
        <w:lastRenderedPageBreak/>
        <w:t>綜</w:t>
      </w:r>
      <w:r w:rsidR="00A0128A" w:rsidRPr="00507376">
        <w:rPr>
          <w:rFonts w:hint="eastAsia"/>
        </w:rPr>
        <w:t>合</w:t>
      </w:r>
      <w:r w:rsidRPr="00507376">
        <w:rPr>
          <w:rFonts w:hint="eastAsia"/>
        </w:rPr>
        <w:t>上述，</w:t>
      </w:r>
      <w:r w:rsidR="00DA6FD1" w:rsidRPr="00507376">
        <w:rPr>
          <w:rFonts w:hint="eastAsia"/>
        </w:rPr>
        <w:t>龍崎國小</w:t>
      </w:r>
      <w:r w:rsidR="004044FA">
        <w:rPr>
          <w:rFonts w:hint="eastAsia"/>
        </w:rPr>
        <w:t>「</w:t>
      </w:r>
      <w:r w:rsidR="00DA6FD1" w:rsidRPr="00507376">
        <w:rPr>
          <w:rFonts w:hint="eastAsia"/>
        </w:rPr>
        <w:t>110年6月</w:t>
      </w:r>
      <w:r w:rsidR="004044FA">
        <w:rPr>
          <w:rFonts w:hint="eastAsia"/>
        </w:rPr>
        <w:t>8日通知</w:t>
      </w:r>
      <w:r w:rsidR="00DA6FD1" w:rsidRPr="00507376">
        <w:rPr>
          <w:rFonts w:hint="eastAsia"/>
        </w:rPr>
        <w:t>其</w:t>
      </w:r>
      <w:r w:rsidR="00DA7528" w:rsidRPr="00507376">
        <w:rPr>
          <w:rFonts w:hint="eastAsia"/>
        </w:rPr>
        <w:t>附設幼兒園</w:t>
      </w:r>
      <w:r w:rsidR="00055D55" w:rsidRPr="00507376">
        <w:rPr>
          <w:rFonts w:hint="eastAsia"/>
        </w:rPr>
        <w:t>C</w:t>
      </w:r>
      <w:r w:rsidR="00DA6FD1" w:rsidRPr="00507376">
        <w:rPr>
          <w:rFonts w:hint="eastAsia"/>
        </w:rPr>
        <w:t>教保員終止進用契約</w:t>
      </w:r>
      <w:r w:rsidR="004044FA">
        <w:rPr>
          <w:rFonts w:hint="eastAsia"/>
        </w:rPr>
        <w:t>，復於同年月11日撤銷前開處分」</w:t>
      </w:r>
      <w:r w:rsidR="00DA6FD1" w:rsidRPr="00507376">
        <w:rPr>
          <w:rFonts w:hint="eastAsia"/>
        </w:rPr>
        <w:t>一事，違反</w:t>
      </w:r>
      <w:r w:rsidR="00AA7790">
        <w:rPr>
          <w:rFonts w:hint="eastAsia"/>
        </w:rPr>
        <w:t>契進</w:t>
      </w:r>
      <w:r w:rsidR="00DA6FD1" w:rsidRPr="00507376">
        <w:rPr>
          <w:rFonts w:hint="eastAsia"/>
        </w:rPr>
        <w:t>辦法、勞基法所定之</w:t>
      </w:r>
      <w:r w:rsidR="00C857F4" w:rsidRPr="00507376">
        <w:rPr>
          <w:rFonts w:hint="eastAsia"/>
        </w:rPr>
        <w:t>解僱</w:t>
      </w:r>
      <w:r w:rsidR="00DA6FD1" w:rsidRPr="00507376">
        <w:rPr>
          <w:rFonts w:hint="eastAsia"/>
        </w:rPr>
        <w:t>前輔導程序、最後手段性原則以及預告期間規範，且未符行政行為之</w:t>
      </w:r>
      <w:r w:rsidR="004044FA">
        <w:rPr>
          <w:rFonts w:hint="eastAsia"/>
        </w:rPr>
        <w:t>比例原則與</w:t>
      </w:r>
      <w:r w:rsidR="00DA6FD1" w:rsidRPr="00507376">
        <w:rPr>
          <w:rFonts w:hint="eastAsia"/>
        </w:rPr>
        <w:t>安定性原則；又該校處理前代理教師K疑涉性騷擾行為與畢業旅行期間之性騷擾事件，</w:t>
      </w:r>
      <w:r w:rsidR="00222DE2" w:rsidRPr="00507376">
        <w:rPr>
          <w:rFonts w:hint="eastAsia"/>
        </w:rPr>
        <w:t>顯有性別意識薄弱、未依法保全證據及未善盡保護學生權益之違失</w:t>
      </w:r>
      <w:r w:rsidR="00DA6FD1" w:rsidRPr="00507376">
        <w:rPr>
          <w:rFonts w:hint="eastAsia"/>
        </w:rPr>
        <w:t>。臺南市教育局身為龍崎國小之主管機關，應負監督指揮職</w:t>
      </w:r>
      <w:r w:rsidR="00222DE2" w:rsidRPr="00507376">
        <w:rPr>
          <w:rFonts w:hint="eastAsia"/>
        </w:rPr>
        <w:t>責</w:t>
      </w:r>
      <w:r w:rsidR="00DA6FD1" w:rsidRPr="00507376">
        <w:rPr>
          <w:rFonts w:hint="eastAsia"/>
        </w:rPr>
        <w:t>，詎</w:t>
      </w:r>
      <w:r w:rsidR="00222DE2" w:rsidRPr="00507376">
        <w:rPr>
          <w:rFonts w:hint="eastAsia"/>
        </w:rPr>
        <w:t>未確實查察</w:t>
      </w:r>
      <w:r w:rsidR="00AA7790">
        <w:rPr>
          <w:rFonts w:hint="eastAsia"/>
        </w:rPr>
        <w:t>該校</w:t>
      </w:r>
      <w:r w:rsidR="00222DE2" w:rsidRPr="00507376">
        <w:rPr>
          <w:rFonts w:hint="eastAsia"/>
        </w:rPr>
        <w:t>作成</w:t>
      </w:r>
      <w:r w:rsidR="00DA7528" w:rsidRPr="00507376">
        <w:rPr>
          <w:rFonts w:hint="eastAsia"/>
        </w:rPr>
        <w:t>「中止C教保員進用契約」</w:t>
      </w:r>
      <w:r w:rsidR="00222DE2" w:rsidRPr="00507376">
        <w:rPr>
          <w:rFonts w:hint="eastAsia"/>
        </w:rPr>
        <w:t>處分之過程是否適法，顯失其監督學校、保障工作權益之主管機關立場；</w:t>
      </w:r>
      <w:r w:rsidR="00DA6FD1" w:rsidRPr="00507376">
        <w:rPr>
          <w:rFonts w:hint="eastAsia"/>
        </w:rPr>
        <w:t>又112年6月13日</w:t>
      </w:r>
      <w:r w:rsidR="00222DE2" w:rsidRPr="00507376">
        <w:rPr>
          <w:rFonts w:hint="eastAsia"/>
        </w:rPr>
        <w:t>該局</w:t>
      </w:r>
      <w:r w:rsidR="00DA6FD1" w:rsidRPr="00507376">
        <w:rPr>
          <w:rFonts w:hint="eastAsia"/>
        </w:rPr>
        <w:t>辦理龍崎國小</w:t>
      </w:r>
      <w:r w:rsidR="00AA7790">
        <w:rPr>
          <w:rFonts w:hint="eastAsia"/>
        </w:rPr>
        <w:t>訪查案</w:t>
      </w:r>
      <w:r w:rsidR="00DA6FD1" w:rsidRPr="00507376">
        <w:rPr>
          <w:rFonts w:hint="eastAsia"/>
        </w:rPr>
        <w:t>，對受訪查教師不預警調查，與行政程序法第39條未洽，</w:t>
      </w:r>
      <w:r w:rsidR="00DA7528" w:rsidRPr="00507376">
        <w:rPr>
          <w:rFonts w:hint="eastAsia"/>
        </w:rPr>
        <w:t>且</w:t>
      </w:r>
      <w:r w:rsidR="00AA5945" w:rsidRPr="00507376">
        <w:rPr>
          <w:rFonts w:hint="eastAsia"/>
        </w:rPr>
        <w:t>於112年8月31日行文龍崎國小</w:t>
      </w:r>
      <w:r w:rsidR="00DA7528" w:rsidRPr="00507376">
        <w:rPr>
          <w:rFonts w:hint="eastAsia"/>
        </w:rPr>
        <w:t>要求</w:t>
      </w:r>
      <w:r w:rsidR="00AA5945" w:rsidRPr="00507376">
        <w:rPr>
          <w:rFonts w:hint="eastAsia"/>
        </w:rPr>
        <w:t>辦理A師、B師之成績考核，因龍崎國小教師考核會囿於該局公文拘束，故實際會議過程徒具「程序合法」之形式，</w:t>
      </w:r>
      <w:r w:rsidR="00DA7528" w:rsidRPr="00507376">
        <w:rPr>
          <w:rFonts w:hint="eastAsia"/>
        </w:rPr>
        <w:t>致</w:t>
      </w:r>
      <w:r w:rsidR="00AA5945" w:rsidRPr="00507376">
        <w:rPr>
          <w:rFonts w:hint="eastAsia"/>
        </w:rPr>
        <w:t>與考核辦法第6條、第8條規定未合</w:t>
      </w:r>
      <w:r w:rsidR="00BD1392" w:rsidRPr="00507376">
        <w:rPr>
          <w:rFonts w:hint="eastAsia"/>
        </w:rPr>
        <w:t>。</w:t>
      </w:r>
      <w:r w:rsidR="00AA5945" w:rsidRPr="00507376">
        <w:rPr>
          <w:rFonts w:hint="eastAsia"/>
        </w:rPr>
        <w:t>核龍崎國小以及臺南市教育局違法失當情節甚明，均應依憲法第97條第1項及監察法第24條之規定提案糾正，移送教育部督飭所屬確實檢討改善見復。</w:t>
      </w:r>
    </w:p>
    <w:p w14:paraId="6080CC5B" w14:textId="77777777" w:rsidR="00286B1B" w:rsidRPr="00507376" w:rsidRDefault="00286B1B" w:rsidP="008A288A">
      <w:pPr>
        <w:pStyle w:val="aa"/>
        <w:spacing w:beforeLines="150" w:before="685" w:after="0"/>
        <w:ind w:leftChars="1100" w:left="3742"/>
        <w:rPr>
          <w:b w:val="0"/>
          <w:bCs/>
          <w:snapToGrid/>
          <w:spacing w:val="12"/>
          <w:kern w:val="0"/>
          <w:sz w:val="40"/>
        </w:rPr>
      </w:pPr>
      <w:bookmarkStart w:id="45" w:name="_Toc524895649"/>
      <w:bookmarkStart w:id="46" w:name="_Toc524896195"/>
      <w:bookmarkStart w:id="47" w:name="_Toc524896225"/>
      <w:bookmarkEnd w:id="45"/>
      <w:bookmarkEnd w:id="46"/>
      <w:bookmarkEnd w:id="47"/>
      <w:r w:rsidRPr="00507376">
        <w:rPr>
          <w:rFonts w:hint="eastAsia"/>
          <w:b w:val="0"/>
          <w:bCs/>
          <w:snapToGrid/>
          <w:spacing w:val="12"/>
          <w:kern w:val="0"/>
          <w:sz w:val="40"/>
        </w:rPr>
        <w:t>提案委員：</w:t>
      </w:r>
    </w:p>
    <w:p w14:paraId="482CA868" w14:textId="77777777" w:rsidR="00286B1B" w:rsidRDefault="00286B1B" w:rsidP="00286B1B">
      <w:pPr>
        <w:pStyle w:val="aa"/>
        <w:spacing w:beforeLines="50" w:before="228" w:after="0"/>
        <w:ind w:leftChars="1100" w:left="3742"/>
        <w:rPr>
          <w:b w:val="0"/>
          <w:bCs/>
          <w:snapToGrid/>
          <w:spacing w:val="0"/>
          <w:kern w:val="0"/>
        </w:rPr>
      </w:pPr>
    </w:p>
    <w:p w14:paraId="5798EEF8" w14:textId="77777777" w:rsidR="00AA7790" w:rsidRPr="00507376" w:rsidRDefault="00AA7790" w:rsidP="00286B1B">
      <w:pPr>
        <w:pStyle w:val="aa"/>
        <w:spacing w:beforeLines="50" w:before="228" w:after="0"/>
        <w:ind w:leftChars="1100" w:left="3742"/>
        <w:rPr>
          <w:b w:val="0"/>
          <w:bCs/>
          <w:snapToGrid/>
          <w:spacing w:val="0"/>
          <w:kern w:val="0"/>
        </w:rPr>
      </w:pPr>
    </w:p>
    <w:p w14:paraId="675BE159" w14:textId="77777777" w:rsidR="00DA7528" w:rsidRPr="00507376" w:rsidRDefault="00DA7528" w:rsidP="00DA7528">
      <w:pPr>
        <w:pStyle w:val="aa"/>
        <w:spacing w:beforeLines="50" w:before="228" w:after="0" w:line="300" w:lineRule="exact"/>
        <w:ind w:leftChars="1100" w:left="3742"/>
        <w:rPr>
          <w:b w:val="0"/>
          <w:bCs/>
          <w:snapToGrid/>
          <w:spacing w:val="0"/>
          <w:kern w:val="0"/>
        </w:rPr>
      </w:pPr>
    </w:p>
    <w:p w14:paraId="31AE36C1" w14:textId="0AA63A0D" w:rsidR="00451E78" w:rsidRPr="00507376" w:rsidRDefault="00286B1B" w:rsidP="00DA7528">
      <w:pPr>
        <w:pStyle w:val="af"/>
        <w:rPr>
          <w:rFonts w:hAnsi="標楷體"/>
          <w:bCs/>
        </w:rPr>
      </w:pPr>
      <w:r w:rsidRPr="00507376">
        <w:rPr>
          <w:rFonts w:hAnsi="標楷體" w:hint="eastAsia"/>
          <w:bCs/>
        </w:rPr>
        <w:t>中</w:t>
      </w:r>
      <w:r w:rsidR="00A231D3" w:rsidRPr="00507376">
        <w:rPr>
          <w:rFonts w:hAnsi="標楷體" w:hint="eastAsia"/>
          <w:bCs/>
        </w:rPr>
        <w:t xml:space="preserve">  </w:t>
      </w:r>
      <w:r w:rsidRPr="00507376">
        <w:rPr>
          <w:rFonts w:hAnsi="標楷體" w:hint="eastAsia"/>
          <w:bCs/>
        </w:rPr>
        <w:t>華</w:t>
      </w:r>
      <w:r w:rsidR="00A231D3" w:rsidRPr="00507376">
        <w:rPr>
          <w:rFonts w:hAnsi="標楷體" w:hint="eastAsia"/>
          <w:bCs/>
        </w:rPr>
        <w:t xml:space="preserve">  </w:t>
      </w:r>
      <w:r w:rsidRPr="00507376">
        <w:rPr>
          <w:rFonts w:hAnsi="標楷體" w:hint="eastAsia"/>
          <w:bCs/>
        </w:rPr>
        <w:t>民</w:t>
      </w:r>
      <w:r w:rsidR="00A231D3" w:rsidRPr="00507376">
        <w:rPr>
          <w:rFonts w:hAnsi="標楷體" w:hint="eastAsia"/>
          <w:bCs/>
        </w:rPr>
        <w:t xml:space="preserve">  </w:t>
      </w:r>
      <w:r w:rsidRPr="00507376">
        <w:rPr>
          <w:rFonts w:hAnsi="標楷體" w:hint="eastAsia"/>
          <w:bCs/>
        </w:rPr>
        <w:t>國　1</w:t>
      </w:r>
      <w:r w:rsidR="008056BC" w:rsidRPr="00507376">
        <w:rPr>
          <w:rFonts w:hAnsi="標楷體" w:hint="eastAsia"/>
          <w:bCs/>
        </w:rPr>
        <w:t>1</w:t>
      </w:r>
      <w:r w:rsidR="00A85E59" w:rsidRPr="00507376">
        <w:rPr>
          <w:rFonts w:hAnsi="標楷體" w:hint="eastAsia"/>
          <w:bCs/>
        </w:rPr>
        <w:t>5</w:t>
      </w:r>
      <w:r w:rsidRPr="00507376">
        <w:rPr>
          <w:rFonts w:hAnsi="標楷體" w:hint="eastAsia"/>
          <w:bCs/>
        </w:rPr>
        <w:t xml:space="preserve">　年　</w:t>
      </w:r>
      <w:r w:rsidR="00A85E59" w:rsidRPr="00507376">
        <w:rPr>
          <w:rFonts w:hAnsi="標楷體" w:hint="eastAsia"/>
          <w:bCs/>
        </w:rPr>
        <w:t xml:space="preserve">  </w:t>
      </w:r>
      <w:r w:rsidRPr="00507376">
        <w:rPr>
          <w:rFonts w:hAnsi="標楷體" w:hint="eastAsia"/>
          <w:bCs/>
        </w:rPr>
        <w:t xml:space="preserve">　月　　　日</w:t>
      </w:r>
      <w:bookmarkEnd w:id="44"/>
    </w:p>
    <w:sectPr w:rsidR="00451E78" w:rsidRPr="00507376" w:rsidSect="00931A10">
      <w:footerReference w:type="default" r:id="rId9"/>
      <w:pgSz w:w="11907" w:h="16840" w:code="9"/>
      <w:pgMar w:top="1701" w:right="1418" w:bottom="1418" w:left="1418" w:header="851" w:footer="851" w:gutter="227"/>
      <w:pgNumType w:start="1"/>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AA8E2" w14:textId="77777777" w:rsidR="002865F6" w:rsidRDefault="002865F6">
      <w:r>
        <w:separator/>
      </w:r>
    </w:p>
  </w:endnote>
  <w:endnote w:type="continuationSeparator" w:id="0">
    <w:p w14:paraId="25C85978" w14:textId="77777777" w:rsidR="002865F6" w:rsidRDefault="0028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736E0" w14:textId="77777777" w:rsidR="00080040" w:rsidRDefault="00080040">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sidR="006E6A40">
      <w:rPr>
        <w:rStyle w:val="ac"/>
        <w:noProof/>
        <w:sz w:val="24"/>
      </w:rPr>
      <w:t>2</w:t>
    </w:r>
    <w:r>
      <w:rPr>
        <w:rStyle w:val="ac"/>
        <w:sz w:val="24"/>
      </w:rPr>
      <w:fldChar w:fldCharType="end"/>
    </w:r>
  </w:p>
  <w:p w14:paraId="6B00E073" w14:textId="77777777" w:rsidR="00080040" w:rsidRDefault="00080040">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E77F3" w14:textId="77777777" w:rsidR="002865F6" w:rsidRDefault="002865F6">
      <w:r>
        <w:separator/>
      </w:r>
    </w:p>
  </w:footnote>
  <w:footnote w:type="continuationSeparator" w:id="0">
    <w:p w14:paraId="68C8C9AB" w14:textId="77777777" w:rsidR="002865F6" w:rsidRDefault="002865F6">
      <w:r>
        <w:continuationSeparator/>
      </w:r>
    </w:p>
  </w:footnote>
  <w:footnote w:id="1">
    <w:p w14:paraId="6D275B15" w14:textId="77777777" w:rsidR="00AF711D" w:rsidRPr="00BE486F" w:rsidRDefault="00AF711D" w:rsidP="00AF711D">
      <w:pPr>
        <w:pStyle w:val="afb"/>
      </w:pPr>
      <w:r>
        <w:rPr>
          <w:rStyle w:val="afd"/>
        </w:rPr>
        <w:footnoteRef/>
      </w:r>
      <w:r>
        <w:t xml:space="preserve"> </w:t>
      </w:r>
      <w:r>
        <w:rPr>
          <w:rFonts w:hint="eastAsia"/>
        </w:rPr>
        <w:t>相關文號：(1)臺南市政府114年10月3日府教人(一)字第1141377207號函(申請展延回復)、同年11月3日府教人(一)字第1141507325號函(申請展延回復)、同年11月13日府教人(一)字第1141468906號(密)函、同年12月11日</w:t>
      </w:r>
      <w:r w:rsidRPr="00133087">
        <w:rPr>
          <w:rFonts w:hint="eastAsia"/>
        </w:rPr>
        <w:t>府教人(一)字第1141702806號函</w:t>
      </w:r>
      <w:r>
        <w:rPr>
          <w:rFonts w:hint="eastAsia"/>
        </w:rPr>
        <w:t>(申請展延回復)；115年1月8日</w:t>
      </w:r>
      <w:r w:rsidRPr="00133087">
        <w:rPr>
          <w:rFonts w:hint="eastAsia"/>
        </w:rPr>
        <w:t>府教人(一)字第</w:t>
      </w:r>
      <w:r>
        <w:rPr>
          <w:rFonts w:hint="eastAsia"/>
        </w:rPr>
        <w:t>1150083808</w:t>
      </w:r>
      <w:r w:rsidRPr="00133087">
        <w:rPr>
          <w:rFonts w:hint="eastAsia"/>
        </w:rPr>
        <w:t>號函</w:t>
      </w:r>
      <w:r>
        <w:rPr>
          <w:rFonts w:hint="eastAsia"/>
        </w:rPr>
        <w:t>(申請展延回復)；同年2月13日</w:t>
      </w:r>
      <w:r w:rsidRPr="00133087">
        <w:rPr>
          <w:rFonts w:hint="eastAsia"/>
        </w:rPr>
        <w:t>府教人(一)字第</w:t>
      </w:r>
      <w:r>
        <w:rPr>
          <w:rFonts w:hint="eastAsia"/>
        </w:rPr>
        <w:t>1150278241</w:t>
      </w:r>
      <w:r w:rsidRPr="00133087">
        <w:rPr>
          <w:rFonts w:hint="eastAsia"/>
        </w:rPr>
        <w:t>號函</w:t>
      </w:r>
      <w:r>
        <w:rPr>
          <w:rFonts w:hint="eastAsia"/>
        </w:rPr>
        <w:t>(申請展延回復)、同年3月16日府教人(一)字第1141766680號(密)函</w:t>
      </w:r>
      <w:r w:rsidRPr="00D65A53">
        <w:rPr>
          <w:rFonts w:hint="eastAsia"/>
          <w:kern w:val="0"/>
        </w:rPr>
        <w:t>。(2)</w:t>
      </w:r>
      <w:r>
        <w:rPr>
          <w:rFonts w:hint="eastAsia"/>
        </w:rPr>
        <w:t>臺南地檢署</w:t>
      </w:r>
      <w:r w:rsidRPr="005368F4">
        <w:t>114</w:t>
      </w:r>
      <w:r w:rsidRPr="005368F4">
        <w:rPr>
          <w:rFonts w:hint="cs"/>
        </w:rPr>
        <w:t>年</w:t>
      </w:r>
      <w:r w:rsidRPr="005368F4">
        <w:t>9</w:t>
      </w:r>
      <w:r w:rsidRPr="005368F4">
        <w:rPr>
          <w:rFonts w:hint="cs"/>
        </w:rPr>
        <w:t>月</w:t>
      </w:r>
      <w:r w:rsidRPr="005368F4">
        <w:t>19</w:t>
      </w:r>
      <w:r w:rsidRPr="005368F4">
        <w:rPr>
          <w:rFonts w:hint="cs"/>
        </w:rPr>
        <w:t>日南檢和弘</w:t>
      </w:r>
      <w:r w:rsidRPr="005368F4">
        <w:t>114</w:t>
      </w:r>
      <w:r w:rsidRPr="005368F4">
        <w:rPr>
          <w:rFonts w:hint="cs"/>
        </w:rPr>
        <w:t>他</w:t>
      </w:r>
      <w:r w:rsidRPr="005368F4">
        <w:t>457</w:t>
      </w:r>
      <w:r w:rsidRPr="005368F4">
        <w:rPr>
          <w:rFonts w:hint="cs"/>
        </w:rPr>
        <w:t>字第</w:t>
      </w:r>
      <w:r w:rsidRPr="005368F4">
        <w:t>11490764650</w:t>
      </w:r>
      <w:r w:rsidRPr="005368F4">
        <w:rPr>
          <w:rFonts w:hint="cs"/>
        </w:rPr>
        <w:t>號</w:t>
      </w:r>
      <w:r>
        <w:rPr>
          <w:rFonts w:hint="eastAsia"/>
        </w:rPr>
        <w:t>函</w:t>
      </w:r>
      <w:r w:rsidRPr="00D65A53">
        <w:rPr>
          <w:rFonts w:hint="eastAsia"/>
        </w:rPr>
        <w:t>。(3)</w:t>
      </w:r>
      <w:r>
        <w:rPr>
          <w:rFonts w:hint="eastAsia"/>
        </w:rPr>
        <w:t>教育部114年9月30日臺教授國部字第1145602479號函(申請展延回復)、同年10月20日臺教授國部字第1140094959號函</w:t>
      </w:r>
      <w:r w:rsidRPr="00D65A53">
        <w:rPr>
          <w:rFonts w:hint="eastAsia"/>
        </w:rPr>
        <w:t>。</w:t>
      </w:r>
      <w:r>
        <w:rPr>
          <w:rFonts w:hint="eastAsia"/>
        </w:rPr>
        <w:t>(4)臺灣高等法院114年9月25日院高人二字第1140025417號函。</w:t>
      </w:r>
    </w:p>
  </w:footnote>
  <w:footnote w:id="2">
    <w:p w14:paraId="19DE2540" w14:textId="77777777" w:rsidR="00AF711D" w:rsidRPr="00AD4A90" w:rsidRDefault="00AF711D" w:rsidP="00AF711D">
      <w:pPr>
        <w:pStyle w:val="afb"/>
      </w:pPr>
      <w:r>
        <w:rPr>
          <w:rStyle w:val="afd"/>
        </w:rPr>
        <w:footnoteRef/>
      </w:r>
      <w:r>
        <w:t xml:space="preserve"> </w:t>
      </w:r>
      <w:r>
        <w:rPr>
          <w:rFonts w:hint="eastAsia"/>
        </w:rPr>
        <w:t>臺南市教育局115年5月5日再度以電子郵件補充說明到院。</w:t>
      </w:r>
    </w:p>
  </w:footnote>
  <w:footnote w:id="3">
    <w:p w14:paraId="180DBB44" w14:textId="77777777" w:rsidR="00DD1476" w:rsidRPr="00CF4233" w:rsidRDefault="00DD1476" w:rsidP="00DD1476">
      <w:pPr>
        <w:pStyle w:val="afb"/>
      </w:pPr>
      <w:r>
        <w:rPr>
          <w:rStyle w:val="afd"/>
        </w:rPr>
        <w:footnoteRef/>
      </w:r>
      <w:r>
        <w:t xml:space="preserve"> </w:t>
      </w:r>
      <w:r>
        <w:rPr>
          <w:rFonts w:hint="eastAsia"/>
        </w:rPr>
        <w:t>龍崎國小某師106學年度疑對學生言語性騷擾等情，與本院此件調查案無涉。</w:t>
      </w:r>
    </w:p>
  </w:footnote>
  <w:footnote w:id="4">
    <w:p w14:paraId="61D5CCBC" w14:textId="77777777" w:rsidR="00DD1476" w:rsidRPr="009D7862" w:rsidRDefault="00DD1476" w:rsidP="00DD1476">
      <w:pPr>
        <w:pStyle w:val="afb"/>
      </w:pPr>
      <w:r>
        <w:rPr>
          <w:rStyle w:val="afd"/>
        </w:rPr>
        <w:footnoteRef/>
      </w:r>
      <w:r>
        <w:t xml:space="preserve"> </w:t>
      </w:r>
      <w:r>
        <w:rPr>
          <w:rFonts w:hint="eastAsia"/>
        </w:rPr>
        <w:t>性平法(111年1月19日)第21條第2項：「</w:t>
      </w:r>
      <w:r w:rsidRPr="001D576A">
        <w:rPr>
          <w:rFonts w:hint="eastAsia"/>
        </w:rPr>
        <w:t>學校校長、教師、職員或工友不得偽造、變造、湮滅或隱匿他人所犯校園性侵害、性騷擾或性霸凌事件之證據。</w:t>
      </w:r>
      <w:r>
        <w:rPr>
          <w:rFonts w:hint="eastAsia"/>
        </w:rPr>
        <w:t>」第36條第1項第2款：「</w:t>
      </w:r>
      <w:r w:rsidRPr="001D576A">
        <w:rPr>
          <w:rFonts w:hint="eastAsia"/>
        </w:rPr>
        <w:t>學校校長、教師、職員或工友有下列情形之一者，處新臺幣</w:t>
      </w:r>
      <w:r>
        <w:rPr>
          <w:rFonts w:hint="eastAsia"/>
        </w:rPr>
        <w:t>3</w:t>
      </w:r>
      <w:r w:rsidRPr="001D576A">
        <w:rPr>
          <w:rFonts w:hint="eastAsia"/>
        </w:rPr>
        <w:t>萬元以上</w:t>
      </w:r>
      <w:r>
        <w:rPr>
          <w:rFonts w:hint="eastAsia"/>
        </w:rPr>
        <w:t>15</w:t>
      </w:r>
      <w:r w:rsidRPr="001D576A">
        <w:rPr>
          <w:rFonts w:hint="eastAsia"/>
        </w:rPr>
        <w:t>萬元以下罰鍰：</w:t>
      </w:r>
      <w:r>
        <w:rPr>
          <w:rFonts w:hint="eastAsia"/>
        </w:rPr>
        <w:t>……</w:t>
      </w:r>
      <w:r w:rsidRPr="001D576A">
        <w:rPr>
          <w:rFonts w:hint="eastAsia"/>
        </w:rPr>
        <w:t>二、違反第</w:t>
      </w:r>
      <w:r>
        <w:rPr>
          <w:rFonts w:hint="eastAsia"/>
        </w:rPr>
        <w:t>21</w:t>
      </w:r>
      <w:r w:rsidRPr="001D576A">
        <w:rPr>
          <w:rFonts w:hint="eastAsia"/>
        </w:rPr>
        <w:t>條第</w:t>
      </w:r>
      <w:r>
        <w:rPr>
          <w:rFonts w:hint="eastAsia"/>
        </w:rPr>
        <w:t>2</w:t>
      </w:r>
      <w:r w:rsidRPr="001D576A">
        <w:rPr>
          <w:rFonts w:hint="eastAsia"/>
        </w:rPr>
        <w:t>項規定，偽造、變造、湮滅或隱匿他人所犯校園性騷擾或性霸凌事件之證據。</w:t>
      </w:r>
      <w:r>
        <w:rPr>
          <w:rFonts w:hint="eastAsia"/>
        </w:rPr>
        <w:t>」；查據立法院法律系統，性平法100年6月7日就其第21條修正意旨略以「</w:t>
      </w:r>
      <w:r w:rsidRPr="009D7862">
        <w:rPr>
          <w:rFonts w:hint="eastAsia"/>
        </w:rPr>
        <w:t>因校園性侵害、性騷擾或性霸凌事件除須由性別平等教育委員會依本法相關規定調查處理外，</w:t>
      </w:r>
      <w:r w:rsidRPr="009D7862">
        <w:rPr>
          <w:rFonts w:hint="eastAsia"/>
          <w:u w:val="single"/>
        </w:rPr>
        <w:t>亦可能進入司法程序，其相關證據之保全自屬重要</w:t>
      </w:r>
      <w:r>
        <w:rPr>
          <w:rFonts w:hint="eastAsia"/>
        </w:rPr>
        <w:t>……</w:t>
      </w:r>
      <w:r w:rsidRPr="009D7862">
        <w:rPr>
          <w:rFonts w:hint="eastAsia"/>
        </w:rPr>
        <w:t>明定學校校長、教師、職員或工友不得偽造、變造、湮滅或隱匿他人所犯校園性侵害、性騷擾或性霸凌事件之證據，並於修正條文第</w:t>
      </w:r>
      <w:r>
        <w:rPr>
          <w:rFonts w:hint="eastAsia"/>
        </w:rPr>
        <w:t>36</w:t>
      </w:r>
      <w:r w:rsidRPr="009D7862">
        <w:rPr>
          <w:rFonts w:hint="eastAsia"/>
        </w:rPr>
        <w:t>條增訂違反上開義務之處罰，</w:t>
      </w:r>
      <w:r w:rsidRPr="009D7862">
        <w:rPr>
          <w:rFonts w:hint="eastAsia"/>
          <w:u w:val="single"/>
        </w:rPr>
        <w:t>期杜絕教育人員隱匿校園性侵害、性騷擾或性霸凌事件之發生</w:t>
      </w:r>
      <w:r>
        <w:rPr>
          <w:rFonts w:hint="eastAsia"/>
        </w:rPr>
        <w:t>」。</w:t>
      </w:r>
    </w:p>
  </w:footnote>
  <w:footnote w:id="5">
    <w:p w14:paraId="4F1F8867" w14:textId="06F9A000" w:rsidR="00DD1476" w:rsidRPr="00BD05C8" w:rsidRDefault="00DD1476" w:rsidP="00DD1476">
      <w:pPr>
        <w:pStyle w:val="afb"/>
      </w:pPr>
      <w:r>
        <w:rPr>
          <w:rStyle w:val="afd"/>
        </w:rPr>
        <w:footnoteRef/>
      </w:r>
      <w:r>
        <w:t xml:space="preserve"> </w:t>
      </w:r>
      <w:r>
        <w:rPr>
          <w:rFonts w:hint="eastAsia"/>
        </w:rPr>
        <w:t>臺南市教育局之分工原則：(1)</w:t>
      </w:r>
      <w:r w:rsidRPr="008C7AAC">
        <w:rPr>
          <w:rFonts w:hint="eastAsia"/>
        </w:rPr>
        <w:t>課程發展科：教師教學</w:t>
      </w:r>
      <w:r w:rsidRPr="008C7AAC">
        <w:t>(</w:t>
      </w:r>
      <w:r w:rsidRPr="008C7AAC">
        <w:rPr>
          <w:rFonts w:hint="eastAsia"/>
        </w:rPr>
        <w:t>含班級經營</w:t>
      </w:r>
      <w:r w:rsidRPr="008C7AAC">
        <w:t>)</w:t>
      </w:r>
      <w:r w:rsidRPr="008C7AAC">
        <w:rPr>
          <w:rFonts w:hint="eastAsia"/>
        </w:rPr>
        <w:t>、研習運作、教師評審委員會、校事會議。</w:t>
      </w:r>
      <w:r>
        <w:rPr>
          <w:rFonts w:hint="eastAsia"/>
        </w:rPr>
        <w:t>(2)</w:t>
      </w:r>
      <w:r w:rsidRPr="008C7AAC">
        <w:rPr>
          <w:rFonts w:hint="eastAsia"/>
        </w:rPr>
        <w:t>特幼教育科：附設幼兒園運作。</w:t>
      </w:r>
      <w:r>
        <w:rPr>
          <w:rFonts w:hint="eastAsia"/>
        </w:rPr>
        <w:t>(3)</w:t>
      </w:r>
      <w:r w:rsidRPr="008C7AAC">
        <w:rPr>
          <w:rFonts w:hint="eastAsia"/>
        </w:rPr>
        <w:t>秘書室：公文書保密、職場不法侵害。</w:t>
      </w:r>
      <w:r>
        <w:rPr>
          <w:rFonts w:hint="eastAsia"/>
        </w:rPr>
        <w:t>(4)</w:t>
      </w:r>
      <w:r w:rsidRPr="008C7AAC">
        <w:rPr>
          <w:rFonts w:hint="eastAsia"/>
        </w:rPr>
        <w:t>政風室：誣告濫訴。</w:t>
      </w:r>
      <w:r>
        <w:rPr>
          <w:rFonts w:hint="eastAsia"/>
        </w:rPr>
        <w:t>(5)</w:t>
      </w:r>
      <w:r w:rsidRPr="008C7AAC">
        <w:rPr>
          <w:rFonts w:hint="eastAsia"/>
        </w:rPr>
        <w:t>人事室：教師成績考核委員會、差勤管理資料。</w:t>
      </w:r>
      <w:r>
        <w:rPr>
          <w:rFonts w:hint="eastAsia"/>
        </w:rPr>
        <w:t>(6)</w:t>
      </w:r>
      <w:r w:rsidRPr="008C7AAC">
        <w:rPr>
          <w:rFonts w:hint="eastAsia"/>
        </w:rPr>
        <w:t>學輔校安科：性</w:t>
      </w:r>
      <w:r>
        <w:rPr>
          <w:rFonts w:hint="eastAsia"/>
        </w:rPr>
        <w:t>別</w:t>
      </w:r>
      <w:r w:rsidRPr="008C7AAC">
        <w:rPr>
          <w:rFonts w:hint="eastAsia"/>
        </w:rPr>
        <w:t>平</w:t>
      </w:r>
      <w:r>
        <w:rPr>
          <w:rFonts w:hint="eastAsia"/>
        </w:rPr>
        <w:t>等教育委員</w:t>
      </w:r>
      <w:r w:rsidRPr="008C7AAC">
        <w:rPr>
          <w:rFonts w:hint="eastAsia"/>
        </w:rPr>
        <w:t>會、午餐供應委員會、校</w:t>
      </w:r>
      <w:r>
        <w:rPr>
          <w:rFonts w:hint="eastAsia"/>
        </w:rPr>
        <w:t>園事件處理</w:t>
      </w:r>
      <w:r w:rsidRPr="008C7AAC">
        <w:rPr>
          <w:rFonts w:hint="eastAsia"/>
        </w:rPr>
        <w:t>會議。</w:t>
      </w:r>
    </w:p>
  </w:footnote>
  <w:footnote w:id="6">
    <w:p w14:paraId="07C0AFE9" w14:textId="77777777" w:rsidR="00DD1476" w:rsidRPr="00B34BA4" w:rsidRDefault="00DD1476" w:rsidP="00DD1476">
      <w:pPr>
        <w:pStyle w:val="afb"/>
      </w:pPr>
      <w:r>
        <w:rPr>
          <w:rStyle w:val="afd"/>
        </w:rPr>
        <w:footnoteRef/>
      </w:r>
      <w:r>
        <w:t xml:space="preserve"> </w:t>
      </w:r>
      <w:r>
        <w:rPr>
          <w:rFonts w:hint="eastAsia"/>
        </w:rPr>
        <w:t>A師部分：分別係違反</w:t>
      </w:r>
      <w:r w:rsidRPr="00B34BA4">
        <w:rPr>
          <w:rFonts w:hint="eastAsia"/>
        </w:rPr>
        <w:t>幼兒教保及照顧服務實施準則、教師成績考核辦法(辦理有關教育工作不力)、文書處理手冊第69點；B師部分：分別係違反公務員服務法第6條、學生成績評量準則、教師成績考核辦法(辦理有關教育工作不力)、文書處理手冊第69、76點、個人資料保護法第16條。資料來源：本案依據陳訴人提供資料整理。</w:t>
      </w:r>
    </w:p>
  </w:footnote>
  <w:footnote w:id="7">
    <w:p w14:paraId="062944FB" w14:textId="77777777" w:rsidR="00DD1476" w:rsidRPr="005E3658" w:rsidRDefault="00DD1476" w:rsidP="00DD1476">
      <w:pPr>
        <w:pStyle w:val="afb"/>
      </w:pPr>
      <w:r>
        <w:rPr>
          <w:rStyle w:val="afd"/>
        </w:rPr>
        <w:footnoteRef/>
      </w:r>
      <w:r>
        <w:t xml:space="preserve"> </w:t>
      </w:r>
      <w:r>
        <w:rPr>
          <w:rFonts w:hAnsi="標楷體" w:hint="eastAsia"/>
          <w:szCs w:val="32"/>
        </w:rPr>
        <w:t>行政程序法第39條規定：「</w:t>
      </w:r>
      <w:r w:rsidRPr="005E3658">
        <w:rPr>
          <w:rFonts w:hAnsi="標楷體" w:hint="eastAsia"/>
          <w:szCs w:val="32"/>
        </w:rPr>
        <w:t>行政機關基於調查事實及證據之必要，得以書面通知相關之人陳述意見。通知書中應記載詢問目的、時間、地點、得否委託他人到場及不到場所生之效果。</w:t>
      </w:r>
      <w:r>
        <w:rPr>
          <w:rFonts w:hAnsi="標楷體" w:hint="eastAsia"/>
          <w:szCs w:val="3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40E010C"/>
    <w:multiLevelType w:val="multilevel"/>
    <w:tmpl w:val="98BE55E4"/>
    <w:lvl w:ilvl="0">
      <w:start w:val="1"/>
      <w:numFmt w:val="ideographLegalTraditional"/>
      <w:pStyle w:val="1"/>
      <w:suff w:val="nothing"/>
      <w:lvlText w:val="%1、"/>
      <w:lvlJc w:val="left"/>
      <w:pPr>
        <w:ind w:left="2722" w:hanging="2722"/>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BFD27AA"/>
    <w:multiLevelType w:val="hybridMultilevel"/>
    <w:tmpl w:val="BA863EFC"/>
    <w:lvl w:ilvl="0" w:tplc="FFFFFFFF">
      <w:start w:val="1"/>
      <w:numFmt w:val="lowerLetter"/>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A5F5684"/>
    <w:multiLevelType w:val="hybridMultilevel"/>
    <w:tmpl w:val="5BF41A38"/>
    <w:lvl w:ilvl="0" w:tplc="53C0856A">
      <w:start w:val="1"/>
      <w:numFmt w:val="decimal"/>
      <w:pStyle w:val="a3"/>
      <w:lvlText w:val="表%1　"/>
      <w:lvlJc w:val="left"/>
      <w:pPr>
        <w:ind w:left="480" w:hanging="480"/>
      </w:pPr>
      <w:rPr>
        <w:rFonts w:ascii="標楷體" w:eastAsia="標楷體" w:hint="eastAsia"/>
        <w:b/>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6E54857"/>
    <w:multiLevelType w:val="hybridMultilevel"/>
    <w:tmpl w:val="DD243272"/>
    <w:lvl w:ilvl="0" w:tplc="9D2669BE">
      <w:start w:val="1"/>
      <w:numFmt w:val="decimal"/>
      <w:pStyle w:val="a5"/>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58778204">
    <w:abstractNumId w:val="1"/>
  </w:num>
  <w:num w:numId="2" w16cid:durableId="1418356824">
    <w:abstractNumId w:val="2"/>
  </w:num>
  <w:num w:numId="3" w16cid:durableId="361319919">
    <w:abstractNumId w:val="0"/>
  </w:num>
  <w:num w:numId="4" w16cid:durableId="1286430323">
    <w:abstractNumId w:val="6"/>
  </w:num>
  <w:num w:numId="5" w16cid:durableId="565189833">
    <w:abstractNumId w:val="4"/>
  </w:num>
  <w:num w:numId="6" w16cid:durableId="75832719">
    <w:abstractNumId w:val="7"/>
  </w:num>
  <w:num w:numId="7" w16cid:durableId="975572511">
    <w:abstractNumId w:val="1"/>
  </w:num>
  <w:num w:numId="8" w16cid:durableId="890658323">
    <w:abstractNumId w:val="8"/>
  </w:num>
  <w:num w:numId="9" w16cid:durableId="1298415002">
    <w:abstractNumId w:val="5"/>
  </w:num>
  <w:num w:numId="10" w16cid:durableId="1233001441">
    <w:abstractNumId w:val="1"/>
  </w:num>
  <w:num w:numId="11" w16cid:durableId="1056931007">
    <w:abstractNumId w:val="1"/>
  </w:num>
  <w:num w:numId="12" w16cid:durableId="758410105">
    <w:abstractNumId w:val="1"/>
  </w:num>
  <w:num w:numId="13" w16cid:durableId="405689781">
    <w:abstractNumId w:val="1"/>
  </w:num>
  <w:num w:numId="14" w16cid:durableId="1493640334">
    <w:abstractNumId w:val="1"/>
  </w:num>
  <w:num w:numId="15" w16cid:durableId="1599101204">
    <w:abstractNumId w:val="1"/>
  </w:num>
  <w:num w:numId="16" w16cid:durableId="1834639927">
    <w:abstractNumId w:val="3"/>
  </w:num>
  <w:num w:numId="17" w16cid:durableId="142750711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bordersDoNotSurroundHeader/>
  <w:bordersDoNotSurroundFooter/>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B2"/>
    <w:rsid w:val="00006961"/>
    <w:rsid w:val="000112BF"/>
    <w:rsid w:val="00012233"/>
    <w:rsid w:val="00017318"/>
    <w:rsid w:val="000212DE"/>
    <w:rsid w:val="000246F7"/>
    <w:rsid w:val="0003114D"/>
    <w:rsid w:val="00036D76"/>
    <w:rsid w:val="00050778"/>
    <w:rsid w:val="000512D1"/>
    <w:rsid w:val="000558D0"/>
    <w:rsid w:val="00055D55"/>
    <w:rsid w:val="00057F32"/>
    <w:rsid w:val="00057F34"/>
    <w:rsid w:val="00062A25"/>
    <w:rsid w:val="00070847"/>
    <w:rsid w:val="00073CB5"/>
    <w:rsid w:val="0007425C"/>
    <w:rsid w:val="00077553"/>
    <w:rsid w:val="00080040"/>
    <w:rsid w:val="00082527"/>
    <w:rsid w:val="000851A2"/>
    <w:rsid w:val="000856E8"/>
    <w:rsid w:val="0009352E"/>
    <w:rsid w:val="00096B96"/>
    <w:rsid w:val="00097136"/>
    <w:rsid w:val="000A2F3F"/>
    <w:rsid w:val="000B0B4A"/>
    <w:rsid w:val="000B279A"/>
    <w:rsid w:val="000B61D2"/>
    <w:rsid w:val="000B70A7"/>
    <w:rsid w:val="000C3104"/>
    <w:rsid w:val="000C495F"/>
    <w:rsid w:val="000E39DD"/>
    <w:rsid w:val="000E57CB"/>
    <w:rsid w:val="000E6431"/>
    <w:rsid w:val="000F0D35"/>
    <w:rsid w:val="000F21A5"/>
    <w:rsid w:val="00102B9F"/>
    <w:rsid w:val="00112637"/>
    <w:rsid w:val="0011352A"/>
    <w:rsid w:val="0012001E"/>
    <w:rsid w:val="00126A55"/>
    <w:rsid w:val="00127971"/>
    <w:rsid w:val="00133AA2"/>
    <w:rsid w:val="00133F08"/>
    <w:rsid w:val="001345E6"/>
    <w:rsid w:val="001378B0"/>
    <w:rsid w:val="00142E00"/>
    <w:rsid w:val="00147B83"/>
    <w:rsid w:val="00152793"/>
    <w:rsid w:val="001545A9"/>
    <w:rsid w:val="001549B6"/>
    <w:rsid w:val="001604FD"/>
    <w:rsid w:val="0016130D"/>
    <w:rsid w:val="0016156A"/>
    <w:rsid w:val="001637C7"/>
    <w:rsid w:val="0016480E"/>
    <w:rsid w:val="001669F4"/>
    <w:rsid w:val="00174297"/>
    <w:rsid w:val="001817B3"/>
    <w:rsid w:val="00183014"/>
    <w:rsid w:val="001959C2"/>
    <w:rsid w:val="001A7968"/>
    <w:rsid w:val="001B3483"/>
    <w:rsid w:val="001B3C1E"/>
    <w:rsid w:val="001B4494"/>
    <w:rsid w:val="001B48EB"/>
    <w:rsid w:val="001C0D8B"/>
    <w:rsid w:val="001C0DA8"/>
    <w:rsid w:val="001C5670"/>
    <w:rsid w:val="001E0D8A"/>
    <w:rsid w:val="001E67BA"/>
    <w:rsid w:val="001E74C2"/>
    <w:rsid w:val="001F5A48"/>
    <w:rsid w:val="001F6260"/>
    <w:rsid w:val="00200007"/>
    <w:rsid w:val="002030A5"/>
    <w:rsid w:val="00203131"/>
    <w:rsid w:val="00205649"/>
    <w:rsid w:val="00212E88"/>
    <w:rsid w:val="00213C9C"/>
    <w:rsid w:val="0022009E"/>
    <w:rsid w:val="00222DE2"/>
    <w:rsid w:val="0022425C"/>
    <w:rsid w:val="002246DE"/>
    <w:rsid w:val="00225592"/>
    <w:rsid w:val="0022714A"/>
    <w:rsid w:val="0023008B"/>
    <w:rsid w:val="00231BA2"/>
    <w:rsid w:val="00236107"/>
    <w:rsid w:val="002421B5"/>
    <w:rsid w:val="002440A7"/>
    <w:rsid w:val="0025106C"/>
    <w:rsid w:val="00252BC4"/>
    <w:rsid w:val="00254014"/>
    <w:rsid w:val="00255C74"/>
    <w:rsid w:val="0026504D"/>
    <w:rsid w:val="00273A2F"/>
    <w:rsid w:val="00280986"/>
    <w:rsid w:val="00281ECE"/>
    <w:rsid w:val="002831C7"/>
    <w:rsid w:val="002840C6"/>
    <w:rsid w:val="00285F4E"/>
    <w:rsid w:val="002865F6"/>
    <w:rsid w:val="00286B1B"/>
    <w:rsid w:val="00293BC3"/>
    <w:rsid w:val="00295174"/>
    <w:rsid w:val="00296172"/>
    <w:rsid w:val="00296B92"/>
    <w:rsid w:val="002A2C22"/>
    <w:rsid w:val="002B02EB"/>
    <w:rsid w:val="002B309E"/>
    <w:rsid w:val="002B658A"/>
    <w:rsid w:val="002C0602"/>
    <w:rsid w:val="002D01ED"/>
    <w:rsid w:val="002D5C16"/>
    <w:rsid w:val="002D63FF"/>
    <w:rsid w:val="002E53B4"/>
    <w:rsid w:val="002F3DFF"/>
    <w:rsid w:val="002F4D0F"/>
    <w:rsid w:val="002F5E05"/>
    <w:rsid w:val="00301EE0"/>
    <w:rsid w:val="003040C2"/>
    <w:rsid w:val="0031377B"/>
    <w:rsid w:val="00317053"/>
    <w:rsid w:val="0032109C"/>
    <w:rsid w:val="003225F4"/>
    <w:rsid w:val="00322B45"/>
    <w:rsid w:val="00323809"/>
    <w:rsid w:val="00323D41"/>
    <w:rsid w:val="00325414"/>
    <w:rsid w:val="003302F1"/>
    <w:rsid w:val="0033500C"/>
    <w:rsid w:val="00342C4D"/>
    <w:rsid w:val="0034470E"/>
    <w:rsid w:val="00346B73"/>
    <w:rsid w:val="0035007B"/>
    <w:rsid w:val="00352DB0"/>
    <w:rsid w:val="00364BC0"/>
    <w:rsid w:val="00371833"/>
    <w:rsid w:val="00371ED3"/>
    <w:rsid w:val="0037728A"/>
    <w:rsid w:val="00380B7D"/>
    <w:rsid w:val="00381A99"/>
    <w:rsid w:val="003829C2"/>
    <w:rsid w:val="00384724"/>
    <w:rsid w:val="003919B7"/>
    <w:rsid w:val="00391D57"/>
    <w:rsid w:val="00392292"/>
    <w:rsid w:val="00392BFE"/>
    <w:rsid w:val="00394BEF"/>
    <w:rsid w:val="00396EC5"/>
    <w:rsid w:val="003A0C11"/>
    <w:rsid w:val="003A4270"/>
    <w:rsid w:val="003A484D"/>
    <w:rsid w:val="003A5B7B"/>
    <w:rsid w:val="003A7A58"/>
    <w:rsid w:val="003B1017"/>
    <w:rsid w:val="003B3C07"/>
    <w:rsid w:val="003B6775"/>
    <w:rsid w:val="003C5FE2"/>
    <w:rsid w:val="003D05FB"/>
    <w:rsid w:val="003D1B16"/>
    <w:rsid w:val="003D45BF"/>
    <w:rsid w:val="003D508A"/>
    <w:rsid w:val="003D537F"/>
    <w:rsid w:val="003D61DB"/>
    <w:rsid w:val="003D7B75"/>
    <w:rsid w:val="003E0208"/>
    <w:rsid w:val="003E4B57"/>
    <w:rsid w:val="003F27E1"/>
    <w:rsid w:val="003F3FB7"/>
    <w:rsid w:val="003F437A"/>
    <w:rsid w:val="003F5C2B"/>
    <w:rsid w:val="004023E9"/>
    <w:rsid w:val="00403075"/>
    <w:rsid w:val="004044FA"/>
    <w:rsid w:val="00413F83"/>
    <w:rsid w:val="0041490C"/>
    <w:rsid w:val="00416191"/>
    <w:rsid w:val="00416721"/>
    <w:rsid w:val="00421EF0"/>
    <w:rsid w:val="004224FA"/>
    <w:rsid w:val="00423D07"/>
    <w:rsid w:val="00424540"/>
    <w:rsid w:val="004255DB"/>
    <w:rsid w:val="004430C5"/>
    <w:rsid w:val="0044346F"/>
    <w:rsid w:val="004449F2"/>
    <w:rsid w:val="00451E78"/>
    <w:rsid w:val="004547D5"/>
    <w:rsid w:val="00455441"/>
    <w:rsid w:val="0046162A"/>
    <w:rsid w:val="00463E54"/>
    <w:rsid w:val="0046520A"/>
    <w:rsid w:val="004672AB"/>
    <w:rsid w:val="004714FE"/>
    <w:rsid w:val="004831E3"/>
    <w:rsid w:val="00485CDE"/>
    <w:rsid w:val="00492FE4"/>
    <w:rsid w:val="0049341C"/>
    <w:rsid w:val="00495053"/>
    <w:rsid w:val="004A1F59"/>
    <w:rsid w:val="004A29BE"/>
    <w:rsid w:val="004A3225"/>
    <w:rsid w:val="004A33EE"/>
    <w:rsid w:val="004A3AA8"/>
    <w:rsid w:val="004B0BA2"/>
    <w:rsid w:val="004B13C7"/>
    <w:rsid w:val="004B778F"/>
    <w:rsid w:val="004C5DD4"/>
    <w:rsid w:val="004C66BB"/>
    <w:rsid w:val="004D141F"/>
    <w:rsid w:val="004D6310"/>
    <w:rsid w:val="004E0062"/>
    <w:rsid w:val="004E05A1"/>
    <w:rsid w:val="004E17C3"/>
    <w:rsid w:val="004E3209"/>
    <w:rsid w:val="004E3FC2"/>
    <w:rsid w:val="004F0E6A"/>
    <w:rsid w:val="004F5E57"/>
    <w:rsid w:val="004F6710"/>
    <w:rsid w:val="00502849"/>
    <w:rsid w:val="00504334"/>
    <w:rsid w:val="00506DFE"/>
    <w:rsid w:val="00507376"/>
    <w:rsid w:val="005104D7"/>
    <w:rsid w:val="00510B9E"/>
    <w:rsid w:val="00516AD6"/>
    <w:rsid w:val="00525181"/>
    <w:rsid w:val="00531D2C"/>
    <w:rsid w:val="005362AE"/>
    <w:rsid w:val="00536BC2"/>
    <w:rsid w:val="005425E1"/>
    <w:rsid w:val="005427C5"/>
    <w:rsid w:val="00542CF6"/>
    <w:rsid w:val="00546CB0"/>
    <w:rsid w:val="00550CB1"/>
    <w:rsid w:val="00553C03"/>
    <w:rsid w:val="00563692"/>
    <w:rsid w:val="00571349"/>
    <w:rsid w:val="0057793E"/>
    <w:rsid w:val="005908B8"/>
    <w:rsid w:val="00592E07"/>
    <w:rsid w:val="0059512E"/>
    <w:rsid w:val="005A39BE"/>
    <w:rsid w:val="005A6DD2"/>
    <w:rsid w:val="005B20D0"/>
    <w:rsid w:val="005C145B"/>
    <w:rsid w:val="005C385D"/>
    <w:rsid w:val="005D3B20"/>
    <w:rsid w:val="005D580E"/>
    <w:rsid w:val="005E39F9"/>
    <w:rsid w:val="005E5C68"/>
    <w:rsid w:val="005E65C0"/>
    <w:rsid w:val="005F0390"/>
    <w:rsid w:val="0060474B"/>
    <w:rsid w:val="00612023"/>
    <w:rsid w:val="00614190"/>
    <w:rsid w:val="00622A99"/>
    <w:rsid w:val="00622E67"/>
    <w:rsid w:val="00626EDC"/>
    <w:rsid w:val="00630F18"/>
    <w:rsid w:val="006470EC"/>
    <w:rsid w:val="0065130C"/>
    <w:rsid w:val="0065598E"/>
    <w:rsid w:val="00655AF2"/>
    <w:rsid w:val="006568BE"/>
    <w:rsid w:val="0066025D"/>
    <w:rsid w:val="006611BB"/>
    <w:rsid w:val="00663364"/>
    <w:rsid w:val="00666FC0"/>
    <w:rsid w:val="006773EC"/>
    <w:rsid w:val="00680504"/>
    <w:rsid w:val="00681CD9"/>
    <w:rsid w:val="0068350B"/>
    <w:rsid w:val="00683E30"/>
    <w:rsid w:val="00687024"/>
    <w:rsid w:val="00696415"/>
    <w:rsid w:val="006A1025"/>
    <w:rsid w:val="006A7330"/>
    <w:rsid w:val="006D3691"/>
    <w:rsid w:val="006E01FB"/>
    <w:rsid w:val="006E2DCE"/>
    <w:rsid w:val="006E6A40"/>
    <w:rsid w:val="006F3563"/>
    <w:rsid w:val="006F42B9"/>
    <w:rsid w:val="006F6103"/>
    <w:rsid w:val="00704E00"/>
    <w:rsid w:val="007209E7"/>
    <w:rsid w:val="007260FA"/>
    <w:rsid w:val="00726182"/>
    <w:rsid w:val="00732329"/>
    <w:rsid w:val="007337CA"/>
    <w:rsid w:val="00734CE4"/>
    <w:rsid w:val="00735123"/>
    <w:rsid w:val="00741837"/>
    <w:rsid w:val="007421E5"/>
    <w:rsid w:val="007453E6"/>
    <w:rsid w:val="0075243E"/>
    <w:rsid w:val="007666F5"/>
    <w:rsid w:val="0077309D"/>
    <w:rsid w:val="00775C85"/>
    <w:rsid w:val="007774EE"/>
    <w:rsid w:val="00781822"/>
    <w:rsid w:val="00783F21"/>
    <w:rsid w:val="00787159"/>
    <w:rsid w:val="0079047C"/>
    <w:rsid w:val="00791668"/>
    <w:rsid w:val="00791AA1"/>
    <w:rsid w:val="007934D9"/>
    <w:rsid w:val="007936CE"/>
    <w:rsid w:val="007A3793"/>
    <w:rsid w:val="007B3F8E"/>
    <w:rsid w:val="007B5033"/>
    <w:rsid w:val="007B70C3"/>
    <w:rsid w:val="007C1BA2"/>
    <w:rsid w:val="007D20E9"/>
    <w:rsid w:val="007D7881"/>
    <w:rsid w:val="007D7E3A"/>
    <w:rsid w:val="007E0E10"/>
    <w:rsid w:val="007E4768"/>
    <w:rsid w:val="007E5BDD"/>
    <w:rsid w:val="007E777B"/>
    <w:rsid w:val="007F2070"/>
    <w:rsid w:val="008053F5"/>
    <w:rsid w:val="008056BC"/>
    <w:rsid w:val="008075ED"/>
    <w:rsid w:val="00810198"/>
    <w:rsid w:val="00813110"/>
    <w:rsid w:val="00815DA8"/>
    <w:rsid w:val="00816BE6"/>
    <w:rsid w:val="0082194D"/>
    <w:rsid w:val="00826EF5"/>
    <w:rsid w:val="00831693"/>
    <w:rsid w:val="00832FAF"/>
    <w:rsid w:val="00840104"/>
    <w:rsid w:val="00841FC5"/>
    <w:rsid w:val="00845709"/>
    <w:rsid w:val="008576BD"/>
    <w:rsid w:val="00860463"/>
    <w:rsid w:val="008634FC"/>
    <w:rsid w:val="00872386"/>
    <w:rsid w:val="008733DA"/>
    <w:rsid w:val="008832B5"/>
    <w:rsid w:val="008850E4"/>
    <w:rsid w:val="008A12F5"/>
    <w:rsid w:val="008A288A"/>
    <w:rsid w:val="008A3F79"/>
    <w:rsid w:val="008A50AA"/>
    <w:rsid w:val="008B1587"/>
    <w:rsid w:val="008B189F"/>
    <w:rsid w:val="008B1B01"/>
    <w:rsid w:val="008B3BCD"/>
    <w:rsid w:val="008B4841"/>
    <w:rsid w:val="008B6DF8"/>
    <w:rsid w:val="008C106C"/>
    <w:rsid w:val="008C10F1"/>
    <w:rsid w:val="008C1E99"/>
    <w:rsid w:val="008D41EA"/>
    <w:rsid w:val="008E0085"/>
    <w:rsid w:val="008E2AA6"/>
    <w:rsid w:val="008E311B"/>
    <w:rsid w:val="008F46E7"/>
    <w:rsid w:val="008F589A"/>
    <w:rsid w:val="008F6F0B"/>
    <w:rsid w:val="00904F35"/>
    <w:rsid w:val="00907BA7"/>
    <w:rsid w:val="0091064E"/>
    <w:rsid w:val="00911FC5"/>
    <w:rsid w:val="00921D6A"/>
    <w:rsid w:val="00924390"/>
    <w:rsid w:val="0092441F"/>
    <w:rsid w:val="009316F0"/>
    <w:rsid w:val="00931A10"/>
    <w:rsid w:val="0093347E"/>
    <w:rsid w:val="0094670E"/>
    <w:rsid w:val="00947967"/>
    <w:rsid w:val="00951001"/>
    <w:rsid w:val="00965200"/>
    <w:rsid w:val="009668B3"/>
    <w:rsid w:val="009701F4"/>
    <w:rsid w:val="00971471"/>
    <w:rsid w:val="00976EB4"/>
    <w:rsid w:val="009849C2"/>
    <w:rsid w:val="00984D24"/>
    <w:rsid w:val="009858EB"/>
    <w:rsid w:val="00993DE4"/>
    <w:rsid w:val="009B0046"/>
    <w:rsid w:val="009B4134"/>
    <w:rsid w:val="009C13DF"/>
    <w:rsid w:val="009C1440"/>
    <w:rsid w:val="009C2107"/>
    <w:rsid w:val="009C5D9E"/>
    <w:rsid w:val="009C75B7"/>
    <w:rsid w:val="009D0F74"/>
    <w:rsid w:val="009D2C3E"/>
    <w:rsid w:val="009E0625"/>
    <w:rsid w:val="009E3034"/>
    <w:rsid w:val="009E549F"/>
    <w:rsid w:val="009F28A8"/>
    <w:rsid w:val="009F473E"/>
    <w:rsid w:val="009F682A"/>
    <w:rsid w:val="009F789D"/>
    <w:rsid w:val="00A0128A"/>
    <w:rsid w:val="00A022BE"/>
    <w:rsid w:val="00A028D5"/>
    <w:rsid w:val="00A22618"/>
    <w:rsid w:val="00A231D3"/>
    <w:rsid w:val="00A24C95"/>
    <w:rsid w:val="00A26094"/>
    <w:rsid w:val="00A301BF"/>
    <w:rsid w:val="00A302B2"/>
    <w:rsid w:val="00A3165C"/>
    <w:rsid w:val="00A331B4"/>
    <w:rsid w:val="00A3484E"/>
    <w:rsid w:val="00A36ADA"/>
    <w:rsid w:val="00A438D8"/>
    <w:rsid w:val="00A473F5"/>
    <w:rsid w:val="00A51F9D"/>
    <w:rsid w:val="00A5416A"/>
    <w:rsid w:val="00A639F4"/>
    <w:rsid w:val="00A678C3"/>
    <w:rsid w:val="00A81A32"/>
    <w:rsid w:val="00A835BD"/>
    <w:rsid w:val="00A85E59"/>
    <w:rsid w:val="00A8683A"/>
    <w:rsid w:val="00A925CA"/>
    <w:rsid w:val="00A97B15"/>
    <w:rsid w:val="00AA42D5"/>
    <w:rsid w:val="00AA5945"/>
    <w:rsid w:val="00AA7790"/>
    <w:rsid w:val="00AB2FAB"/>
    <w:rsid w:val="00AB5C14"/>
    <w:rsid w:val="00AB7FA0"/>
    <w:rsid w:val="00AC1EE7"/>
    <w:rsid w:val="00AC2479"/>
    <w:rsid w:val="00AC333F"/>
    <w:rsid w:val="00AC585C"/>
    <w:rsid w:val="00AD1925"/>
    <w:rsid w:val="00AD3D7F"/>
    <w:rsid w:val="00AE067D"/>
    <w:rsid w:val="00AE1257"/>
    <w:rsid w:val="00AF1181"/>
    <w:rsid w:val="00AF2F79"/>
    <w:rsid w:val="00AF4653"/>
    <w:rsid w:val="00AF711D"/>
    <w:rsid w:val="00AF7DB7"/>
    <w:rsid w:val="00B1398C"/>
    <w:rsid w:val="00B34BA4"/>
    <w:rsid w:val="00B443E4"/>
    <w:rsid w:val="00B445B2"/>
    <w:rsid w:val="00B563EA"/>
    <w:rsid w:val="00B60E51"/>
    <w:rsid w:val="00B632FC"/>
    <w:rsid w:val="00B63A54"/>
    <w:rsid w:val="00B77D18"/>
    <w:rsid w:val="00B8313A"/>
    <w:rsid w:val="00B83C6B"/>
    <w:rsid w:val="00B87E4E"/>
    <w:rsid w:val="00B93503"/>
    <w:rsid w:val="00BA31E8"/>
    <w:rsid w:val="00BA55E0"/>
    <w:rsid w:val="00BA6BD4"/>
    <w:rsid w:val="00BB2655"/>
    <w:rsid w:val="00BB3752"/>
    <w:rsid w:val="00BB6688"/>
    <w:rsid w:val="00BC26D4"/>
    <w:rsid w:val="00BC2FFA"/>
    <w:rsid w:val="00BC64F2"/>
    <w:rsid w:val="00BD1392"/>
    <w:rsid w:val="00BD4303"/>
    <w:rsid w:val="00BD6701"/>
    <w:rsid w:val="00BD7D5D"/>
    <w:rsid w:val="00BF2040"/>
    <w:rsid w:val="00BF2A42"/>
    <w:rsid w:val="00C03D8C"/>
    <w:rsid w:val="00C055EC"/>
    <w:rsid w:val="00C10DC9"/>
    <w:rsid w:val="00C12FB3"/>
    <w:rsid w:val="00C15B0A"/>
    <w:rsid w:val="00C17341"/>
    <w:rsid w:val="00C24EEF"/>
    <w:rsid w:val="00C25CF6"/>
    <w:rsid w:val="00C26C36"/>
    <w:rsid w:val="00C32768"/>
    <w:rsid w:val="00C34D19"/>
    <w:rsid w:val="00C431DF"/>
    <w:rsid w:val="00C456BD"/>
    <w:rsid w:val="00C47F1F"/>
    <w:rsid w:val="00C530DC"/>
    <w:rsid w:val="00C5350D"/>
    <w:rsid w:val="00C6123C"/>
    <w:rsid w:val="00C7084D"/>
    <w:rsid w:val="00C7315E"/>
    <w:rsid w:val="00C75895"/>
    <w:rsid w:val="00C83C9F"/>
    <w:rsid w:val="00C857F4"/>
    <w:rsid w:val="00C86866"/>
    <w:rsid w:val="00C942A5"/>
    <w:rsid w:val="00C94840"/>
    <w:rsid w:val="00CA1DF9"/>
    <w:rsid w:val="00CA6AC8"/>
    <w:rsid w:val="00CB027F"/>
    <w:rsid w:val="00CB0600"/>
    <w:rsid w:val="00CB0EC1"/>
    <w:rsid w:val="00CB539A"/>
    <w:rsid w:val="00CC6297"/>
    <w:rsid w:val="00CC7690"/>
    <w:rsid w:val="00CD1986"/>
    <w:rsid w:val="00CD2709"/>
    <w:rsid w:val="00CD4E35"/>
    <w:rsid w:val="00CE4D5C"/>
    <w:rsid w:val="00CF05DA"/>
    <w:rsid w:val="00CF06E8"/>
    <w:rsid w:val="00CF58EB"/>
    <w:rsid w:val="00CF6C47"/>
    <w:rsid w:val="00D0106E"/>
    <w:rsid w:val="00D06383"/>
    <w:rsid w:val="00D20E85"/>
    <w:rsid w:val="00D21ACD"/>
    <w:rsid w:val="00D24615"/>
    <w:rsid w:val="00D27557"/>
    <w:rsid w:val="00D3023B"/>
    <w:rsid w:val="00D36043"/>
    <w:rsid w:val="00D37842"/>
    <w:rsid w:val="00D42DC2"/>
    <w:rsid w:val="00D43833"/>
    <w:rsid w:val="00D51DE8"/>
    <w:rsid w:val="00D5263E"/>
    <w:rsid w:val="00D537E1"/>
    <w:rsid w:val="00D55BB2"/>
    <w:rsid w:val="00D6091A"/>
    <w:rsid w:val="00D65EC0"/>
    <w:rsid w:val="00D6695F"/>
    <w:rsid w:val="00D75644"/>
    <w:rsid w:val="00D81656"/>
    <w:rsid w:val="00D83D87"/>
    <w:rsid w:val="00D866E3"/>
    <w:rsid w:val="00D86A30"/>
    <w:rsid w:val="00D92B6B"/>
    <w:rsid w:val="00D97CB4"/>
    <w:rsid w:val="00D97DD4"/>
    <w:rsid w:val="00DA5A8A"/>
    <w:rsid w:val="00DA6FD1"/>
    <w:rsid w:val="00DA7528"/>
    <w:rsid w:val="00DB01A7"/>
    <w:rsid w:val="00DB0AA0"/>
    <w:rsid w:val="00DB26CD"/>
    <w:rsid w:val="00DB3135"/>
    <w:rsid w:val="00DB441C"/>
    <w:rsid w:val="00DB44AF"/>
    <w:rsid w:val="00DC127D"/>
    <w:rsid w:val="00DC1F58"/>
    <w:rsid w:val="00DC28D1"/>
    <w:rsid w:val="00DC339B"/>
    <w:rsid w:val="00DC3E06"/>
    <w:rsid w:val="00DC5D40"/>
    <w:rsid w:val="00DD1476"/>
    <w:rsid w:val="00DD30E9"/>
    <w:rsid w:val="00DD4F47"/>
    <w:rsid w:val="00DD7FBB"/>
    <w:rsid w:val="00DE0B9F"/>
    <w:rsid w:val="00DE4238"/>
    <w:rsid w:val="00DE42B9"/>
    <w:rsid w:val="00DE4F8A"/>
    <w:rsid w:val="00DE657F"/>
    <w:rsid w:val="00DF1218"/>
    <w:rsid w:val="00DF1F13"/>
    <w:rsid w:val="00DF6462"/>
    <w:rsid w:val="00DF651D"/>
    <w:rsid w:val="00E02FA0"/>
    <w:rsid w:val="00E036DC"/>
    <w:rsid w:val="00E10454"/>
    <w:rsid w:val="00E112E5"/>
    <w:rsid w:val="00E21CC7"/>
    <w:rsid w:val="00E2360E"/>
    <w:rsid w:val="00E24D9E"/>
    <w:rsid w:val="00E25849"/>
    <w:rsid w:val="00E30BEA"/>
    <w:rsid w:val="00E3197E"/>
    <w:rsid w:val="00E325AA"/>
    <w:rsid w:val="00E342F8"/>
    <w:rsid w:val="00E351ED"/>
    <w:rsid w:val="00E6034B"/>
    <w:rsid w:val="00E6549E"/>
    <w:rsid w:val="00E65EDE"/>
    <w:rsid w:val="00E70F81"/>
    <w:rsid w:val="00E77055"/>
    <w:rsid w:val="00E77460"/>
    <w:rsid w:val="00E83882"/>
    <w:rsid w:val="00E83ABC"/>
    <w:rsid w:val="00E844F2"/>
    <w:rsid w:val="00E922CE"/>
    <w:rsid w:val="00E92FCB"/>
    <w:rsid w:val="00E94200"/>
    <w:rsid w:val="00E957FB"/>
    <w:rsid w:val="00EA147F"/>
    <w:rsid w:val="00EB0798"/>
    <w:rsid w:val="00EB2B95"/>
    <w:rsid w:val="00EB638E"/>
    <w:rsid w:val="00ED03AB"/>
    <w:rsid w:val="00ED0CAC"/>
    <w:rsid w:val="00ED1CD4"/>
    <w:rsid w:val="00ED1D2B"/>
    <w:rsid w:val="00ED5A8D"/>
    <w:rsid w:val="00ED64B5"/>
    <w:rsid w:val="00ED6B54"/>
    <w:rsid w:val="00ED782C"/>
    <w:rsid w:val="00EE7CCA"/>
    <w:rsid w:val="00EF201E"/>
    <w:rsid w:val="00F16A14"/>
    <w:rsid w:val="00F231DC"/>
    <w:rsid w:val="00F2725F"/>
    <w:rsid w:val="00F362D7"/>
    <w:rsid w:val="00F37D7B"/>
    <w:rsid w:val="00F50F96"/>
    <w:rsid w:val="00F514D0"/>
    <w:rsid w:val="00F524EA"/>
    <w:rsid w:val="00F5314C"/>
    <w:rsid w:val="00F571E2"/>
    <w:rsid w:val="00F635DD"/>
    <w:rsid w:val="00F6627B"/>
    <w:rsid w:val="00F734F2"/>
    <w:rsid w:val="00F73A39"/>
    <w:rsid w:val="00F75052"/>
    <w:rsid w:val="00F804D3"/>
    <w:rsid w:val="00F81CD2"/>
    <w:rsid w:val="00F82641"/>
    <w:rsid w:val="00F90F18"/>
    <w:rsid w:val="00F937E4"/>
    <w:rsid w:val="00F95EE7"/>
    <w:rsid w:val="00F96A1C"/>
    <w:rsid w:val="00FA39E6"/>
    <w:rsid w:val="00FA7BC9"/>
    <w:rsid w:val="00FB338D"/>
    <w:rsid w:val="00FB378E"/>
    <w:rsid w:val="00FB37F1"/>
    <w:rsid w:val="00FB47C0"/>
    <w:rsid w:val="00FB501B"/>
    <w:rsid w:val="00FB7770"/>
    <w:rsid w:val="00FC28A5"/>
    <w:rsid w:val="00FD15AA"/>
    <w:rsid w:val="00FD3B91"/>
    <w:rsid w:val="00FD576B"/>
    <w:rsid w:val="00FD579E"/>
    <w:rsid w:val="00FE4516"/>
    <w:rsid w:val="00FE5803"/>
    <w:rsid w:val="00FF29D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ED5B9"/>
  <w15:docId w15:val="{B108EEC7-C1F3-4CA0-AA2C-9FC5B51CB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5E65C0"/>
    <w:pPr>
      <w:widowControl w:val="0"/>
      <w:overflowPunct w:val="0"/>
      <w:autoSpaceDE w:val="0"/>
      <w:autoSpaceDN w:val="0"/>
      <w:jc w:val="both"/>
    </w:pPr>
    <w:rPr>
      <w:rFonts w:ascii="標楷體" w:eastAsia="標楷體"/>
      <w:kern w:val="2"/>
      <w:sz w:val="32"/>
    </w:rPr>
  </w:style>
  <w:style w:type="paragraph" w:styleId="1">
    <w:name w:val="heading 1"/>
    <w:aliases w:val="壹,題號1"/>
    <w:basedOn w:val="a6"/>
    <w:qFormat/>
    <w:rsid w:val="004F5E57"/>
    <w:pPr>
      <w:numPr>
        <w:numId w:val="7"/>
      </w:numPr>
      <w:outlineLvl w:val="0"/>
    </w:pPr>
    <w:rPr>
      <w:rFonts w:hAnsi="Arial"/>
      <w:bCs/>
      <w:kern w:val="32"/>
      <w:szCs w:val="52"/>
    </w:rPr>
  </w:style>
  <w:style w:type="paragraph" w:styleId="2">
    <w:name w:val="heading 2"/>
    <w:aliases w:val="標題110/111,標題110/111 字元,節,節1"/>
    <w:basedOn w:val="a6"/>
    <w:link w:val="20"/>
    <w:qFormat/>
    <w:rsid w:val="00ED0CAC"/>
    <w:pPr>
      <w:numPr>
        <w:ilvl w:val="1"/>
        <w:numId w:val="7"/>
      </w:numPr>
      <w:outlineLvl w:val="1"/>
    </w:pPr>
    <w:rPr>
      <w:rFonts w:hAnsi="Arial"/>
      <w:b/>
      <w:bCs/>
      <w:kern w:val="32"/>
      <w:szCs w:val="48"/>
    </w:rPr>
  </w:style>
  <w:style w:type="paragraph" w:styleId="3">
    <w:name w:val="heading 3"/>
    <w:aliases w:val="(一)"/>
    <w:basedOn w:val="a6"/>
    <w:link w:val="30"/>
    <w:qFormat/>
    <w:rsid w:val="004F5E57"/>
    <w:pPr>
      <w:numPr>
        <w:ilvl w:val="2"/>
        <w:numId w:val="7"/>
      </w:numPr>
      <w:outlineLvl w:val="2"/>
    </w:pPr>
    <w:rPr>
      <w:rFonts w:hAnsi="Arial"/>
      <w:bCs/>
      <w:kern w:val="32"/>
      <w:szCs w:val="36"/>
    </w:rPr>
  </w:style>
  <w:style w:type="paragraph" w:styleId="4">
    <w:name w:val="heading 4"/>
    <w:aliases w:val="表格,一"/>
    <w:basedOn w:val="a6"/>
    <w:link w:val="40"/>
    <w:qFormat/>
    <w:rsid w:val="004F5E57"/>
    <w:pPr>
      <w:numPr>
        <w:ilvl w:val="3"/>
        <w:numId w:val="7"/>
      </w:numPr>
      <w:outlineLvl w:val="3"/>
    </w:pPr>
    <w:rPr>
      <w:rFonts w:hAnsi="Arial"/>
      <w:kern w:val="32"/>
      <w:szCs w:val="36"/>
    </w:rPr>
  </w:style>
  <w:style w:type="paragraph" w:styleId="5">
    <w:name w:val="heading 5"/>
    <w:basedOn w:val="a6"/>
    <w:link w:val="50"/>
    <w:qFormat/>
    <w:rsid w:val="004F5E57"/>
    <w:pPr>
      <w:numPr>
        <w:ilvl w:val="4"/>
        <w:numId w:val="7"/>
      </w:numPr>
      <w:outlineLvl w:val="4"/>
    </w:pPr>
    <w:rPr>
      <w:rFonts w:hAnsi="Arial"/>
      <w:bCs/>
      <w:kern w:val="32"/>
      <w:szCs w:val="36"/>
    </w:rPr>
  </w:style>
  <w:style w:type="paragraph" w:styleId="6">
    <w:name w:val="heading 6"/>
    <w:basedOn w:val="a6"/>
    <w:link w:val="60"/>
    <w:qFormat/>
    <w:rsid w:val="004F5E57"/>
    <w:pPr>
      <w:numPr>
        <w:ilvl w:val="5"/>
        <w:numId w:val="7"/>
      </w:numPr>
      <w:tabs>
        <w:tab w:val="left" w:pos="2094"/>
      </w:tabs>
      <w:outlineLvl w:val="5"/>
    </w:pPr>
    <w:rPr>
      <w:rFonts w:hAnsi="Arial"/>
      <w:kern w:val="32"/>
      <w:szCs w:val="36"/>
    </w:rPr>
  </w:style>
  <w:style w:type="paragraph" w:styleId="7">
    <w:name w:val="heading 7"/>
    <w:basedOn w:val="a6"/>
    <w:qFormat/>
    <w:rsid w:val="004F5E57"/>
    <w:pPr>
      <w:numPr>
        <w:ilvl w:val="6"/>
        <w:numId w:val="7"/>
      </w:numPr>
      <w:outlineLvl w:val="6"/>
    </w:pPr>
    <w:rPr>
      <w:rFonts w:hAnsi="Arial"/>
      <w:bCs/>
      <w:kern w:val="32"/>
      <w:szCs w:val="36"/>
    </w:rPr>
  </w:style>
  <w:style w:type="paragraph" w:styleId="8">
    <w:name w:val="heading 8"/>
    <w:basedOn w:val="a6"/>
    <w:qFormat/>
    <w:rsid w:val="004F5E57"/>
    <w:pPr>
      <w:numPr>
        <w:ilvl w:val="7"/>
        <w:numId w:val="7"/>
      </w:numPr>
      <w:outlineLvl w:val="7"/>
    </w:pPr>
    <w:rPr>
      <w:rFonts w:hAnsi="Arial"/>
      <w:kern w:val="32"/>
      <w:szCs w:val="36"/>
    </w:rPr>
  </w:style>
  <w:style w:type="paragraph" w:styleId="9">
    <w:name w:val="heading 9"/>
    <w:basedOn w:val="a6"/>
    <w:link w:val="90"/>
    <w:uiPriority w:val="9"/>
    <w:unhideWhenUsed/>
    <w:qFormat/>
    <w:rsid w:val="00C055EC"/>
    <w:pPr>
      <w:numPr>
        <w:ilvl w:val="8"/>
        <w:numId w:val="7"/>
      </w:numPr>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kinsoku w:val="0"/>
      <w:autoSpaceDE/>
      <w:spacing w:before="240"/>
      <w:ind w:left="1021" w:hanging="1021"/>
    </w:pPr>
    <w:rPr>
      <w:snapToGrid w:val="0"/>
      <w:spacing w:val="10"/>
    </w:rPr>
  </w:style>
  <w:style w:type="paragraph" w:styleId="51">
    <w:name w:val="toc 5"/>
    <w:basedOn w:val="a6"/>
    <w:next w:val="a6"/>
    <w:autoRedefine/>
    <w:uiPriority w:val="39"/>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1">
    <w:name w:val="toc 6"/>
    <w:basedOn w:val="a6"/>
    <w:next w:val="a6"/>
    <w:autoRedefine/>
    <w:uiPriority w:val="39"/>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kinsoku w:val="0"/>
      <w:ind w:left="400" w:rightChars="100" w:right="100" w:hangingChars="400" w:hanging="400"/>
    </w:pPr>
    <w:rPr>
      <w:noProof/>
      <w:szCs w:val="32"/>
    </w:rPr>
  </w:style>
  <w:style w:type="paragraph" w:styleId="22">
    <w:name w:val="toc 2"/>
    <w:basedOn w:val="a6"/>
    <w:next w:val="a6"/>
    <w:autoRedefine/>
    <w:uiPriority w:val="39"/>
    <w:rsid w:val="003B1017"/>
    <w:pPr>
      <w:tabs>
        <w:tab w:val="right" w:leader="hyphen" w:pos="8834"/>
      </w:tabs>
      <w:kinsoku w:val="0"/>
      <w:ind w:leftChars="100" w:left="1020" w:rightChars="100" w:right="340" w:hangingChars="200" w:hanging="680"/>
    </w:pPr>
    <w:rPr>
      <w:noProof/>
    </w:rPr>
  </w:style>
  <w:style w:type="paragraph" w:styleId="31">
    <w:name w:val="toc 3"/>
    <w:basedOn w:val="a6"/>
    <w:next w:val="a6"/>
    <w:autoRedefine/>
    <w:uiPriority w:val="39"/>
    <w:rsid w:val="00CC7690"/>
    <w:pPr>
      <w:tabs>
        <w:tab w:val="right" w:leader="hyphen" w:pos="8834"/>
      </w:tabs>
      <w:kinsoku w:val="0"/>
      <w:ind w:leftChars="200" w:left="1360" w:rightChars="100" w:right="340" w:hangingChars="200" w:hanging="680"/>
    </w:pPr>
    <w:rPr>
      <w:noProof/>
    </w:rPr>
  </w:style>
  <w:style w:type="paragraph" w:styleId="41">
    <w:name w:val="toc 4"/>
    <w:basedOn w:val="a6"/>
    <w:next w:val="a6"/>
    <w:autoRedefine/>
    <w:uiPriority w:val="39"/>
    <w:rsid w:val="004E0062"/>
    <w:pPr>
      <w:kinsoku w:val="0"/>
      <w:ind w:leftChars="300" w:left="500" w:rightChars="200" w:right="200" w:hangingChars="200" w:hanging="200"/>
    </w:pPr>
  </w:style>
  <w:style w:type="paragraph" w:styleId="70">
    <w:name w:val="toc 7"/>
    <w:basedOn w:val="a6"/>
    <w:next w:val="a6"/>
    <w:autoRedefine/>
    <w:uiPriority w:val="39"/>
    <w:rsid w:val="004E0062"/>
    <w:pPr>
      <w:ind w:leftChars="600" w:left="800" w:hangingChars="200" w:hanging="200"/>
    </w:pPr>
  </w:style>
  <w:style w:type="paragraph" w:styleId="80">
    <w:name w:val="toc 8"/>
    <w:basedOn w:val="a6"/>
    <w:next w:val="a6"/>
    <w:autoRedefine/>
    <w:uiPriority w:val="39"/>
    <w:rsid w:val="004E0062"/>
    <w:pPr>
      <w:ind w:leftChars="700" w:left="900" w:hangingChars="200" w:hanging="200"/>
    </w:pPr>
  </w:style>
  <w:style w:type="paragraph" w:styleId="91">
    <w:name w:val="toc 9"/>
    <w:basedOn w:val="a6"/>
    <w:next w:val="a6"/>
    <w:autoRedefine/>
    <w:uiPriority w:val="39"/>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kinsoku w:val="0"/>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2">
    <w:name w:val="段落樣式4"/>
    <w:basedOn w:val="32"/>
    <w:qFormat/>
    <w:rsid w:val="004F5E57"/>
    <w:pPr>
      <w:ind w:leftChars="500" w:left="500"/>
    </w:pPr>
  </w:style>
  <w:style w:type="paragraph" w:customStyle="1" w:styleId="52">
    <w:name w:val="段落樣式5"/>
    <w:basedOn w:val="42"/>
    <w:qFormat/>
    <w:rsid w:val="004F5E57"/>
    <w:pPr>
      <w:ind w:leftChars="600" w:left="600"/>
    </w:pPr>
  </w:style>
  <w:style w:type="paragraph" w:customStyle="1" w:styleId="62">
    <w:name w:val="段落樣式6"/>
    <w:basedOn w:val="52"/>
    <w:qFormat/>
    <w:rsid w:val="004F5E57"/>
    <w:pPr>
      <w:ind w:leftChars="700" w:left="700"/>
    </w:pPr>
  </w:style>
  <w:style w:type="paragraph" w:customStyle="1" w:styleId="71">
    <w:name w:val="段落樣式7"/>
    <w:basedOn w:val="62"/>
    <w:qFormat/>
    <w:rsid w:val="004F5E57"/>
    <w:pPr>
      <w:ind w:leftChars="800" w:left="800"/>
    </w:pPr>
  </w:style>
  <w:style w:type="paragraph" w:customStyle="1" w:styleId="81">
    <w:name w:val="段落樣式8"/>
    <w:basedOn w:val="71"/>
    <w:qFormat/>
    <w:rsid w:val="004F5E57"/>
    <w:pPr>
      <w:ind w:leftChars="900" w:left="900"/>
    </w:pPr>
  </w:style>
  <w:style w:type="paragraph" w:customStyle="1" w:styleId="a0">
    <w:name w:val="附表樣式"/>
    <w:basedOn w:val="a6"/>
    <w:qFormat/>
    <w:rsid w:val="00B77D18"/>
    <w:pPr>
      <w:keepNext/>
      <w:numPr>
        <w:numId w:val="2"/>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4224FA"/>
    <w:pPr>
      <w:adjustRightInd w:val="0"/>
      <w:snapToGrid w:val="0"/>
      <w:spacing w:before="40" w:after="40" w:line="360" w:lineRule="exact"/>
      <w:ind w:left="57" w:right="57"/>
    </w:pPr>
    <w:rPr>
      <w:snapToGrid w:val="0"/>
      <w:spacing w:val="-14"/>
      <w:kern w:val="0"/>
      <w:sz w:val="28"/>
    </w:rPr>
  </w:style>
  <w:style w:type="paragraph" w:customStyle="1" w:styleId="a">
    <w:name w:val="附圖樣式"/>
    <w:basedOn w:val="a6"/>
    <w:qFormat/>
    <w:rsid w:val="00B77D18"/>
    <w:pPr>
      <w:keepNext/>
      <w:numPr>
        <w:numId w:val="3"/>
      </w:numPr>
      <w:tabs>
        <w:tab w:val="clear" w:pos="1440"/>
      </w:tabs>
      <w:ind w:left="400" w:hangingChars="400" w:hanging="400"/>
      <w:outlineLvl w:val="0"/>
    </w:pPr>
    <w:rPr>
      <w:kern w:val="32"/>
    </w:rPr>
  </w:style>
  <w:style w:type="paragraph" w:styleId="af3">
    <w:name w:val="footer"/>
    <w:basedOn w:val="a6"/>
    <w:link w:val="af4"/>
    <w:uiPriority w:val="99"/>
    <w:rsid w:val="004E0062"/>
    <w:pPr>
      <w:tabs>
        <w:tab w:val="center" w:pos="4153"/>
        <w:tab w:val="right" w:pos="8306"/>
      </w:tabs>
      <w:snapToGrid w:val="0"/>
    </w:pPr>
    <w:rPr>
      <w:sz w:val="20"/>
    </w:rPr>
  </w:style>
  <w:style w:type="paragraph" w:styleId="af5">
    <w:name w:val="table of figures"/>
    <w:basedOn w:val="a6"/>
    <w:next w:val="a6"/>
    <w:semiHidden/>
    <w:rsid w:val="004E0062"/>
    <w:pPr>
      <w:ind w:left="400" w:hangingChars="400" w:hanging="400"/>
    </w:pPr>
  </w:style>
  <w:style w:type="paragraph" w:customStyle="1" w:styleId="140">
    <w:name w:val="表格標題14"/>
    <w:basedOn w:val="a6"/>
    <w:rsid w:val="00BC64F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4"/>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6">
    <w:name w:val="資料來源"/>
    <w:basedOn w:val="a6"/>
    <w:rsid w:val="00F16A14"/>
    <w:pPr>
      <w:kinsoku w:val="0"/>
      <w:adjustRightInd w:val="0"/>
      <w:snapToGrid w:val="0"/>
      <w:spacing w:before="40" w:after="240" w:line="360" w:lineRule="exact"/>
    </w:pPr>
    <w:rPr>
      <w:spacing w:val="-10"/>
      <w:kern w:val="0"/>
      <w:sz w:val="28"/>
      <w:szCs w:val="22"/>
    </w:rPr>
  </w:style>
  <w:style w:type="paragraph" w:customStyle="1" w:styleId="a1">
    <w:name w:val="圖標題"/>
    <w:basedOn w:val="a6"/>
    <w:qFormat/>
    <w:rsid w:val="00860463"/>
    <w:pPr>
      <w:numPr>
        <w:numId w:val="5"/>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7">
    <w:name w:val="Table Grid"/>
    <w:aliases w:val="表格規格,表格規格1,表格規格2,表格規格3,表格規格4,表格規格5,表格規格6,表格規格7,表格規格8,表格規格9,表格規格10,表格規格11,表格規格12,表格規格13,表格規格14"/>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BC64F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6"/>
      </w:numPr>
      <w:ind w:left="350" w:hangingChars="350" w:hanging="350"/>
      <w:outlineLvl w:val="0"/>
    </w:pPr>
    <w:rPr>
      <w:kern w:val="32"/>
    </w:rPr>
  </w:style>
  <w:style w:type="paragraph" w:styleId="af8">
    <w:name w:val="List Paragraph"/>
    <w:basedOn w:val="a6"/>
    <w:uiPriority w:val="34"/>
    <w:qFormat/>
    <w:rsid w:val="00687024"/>
    <w:pPr>
      <w:ind w:leftChars="200" w:left="480"/>
    </w:pPr>
  </w:style>
  <w:style w:type="paragraph" w:styleId="af9">
    <w:name w:val="Balloon Text"/>
    <w:basedOn w:val="a6"/>
    <w:link w:val="afa"/>
    <w:uiPriority w:val="99"/>
    <w:semiHidden/>
    <w:unhideWhenUsed/>
    <w:rsid w:val="00C530DC"/>
    <w:rPr>
      <w:rFonts w:asciiTheme="majorHAnsi" w:eastAsiaTheme="majorEastAsia" w:hAnsiTheme="majorHAnsi" w:cstheme="majorBidi"/>
      <w:sz w:val="18"/>
      <w:szCs w:val="18"/>
    </w:rPr>
  </w:style>
  <w:style w:type="character" w:customStyle="1" w:styleId="afa">
    <w:name w:val="註解方塊文字 字元"/>
    <w:basedOn w:val="a7"/>
    <w:link w:val="af9"/>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AF7DB7"/>
    <w:pPr>
      <w:numPr>
        <w:numId w:val="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9"/>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b">
    <w:name w:val="footnote text"/>
    <w:basedOn w:val="a6"/>
    <w:link w:val="afc"/>
    <w:uiPriority w:val="99"/>
    <w:unhideWhenUsed/>
    <w:rsid w:val="00F96A1C"/>
    <w:pPr>
      <w:snapToGrid w:val="0"/>
      <w:jc w:val="left"/>
    </w:pPr>
    <w:rPr>
      <w:sz w:val="20"/>
    </w:rPr>
  </w:style>
  <w:style w:type="character" w:customStyle="1" w:styleId="afc">
    <w:name w:val="註腳文字 字元"/>
    <w:basedOn w:val="a7"/>
    <w:link w:val="afb"/>
    <w:uiPriority w:val="99"/>
    <w:rsid w:val="00F96A1C"/>
    <w:rPr>
      <w:rFonts w:ascii="標楷體" w:eastAsia="標楷體"/>
      <w:kern w:val="2"/>
    </w:rPr>
  </w:style>
  <w:style w:type="character" w:styleId="afd">
    <w:name w:val="footnote reference"/>
    <w:basedOn w:val="a7"/>
    <w:uiPriority w:val="99"/>
    <w:semiHidden/>
    <w:unhideWhenUsed/>
    <w:rsid w:val="00F96A1C"/>
    <w:rPr>
      <w:vertAlign w:val="superscript"/>
    </w:rPr>
  </w:style>
  <w:style w:type="character" w:customStyle="1" w:styleId="20">
    <w:name w:val="標題 2 字元"/>
    <w:aliases w:val="標題110/111 字元1,標題110/111 字元 字元,節 字元,節1 字元"/>
    <w:basedOn w:val="a7"/>
    <w:link w:val="2"/>
    <w:rsid w:val="00F96A1C"/>
    <w:rPr>
      <w:rFonts w:ascii="標楷體" w:eastAsia="標楷體" w:hAnsi="Arial"/>
      <w:b/>
      <w:bCs/>
      <w:kern w:val="32"/>
      <w:sz w:val="32"/>
      <w:szCs w:val="48"/>
    </w:rPr>
  </w:style>
  <w:style w:type="character" w:customStyle="1" w:styleId="30">
    <w:name w:val="標題 3 字元"/>
    <w:aliases w:val="(一) 字元"/>
    <w:basedOn w:val="a7"/>
    <w:link w:val="3"/>
    <w:rsid w:val="00F96A1C"/>
    <w:rPr>
      <w:rFonts w:ascii="標楷體" w:eastAsia="標楷體" w:hAnsi="Arial"/>
      <w:bCs/>
      <w:kern w:val="32"/>
      <w:sz w:val="32"/>
      <w:szCs w:val="36"/>
    </w:rPr>
  </w:style>
  <w:style w:type="character" w:customStyle="1" w:styleId="40">
    <w:name w:val="標題 4 字元"/>
    <w:aliases w:val="表格 字元,一 字元"/>
    <w:basedOn w:val="a7"/>
    <w:link w:val="4"/>
    <w:rsid w:val="00F96A1C"/>
    <w:rPr>
      <w:rFonts w:ascii="標楷體" w:eastAsia="標楷體" w:hAnsi="Arial"/>
      <w:kern w:val="32"/>
      <w:sz w:val="32"/>
      <w:szCs w:val="36"/>
    </w:rPr>
  </w:style>
  <w:style w:type="character" w:customStyle="1" w:styleId="50">
    <w:name w:val="標題 5 字元"/>
    <w:basedOn w:val="a7"/>
    <w:link w:val="5"/>
    <w:rsid w:val="00F96A1C"/>
    <w:rPr>
      <w:rFonts w:ascii="標楷體" w:eastAsia="標楷體" w:hAnsi="Arial"/>
      <w:bCs/>
      <w:kern w:val="32"/>
      <w:sz w:val="32"/>
      <w:szCs w:val="36"/>
    </w:rPr>
  </w:style>
  <w:style w:type="character" w:customStyle="1" w:styleId="60">
    <w:name w:val="標題 6 字元"/>
    <w:basedOn w:val="a7"/>
    <w:link w:val="6"/>
    <w:rsid w:val="00F96A1C"/>
    <w:rPr>
      <w:rFonts w:ascii="標楷體" w:eastAsia="標楷體" w:hAnsi="Arial"/>
      <w:kern w:val="32"/>
      <w:sz w:val="32"/>
      <w:szCs w:val="36"/>
    </w:rPr>
  </w:style>
  <w:style w:type="character" w:customStyle="1" w:styleId="af4">
    <w:name w:val="頁尾 字元"/>
    <w:basedOn w:val="a7"/>
    <w:link w:val="af3"/>
    <w:uiPriority w:val="99"/>
    <w:rsid w:val="00F96A1C"/>
    <w:rPr>
      <w:rFonts w:ascii="標楷體" w:eastAsia="標楷體"/>
      <w:kern w:val="2"/>
    </w:rPr>
  </w:style>
  <w:style w:type="paragraph" w:styleId="afe">
    <w:name w:val="Plain Text"/>
    <w:basedOn w:val="a6"/>
    <w:link w:val="aff"/>
    <w:uiPriority w:val="99"/>
    <w:semiHidden/>
    <w:unhideWhenUsed/>
    <w:rsid w:val="00F96A1C"/>
    <w:pPr>
      <w:overflowPunct/>
      <w:autoSpaceDE/>
      <w:autoSpaceDN/>
      <w:jc w:val="left"/>
    </w:pPr>
    <w:rPr>
      <w:rFonts w:ascii="Calibri" w:hAnsi="Courier New" w:cs="Courier New"/>
      <w:color w:val="244061" w:themeColor="accent1" w:themeShade="80"/>
      <w:kern w:val="0"/>
      <w:sz w:val="28"/>
      <w:szCs w:val="24"/>
    </w:rPr>
  </w:style>
  <w:style w:type="character" w:customStyle="1" w:styleId="aff">
    <w:name w:val="純文字 字元"/>
    <w:basedOn w:val="a7"/>
    <w:link w:val="afe"/>
    <w:uiPriority w:val="99"/>
    <w:semiHidden/>
    <w:rsid w:val="00F96A1C"/>
    <w:rPr>
      <w:rFonts w:ascii="Calibri" w:eastAsia="標楷體" w:hAnsi="Courier New" w:cs="Courier New"/>
      <w:color w:val="244061" w:themeColor="accent1" w:themeShade="80"/>
      <w:sz w:val="28"/>
      <w:szCs w:val="24"/>
    </w:rPr>
  </w:style>
  <w:style w:type="paragraph" w:customStyle="1" w:styleId="aff0">
    <w:name w:val="分項段落"/>
    <w:basedOn w:val="a6"/>
    <w:rsid w:val="00F96A1C"/>
    <w:pPr>
      <w:overflowPunct/>
      <w:autoSpaceDE/>
      <w:autoSpaceDN/>
      <w:jc w:val="left"/>
    </w:pPr>
    <w:rPr>
      <w:rFonts w:ascii="Times New Roman" w:eastAsia="新細明體"/>
      <w:sz w:val="24"/>
    </w:rPr>
  </w:style>
  <w:style w:type="paragraph" w:customStyle="1" w:styleId="Default">
    <w:name w:val="Default"/>
    <w:rsid w:val="00F96A1C"/>
    <w:pPr>
      <w:widowControl w:val="0"/>
      <w:autoSpaceDE w:val="0"/>
      <w:autoSpaceDN w:val="0"/>
      <w:adjustRightInd w:val="0"/>
    </w:pPr>
    <w:rPr>
      <w:rFonts w:ascii="標楷體" w:eastAsia="標楷體" w:cs="標楷體"/>
      <w:color w:val="000000"/>
      <w:sz w:val="24"/>
      <w:szCs w:val="24"/>
    </w:rPr>
  </w:style>
  <w:style w:type="paragraph" w:styleId="Web">
    <w:name w:val="Normal (Web)"/>
    <w:basedOn w:val="a6"/>
    <w:uiPriority w:val="99"/>
    <w:semiHidden/>
    <w:unhideWhenUsed/>
    <w:rsid w:val="00F96A1C"/>
    <w:pPr>
      <w:widowControl/>
      <w:overflowPunct/>
      <w:autoSpaceDE/>
      <w:autoSpaceDN/>
      <w:spacing w:before="100" w:beforeAutospacing="1" w:after="100" w:afterAutospacing="1"/>
      <w:jc w:val="left"/>
    </w:pPr>
    <w:rPr>
      <w:rFonts w:ascii="新細明體" w:eastAsia="新細明體" w:hAnsi="新細明體" w:cs="新細明體"/>
      <w:kern w:val="0"/>
      <w:sz w:val="24"/>
      <w:szCs w:val="24"/>
    </w:rPr>
  </w:style>
  <w:style w:type="paragraph" w:customStyle="1" w:styleId="TableParagraph">
    <w:name w:val="Table Paragraph"/>
    <w:basedOn w:val="a6"/>
    <w:uiPriority w:val="1"/>
    <w:qFormat/>
    <w:rsid w:val="00F96A1C"/>
    <w:pPr>
      <w:overflowPunct/>
      <w:spacing w:before="11" w:line="448" w:lineRule="exact"/>
      <w:ind w:left="9"/>
      <w:jc w:val="left"/>
    </w:pPr>
    <w:rPr>
      <w:rFonts w:ascii="微軟正黑體" w:eastAsia="微軟正黑體" w:hAnsi="微軟正黑體" w:cs="微軟正黑體"/>
      <w:kern w:val="0"/>
      <w:sz w:val="22"/>
      <w:szCs w:val="22"/>
    </w:rPr>
  </w:style>
  <w:style w:type="paragraph" w:styleId="aff1">
    <w:name w:val="Body Text"/>
    <w:basedOn w:val="a6"/>
    <w:link w:val="aff2"/>
    <w:uiPriority w:val="99"/>
    <w:semiHidden/>
    <w:unhideWhenUsed/>
    <w:rsid w:val="00F96A1C"/>
    <w:pPr>
      <w:spacing w:after="120"/>
    </w:pPr>
  </w:style>
  <w:style w:type="character" w:customStyle="1" w:styleId="aff2">
    <w:name w:val="本文 字元"/>
    <w:basedOn w:val="a7"/>
    <w:link w:val="aff1"/>
    <w:uiPriority w:val="99"/>
    <w:semiHidden/>
    <w:rsid w:val="00F96A1C"/>
    <w:rPr>
      <w:rFonts w:ascii="標楷體" w:eastAsia="標楷體"/>
      <w:kern w:val="2"/>
      <w:sz w:val="32"/>
    </w:rPr>
  </w:style>
  <w:style w:type="table" w:customStyle="1" w:styleId="TableNormal">
    <w:name w:val="Table Normal"/>
    <w:uiPriority w:val="2"/>
    <w:semiHidden/>
    <w:unhideWhenUsed/>
    <w:qFormat/>
    <w:rsid w:val="00F96A1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96A1C"/>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96A1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styleId="aff3">
    <w:name w:val="Unresolved Mention"/>
    <w:basedOn w:val="a7"/>
    <w:uiPriority w:val="99"/>
    <w:semiHidden/>
    <w:unhideWhenUsed/>
    <w:rsid w:val="00F96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50340">
      <w:bodyDiv w:val="1"/>
      <w:marLeft w:val="0"/>
      <w:marRight w:val="0"/>
      <w:marTop w:val="0"/>
      <w:marBottom w:val="0"/>
      <w:divBdr>
        <w:top w:val="none" w:sz="0" w:space="0" w:color="auto"/>
        <w:left w:val="none" w:sz="0" w:space="0" w:color="auto"/>
        <w:bottom w:val="none" w:sz="0" w:space="0" w:color="auto"/>
        <w:right w:val="none" w:sz="0" w:space="0" w:color="auto"/>
      </w:divBdr>
    </w:div>
    <w:div w:id="14536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35519;&#26597;&#34389;\&#35519;&#26597;&#34920;&#21934;&#27243;&#24335;\C030&#35519;&#26597;&#22577;&#21578;&#26684;&#24335;&#39636;&#20363;(&#27243;&#2433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8CB48-1ECE-4F5A-8EE5-075F79C7A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C030調查報告格式體例(橫式).dot</Template>
  <TotalTime>0</TotalTime>
  <Pages>27</Pages>
  <Words>2414</Words>
  <Characters>13763</Characters>
  <Application>Microsoft Office Word</Application>
  <DocSecurity>0</DocSecurity>
  <Lines>114</Lines>
  <Paragraphs>32</Paragraphs>
  <ScaleCrop>false</ScaleCrop>
  <Company>cy</Company>
  <LinksUpToDate>false</LinksUpToDate>
  <CharactersWithSpaces>16145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糾正案文</dc:title>
  <dc:creator>廖青惠</dc:creator>
  <cp:lastModifiedBy>張俊隆</cp:lastModifiedBy>
  <cp:revision>2</cp:revision>
  <cp:lastPrinted>2026-05-08T08:35:00Z</cp:lastPrinted>
  <dcterms:created xsi:type="dcterms:W3CDTF">2026-10-15T02:30:00Z</dcterms:created>
  <dcterms:modified xsi:type="dcterms:W3CDTF">2026-10-15T02:30:00Z</dcterms:modified>
</cp:coreProperties>
</file>