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5B65B" w14:textId="77777777" w:rsidR="00D75644" w:rsidRPr="000E41F0" w:rsidRDefault="0025106C" w:rsidP="00F37D7B">
      <w:pPr>
        <w:pStyle w:val="af2"/>
        <w:rPr>
          <w:b w:val="0"/>
          <w:bCs/>
        </w:rPr>
      </w:pPr>
      <w:r w:rsidRPr="000E41F0">
        <w:rPr>
          <w:rFonts w:hint="eastAsia"/>
          <w:b w:val="0"/>
          <w:bCs/>
        </w:rPr>
        <w:t>糾正案文</w:t>
      </w:r>
    </w:p>
    <w:p w14:paraId="0FD1755D" w14:textId="3FE9DC8F" w:rsidR="00E25849" w:rsidRPr="000E41F0" w:rsidRDefault="0025106C" w:rsidP="00F231DC">
      <w:pPr>
        <w:pStyle w:val="1"/>
      </w:pPr>
      <w:r w:rsidRPr="000E41F0">
        <w:rPr>
          <w:rFonts w:hint="eastAsia"/>
        </w:rPr>
        <w:t>被糾正機關：</w:t>
      </w:r>
      <w:r w:rsidR="008A58F3" w:rsidRPr="000E41F0">
        <w:rPr>
          <w:rFonts w:hint="eastAsia"/>
        </w:rPr>
        <w:t>高雄市政府警察局鳳山分局</w:t>
      </w:r>
      <w:r w:rsidRPr="000E41F0">
        <w:rPr>
          <w:rFonts w:hint="eastAsia"/>
        </w:rPr>
        <w:t>。</w:t>
      </w:r>
    </w:p>
    <w:p w14:paraId="71901C04" w14:textId="06AF0A7B" w:rsidR="00E25849" w:rsidRPr="000E41F0" w:rsidRDefault="0025106C" w:rsidP="00DE42B9">
      <w:pPr>
        <w:pStyle w:val="1"/>
      </w:pPr>
      <w:r w:rsidRPr="000E41F0">
        <w:rPr>
          <w:rFonts w:hint="eastAsia"/>
        </w:rPr>
        <w:t>案　　　由：</w:t>
      </w:r>
      <w:r w:rsidR="008A58F3" w:rsidRPr="000E41F0">
        <w:rPr>
          <w:rFonts w:hAnsi="標楷體"/>
        </w:rPr>
        <w:t>高雄市政府警察局鳳山分局忠孝派出所員警於跨轄追緝毒品通緝犯時，未落實</w:t>
      </w:r>
      <w:r w:rsidR="008A58F3" w:rsidRPr="000E41F0">
        <w:rPr>
          <w:rFonts w:hAnsi="標楷體" w:hint="eastAsia"/>
        </w:rPr>
        <w:t>報告及</w:t>
      </w:r>
      <w:r w:rsidR="008A58F3" w:rsidRPr="000E41F0">
        <w:rPr>
          <w:rFonts w:hAnsi="標楷體"/>
        </w:rPr>
        <w:t>通報程序且輕忽執勤安全</w:t>
      </w:r>
      <w:r w:rsidR="008A58F3" w:rsidRPr="000E41F0">
        <w:rPr>
          <w:rFonts w:hAnsi="標楷體" w:hint="eastAsia"/>
        </w:rPr>
        <w:t>，派出所主管亦疏於管控查緝情形</w:t>
      </w:r>
      <w:r w:rsidR="008A58F3" w:rsidRPr="000E41F0">
        <w:rPr>
          <w:rFonts w:hAnsi="標楷體"/>
        </w:rPr>
        <w:t>；</w:t>
      </w:r>
      <w:r w:rsidR="008A58F3" w:rsidRPr="000E41F0">
        <w:rPr>
          <w:rFonts w:hAnsi="標楷體" w:hint="eastAsia"/>
        </w:rPr>
        <w:t>又</w:t>
      </w:r>
      <w:r w:rsidR="008A58F3" w:rsidRPr="000E41F0">
        <w:rPr>
          <w:rFonts w:hAnsi="標楷體"/>
        </w:rPr>
        <w:t>未善盡謹慎查證之責，誤認某女教師為通緝犯</w:t>
      </w:r>
      <w:r w:rsidR="00710936" w:rsidRPr="000E41F0">
        <w:rPr>
          <w:rFonts w:hAnsi="標楷體"/>
        </w:rPr>
        <w:t>配偶</w:t>
      </w:r>
      <w:r w:rsidR="008A58F3" w:rsidRPr="000E41F0">
        <w:rPr>
          <w:rFonts w:hAnsi="標楷體"/>
        </w:rPr>
        <w:t>而逕予強押回</w:t>
      </w:r>
      <w:r w:rsidR="008A58F3" w:rsidRPr="000E41F0">
        <w:rPr>
          <w:rFonts w:hAnsi="標楷體" w:hint="eastAsia"/>
        </w:rPr>
        <w:t>派出所</w:t>
      </w:r>
      <w:r w:rsidR="008A58F3" w:rsidRPr="000E41F0">
        <w:rPr>
          <w:rFonts w:hAnsi="標楷體"/>
        </w:rPr>
        <w:t>盤查，且員警於確認該名教師身分人別時，多次出言挑釁與羞辱，復剝奪其聯繫親友之正當法律程序權益。其執法過程涉有諸多不當，嚴重違反比例原則，侵害民眾權益甚鉅，</w:t>
      </w:r>
      <w:r w:rsidR="008A58F3" w:rsidRPr="000E41F0">
        <w:rPr>
          <w:rFonts w:hAnsi="標楷體" w:hint="eastAsia"/>
        </w:rPr>
        <w:t>嚴重</w:t>
      </w:r>
      <w:r w:rsidR="008A58F3" w:rsidRPr="000E41F0">
        <w:rPr>
          <w:rFonts w:hAnsi="標楷體"/>
        </w:rPr>
        <w:t>斲傷警察形象，</w:t>
      </w:r>
      <w:r w:rsidR="00AE1257" w:rsidRPr="000E41F0">
        <w:rPr>
          <w:rFonts w:hint="eastAsia"/>
        </w:rPr>
        <w:t>確</w:t>
      </w:r>
      <w:r w:rsidRPr="000E41F0">
        <w:rPr>
          <w:rFonts w:hint="eastAsia"/>
        </w:rPr>
        <w:t>有違失</w:t>
      </w:r>
      <w:r w:rsidR="008B4841" w:rsidRPr="000E41F0">
        <w:rPr>
          <w:rFonts w:hAnsi="標楷體" w:hint="eastAsia"/>
        </w:rPr>
        <w:t>，</w:t>
      </w:r>
      <w:r w:rsidR="008B4841" w:rsidRPr="000E41F0">
        <w:rPr>
          <w:rFonts w:hint="eastAsia"/>
        </w:rPr>
        <w:t>爰依法提案糾正</w:t>
      </w:r>
      <w:r w:rsidRPr="000E41F0">
        <w:rPr>
          <w:rFonts w:hint="eastAsia"/>
        </w:rPr>
        <w:t>。</w:t>
      </w:r>
    </w:p>
    <w:p w14:paraId="408FBE3D" w14:textId="062BA45D" w:rsidR="00E25849" w:rsidRPr="000E41F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E41F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6C0D29B" w14:textId="74168841" w:rsidR="00B83C6B" w:rsidRPr="000E41F0" w:rsidRDefault="008A58F3" w:rsidP="003A5B7B">
      <w:pPr>
        <w:pStyle w:val="10"/>
        <w:ind w:left="680" w:firstLine="680"/>
        <w:rPr>
          <w:rFonts w:hAnsi="標楷體"/>
          <w:bCs/>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E41F0">
        <w:rPr>
          <w:rFonts w:hint="eastAsia"/>
          <w:bCs/>
        </w:rPr>
        <w:t>據媒體報導，</w:t>
      </w:r>
      <w:r w:rsidR="00894A3F" w:rsidRPr="000E41F0">
        <w:rPr>
          <w:rFonts w:hint="eastAsia"/>
          <w:bCs/>
        </w:rPr>
        <w:t>民國(下同)</w:t>
      </w:r>
      <w:r w:rsidRPr="000E41F0">
        <w:rPr>
          <w:rFonts w:hint="eastAsia"/>
          <w:bCs/>
        </w:rPr>
        <w:t>114年4月17日高雄市政府警察局(下稱高雄市警局)鳳山分局忠孝派出所(下稱忠孝所)員警於跨轄追緝毒品通緝犯時，疑未善盡謹慎查證之責，誤認某女教師</w:t>
      </w:r>
      <w:r w:rsidR="00894A3F" w:rsidRPr="000E41F0">
        <w:rPr>
          <w:rFonts w:hint="eastAsia"/>
          <w:bCs/>
        </w:rPr>
        <w:t>(下稱</w:t>
      </w:r>
      <w:r w:rsidRPr="000E41F0">
        <w:rPr>
          <w:rFonts w:hint="eastAsia"/>
          <w:bCs/>
        </w:rPr>
        <w:t>林女</w:t>
      </w:r>
      <w:r w:rsidR="00894A3F" w:rsidRPr="000E41F0">
        <w:rPr>
          <w:rFonts w:hint="eastAsia"/>
          <w:bCs/>
        </w:rPr>
        <w:t>)</w:t>
      </w:r>
      <w:r w:rsidRPr="000E41F0">
        <w:rPr>
          <w:rFonts w:hint="eastAsia"/>
          <w:bCs/>
        </w:rPr>
        <w:t>為通緝犯</w:t>
      </w:r>
      <w:r w:rsidR="00710936" w:rsidRPr="000E41F0">
        <w:rPr>
          <w:rFonts w:hint="eastAsia"/>
          <w:bCs/>
        </w:rPr>
        <w:t>配偶</w:t>
      </w:r>
      <w:r w:rsidRPr="000E41F0">
        <w:rPr>
          <w:rFonts w:hint="eastAsia"/>
          <w:bCs/>
        </w:rPr>
        <w:t>而逕予逮捕，且員警於確認林女身分人別時多次出言挑釁與羞辱，執法過程涉有諸多不當，侵害林女權益。事後林女於PTT八卦版發文指控警方執法不當，引發大量輿論負面觀感。</w:t>
      </w:r>
      <w:r w:rsidR="00C42631" w:rsidRPr="000E41F0">
        <w:rPr>
          <w:rFonts w:hint="eastAsia"/>
          <w:bCs/>
        </w:rPr>
        <w:t>本案經調閱高雄市政府及內政部警政署(下稱警政署)等機關卷證資料、案發現場及駐地監視器影像、執勤員警密錄器譯文，並參酌相關人員訪談筆錄及職務報告，另於115年1月28日詢問警政署及高雄市警局等機關人員</w:t>
      </w:r>
      <w:r w:rsidR="001132EE" w:rsidRPr="000E41F0">
        <w:rPr>
          <w:rFonts w:hint="eastAsia"/>
          <w:bCs/>
        </w:rPr>
        <w:t>。經</w:t>
      </w:r>
      <w:r w:rsidR="007666F5" w:rsidRPr="000E41F0">
        <w:rPr>
          <w:rFonts w:hint="eastAsia"/>
          <w:bCs/>
        </w:rPr>
        <w:t>調查發現，本案</w:t>
      </w:r>
      <w:r w:rsidR="009C4891" w:rsidRPr="000E41F0">
        <w:rPr>
          <w:rFonts w:hint="eastAsia"/>
          <w:bCs/>
        </w:rPr>
        <w:t>員警擅自越轄查緝未落實通報機制，</w:t>
      </w:r>
      <w:r w:rsidR="00894A3F" w:rsidRPr="000E41F0">
        <w:rPr>
          <w:rFonts w:hint="eastAsia"/>
          <w:bCs/>
        </w:rPr>
        <w:t>層級指揮與管控機制失靈；</w:t>
      </w:r>
      <w:r w:rsidR="009C4891" w:rsidRPr="000E41F0">
        <w:rPr>
          <w:rFonts w:hint="eastAsia"/>
          <w:bCs/>
        </w:rPr>
        <w:t>執勤未帶裝備且戰術失當，致生公眾安全疑慮</w:t>
      </w:r>
      <w:r w:rsidR="00894A3F" w:rsidRPr="000E41F0">
        <w:rPr>
          <w:rFonts w:hint="eastAsia"/>
          <w:bCs/>
        </w:rPr>
        <w:t>；</w:t>
      </w:r>
      <w:r w:rsidR="009C4891" w:rsidRPr="000E41F0">
        <w:rPr>
          <w:rFonts w:hint="eastAsia"/>
          <w:bCs/>
        </w:rPr>
        <w:t>又於盤查無辜民眾時濫用強制力並剝奪民眾正當法律程序權益，嚴重違反比例原</w:t>
      </w:r>
      <w:r w:rsidR="009C4891" w:rsidRPr="000E41F0">
        <w:rPr>
          <w:rFonts w:hint="eastAsia"/>
          <w:bCs/>
        </w:rPr>
        <w:lastRenderedPageBreak/>
        <w:t>則，</w:t>
      </w:r>
      <w:r w:rsidR="007666F5" w:rsidRPr="000E41F0">
        <w:rPr>
          <w:rFonts w:hint="eastAsia"/>
          <w:bCs/>
        </w:rPr>
        <w:t>確有違失，應予糾正促其注意改善。茲臚列事實與理由如下</w:t>
      </w:r>
      <w:r w:rsidR="00B83C6B" w:rsidRPr="000E41F0">
        <w:rPr>
          <w:rFonts w:hAnsi="標楷體" w:hint="eastAsia"/>
          <w:bCs/>
          <w:spacing w:val="-6"/>
        </w:rPr>
        <w:t>：</w:t>
      </w:r>
    </w:p>
    <w:p w14:paraId="6E5C53CE" w14:textId="290AF003" w:rsidR="00C7084D" w:rsidRPr="000E41F0" w:rsidRDefault="00394822" w:rsidP="00097136">
      <w:pPr>
        <w:pStyle w:val="2"/>
        <w:rPr>
          <w:bCs w:val="0"/>
        </w:rPr>
      </w:pPr>
      <w:r w:rsidRPr="000E41F0">
        <w:rPr>
          <w:rFonts w:hint="eastAsia"/>
          <w:bCs w:val="0"/>
        </w:rPr>
        <w:t>114年4月17日高雄市警局鳳山分局忠孝所員警越轄執行查緝通緝犯勤務時，未依「警察機關查捕逃犯作業規定」、「警察機關通報越區辦案應行注意事項」報告主管及通報當地警察機關，且便衣查緝毒品通緝犯卻以「僅為勘查」及「未預期逮捕」為飾詞，未攜行警械等應勤裝備；又執行查緝行動時缺乏戰術部署與敵情觀念，未依現場情勢與對象妥適分配警力，以確保所有關係人均在監控範圍內，避免因情勢混亂導致執法對象誤認之風險；復輕忽查緝現場為人潮眾多之文化中心停車場，置自身及公眾安全於不顧，貿然徒手欲開啟查緝對象駕駛座車門，致使犯嫌驚覺後駕車衝撞逃逸，嚴重違反勤務安全規定。高雄市警局鳳山分局忠孝所員警擅自越轄執行高風險查緝任務，且派出所主管亦疏於管控查緝情形，導致員警在未受有效指揮與督導之情況下，逕行於轄區外發動圍捕，均核有違失。</w:t>
      </w:r>
    </w:p>
    <w:p w14:paraId="384171CD" w14:textId="2974F5D6" w:rsidR="003B3C07" w:rsidRPr="000E41F0" w:rsidRDefault="00394822" w:rsidP="002B02EB">
      <w:pPr>
        <w:pStyle w:val="3"/>
      </w:pPr>
      <w:r w:rsidRPr="000E41F0">
        <w:rPr>
          <w:rFonts w:hAnsi="標楷體" w:hint="eastAsia"/>
        </w:rPr>
        <w:t>高雄市警局</w:t>
      </w:r>
      <w:r w:rsidRPr="000E41F0">
        <w:rPr>
          <w:rFonts w:hAnsi="標楷體"/>
        </w:rPr>
        <w:t>鳳山分局忠孝所</w:t>
      </w:r>
      <w:r w:rsidRPr="000E41F0">
        <w:t>員警在未報告主管、未通報轄區</w:t>
      </w:r>
      <w:r w:rsidRPr="000E41F0">
        <w:rPr>
          <w:rFonts w:hint="eastAsia"/>
        </w:rPr>
        <w:t>警察</w:t>
      </w:r>
      <w:r w:rsidRPr="000E41F0">
        <w:t>機關之情況下，擅自越轄執行高風險查緝任務，致使行政體系之層級指揮與橫向聯繫</w:t>
      </w:r>
      <w:r w:rsidRPr="000E41F0">
        <w:rPr>
          <w:rFonts w:hint="eastAsia"/>
        </w:rPr>
        <w:t>未能發揮功能；派出所主管亦疏於管控查緝情形，導致員警在未受有效指揮與督導之情況下，逕行於轄區外發動圍捕，均核有違失。</w:t>
      </w:r>
    </w:p>
    <w:p w14:paraId="6B5E9916" w14:textId="2B23079C" w:rsidR="00394822" w:rsidRPr="000E41F0" w:rsidRDefault="00394822" w:rsidP="00394822">
      <w:pPr>
        <w:pStyle w:val="4"/>
        <w:rPr>
          <w:bCs/>
        </w:rPr>
      </w:pPr>
      <w:r w:rsidRPr="000E41F0">
        <w:rPr>
          <w:bCs/>
        </w:rPr>
        <w:t>依據警政署函頒「警察機關查捕逃犯作業規定」第3章「查捕要領」第12點規定，</w:t>
      </w:r>
      <w:r w:rsidRPr="000E41F0">
        <w:rPr>
          <w:rFonts w:hint="eastAsia"/>
          <w:bCs/>
        </w:rPr>
        <w:t>分駐(派出)所接獲電腦通緝通報時，應登記於所轄逃犯名冊，交由該轄警勤區員警查捕；警勤區員警無法查捕時，應即報請所長運用組合警力，予以查捕。第13點規定，對於一時逃匿者，應繼續布線偵監，</w:t>
      </w:r>
      <w:r w:rsidRPr="000E41F0">
        <w:rPr>
          <w:rFonts w:hint="eastAsia"/>
          <w:bCs/>
        </w:rPr>
        <w:lastRenderedPageBreak/>
        <w:t>隨時注意查捕，並於</w:t>
      </w:r>
      <w:r w:rsidRPr="000E41F0">
        <w:rPr>
          <w:rFonts w:hAnsi="標楷體" w:hint="eastAsia"/>
          <w:bCs/>
        </w:rPr>
        <w:t>查悉逃犯確實藏匿處所時，立即報告所長以一般陳報單陳報分局，依第18點規定核處。第18點規定，派出所查悉轄內逃犯確實藏匿處所時，應以藏匿他轄逃犯通報傳真單通報逃犯藏匿分局查捕或自行前往查捕之。其</w:t>
      </w:r>
      <w:r w:rsidRPr="000E41F0">
        <w:rPr>
          <w:rFonts w:hint="eastAsia"/>
          <w:bCs/>
        </w:rPr>
        <w:t>係自行前往查捕者，應事先會同當地分局或派出所，受會警察機關應即時派員會同查捕，不得拒絕。</w:t>
      </w:r>
      <w:r w:rsidRPr="000E41F0">
        <w:rPr>
          <w:bCs/>
        </w:rPr>
        <w:t>此外，依據「警察機關通報越區辦案應行注意事項」第2點及第3點規定，</w:t>
      </w:r>
      <w:r w:rsidRPr="000E41F0">
        <w:rPr>
          <w:rFonts w:hint="eastAsia"/>
          <w:bCs/>
        </w:rPr>
        <w:t>警察局所屬分局</w:t>
      </w:r>
      <w:r w:rsidRPr="000E41F0">
        <w:rPr>
          <w:bCs/>
        </w:rPr>
        <w:t>員警</w:t>
      </w:r>
      <w:r w:rsidRPr="000E41F0">
        <w:rPr>
          <w:rFonts w:hint="eastAsia"/>
          <w:bCs/>
        </w:rPr>
        <w:t>越區至同一警察局其他分局</w:t>
      </w:r>
      <w:r w:rsidRPr="000E41F0">
        <w:rPr>
          <w:bCs/>
        </w:rPr>
        <w:t>執行搜捕行動時，</w:t>
      </w:r>
      <w:r w:rsidRPr="000E41F0">
        <w:rPr>
          <w:rFonts w:hint="eastAsia"/>
          <w:bCs/>
        </w:rPr>
        <w:t>應報告其機關主管長官，並由勤務指揮中心通報預定前往執行地點所屬警察分局職務中心知照或請求派員會同執行。</w:t>
      </w:r>
    </w:p>
    <w:p w14:paraId="2832D287" w14:textId="47877DD3" w:rsidR="00394822" w:rsidRPr="000E41F0" w:rsidRDefault="00394822" w:rsidP="00394822">
      <w:pPr>
        <w:pStyle w:val="4"/>
        <w:rPr>
          <w:bCs/>
        </w:rPr>
      </w:pPr>
      <w:r w:rsidRPr="000E41F0">
        <w:rPr>
          <w:bCs/>
        </w:rPr>
        <w:t>查</w:t>
      </w:r>
      <w:r w:rsidRPr="000E41F0">
        <w:rPr>
          <w:rFonts w:hint="eastAsia"/>
          <w:bCs/>
        </w:rPr>
        <w:t>高雄市警局鳳山分局忠孝所</w:t>
      </w:r>
      <w:r w:rsidRPr="000E41F0">
        <w:rPr>
          <w:bCs/>
        </w:rPr>
        <w:t>警員</w:t>
      </w:r>
      <w:r w:rsidR="00EE0E79" w:rsidRPr="000E41F0">
        <w:rPr>
          <w:bCs/>
        </w:rPr>
        <w:t>黃</w:t>
      </w:r>
      <w:r w:rsidR="00EE0E79" w:rsidRPr="000E41F0">
        <w:rPr>
          <w:rFonts w:hint="eastAsia"/>
          <w:bCs/>
        </w:rPr>
        <w:t>○</w:t>
      </w:r>
      <w:r w:rsidR="00EE0E79" w:rsidRPr="000E41F0">
        <w:rPr>
          <w:bCs/>
        </w:rPr>
        <w:t>瑋</w:t>
      </w:r>
      <w:r w:rsidRPr="000E41F0">
        <w:rPr>
          <w:rFonts w:hint="eastAsia"/>
          <w:bCs/>
        </w:rPr>
        <w:t>(下稱黃員)</w:t>
      </w:r>
      <w:r w:rsidRPr="000E41F0">
        <w:rPr>
          <w:bCs/>
        </w:rPr>
        <w:t>、</w:t>
      </w:r>
      <w:r w:rsidR="00EE0E79" w:rsidRPr="000E41F0">
        <w:rPr>
          <w:bCs/>
        </w:rPr>
        <w:t>柯</w:t>
      </w:r>
      <w:r w:rsidR="00EE0E79" w:rsidRPr="000E41F0">
        <w:rPr>
          <w:rFonts w:hint="eastAsia"/>
          <w:bCs/>
        </w:rPr>
        <w:t>○</w:t>
      </w:r>
      <w:r w:rsidR="00EE0E79" w:rsidRPr="000E41F0">
        <w:rPr>
          <w:bCs/>
        </w:rPr>
        <w:t>晟</w:t>
      </w:r>
      <w:r w:rsidRPr="000E41F0">
        <w:rPr>
          <w:rFonts w:hint="eastAsia"/>
          <w:bCs/>
        </w:rPr>
        <w:t>(下稱柯員)</w:t>
      </w:r>
      <w:r w:rsidRPr="000E41F0">
        <w:rPr>
          <w:bCs/>
        </w:rPr>
        <w:t>於114年4月15日、16日即已鎖定</w:t>
      </w:r>
      <w:r w:rsidRPr="000E41F0">
        <w:rPr>
          <w:rFonts w:hint="eastAsia"/>
          <w:bCs/>
        </w:rPr>
        <w:t>潘姓</w:t>
      </w:r>
      <w:r w:rsidRPr="000E41F0">
        <w:rPr>
          <w:bCs/>
        </w:rPr>
        <w:t>毒品通緝犯</w:t>
      </w:r>
      <w:r w:rsidRPr="000E41F0">
        <w:rPr>
          <w:rFonts w:hint="eastAsia"/>
          <w:bCs/>
        </w:rPr>
        <w:t>(下稱</w:t>
      </w:r>
      <w:r w:rsidRPr="000E41F0">
        <w:rPr>
          <w:bCs/>
        </w:rPr>
        <w:t>潘嫌</w:t>
      </w:r>
      <w:r w:rsidRPr="000E41F0">
        <w:rPr>
          <w:rFonts w:hint="eastAsia"/>
          <w:bCs/>
        </w:rPr>
        <w:t>)</w:t>
      </w:r>
      <w:r w:rsidRPr="000E41F0">
        <w:rPr>
          <w:bCs/>
        </w:rPr>
        <w:t>，並透過車牌辨識系統分析其可能藏匿於高雄市苓雅區（</w:t>
      </w:r>
      <w:r w:rsidRPr="000E41F0">
        <w:rPr>
          <w:rFonts w:hint="eastAsia"/>
          <w:bCs/>
        </w:rPr>
        <w:t>為高雄市警局</w:t>
      </w:r>
      <w:r w:rsidRPr="000E41F0">
        <w:rPr>
          <w:bCs/>
        </w:rPr>
        <w:t>苓雅</w:t>
      </w:r>
      <w:r w:rsidRPr="000E41F0">
        <w:rPr>
          <w:rFonts w:hint="eastAsia"/>
          <w:bCs/>
        </w:rPr>
        <w:t>分局凱旋路派出所</w:t>
      </w:r>
      <w:r w:rsidRPr="000E41F0">
        <w:rPr>
          <w:rFonts w:hAnsi="標楷體" w:hint="eastAsia"/>
          <w:bCs/>
        </w:rPr>
        <w:t>【下稱</w:t>
      </w:r>
      <w:r w:rsidRPr="000E41F0">
        <w:rPr>
          <w:rFonts w:hint="eastAsia"/>
          <w:bCs/>
        </w:rPr>
        <w:t>凱旋所</w:t>
      </w:r>
      <w:r w:rsidRPr="000E41F0">
        <w:rPr>
          <w:rFonts w:hAnsi="標楷體" w:hint="eastAsia"/>
          <w:bCs/>
        </w:rPr>
        <w:t>】</w:t>
      </w:r>
      <w:r w:rsidRPr="000E41F0">
        <w:rPr>
          <w:rFonts w:hint="eastAsia"/>
          <w:bCs/>
        </w:rPr>
        <w:t>轄區</w:t>
      </w:r>
      <w:r w:rsidRPr="000E41F0">
        <w:rPr>
          <w:bCs/>
        </w:rPr>
        <w:t>）</w:t>
      </w:r>
      <w:r w:rsidRPr="000E41F0">
        <w:rPr>
          <w:rFonts w:hint="eastAsia"/>
          <w:bCs/>
        </w:rPr>
        <w:t>，雖稱同年</w:t>
      </w:r>
      <w:r w:rsidRPr="000E41F0">
        <w:rPr>
          <w:bCs/>
        </w:rPr>
        <w:t>4月17日</w:t>
      </w:r>
      <w:r w:rsidRPr="000E41F0">
        <w:rPr>
          <w:rFonts w:hint="eastAsia"/>
          <w:bCs/>
        </w:rPr>
        <w:t>前往位於</w:t>
      </w:r>
      <w:r w:rsidR="00FF0EB3" w:rsidRPr="000E41F0">
        <w:rPr>
          <w:rFonts w:hint="eastAsia"/>
          <w:bCs/>
        </w:rPr>
        <w:t>高雄市</w:t>
      </w:r>
      <w:r w:rsidRPr="000E41F0">
        <w:rPr>
          <w:rFonts w:hint="eastAsia"/>
          <w:bCs/>
        </w:rPr>
        <w:t>苓雅區</w:t>
      </w:r>
      <w:r w:rsidR="00FF0EB3" w:rsidRPr="000E41F0">
        <w:rPr>
          <w:rFonts w:hint="eastAsia"/>
          <w:bCs/>
        </w:rPr>
        <w:t>(下稱苓雅區)</w:t>
      </w:r>
      <w:r w:rsidRPr="000E41F0">
        <w:rPr>
          <w:rFonts w:hint="eastAsia"/>
          <w:bCs/>
        </w:rPr>
        <w:t>之高</w:t>
      </w:r>
      <w:r w:rsidRPr="000E41F0">
        <w:rPr>
          <w:rFonts w:hAnsi="標楷體" w:hint="eastAsia"/>
          <w:bCs/>
        </w:rPr>
        <w:t>雄</w:t>
      </w:r>
      <w:r w:rsidR="00FF0EB3" w:rsidRPr="000E41F0">
        <w:rPr>
          <w:rFonts w:hAnsi="標楷體" w:hint="eastAsia"/>
          <w:bCs/>
        </w:rPr>
        <w:t>市</w:t>
      </w:r>
      <w:r w:rsidRPr="000E41F0">
        <w:rPr>
          <w:rFonts w:hAnsi="標楷體" w:hint="eastAsia"/>
          <w:bCs/>
        </w:rPr>
        <w:t>文化中心(下稱文化中心)東側停車場僅係為</w:t>
      </w:r>
      <w:r w:rsidRPr="000E41F0">
        <w:rPr>
          <w:rFonts w:hAnsi="標楷體"/>
          <w:bCs/>
        </w:rPr>
        <w:t>「勘查」</w:t>
      </w:r>
      <w:r w:rsidRPr="000E41F0">
        <w:rPr>
          <w:rFonts w:hAnsi="標楷體" w:hint="eastAsia"/>
          <w:bCs/>
        </w:rPr>
        <w:t>潘嫌行蹤，</w:t>
      </w:r>
      <w:r w:rsidRPr="000E41F0">
        <w:rPr>
          <w:rFonts w:hAnsi="標楷體"/>
          <w:bCs/>
        </w:rPr>
        <w:t>實則已預期若遇</w:t>
      </w:r>
      <w:r w:rsidRPr="000E41F0">
        <w:rPr>
          <w:rFonts w:hAnsi="標楷體" w:hint="eastAsia"/>
          <w:bCs/>
        </w:rPr>
        <w:t>潘</w:t>
      </w:r>
      <w:r w:rsidRPr="000E41F0">
        <w:rPr>
          <w:rFonts w:hAnsi="標楷體"/>
          <w:bCs/>
        </w:rPr>
        <w:t>嫌將「伺機逮捕」</w:t>
      </w:r>
      <w:r w:rsidRPr="000E41F0">
        <w:rPr>
          <w:rFonts w:hAnsi="標楷體" w:hint="eastAsia"/>
          <w:bCs/>
        </w:rPr>
        <w:t>，此自潘嫌駕車前往繳費機，柯員見1</w:t>
      </w:r>
      <w:r w:rsidR="00FF0EB3" w:rsidRPr="000E41F0">
        <w:rPr>
          <w:rFonts w:hAnsi="標楷體" w:hint="eastAsia"/>
          <w:bCs/>
        </w:rPr>
        <w:t>身著</w:t>
      </w:r>
      <w:r w:rsidRPr="000E41F0">
        <w:rPr>
          <w:rFonts w:hAnsi="標楷體" w:hint="eastAsia"/>
          <w:bCs/>
        </w:rPr>
        <w:t>白衣</w:t>
      </w:r>
      <w:r w:rsidR="00FF0EB3" w:rsidRPr="000E41F0">
        <w:rPr>
          <w:rFonts w:hAnsi="標楷體" w:hint="eastAsia"/>
          <w:bCs/>
        </w:rPr>
        <w:t>之</w:t>
      </w:r>
      <w:r w:rsidRPr="000E41F0">
        <w:rPr>
          <w:rFonts w:hAnsi="標楷體" w:hint="eastAsia"/>
          <w:bCs/>
        </w:rPr>
        <w:t>女子下車前往繳費，即趁隙上前拉動駕駛座門把之查緝作為可知(詳如後述)，</w:t>
      </w:r>
      <w:r w:rsidRPr="000E41F0">
        <w:rPr>
          <w:rFonts w:hAnsi="標楷體"/>
          <w:bCs/>
        </w:rPr>
        <w:t>惟渠等在出發前，</w:t>
      </w:r>
      <w:r w:rsidRPr="000E41F0">
        <w:rPr>
          <w:rFonts w:hAnsi="標楷體" w:hint="eastAsia"/>
          <w:bCs/>
        </w:rPr>
        <w:t>未依前開規定</w:t>
      </w:r>
      <w:r w:rsidRPr="000E41F0">
        <w:rPr>
          <w:rFonts w:hAnsi="標楷體"/>
          <w:bCs/>
        </w:rPr>
        <w:t>向忠孝所所長</w:t>
      </w:r>
      <w:r w:rsidR="00EE0E79" w:rsidRPr="000E41F0">
        <w:rPr>
          <w:rFonts w:hAnsi="標楷體"/>
          <w:bCs/>
        </w:rPr>
        <w:t>陳○達</w:t>
      </w:r>
      <w:r w:rsidRPr="000E41F0">
        <w:rPr>
          <w:rFonts w:hAnsi="標楷體" w:hint="eastAsia"/>
          <w:bCs/>
        </w:rPr>
        <w:t>(下稱陳所長)</w:t>
      </w:r>
      <w:r w:rsidRPr="000E41F0">
        <w:rPr>
          <w:rFonts w:hAnsi="標楷體"/>
          <w:bCs/>
        </w:rPr>
        <w:t>報告</w:t>
      </w:r>
      <w:r w:rsidRPr="000E41F0">
        <w:rPr>
          <w:rFonts w:hAnsi="標楷體" w:hint="eastAsia"/>
          <w:bCs/>
        </w:rPr>
        <w:t>。</w:t>
      </w:r>
      <w:r w:rsidRPr="000E41F0">
        <w:rPr>
          <w:rFonts w:hAnsi="標楷體"/>
          <w:bCs/>
        </w:rPr>
        <w:t>陳所長於</w:t>
      </w:r>
      <w:r w:rsidRPr="000E41F0">
        <w:rPr>
          <w:rFonts w:hAnsi="標楷體" w:hint="eastAsia"/>
          <w:bCs/>
        </w:rPr>
        <w:t>高雄市警局</w:t>
      </w:r>
      <w:r w:rsidRPr="000E41F0">
        <w:rPr>
          <w:rFonts w:hAnsi="標楷體"/>
          <w:bCs/>
        </w:rPr>
        <w:t>訪談中表示，其在當</w:t>
      </w:r>
      <w:r w:rsidRPr="000E41F0">
        <w:rPr>
          <w:bCs/>
        </w:rPr>
        <w:t>晚6時下班前，完全不知</w:t>
      </w:r>
      <w:r w:rsidRPr="000E41F0">
        <w:rPr>
          <w:rFonts w:hint="eastAsia"/>
          <w:bCs/>
        </w:rPr>
        <w:t>黃員等人</w:t>
      </w:r>
      <w:r w:rsidRPr="000E41F0">
        <w:rPr>
          <w:bCs/>
        </w:rPr>
        <w:t>有拘捕通緝犯之</w:t>
      </w:r>
      <w:r w:rsidRPr="000E41F0">
        <w:rPr>
          <w:rFonts w:hint="eastAsia"/>
          <w:bCs/>
        </w:rPr>
        <w:t>情事</w:t>
      </w:r>
      <w:r w:rsidRPr="000E41F0">
        <w:rPr>
          <w:bCs/>
        </w:rPr>
        <w:t>，直至當晚</w:t>
      </w:r>
      <w:r w:rsidR="00FF0EB3" w:rsidRPr="000E41F0">
        <w:rPr>
          <w:rFonts w:hint="eastAsia"/>
          <w:bCs/>
        </w:rPr>
        <w:t>9</w:t>
      </w:r>
      <w:r w:rsidRPr="000E41F0">
        <w:rPr>
          <w:bCs/>
        </w:rPr>
        <w:t>時9分行政組警務員轉知有媒體詢問，</w:t>
      </w:r>
      <w:r w:rsidRPr="000E41F0">
        <w:rPr>
          <w:rFonts w:hint="eastAsia"/>
          <w:bCs/>
        </w:rPr>
        <w:t>始知悉發生本次事件。而忠孝所</w:t>
      </w:r>
      <w:r w:rsidRPr="000E41F0">
        <w:rPr>
          <w:bCs/>
        </w:rPr>
        <w:t>副所長</w:t>
      </w:r>
      <w:r w:rsidR="00EE0E79" w:rsidRPr="000E41F0">
        <w:rPr>
          <w:bCs/>
        </w:rPr>
        <w:t>楊</w:t>
      </w:r>
      <w:r w:rsidR="00EE0E79" w:rsidRPr="000E41F0">
        <w:rPr>
          <w:rFonts w:hint="eastAsia"/>
          <w:bCs/>
        </w:rPr>
        <w:t>○</w:t>
      </w:r>
      <w:r w:rsidR="00EE0E79" w:rsidRPr="000E41F0">
        <w:rPr>
          <w:bCs/>
        </w:rPr>
        <w:lastRenderedPageBreak/>
        <w:t>寬</w:t>
      </w:r>
      <w:r w:rsidRPr="000E41F0">
        <w:rPr>
          <w:rFonts w:hint="eastAsia"/>
          <w:bCs/>
        </w:rPr>
        <w:t>(下稱楊副所長)</w:t>
      </w:r>
      <w:r w:rsidRPr="000E41F0">
        <w:rPr>
          <w:bCs/>
        </w:rPr>
        <w:t>雖知悉員警外出勘查，卻疏於管控</w:t>
      </w:r>
      <w:r w:rsidRPr="000E41F0">
        <w:rPr>
          <w:rFonts w:hint="eastAsia"/>
          <w:bCs/>
        </w:rPr>
        <w:t>現場情況</w:t>
      </w:r>
      <w:r w:rsidRPr="000E41F0">
        <w:rPr>
          <w:bCs/>
        </w:rPr>
        <w:t>，僅</w:t>
      </w:r>
      <w:r w:rsidRPr="000E41F0">
        <w:rPr>
          <w:rFonts w:hint="eastAsia"/>
          <w:bCs/>
        </w:rPr>
        <w:t>於事後</w:t>
      </w:r>
      <w:r w:rsidRPr="000E41F0">
        <w:rPr>
          <w:bCs/>
        </w:rPr>
        <w:t>被動接獲請求支援電話。</w:t>
      </w:r>
    </w:p>
    <w:p w14:paraId="03409BA3" w14:textId="609F62A7" w:rsidR="00394822" w:rsidRPr="000E41F0" w:rsidRDefault="00394822" w:rsidP="00394822">
      <w:pPr>
        <w:pStyle w:val="4"/>
        <w:rPr>
          <w:bCs/>
        </w:rPr>
      </w:pPr>
      <w:r w:rsidRPr="000E41F0">
        <w:rPr>
          <w:rFonts w:hint="eastAsia"/>
          <w:bCs/>
        </w:rPr>
        <w:t>按</w:t>
      </w:r>
      <w:r w:rsidRPr="000E41F0">
        <w:rPr>
          <w:bCs/>
        </w:rPr>
        <w:t>「警察機關查捕逃犯作業規定」</w:t>
      </w:r>
      <w:r w:rsidRPr="000E41F0">
        <w:rPr>
          <w:rFonts w:hint="eastAsia"/>
          <w:bCs/>
        </w:rPr>
        <w:t>第12點規定，警勤區員警無法查捕時，應即報請所長運用組合警力，予以查捕；第13點規定，於查悉逃犯確實藏匿處所時，立即報告所長以陳報單陳報分局核處。</w:t>
      </w:r>
      <w:r w:rsidRPr="000E41F0">
        <w:rPr>
          <w:bCs/>
        </w:rPr>
        <w:t>旨在透過</w:t>
      </w:r>
      <w:r w:rsidRPr="000E41F0">
        <w:rPr>
          <w:rFonts w:hint="eastAsia"/>
          <w:bCs/>
        </w:rPr>
        <w:t>所長</w:t>
      </w:r>
      <w:r w:rsidRPr="000E41F0">
        <w:rPr>
          <w:bCs/>
        </w:rPr>
        <w:t>行政指揮權的啟動轉化為組織性的行動，藉以集結優勢警力，避免員警孤立無援</w:t>
      </w:r>
      <w:r w:rsidRPr="000E41F0">
        <w:rPr>
          <w:rFonts w:hint="eastAsia"/>
          <w:bCs/>
        </w:rPr>
        <w:t>。而</w:t>
      </w:r>
      <w:r w:rsidRPr="000E41F0">
        <w:rPr>
          <w:bCs/>
        </w:rPr>
        <w:t>「警察機關查捕逃犯作業規定」</w:t>
      </w:r>
      <w:r w:rsidRPr="000E41F0">
        <w:rPr>
          <w:rFonts w:hint="eastAsia"/>
          <w:bCs/>
        </w:rPr>
        <w:t>及</w:t>
      </w:r>
      <w:r w:rsidRPr="000E41F0">
        <w:rPr>
          <w:bCs/>
        </w:rPr>
        <w:t>「警察機關通報越區辦案應行注意事項」</w:t>
      </w:r>
      <w:r w:rsidRPr="000E41F0">
        <w:rPr>
          <w:rFonts w:hint="eastAsia"/>
          <w:bCs/>
        </w:rPr>
        <w:t>有關</w:t>
      </w:r>
      <w:r w:rsidRPr="000E41F0">
        <w:rPr>
          <w:bCs/>
        </w:rPr>
        <w:t>「越轄通報」</w:t>
      </w:r>
      <w:r w:rsidRPr="000E41F0">
        <w:rPr>
          <w:rFonts w:hint="eastAsia"/>
          <w:bCs/>
        </w:rPr>
        <w:t>之目的，</w:t>
      </w:r>
      <w:r w:rsidRPr="000E41F0">
        <w:rPr>
          <w:bCs/>
        </w:rPr>
        <w:t>則</w:t>
      </w:r>
      <w:r w:rsidRPr="000E41F0">
        <w:rPr>
          <w:rFonts w:hint="eastAsia"/>
          <w:bCs/>
        </w:rPr>
        <w:t>在</w:t>
      </w:r>
      <w:r w:rsidRPr="000E41F0">
        <w:rPr>
          <w:bCs/>
        </w:rPr>
        <w:t>於跨機關間的敵我識別與管轄權尊重，</w:t>
      </w:r>
      <w:r w:rsidRPr="000E41F0">
        <w:rPr>
          <w:rFonts w:hint="eastAsia"/>
          <w:bCs/>
        </w:rPr>
        <w:t>即</w:t>
      </w:r>
      <w:r w:rsidRPr="000E41F0">
        <w:rPr>
          <w:bCs/>
        </w:rPr>
        <w:t>透過標準化的通報與會同程序，除能有效杜絕便衣刑</w:t>
      </w:r>
      <w:r w:rsidRPr="000E41F0">
        <w:rPr>
          <w:rFonts w:hint="eastAsia"/>
          <w:bCs/>
        </w:rPr>
        <w:t>事</w:t>
      </w:r>
      <w:r w:rsidRPr="000E41F0">
        <w:rPr>
          <w:bCs/>
        </w:rPr>
        <w:t>偵</w:t>
      </w:r>
      <w:r w:rsidRPr="000E41F0">
        <w:rPr>
          <w:rFonts w:hint="eastAsia"/>
          <w:bCs/>
        </w:rPr>
        <w:t>查</w:t>
      </w:r>
      <w:r w:rsidRPr="000E41F0">
        <w:rPr>
          <w:bCs/>
        </w:rPr>
        <w:t>可能引發的誤</w:t>
      </w:r>
      <w:r w:rsidRPr="000E41F0">
        <w:rPr>
          <w:rFonts w:hint="eastAsia"/>
          <w:bCs/>
        </w:rPr>
        <w:t>會</w:t>
      </w:r>
      <w:r w:rsidRPr="000E41F0">
        <w:rPr>
          <w:bCs/>
        </w:rPr>
        <w:t>衝突外，亦能確保外地單位即時取得在地警力與情報支援，</w:t>
      </w:r>
      <w:r w:rsidRPr="000E41F0">
        <w:rPr>
          <w:rFonts w:hint="eastAsia"/>
          <w:bCs/>
        </w:rPr>
        <w:t>以</w:t>
      </w:r>
      <w:r w:rsidRPr="000E41F0">
        <w:rPr>
          <w:bCs/>
        </w:rPr>
        <w:t>維護跨區執勤的安全性。</w:t>
      </w:r>
    </w:p>
    <w:p w14:paraId="35243E6D" w14:textId="19079C32" w:rsidR="00394822" w:rsidRPr="000E41F0" w:rsidRDefault="00394822" w:rsidP="00394822">
      <w:pPr>
        <w:pStyle w:val="4"/>
        <w:rPr>
          <w:bCs/>
        </w:rPr>
      </w:pPr>
      <w:r w:rsidRPr="000E41F0">
        <w:rPr>
          <w:rFonts w:hint="eastAsia"/>
          <w:bCs/>
        </w:rPr>
        <w:t>惟本案忠孝所員警竟無視「警察機關查捕逃犯作業規定」及「警察機關通報越區辦案應行注意事項」等規定，在未報告主管、未通報轄區警察機關之情況下，擅自越轄執行高風險查緝任務，致使行政體系之層級指揮與橫向聯繫未能發揮功能；</w:t>
      </w:r>
      <w:r w:rsidRPr="000E41F0">
        <w:rPr>
          <w:bCs/>
        </w:rPr>
        <w:t>楊副所長雖於巡邏時獲悉員警欲前往勘查，</w:t>
      </w:r>
      <w:r w:rsidRPr="000E41F0">
        <w:rPr>
          <w:rFonts w:hint="eastAsia"/>
          <w:bCs/>
        </w:rPr>
        <w:t>亦曾接獲</w:t>
      </w:r>
      <w:r w:rsidRPr="000E41F0">
        <w:rPr>
          <w:bCs/>
        </w:rPr>
        <w:t>員</w:t>
      </w:r>
      <w:r w:rsidRPr="000E41F0">
        <w:rPr>
          <w:rFonts w:hint="eastAsia"/>
          <w:bCs/>
        </w:rPr>
        <w:t>警</w:t>
      </w:r>
      <w:r w:rsidRPr="000E41F0">
        <w:rPr>
          <w:bCs/>
        </w:rPr>
        <w:t>致電尋求支援，卻疏於管控查緝</w:t>
      </w:r>
      <w:r w:rsidRPr="000E41F0">
        <w:rPr>
          <w:rFonts w:hint="eastAsia"/>
          <w:bCs/>
        </w:rPr>
        <w:t>現場情況</w:t>
      </w:r>
      <w:r w:rsidRPr="000E41F0">
        <w:rPr>
          <w:bCs/>
        </w:rPr>
        <w:t>，導致員警在未受有效指揮與督導之情況下，逕行於轄區外發動圍捕</w:t>
      </w:r>
      <w:r w:rsidRPr="000E41F0">
        <w:rPr>
          <w:rFonts w:hint="eastAsia"/>
          <w:bCs/>
        </w:rPr>
        <w:t>，足</w:t>
      </w:r>
      <w:r w:rsidRPr="000E41F0">
        <w:rPr>
          <w:bCs/>
        </w:rPr>
        <w:t>顯內部聯繫</w:t>
      </w:r>
      <w:r w:rsidR="00FF0EB3" w:rsidRPr="000E41F0">
        <w:rPr>
          <w:rFonts w:hint="eastAsia"/>
          <w:bCs/>
        </w:rPr>
        <w:t>機制</w:t>
      </w:r>
      <w:r w:rsidRPr="000E41F0">
        <w:rPr>
          <w:bCs/>
        </w:rPr>
        <w:t>失靈，層級指揮監督體系在關鍵時刻形同虛設</w:t>
      </w:r>
      <w:r w:rsidRPr="000E41F0">
        <w:rPr>
          <w:rFonts w:hint="eastAsia"/>
          <w:bCs/>
        </w:rPr>
        <w:t>，均核有違失。</w:t>
      </w:r>
    </w:p>
    <w:p w14:paraId="3B14D9A0" w14:textId="61241E6A" w:rsidR="00394822" w:rsidRPr="000E41F0" w:rsidRDefault="00394822" w:rsidP="00394822">
      <w:pPr>
        <w:pStyle w:val="3"/>
      </w:pPr>
      <w:r w:rsidRPr="000E41F0">
        <w:t>鳳山分局忠孝所員警</w:t>
      </w:r>
      <w:r w:rsidRPr="000E41F0">
        <w:rPr>
          <w:rFonts w:hint="eastAsia"/>
        </w:rPr>
        <w:t>便衣</w:t>
      </w:r>
      <w:r w:rsidRPr="000E41F0">
        <w:t>查緝毒品通緝犯，</w:t>
      </w:r>
      <w:r w:rsidRPr="000E41F0">
        <w:rPr>
          <w:rFonts w:hint="eastAsia"/>
        </w:rPr>
        <w:t>卻</w:t>
      </w:r>
      <w:r w:rsidRPr="000E41F0">
        <w:t>以「僅為勘查」及「未預期逮捕」為飾詞，</w:t>
      </w:r>
      <w:r w:rsidRPr="000E41F0">
        <w:rPr>
          <w:rFonts w:hint="eastAsia"/>
        </w:rPr>
        <w:t>未攜行</w:t>
      </w:r>
      <w:r w:rsidRPr="000E41F0">
        <w:t>警械</w:t>
      </w:r>
      <w:r w:rsidRPr="000E41F0">
        <w:rPr>
          <w:rFonts w:hAnsi="標楷體"/>
        </w:rPr>
        <w:t>等應勤裝備</w:t>
      </w:r>
      <w:r w:rsidRPr="000E41F0">
        <w:rPr>
          <w:rFonts w:hAnsi="標楷體" w:hint="eastAsia"/>
        </w:rPr>
        <w:t>，</w:t>
      </w:r>
      <w:r w:rsidRPr="000E41F0">
        <w:rPr>
          <w:rFonts w:hAnsi="標楷體"/>
        </w:rPr>
        <w:t>在面對</w:t>
      </w:r>
      <w:r w:rsidRPr="000E41F0">
        <w:rPr>
          <w:rFonts w:hAnsi="標楷體" w:hint="eastAsia"/>
        </w:rPr>
        <w:t>潘</w:t>
      </w:r>
      <w:r w:rsidRPr="000E41F0">
        <w:rPr>
          <w:rFonts w:hAnsi="標楷體"/>
        </w:rPr>
        <w:t>嫌衝撞時，陷入無法有效防衛</w:t>
      </w:r>
      <w:r w:rsidRPr="000E41F0">
        <w:rPr>
          <w:rFonts w:hAnsi="標楷體"/>
        </w:rPr>
        <w:lastRenderedPageBreak/>
        <w:t>之險境，顯見員警敵情觀念薄弱，便宜行事</w:t>
      </w:r>
      <w:r w:rsidRPr="000E41F0">
        <w:rPr>
          <w:rFonts w:hAnsi="標楷體" w:hint="eastAsia"/>
        </w:rPr>
        <w:t>；</w:t>
      </w:r>
      <w:r w:rsidRPr="000E41F0">
        <w:rPr>
          <w:rFonts w:hAnsi="標楷體"/>
        </w:rPr>
        <w:t>警政署</w:t>
      </w:r>
      <w:r w:rsidRPr="000E41F0">
        <w:rPr>
          <w:rFonts w:hAnsi="標楷體" w:hint="eastAsia"/>
        </w:rPr>
        <w:t>更</w:t>
      </w:r>
      <w:r w:rsidRPr="000E41F0">
        <w:rPr>
          <w:rFonts w:hAnsi="標楷體"/>
        </w:rPr>
        <w:t>稱</w:t>
      </w:r>
      <w:r w:rsidR="00FF0EB3" w:rsidRPr="000E41F0">
        <w:rPr>
          <w:rFonts w:hAnsi="標楷體" w:hint="eastAsia"/>
        </w:rPr>
        <w:t>：</w:t>
      </w:r>
      <w:r w:rsidRPr="000E41F0">
        <w:rPr>
          <w:rFonts w:hAnsi="標楷體"/>
        </w:rPr>
        <w:t>「便衣執勤是否帶裝備視案件屬性而定」、「目前規範多針對偵查人員，派出所員警是否納入將再檢討」</w:t>
      </w:r>
      <w:r w:rsidRPr="000E41F0">
        <w:rPr>
          <w:rFonts w:hAnsi="標楷體" w:hint="eastAsia"/>
        </w:rPr>
        <w:t>云云。足見</w:t>
      </w:r>
      <w:r w:rsidRPr="000E41F0">
        <w:rPr>
          <w:rFonts w:hAnsi="標楷體"/>
        </w:rPr>
        <w:t>警政署容任派出所員警以便衣身分執行高風險勤務</w:t>
      </w:r>
      <w:r w:rsidRPr="000E41F0">
        <w:rPr>
          <w:rFonts w:hAnsi="標楷體" w:hint="eastAsia"/>
        </w:rPr>
        <w:t>，</w:t>
      </w:r>
      <w:r w:rsidRPr="000E41F0">
        <w:rPr>
          <w:rFonts w:hAnsi="標楷體"/>
        </w:rPr>
        <w:t>卻缺乏明確裝備規範，</w:t>
      </w:r>
      <w:r w:rsidRPr="000E41F0">
        <w:rPr>
          <w:rFonts w:hAnsi="標楷體" w:hint="eastAsia"/>
        </w:rPr>
        <w:t>允應研議</w:t>
      </w:r>
      <w:r w:rsidRPr="000E41F0">
        <w:rPr>
          <w:rFonts w:hint="eastAsia"/>
        </w:rPr>
        <w:t>有無修訂相關規範之必要</w:t>
      </w:r>
      <w:r w:rsidRPr="000E41F0">
        <w:rPr>
          <w:rFonts w:hAnsi="標楷體"/>
        </w:rPr>
        <w:t>。</w:t>
      </w:r>
    </w:p>
    <w:p w14:paraId="0FDB4F2C" w14:textId="37B5BC2E" w:rsidR="00394822" w:rsidRPr="000E41F0" w:rsidRDefault="00394822" w:rsidP="00394822">
      <w:pPr>
        <w:pStyle w:val="4"/>
        <w:rPr>
          <w:bCs/>
        </w:rPr>
      </w:pPr>
      <w:r w:rsidRPr="000E41F0">
        <w:rPr>
          <w:rFonts w:hAnsi="標楷體" w:hint="eastAsia"/>
          <w:bCs/>
        </w:rPr>
        <w:t>依據警政署「提升臨檢盤查效能及安全工作指引」陸、為避免遭被盤查</w:t>
      </w:r>
      <w:r w:rsidRPr="000E41F0">
        <w:rPr>
          <w:rFonts w:hint="eastAsia"/>
          <w:bCs/>
        </w:rPr>
        <w:t>者攻擊或車輛衝撞，臨檢盤查前應注意事項四</w:t>
      </w:r>
      <w:r w:rsidR="00FF0EB3" w:rsidRPr="000E41F0">
        <w:rPr>
          <w:rFonts w:hint="eastAsia"/>
          <w:bCs/>
        </w:rPr>
        <w:t>規定：</w:t>
      </w:r>
      <w:r w:rsidRPr="000E41F0">
        <w:rPr>
          <w:rFonts w:hint="eastAsia"/>
          <w:bCs/>
        </w:rPr>
        <w:t>「(一)巡邏車停放適當位置。(二)與被盤查人、車保持適當位置。(三)警戒位置及監視重點。(四)提高警覺，應勤裝備使用前之預備。(五)對周邊狀況監控與掌握。」</w:t>
      </w:r>
    </w:p>
    <w:p w14:paraId="652D4A33" w14:textId="03B864ED" w:rsidR="00394822" w:rsidRPr="000E41F0" w:rsidRDefault="00394822" w:rsidP="00D010E6">
      <w:pPr>
        <w:pStyle w:val="4"/>
        <w:rPr>
          <w:bCs/>
        </w:rPr>
      </w:pPr>
      <w:r w:rsidRPr="000E41F0">
        <w:rPr>
          <w:rFonts w:hint="eastAsia"/>
          <w:bCs/>
        </w:rPr>
        <w:t>黃員於高雄市警局訪談時稱，礙於其與柯員原僅係前往尋找潘嫌所駕駛之自小客車，並無查緝意圖，所以並沒有帶微型攝影機及其他警械，但剛好遇到潘嫌在駕駛座上，決定待潘嫌下車繳交停車費時上前表明身分將其逮捕；等到快20點時，發現對方似要離開，19時51分黃員致電黃巡佐表示沒有應勤裝備，請其帶警械過來協助。</w:t>
      </w:r>
      <w:r w:rsidRPr="000E41F0">
        <w:rPr>
          <w:bCs/>
        </w:rPr>
        <w:t>黃員自承</w:t>
      </w:r>
      <w:r w:rsidR="00FF0EB3" w:rsidRPr="000E41F0">
        <w:rPr>
          <w:rFonts w:hint="eastAsia"/>
          <w:bCs/>
        </w:rPr>
        <w:t>其</w:t>
      </w:r>
      <w:r w:rsidRPr="000E41F0">
        <w:rPr>
          <w:bCs/>
        </w:rPr>
        <w:t>因原意僅係尋找車輛，並無查緝意圖，故未攜帶微型攝影機及其他警械。</w:t>
      </w:r>
      <w:r w:rsidRPr="000E41F0">
        <w:rPr>
          <w:rFonts w:hint="eastAsia"/>
          <w:bCs/>
        </w:rPr>
        <w:t>柯員亦自承：「該車有引擎聲，潘嫌可能在車上。因為不確定車上人數，為了安全，黃員致電黃巡佐</w:t>
      </w:r>
      <w:r w:rsidR="00FF0EB3" w:rsidRPr="000E41F0">
        <w:rPr>
          <w:rFonts w:hint="eastAsia"/>
          <w:bCs/>
        </w:rPr>
        <w:t>(即</w:t>
      </w:r>
      <w:r w:rsidR="00EE0E79" w:rsidRPr="000E41F0">
        <w:rPr>
          <w:rFonts w:hint="eastAsia"/>
          <w:bCs/>
        </w:rPr>
        <w:t>黃○富</w:t>
      </w:r>
      <w:r w:rsidR="00FF0EB3" w:rsidRPr="000E41F0">
        <w:rPr>
          <w:rFonts w:hint="eastAsia"/>
          <w:bCs/>
        </w:rPr>
        <w:t>巡佐，下稱黃巡佐)</w:t>
      </w:r>
      <w:r w:rsidRPr="000E41F0">
        <w:rPr>
          <w:rFonts w:hint="eastAsia"/>
          <w:bCs/>
        </w:rPr>
        <w:t>，請其到場協助查緝，大約20時左右黃巡佐到現場，當時該車正要離場，原想等駕駛下車再上前盤查，不料該車副駕駛座走下1名白衣、身形偏瘦女子前往繳費，柯員匆匆看一眼，不確定該名女子長相及特徵。柯員認為機不可失……。」足見本案</w:t>
      </w:r>
      <w:r w:rsidRPr="000E41F0">
        <w:rPr>
          <w:bCs/>
        </w:rPr>
        <w:t>員警發現潘嫌在車內並</w:t>
      </w:r>
      <w:r w:rsidRPr="000E41F0">
        <w:rPr>
          <w:bCs/>
        </w:rPr>
        <w:lastRenderedPageBreak/>
        <w:t>決定發動逮捕時，</w:t>
      </w:r>
      <w:r w:rsidRPr="000E41F0">
        <w:rPr>
          <w:rFonts w:hint="eastAsia"/>
          <w:bCs/>
        </w:rPr>
        <w:t>原目的「現場勘查」即</w:t>
      </w:r>
      <w:r w:rsidRPr="000E41F0">
        <w:rPr>
          <w:bCs/>
        </w:rPr>
        <w:t>已轉化為高風險之</w:t>
      </w:r>
      <w:r w:rsidRPr="000E41F0">
        <w:rPr>
          <w:rFonts w:hint="eastAsia"/>
          <w:bCs/>
        </w:rPr>
        <w:t>查緝</w:t>
      </w:r>
      <w:r w:rsidRPr="000E41F0">
        <w:rPr>
          <w:bCs/>
        </w:rPr>
        <w:t>行動，卻因</w:t>
      </w:r>
      <w:r w:rsidRPr="000E41F0">
        <w:rPr>
          <w:rFonts w:hint="eastAsia"/>
          <w:bCs/>
        </w:rPr>
        <w:t>未攜行</w:t>
      </w:r>
      <w:r w:rsidRPr="000E41F0">
        <w:rPr>
          <w:bCs/>
        </w:rPr>
        <w:t>裝備而暴露於風險中。身為執法人員，理應料敵從寬，將「遭遇犯嫌」列為基本想定</w:t>
      </w:r>
      <w:r w:rsidRPr="000E41F0">
        <w:rPr>
          <w:rFonts w:hint="eastAsia"/>
          <w:bCs/>
        </w:rPr>
        <w:t>，</w:t>
      </w:r>
      <w:r w:rsidRPr="000E41F0">
        <w:rPr>
          <w:bCs/>
        </w:rPr>
        <w:t>員警卻以「僅為勘查」自我設限，以此作為不帶裝備之藉口，實則</w:t>
      </w:r>
      <w:r w:rsidRPr="000E41F0">
        <w:rPr>
          <w:rFonts w:hint="eastAsia"/>
          <w:bCs/>
        </w:rPr>
        <w:t>係</w:t>
      </w:r>
      <w:r w:rsidRPr="000E41F0">
        <w:rPr>
          <w:bCs/>
        </w:rPr>
        <w:t>便宜行事</w:t>
      </w:r>
      <w:r w:rsidRPr="000E41F0">
        <w:rPr>
          <w:rFonts w:hint="eastAsia"/>
          <w:bCs/>
        </w:rPr>
        <w:t>，</w:t>
      </w:r>
      <w:r w:rsidRPr="000E41F0">
        <w:rPr>
          <w:bCs/>
        </w:rPr>
        <w:t>輕忽執勤安全紀律</w:t>
      </w:r>
      <w:r w:rsidRPr="000E41F0">
        <w:rPr>
          <w:rFonts w:hint="eastAsia"/>
          <w:bCs/>
        </w:rPr>
        <w:t>，亦致使</w:t>
      </w:r>
      <w:r w:rsidRPr="000E41F0">
        <w:rPr>
          <w:bCs/>
        </w:rPr>
        <w:t>在面對</w:t>
      </w:r>
      <w:r w:rsidRPr="000E41F0">
        <w:rPr>
          <w:rFonts w:hint="eastAsia"/>
          <w:bCs/>
        </w:rPr>
        <w:t>本案潘嫌駕車衝撞之</w:t>
      </w:r>
      <w:r w:rsidRPr="000E41F0">
        <w:rPr>
          <w:bCs/>
        </w:rPr>
        <w:t>突發狀況</w:t>
      </w:r>
      <w:r w:rsidRPr="000E41F0">
        <w:rPr>
          <w:rFonts w:hint="eastAsia"/>
          <w:bCs/>
        </w:rPr>
        <w:t>時</w:t>
      </w:r>
      <w:r w:rsidRPr="000E41F0">
        <w:rPr>
          <w:bCs/>
        </w:rPr>
        <w:t>，</w:t>
      </w:r>
      <w:r w:rsidRPr="000E41F0">
        <w:rPr>
          <w:rFonts w:hint="eastAsia"/>
          <w:bCs/>
        </w:rPr>
        <w:t>難以即時應變。</w:t>
      </w:r>
    </w:p>
    <w:p w14:paraId="3138CEDD" w14:textId="0DA74475" w:rsidR="00394822" w:rsidRPr="000E41F0" w:rsidRDefault="00394822" w:rsidP="00394822">
      <w:pPr>
        <w:pStyle w:val="3"/>
      </w:pPr>
      <w:r w:rsidRPr="000E41F0">
        <w:rPr>
          <w:rFonts w:hint="eastAsia"/>
        </w:rPr>
        <w:t>本案員警</w:t>
      </w:r>
      <w:r w:rsidRPr="000E41F0">
        <w:t>未能善用已知情資調閱</w:t>
      </w:r>
      <w:r w:rsidRPr="000E41F0">
        <w:rPr>
          <w:rFonts w:hint="eastAsia"/>
        </w:rPr>
        <w:t>潘嫌配偶</w:t>
      </w:r>
      <w:r w:rsidRPr="000E41F0">
        <w:t>之照片與特徵以供辨識</w:t>
      </w:r>
      <w:r w:rsidRPr="000E41F0">
        <w:rPr>
          <w:rFonts w:hint="eastAsia"/>
        </w:rPr>
        <w:t>；又執行查緝行動缺乏戰術部署與敵情觀念，未依</w:t>
      </w:r>
      <w:r w:rsidRPr="000E41F0">
        <w:t>現場情勢與對象妥適分配警力，以確保所有關係人均在監控範圍內，避免因情勢混亂導致執法對象誤認之風險</w:t>
      </w:r>
      <w:r w:rsidRPr="000E41F0">
        <w:rPr>
          <w:rFonts w:hint="eastAsia"/>
        </w:rPr>
        <w:t>。</w:t>
      </w:r>
    </w:p>
    <w:p w14:paraId="4D459850" w14:textId="12C8DFD2" w:rsidR="00394822" w:rsidRPr="000E41F0" w:rsidRDefault="00394822" w:rsidP="00394822">
      <w:pPr>
        <w:pStyle w:val="4"/>
        <w:rPr>
          <w:bCs/>
        </w:rPr>
      </w:pPr>
      <w:r w:rsidRPr="000E41F0">
        <w:rPr>
          <w:rFonts w:hint="eastAsia"/>
          <w:bCs/>
        </w:rPr>
        <w:t>查本案</w:t>
      </w:r>
      <w:r w:rsidRPr="000E41F0">
        <w:rPr>
          <w:bCs/>
        </w:rPr>
        <w:t>員警已透過車牌辨識系統</w:t>
      </w:r>
      <w:r w:rsidRPr="000E41F0">
        <w:rPr>
          <w:rFonts w:hint="eastAsia"/>
          <w:bCs/>
        </w:rPr>
        <w:t>等方式</w:t>
      </w:r>
      <w:r w:rsidRPr="000E41F0">
        <w:rPr>
          <w:bCs/>
        </w:rPr>
        <w:t>掌握潘嫌曾經使用過之特定車輛，並前往該車輛出沒地點（苓雅區）進行埋伏與勘查。此顯示對於主嫌潘嫌之身分與動態，員警事前已有相當程度之掌握。</w:t>
      </w:r>
      <w:r w:rsidRPr="000E41F0">
        <w:rPr>
          <w:rFonts w:hint="eastAsia"/>
          <w:bCs/>
        </w:rPr>
        <w:t>本院詢據警政署稱，</w:t>
      </w:r>
      <w:r w:rsidRPr="000E41F0">
        <w:rPr>
          <w:rFonts w:hAnsi="標楷體" w:hint="eastAsia"/>
          <w:bCs/>
          <w:kern w:val="0"/>
          <w:sz w:val="30"/>
          <w:szCs w:val="30"/>
        </w:rPr>
        <w:t>事前有掌握到犯嫌和他妻子的身分，然員警卻未能善用已知情資調閱潘嫌配偶之照片與特徵以供辨識，顯見其情資整合與運用能力嚴重不足。</w:t>
      </w:r>
    </w:p>
    <w:p w14:paraId="39F18D54" w14:textId="74AC5CE6" w:rsidR="00394822" w:rsidRPr="000E41F0" w:rsidRDefault="00394822" w:rsidP="00394822">
      <w:pPr>
        <w:pStyle w:val="4"/>
        <w:rPr>
          <w:bCs/>
        </w:rPr>
      </w:pPr>
      <w:r w:rsidRPr="000E41F0">
        <w:rPr>
          <w:rFonts w:hint="eastAsia"/>
          <w:bCs/>
        </w:rPr>
        <w:t>再查，本案114年4月17日當日20時12分許，員警目睹1</w:t>
      </w:r>
      <w:r w:rsidR="00FF0EB3" w:rsidRPr="000E41F0">
        <w:rPr>
          <w:rFonts w:hint="eastAsia"/>
          <w:bCs/>
        </w:rPr>
        <w:t>身著</w:t>
      </w:r>
      <w:r w:rsidRPr="000E41F0">
        <w:rPr>
          <w:rFonts w:hint="eastAsia"/>
          <w:bCs/>
        </w:rPr>
        <w:t>白衣</w:t>
      </w:r>
      <w:r w:rsidR="00FF0EB3" w:rsidRPr="000E41F0">
        <w:rPr>
          <w:rFonts w:hint="eastAsia"/>
          <w:bCs/>
        </w:rPr>
        <w:t>之</w:t>
      </w:r>
      <w:r w:rsidRPr="000E41F0">
        <w:rPr>
          <w:rFonts w:hint="eastAsia"/>
          <w:bCs/>
        </w:rPr>
        <w:t>女子(後經查為民眾</w:t>
      </w:r>
      <w:r w:rsidR="00EE0E79" w:rsidRPr="000E41F0">
        <w:rPr>
          <w:rFonts w:hint="eastAsia"/>
          <w:bCs/>
        </w:rPr>
        <w:t>豐○○</w:t>
      </w:r>
      <w:r w:rsidRPr="000E41F0">
        <w:rPr>
          <w:rFonts w:hint="eastAsia"/>
          <w:bCs/>
        </w:rPr>
        <w:t>，為潘嫌之配偶，下稱豐女)自潘嫌所駕駛車輛之副駕駛座下車前往繳費機繳費時，當時現場有3名警力，理應分配至少1名員警負責監控或盤查已脫離車輛、威脅性較低之豐女，然3名員警皆將注意力集中於車內之潘嫌或其所駕駛之車輛欲加以攔阻，完全忽略對豐女之即時控管，導致潘嫌駕車衝撞逃脫後現場陷入混亂，員警回轉欲搜尋豐女時已失其蹤跡，迫使員警需在廣大文化中</w:t>
      </w:r>
      <w:r w:rsidRPr="000E41F0">
        <w:rPr>
          <w:rFonts w:hint="eastAsia"/>
          <w:bCs/>
        </w:rPr>
        <w:lastRenderedPageBreak/>
        <w:t>心場域隨機搜尋，進而發生僅憑「白衣」特徵便誤認並強押路人之事件。</w:t>
      </w:r>
    </w:p>
    <w:p w14:paraId="13588009" w14:textId="72CC1BDB" w:rsidR="00394822" w:rsidRPr="000E41F0" w:rsidRDefault="00394822" w:rsidP="00394822">
      <w:pPr>
        <w:pStyle w:val="3"/>
      </w:pPr>
      <w:r w:rsidRPr="000E41F0">
        <w:rPr>
          <w:rFonts w:hint="eastAsia"/>
        </w:rPr>
        <w:t>本案員警</w:t>
      </w:r>
      <w:r w:rsidRPr="000E41F0">
        <w:t>執行</w:t>
      </w:r>
      <w:r w:rsidRPr="000E41F0">
        <w:rPr>
          <w:rFonts w:hint="eastAsia"/>
        </w:rPr>
        <w:t>抓捕潘嫌過程中</w:t>
      </w:r>
      <w:r w:rsidRPr="000E41F0">
        <w:t>，輕忽</w:t>
      </w:r>
      <w:r w:rsidRPr="000E41F0">
        <w:rPr>
          <w:rFonts w:hint="eastAsia"/>
        </w:rPr>
        <w:t>查緝</w:t>
      </w:r>
      <w:r w:rsidRPr="000E41F0">
        <w:t>現場為人潮眾多之文化中心停車場</w:t>
      </w:r>
      <w:r w:rsidRPr="000E41F0">
        <w:rPr>
          <w:rFonts w:hint="eastAsia"/>
        </w:rPr>
        <w:t>，</w:t>
      </w:r>
      <w:r w:rsidRPr="000E41F0">
        <w:t>缺乏敵情觀念與戰術部署，置</w:t>
      </w:r>
      <w:r w:rsidRPr="000E41F0">
        <w:rPr>
          <w:rFonts w:hint="eastAsia"/>
        </w:rPr>
        <w:t>自身及</w:t>
      </w:r>
      <w:r w:rsidRPr="000E41F0">
        <w:t>公眾安全於不</w:t>
      </w:r>
      <w:r w:rsidRPr="000E41F0">
        <w:rPr>
          <w:rFonts w:hint="eastAsia"/>
        </w:rPr>
        <w:t>顧，</w:t>
      </w:r>
      <w:r w:rsidRPr="000E41F0">
        <w:t>捨棄監控守候、待嫌犯未在車上時機才加以逮捕之穩健戰術</w:t>
      </w:r>
      <w:r w:rsidRPr="000E41F0">
        <w:rPr>
          <w:rFonts w:hint="eastAsia"/>
        </w:rPr>
        <w:t>，</w:t>
      </w:r>
      <w:r w:rsidRPr="000E41F0">
        <w:t>在未阻斷逃逸動線且無優勢警力下，貿然徒手開啟</w:t>
      </w:r>
      <w:r w:rsidRPr="000E41F0">
        <w:rPr>
          <w:rFonts w:hint="eastAsia"/>
        </w:rPr>
        <w:t>潘</w:t>
      </w:r>
      <w:r w:rsidRPr="000E41F0">
        <w:t>嫌車門，致生執勤遭衝撞之高度風險，並導致嫌犯驚覺逃逸</w:t>
      </w:r>
      <w:r w:rsidRPr="000E41F0">
        <w:rPr>
          <w:rFonts w:hint="eastAsia"/>
        </w:rPr>
        <w:t>，</w:t>
      </w:r>
      <w:r w:rsidRPr="000E41F0">
        <w:t>嚴重違反勤務安全</w:t>
      </w:r>
      <w:r w:rsidRPr="000E41F0">
        <w:rPr>
          <w:rFonts w:hint="eastAsia"/>
        </w:rPr>
        <w:t>規定。</w:t>
      </w:r>
    </w:p>
    <w:p w14:paraId="4B578BE1" w14:textId="59ACEDA6" w:rsidR="00394822" w:rsidRPr="000E41F0" w:rsidRDefault="00394822" w:rsidP="00394822">
      <w:pPr>
        <w:pStyle w:val="4"/>
        <w:rPr>
          <w:bCs/>
        </w:rPr>
      </w:pPr>
      <w:r w:rsidRPr="000E41F0">
        <w:rPr>
          <w:rFonts w:hint="eastAsia"/>
          <w:bCs/>
        </w:rPr>
        <w:t>依據警察職權行使法(下稱警職法)第3條規定：「警察行使職權，不得逾越所欲達成執行目的之必要限度，且應以對人民權益侵害最少之適當方法為之。」警政署「提升臨檢盤查效能及安全工作指引」參、二規定：「臨(路)檢般盤查應符合比例原則，不得逾越所欲達成執行目的之必要限度，且應以對人民權益侵害最少之適方法為之。……。」警政署「警察機關查捕逃犯作業規定」第19點規定：「警察人員於執行查捕時，應遵循法定程序，講求方法與技巧，注意逃犯及本身之安全，並避免以利誘、詐欺或其他不正之方法達到緝捕歸案之目的。」</w:t>
      </w:r>
    </w:p>
    <w:p w14:paraId="051D40F3" w14:textId="61693031" w:rsidR="00394822" w:rsidRPr="000E41F0" w:rsidRDefault="00394822" w:rsidP="00394822">
      <w:pPr>
        <w:pStyle w:val="4"/>
        <w:rPr>
          <w:bCs/>
        </w:rPr>
      </w:pPr>
      <w:r w:rsidRPr="000E41F0">
        <w:rPr>
          <w:rFonts w:hint="eastAsia"/>
          <w:bCs/>
        </w:rPr>
        <w:t>查本案鳳山分局忠孝所員警越轄至位於苓雅區之文化中心停車場查緝毒品通緝犯潘嫌。於同日20時12分許，員警見潘嫌車上之女性下車繳費，柯員於訪談中自承，其當時認為機不可失，該車有人下車，車門應該沒鎖，於是衝上前開駕駛的車門。本院詢據柯員並稱：「本案犯嫌沒有槍砲前科，所以當時判斷他不會帶槍，只有竊盜、毒品的前科。當時有考慮他開車會衝撞，所以我們都是站在車子的旁邊或後面，不會站在車子前</w:t>
      </w:r>
      <w:r w:rsidRPr="000E41F0">
        <w:rPr>
          <w:rFonts w:hint="eastAsia"/>
          <w:bCs/>
        </w:rPr>
        <w:lastRenderedPageBreak/>
        <w:t>面。當下考量是對方如果沒有鎖門，就可以查緝到對方，如果鎖門，我就會放開，不會被拖行。」</w:t>
      </w:r>
    </w:p>
    <w:p w14:paraId="11EE6198" w14:textId="0122B7A0" w:rsidR="00394822" w:rsidRPr="000E41F0" w:rsidRDefault="00394822" w:rsidP="00394822">
      <w:pPr>
        <w:pStyle w:val="4"/>
        <w:rPr>
          <w:bCs/>
        </w:rPr>
      </w:pPr>
      <w:r w:rsidRPr="000E41F0">
        <w:rPr>
          <w:rFonts w:hint="eastAsia"/>
          <w:bCs/>
        </w:rPr>
        <w:t>惟本</w:t>
      </w:r>
      <w:r w:rsidRPr="000E41F0">
        <w:rPr>
          <w:bCs/>
        </w:rPr>
        <w:t>案發</w:t>
      </w:r>
      <w:r w:rsidRPr="000E41F0">
        <w:rPr>
          <w:rFonts w:hint="eastAsia"/>
          <w:bCs/>
        </w:rPr>
        <w:t>生</w:t>
      </w:r>
      <w:r w:rsidRPr="000E41F0">
        <w:rPr>
          <w:bCs/>
        </w:rPr>
        <w:t>地點為文化中心側門停車場，案發時間為晚間</w:t>
      </w:r>
      <w:r w:rsidRPr="000E41F0">
        <w:rPr>
          <w:rFonts w:hint="eastAsia"/>
          <w:bCs/>
        </w:rPr>
        <w:t>8</w:t>
      </w:r>
      <w:r w:rsidRPr="000E41F0">
        <w:rPr>
          <w:bCs/>
        </w:rPr>
        <w:t>時許，正是市民運動、散步及借閱書籍之人潮高峰時段，</w:t>
      </w:r>
      <w:r w:rsidRPr="000E41F0">
        <w:rPr>
          <w:rFonts w:hint="eastAsia"/>
          <w:bCs/>
        </w:rPr>
        <w:t>進出停車場之車輛及民眾眾多，</w:t>
      </w:r>
      <w:r w:rsidRPr="000E41F0">
        <w:rPr>
          <w:bCs/>
        </w:rPr>
        <w:t>員警既已鎖定目標車輛，理應評估在如此人潮稠密之公共場所發動拘捕，若犯嫌採取激烈手段（如衝撞）反抗，極易波及無辜第三人。</w:t>
      </w:r>
      <w:r w:rsidRPr="000E41F0">
        <w:rPr>
          <w:rFonts w:hint="eastAsia"/>
          <w:bCs/>
        </w:rPr>
        <w:t>員警本應審時度勢，採行更為安全穩妥之戰術，例如持續監控並尾隨，可待嫌犯未在車上時機（如嫌犯下車購物、返家或用餐），或</w:t>
      </w:r>
      <w:r w:rsidRPr="000E41F0">
        <w:rPr>
          <w:bCs/>
        </w:rPr>
        <w:t>以巡邏車阻斷犯嫌逃逸動線</w:t>
      </w:r>
      <w:r w:rsidRPr="000E41F0">
        <w:rPr>
          <w:rFonts w:hint="eastAsia"/>
          <w:bCs/>
        </w:rPr>
        <w:t>，</w:t>
      </w:r>
      <w:r w:rsidRPr="000E41F0">
        <w:rPr>
          <w:bCs/>
        </w:rPr>
        <w:t>在確認車輛已無法移動之情況下</w:t>
      </w:r>
      <w:r w:rsidRPr="000E41F0">
        <w:rPr>
          <w:rFonts w:hint="eastAsia"/>
          <w:bCs/>
        </w:rPr>
        <w:t>才加以逮捕，然員警卻捨此不為，</w:t>
      </w:r>
      <w:r w:rsidRPr="000E41F0">
        <w:rPr>
          <w:bCs/>
        </w:rPr>
        <w:t>貿然徒手拉動駕駛座車門把手，</w:t>
      </w:r>
      <w:r w:rsidRPr="000E41F0">
        <w:rPr>
          <w:rFonts w:hint="eastAsia"/>
          <w:bCs/>
        </w:rPr>
        <w:t>導致潘嫌驚覺</w:t>
      </w:r>
      <w:r w:rsidRPr="000E41F0">
        <w:rPr>
          <w:bCs/>
        </w:rPr>
        <w:t>恐慌加速</w:t>
      </w:r>
      <w:r w:rsidRPr="000E41F0">
        <w:rPr>
          <w:rFonts w:hint="eastAsia"/>
          <w:bCs/>
        </w:rPr>
        <w:t>衝撞柵欄逃逸，</w:t>
      </w:r>
      <w:r w:rsidRPr="000E41F0">
        <w:rPr>
          <w:bCs/>
        </w:rPr>
        <w:t>若當時犯嫌車輛失控衝入人群，後果不堪設想，</w:t>
      </w:r>
      <w:r w:rsidRPr="000E41F0">
        <w:rPr>
          <w:rFonts w:hint="eastAsia"/>
          <w:bCs/>
        </w:rPr>
        <w:t>足見</w:t>
      </w:r>
      <w:r w:rsidRPr="000E41F0">
        <w:rPr>
          <w:bCs/>
        </w:rPr>
        <w:t>員警在行動時，</w:t>
      </w:r>
      <w:r w:rsidRPr="000E41F0">
        <w:rPr>
          <w:rFonts w:hint="eastAsia"/>
          <w:bCs/>
        </w:rPr>
        <w:t>除置自身於遭車輛衝撞或拖行之高度風險外，亦</w:t>
      </w:r>
      <w:r w:rsidRPr="000E41F0">
        <w:rPr>
          <w:bCs/>
        </w:rPr>
        <w:t>顯然未將「公眾安全」納入風險評估，罔顧</w:t>
      </w:r>
      <w:r w:rsidRPr="000E41F0">
        <w:rPr>
          <w:rFonts w:hint="eastAsia"/>
          <w:bCs/>
        </w:rPr>
        <w:t>執勤人員安全、嫌犯安全、案件安全之</w:t>
      </w:r>
      <w:r w:rsidRPr="000E41F0">
        <w:rPr>
          <w:bCs/>
        </w:rPr>
        <w:t>「三安」原則</w:t>
      </w:r>
      <w:r w:rsidRPr="000E41F0">
        <w:rPr>
          <w:rFonts w:hint="eastAsia"/>
          <w:bCs/>
        </w:rPr>
        <w:t>。當時另1名員警見狀欲騎乘機車追緝，幸經現場巡佐判斷危險予以攔阻，始未釀成更大事故。</w:t>
      </w:r>
    </w:p>
    <w:p w14:paraId="105E72FB" w14:textId="430B95AF" w:rsidR="00394822" w:rsidRPr="000E41F0" w:rsidRDefault="00394822" w:rsidP="00394822">
      <w:pPr>
        <w:pStyle w:val="3"/>
      </w:pPr>
      <w:r w:rsidRPr="000E41F0">
        <w:rPr>
          <w:rFonts w:hint="eastAsia"/>
        </w:rPr>
        <w:t>綜上，114年4月17日高雄市警局鳳山分局忠孝所員警越轄執行查緝通緝犯勤務時，未依「警察機關查捕逃犯作業規定」、「警察機關通報越區辦案應行注意事項」報告主管及通報當地警察機關，且便衣查緝毒品通緝犯卻以「僅為勘查」及「未預期逮捕」為飾詞，未攜行警械等應勤裝備；又執行查緝行動時缺乏戰術部署與敵情觀念，未依現場情勢與對象妥適分配警力，以確保所有關係人均在監控範圍內，避免因情勢混亂導致執法對象誤認之風險；復</w:t>
      </w:r>
      <w:r w:rsidRPr="000E41F0">
        <w:rPr>
          <w:rFonts w:hint="eastAsia"/>
        </w:rPr>
        <w:lastRenderedPageBreak/>
        <w:t>輕忽查緝現場為人潮眾多之文化中心停車場，置自身及公眾安全於不顧，貿然徒手欲開啟查緝對象駕駛座車門，致使犯嫌驚覺後駕車衝撞逃逸，嚴重違反勤務安全規定。高雄市警局鳳山分局忠孝所員警擅自越轄執行高風險查緝任務，且派出所主管亦疏於管控查緝情形，導致員警在未受有效指揮與督導之情況下，逕行於轄區外發動圍捕，均核有違失。</w:t>
      </w:r>
    </w:p>
    <w:p w14:paraId="617AC4E4" w14:textId="1D95F54C" w:rsidR="00394822" w:rsidRPr="000E41F0" w:rsidRDefault="00BA5F47" w:rsidP="00394822">
      <w:pPr>
        <w:pStyle w:val="2"/>
        <w:rPr>
          <w:bCs w:val="0"/>
        </w:rPr>
      </w:pPr>
      <w:r w:rsidRPr="000E41F0">
        <w:rPr>
          <w:rFonts w:hint="eastAsia"/>
          <w:bCs w:val="0"/>
        </w:rPr>
        <w:t>本案</w:t>
      </w:r>
      <w:r w:rsidR="00B80ADA" w:rsidRPr="000E41F0">
        <w:rPr>
          <w:rFonts w:hint="eastAsia"/>
          <w:bCs w:val="0"/>
        </w:rPr>
        <w:t>高雄市警局</w:t>
      </w:r>
      <w:r w:rsidR="00B80ADA" w:rsidRPr="000E41F0">
        <w:rPr>
          <w:bCs w:val="0"/>
        </w:rPr>
        <w:t>鳳山分局忠孝所員警執行查緝勤務，在目標流</w:t>
      </w:r>
      <w:r w:rsidR="00B80ADA" w:rsidRPr="000E41F0">
        <w:rPr>
          <w:rFonts w:hAnsi="標楷體"/>
          <w:bCs w:val="0"/>
        </w:rPr>
        <w:t>失後，員警轉而於人潮眾多之廣場包圍盤查特徵相似之</w:t>
      </w:r>
      <w:r w:rsidR="00B80ADA" w:rsidRPr="000E41F0">
        <w:rPr>
          <w:rFonts w:hAnsi="標楷體" w:hint="eastAsia"/>
          <w:bCs w:val="0"/>
        </w:rPr>
        <w:t>林女</w:t>
      </w:r>
      <w:r w:rsidR="00B80ADA" w:rsidRPr="000E41F0">
        <w:rPr>
          <w:rFonts w:hAnsi="標楷體"/>
          <w:bCs w:val="0"/>
        </w:rPr>
        <w:t>，</w:t>
      </w:r>
      <w:r w:rsidR="00B80ADA" w:rsidRPr="000E41F0">
        <w:rPr>
          <w:rFonts w:hAnsi="標楷體" w:hint="eastAsia"/>
          <w:bCs w:val="0"/>
        </w:rPr>
        <w:t>不僅</w:t>
      </w:r>
      <w:r w:rsidR="00B80ADA" w:rsidRPr="000E41F0">
        <w:rPr>
          <w:rFonts w:hAnsi="標楷體"/>
          <w:bCs w:val="0"/>
        </w:rPr>
        <w:t>未能展現執法專業，反而在眾目睽睽之下施以言語嘲諷及肢體強制，引發群眾恐慌與側目</w:t>
      </w:r>
      <w:r w:rsidR="00B80ADA" w:rsidRPr="000E41F0">
        <w:rPr>
          <w:rFonts w:hAnsi="標楷體" w:hint="eastAsia"/>
          <w:bCs w:val="0"/>
        </w:rPr>
        <w:t>；翌日林女更於PTT撰文爆料引發輿論撻伐，</w:t>
      </w:r>
      <w:r w:rsidR="00B80ADA" w:rsidRPr="000E41F0">
        <w:rPr>
          <w:rFonts w:hAnsi="標楷體"/>
          <w:bCs w:val="0"/>
        </w:rPr>
        <w:t>嚴重斲傷警察執法形象；</w:t>
      </w:r>
      <w:r w:rsidR="00B80ADA" w:rsidRPr="000E41F0">
        <w:rPr>
          <w:rFonts w:hAnsi="標楷體" w:hint="eastAsia"/>
          <w:bCs w:val="0"/>
        </w:rPr>
        <w:t>且</w:t>
      </w:r>
      <w:r w:rsidR="00B80ADA" w:rsidRPr="000E41F0">
        <w:rPr>
          <w:rFonts w:hAnsi="標楷體"/>
          <w:bCs w:val="0"/>
        </w:rPr>
        <w:t>又未善盡查證義務，於轄區</w:t>
      </w:r>
      <w:r w:rsidRPr="000E41F0">
        <w:rPr>
          <w:rFonts w:hAnsi="標楷體" w:hint="eastAsia"/>
          <w:bCs w:val="0"/>
        </w:rPr>
        <w:t>高雄市警局苓雅分局</w:t>
      </w:r>
      <w:r w:rsidR="00B80ADA" w:rsidRPr="000E41F0">
        <w:rPr>
          <w:rFonts w:hAnsi="標楷體" w:hint="eastAsia"/>
          <w:bCs w:val="0"/>
        </w:rPr>
        <w:t>凱旋</w:t>
      </w:r>
      <w:r w:rsidR="00B80ADA" w:rsidRPr="000E41F0">
        <w:rPr>
          <w:rFonts w:hAnsi="標楷體"/>
          <w:bCs w:val="0"/>
        </w:rPr>
        <w:t>所員警已協助查明</w:t>
      </w:r>
      <w:r w:rsidR="00B80ADA" w:rsidRPr="000E41F0">
        <w:rPr>
          <w:rFonts w:hAnsi="標楷體" w:hint="eastAsia"/>
          <w:bCs w:val="0"/>
        </w:rPr>
        <w:t>林女</w:t>
      </w:r>
      <w:r w:rsidR="00B80ADA" w:rsidRPr="000E41F0">
        <w:rPr>
          <w:rFonts w:hAnsi="標楷體"/>
          <w:bCs w:val="0"/>
        </w:rPr>
        <w:t>身分並明確告知「無前科素行」之際，以「公務倫理」及「主偵單位</w:t>
      </w:r>
      <w:r w:rsidR="00B80ADA" w:rsidRPr="000E41F0">
        <w:rPr>
          <w:rFonts w:hAnsi="標楷體" w:hint="eastAsia"/>
          <w:bCs w:val="0"/>
        </w:rPr>
        <w:t>慣例</w:t>
      </w:r>
      <w:r w:rsidR="00B80ADA" w:rsidRPr="000E41F0">
        <w:rPr>
          <w:rFonts w:hAnsi="標楷體"/>
          <w:bCs w:val="0"/>
        </w:rPr>
        <w:t>」等內部行政理由，執意將</w:t>
      </w:r>
      <w:r w:rsidR="00B80ADA" w:rsidRPr="000E41F0">
        <w:rPr>
          <w:rFonts w:hAnsi="標楷體" w:hint="eastAsia"/>
          <w:bCs w:val="0"/>
        </w:rPr>
        <w:t>林女強制</w:t>
      </w:r>
      <w:r w:rsidR="00B80ADA" w:rsidRPr="000E41F0">
        <w:rPr>
          <w:rFonts w:hAnsi="標楷體"/>
          <w:bCs w:val="0"/>
        </w:rPr>
        <w:t>帶返勤務處所</w:t>
      </w:r>
      <w:r w:rsidR="00B80ADA" w:rsidRPr="000E41F0">
        <w:rPr>
          <w:rFonts w:hAnsi="標楷體" w:hint="eastAsia"/>
          <w:bCs w:val="0"/>
        </w:rPr>
        <w:t>，</w:t>
      </w:r>
      <w:r w:rsidR="00B80ADA" w:rsidRPr="000E41F0">
        <w:rPr>
          <w:rFonts w:hAnsi="標楷體"/>
          <w:bCs w:val="0"/>
        </w:rPr>
        <w:t>更導致後續長達近2小時之留置</w:t>
      </w:r>
      <w:r w:rsidR="00B80ADA" w:rsidRPr="000E41F0">
        <w:rPr>
          <w:rFonts w:hAnsi="標楷體" w:hint="eastAsia"/>
          <w:bCs w:val="0"/>
        </w:rPr>
        <w:t>。</w:t>
      </w:r>
      <w:r w:rsidR="00B80ADA" w:rsidRPr="000E41F0">
        <w:rPr>
          <w:rFonts w:hAnsi="標楷體"/>
          <w:bCs w:val="0"/>
        </w:rPr>
        <w:t>員警捨</w:t>
      </w:r>
      <w:r w:rsidR="00B80ADA" w:rsidRPr="000E41F0">
        <w:rPr>
          <w:rFonts w:hAnsi="標楷體" w:hint="eastAsia"/>
          <w:bCs w:val="0"/>
        </w:rPr>
        <w:t>棄</w:t>
      </w:r>
      <w:r w:rsidR="00B80ADA" w:rsidRPr="000E41F0">
        <w:rPr>
          <w:rFonts w:hAnsi="標楷體"/>
          <w:bCs w:val="0"/>
        </w:rPr>
        <w:t>現場即時比對</w:t>
      </w:r>
      <w:r w:rsidR="00B80ADA" w:rsidRPr="000E41F0">
        <w:rPr>
          <w:rFonts w:hAnsi="標楷體" w:hint="eastAsia"/>
          <w:bCs w:val="0"/>
        </w:rPr>
        <w:t>之</w:t>
      </w:r>
      <w:r w:rsidR="00B80ADA" w:rsidRPr="000E41F0">
        <w:rPr>
          <w:rFonts w:hAnsi="標楷體"/>
          <w:bCs w:val="0"/>
        </w:rPr>
        <w:t>客觀事實，反選擇侵害</w:t>
      </w:r>
      <w:r w:rsidR="00B80ADA" w:rsidRPr="000E41F0">
        <w:rPr>
          <w:rFonts w:hAnsi="標楷體" w:hint="eastAsia"/>
          <w:bCs w:val="0"/>
        </w:rPr>
        <w:t>林女</w:t>
      </w:r>
      <w:r w:rsidR="00B80ADA" w:rsidRPr="000E41F0">
        <w:rPr>
          <w:rFonts w:hAnsi="標楷體"/>
          <w:bCs w:val="0"/>
        </w:rPr>
        <w:t>權益</w:t>
      </w:r>
      <w:r w:rsidR="00B80ADA" w:rsidRPr="000E41F0">
        <w:rPr>
          <w:rFonts w:hAnsi="標楷體" w:hint="eastAsia"/>
          <w:bCs w:val="0"/>
        </w:rPr>
        <w:t>較</w:t>
      </w:r>
      <w:r w:rsidR="00B80ADA" w:rsidRPr="000E41F0">
        <w:rPr>
          <w:rFonts w:hAnsi="標楷體"/>
          <w:bCs w:val="0"/>
        </w:rPr>
        <w:t>大之「帶返所</w:t>
      </w:r>
      <w:r w:rsidR="00B80ADA" w:rsidRPr="000E41F0">
        <w:rPr>
          <w:rFonts w:hAnsi="標楷體" w:hint="eastAsia"/>
          <w:bCs w:val="0"/>
        </w:rPr>
        <w:t>查證</w:t>
      </w:r>
      <w:r w:rsidR="00B80ADA" w:rsidRPr="000E41F0">
        <w:rPr>
          <w:rFonts w:hAnsi="標楷體"/>
          <w:bCs w:val="0"/>
        </w:rPr>
        <w:t>」</w:t>
      </w:r>
      <w:r w:rsidR="00B80ADA" w:rsidRPr="000E41F0">
        <w:rPr>
          <w:rFonts w:hAnsi="標楷體" w:hint="eastAsia"/>
          <w:bCs w:val="0"/>
        </w:rPr>
        <w:t>之</w:t>
      </w:r>
      <w:r w:rsidR="00B80ADA" w:rsidRPr="000E41F0">
        <w:rPr>
          <w:rFonts w:hAnsi="標楷體"/>
          <w:bCs w:val="0"/>
        </w:rPr>
        <w:t>手段，</w:t>
      </w:r>
      <w:r w:rsidR="00B80ADA" w:rsidRPr="000E41F0">
        <w:rPr>
          <w:rFonts w:hAnsi="標楷體" w:hint="eastAsia"/>
          <w:bCs w:val="0"/>
        </w:rPr>
        <w:t>且對林女言語多所挑釁與嘲諷羞辱。另</w:t>
      </w:r>
      <w:r w:rsidRPr="000E41F0">
        <w:rPr>
          <w:rFonts w:hAnsi="標楷體" w:hint="eastAsia"/>
          <w:bCs w:val="0"/>
        </w:rPr>
        <w:t>密</w:t>
      </w:r>
      <w:r w:rsidR="00B80ADA" w:rsidRPr="000E41F0">
        <w:rPr>
          <w:rFonts w:hAnsi="標楷體" w:hint="eastAsia"/>
          <w:bCs w:val="0"/>
        </w:rPr>
        <w:t>錄器顯示，員警在現場即強勢阻斷林女請求就近於凱旋所進行人別查證及聯繫家人，且也未依規定</w:t>
      </w:r>
      <w:r w:rsidR="00B80ADA" w:rsidRPr="000E41F0">
        <w:rPr>
          <w:rFonts w:hAnsi="標楷體"/>
          <w:bCs w:val="0"/>
        </w:rPr>
        <w:t>向該管警察勤務指揮中心報告</w:t>
      </w:r>
      <w:r w:rsidR="00B80ADA" w:rsidRPr="000E41F0">
        <w:rPr>
          <w:rFonts w:hAnsi="標楷體" w:hint="eastAsia"/>
          <w:bCs w:val="0"/>
        </w:rPr>
        <w:t>，顯有</w:t>
      </w:r>
      <w:r w:rsidR="00B80ADA" w:rsidRPr="000E41F0">
        <w:rPr>
          <w:rFonts w:hAnsi="標楷體"/>
          <w:bCs w:val="0"/>
        </w:rPr>
        <w:t>違反比例原則</w:t>
      </w:r>
      <w:r w:rsidR="00B80ADA" w:rsidRPr="000E41F0">
        <w:rPr>
          <w:rFonts w:hAnsi="標楷體" w:hint="eastAsia"/>
          <w:bCs w:val="0"/>
        </w:rPr>
        <w:t>、最小侵害原則</w:t>
      </w:r>
      <w:r w:rsidR="00B80ADA" w:rsidRPr="000E41F0">
        <w:rPr>
          <w:rFonts w:hAnsi="標楷體"/>
          <w:bCs w:val="0"/>
        </w:rPr>
        <w:t>與正當法律程序</w:t>
      </w:r>
      <w:r w:rsidR="00B80ADA" w:rsidRPr="000E41F0">
        <w:rPr>
          <w:rStyle w:val="afc"/>
          <w:rFonts w:hAnsi="標楷體"/>
          <w:bCs w:val="0"/>
        </w:rPr>
        <w:footnoteReference w:id="1"/>
      </w:r>
      <w:r w:rsidR="00B80ADA" w:rsidRPr="000E41F0">
        <w:rPr>
          <w:rFonts w:hAnsi="標楷體" w:hint="eastAsia"/>
          <w:bCs w:val="0"/>
        </w:rPr>
        <w:t>。</w:t>
      </w:r>
      <w:r w:rsidR="00B80ADA" w:rsidRPr="000E41F0">
        <w:rPr>
          <w:rFonts w:hAnsi="標楷體"/>
          <w:bCs w:val="0"/>
        </w:rPr>
        <w:t>忠孝所員警自身執法不當導致群眾圍觀，反過來以此作為發動警</w:t>
      </w:r>
      <w:r w:rsidR="00B80ADA" w:rsidRPr="000E41F0">
        <w:rPr>
          <w:rFonts w:hAnsi="標楷體" w:hint="eastAsia"/>
          <w:bCs w:val="0"/>
        </w:rPr>
        <w:t>職</w:t>
      </w:r>
      <w:r w:rsidR="00B80ADA" w:rsidRPr="000E41F0">
        <w:rPr>
          <w:rFonts w:hAnsi="標楷體"/>
          <w:bCs w:val="0"/>
        </w:rPr>
        <w:t>法第7條強制帶回之理由，顯係倒果為因，濫用公權力</w:t>
      </w:r>
      <w:r w:rsidR="00B80ADA" w:rsidRPr="000E41F0">
        <w:rPr>
          <w:rFonts w:hAnsi="標楷體" w:hint="eastAsia"/>
          <w:bCs w:val="0"/>
        </w:rPr>
        <w:t>，</w:t>
      </w:r>
      <w:r w:rsidR="00B80ADA" w:rsidRPr="000E41F0">
        <w:rPr>
          <w:rFonts w:hAnsi="標楷體"/>
          <w:bCs w:val="0"/>
        </w:rPr>
        <w:t>核有違失。</w:t>
      </w:r>
    </w:p>
    <w:p w14:paraId="6ECC0BA7" w14:textId="6A8D2A15" w:rsidR="00B80ADA" w:rsidRPr="000E41F0" w:rsidRDefault="00B80ADA" w:rsidP="00B80ADA">
      <w:pPr>
        <w:pStyle w:val="3"/>
      </w:pPr>
      <w:r w:rsidRPr="000E41F0">
        <w:rPr>
          <w:rFonts w:hint="eastAsia"/>
        </w:rPr>
        <w:t>鳳山分局忠孝所員警執行查緝勤務，在目標流失後，員警轉而於人潮眾多之廣場包圍盤查特徵相似</w:t>
      </w:r>
      <w:r w:rsidRPr="000E41F0">
        <w:rPr>
          <w:rFonts w:hint="eastAsia"/>
        </w:rPr>
        <w:lastRenderedPageBreak/>
        <w:t>之民眾林女，未能展現執法專業，反而在眾目睽睽之下施以言語嘲諷及肢體強制，引發群眾恐慌與側目；翌日林女更於PTT撰文爆料引發輿論撻伐，嚴重斲傷警察執法形象。</w:t>
      </w:r>
    </w:p>
    <w:p w14:paraId="0AD379E7" w14:textId="5DF26AA4" w:rsidR="00B80ADA" w:rsidRPr="000E41F0" w:rsidRDefault="00B80ADA" w:rsidP="00B80ADA">
      <w:pPr>
        <w:pStyle w:val="4"/>
        <w:rPr>
          <w:bCs/>
        </w:rPr>
      </w:pPr>
      <w:r w:rsidRPr="000E41F0">
        <w:rPr>
          <w:rFonts w:hint="eastAsia"/>
          <w:bCs/>
        </w:rPr>
        <w:t>本案</w:t>
      </w:r>
      <w:r w:rsidRPr="000E41F0">
        <w:rPr>
          <w:bCs/>
        </w:rPr>
        <w:t>案發地點為文化中心廣場，當時正值晚間民眾運動散步之高峰時段</w:t>
      </w:r>
      <w:r w:rsidRPr="000E41F0">
        <w:rPr>
          <w:rFonts w:hint="eastAsia"/>
          <w:bCs/>
        </w:rPr>
        <w:t>，</w:t>
      </w:r>
      <w:r w:rsidRPr="000E41F0">
        <w:rPr>
          <w:bCs/>
        </w:rPr>
        <w:t>員警在誤認目標後</w:t>
      </w:r>
      <w:r w:rsidRPr="000E41F0">
        <w:rPr>
          <w:rFonts w:hint="eastAsia"/>
          <w:bCs/>
        </w:rPr>
        <w:t>，</w:t>
      </w:r>
      <w:r w:rsidRPr="000E41F0">
        <w:rPr>
          <w:bCs/>
        </w:rPr>
        <w:t>在開放之公共空間包圍</w:t>
      </w:r>
      <w:r w:rsidRPr="000E41F0">
        <w:rPr>
          <w:rFonts w:hint="eastAsia"/>
          <w:bCs/>
        </w:rPr>
        <w:t>與自查緝對象車輛下車女子身形相似、亦著白衣之</w:t>
      </w:r>
      <w:r w:rsidRPr="000E41F0">
        <w:rPr>
          <w:bCs/>
        </w:rPr>
        <w:t>林女。當時林女因恐懼身分不明</w:t>
      </w:r>
      <w:r w:rsidRPr="000E41F0">
        <w:rPr>
          <w:rFonts w:hint="eastAsia"/>
          <w:bCs/>
        </w:rPr>
        <w:t>之</w:t>
      </w:r>
      <w:r w:rsidRPr="000E41F0">
        <w:rPr>
          <w:bCs/>
        </w:rPr>
        <w:t>便衣人員而大聲呼救，引來周遭民眾側目與質疑</w:t>
      </w:r>
      <w:r w:rsidRPr="000E41F0">
        <w:rPr>
          <w:rFonts w:hAnsi="標楷體" w:hint="eastAsia"/>
          <w:bCs/>
        </w:rPr>
        <w:t>。</w:t>
      </w:r>
      <w:r w:rsidRPr="000E41F0">
        <w:rPr>
          <w:rFonts w:hint="eastAsia"/>
          <w:bCs/>
        </w:rPr>
        <w:t>凱旋所警員</w:t>
      </w:r>
      <w:r w:rsidR="00EE0E79" w:rsidRPr="000E41F0">
        <w:rPr>
          <w:rFonts w:hint="eastAsia"/>
          <w:bCs/>
        </w:rPr>
        <w:t>黃○凱</w:t>
      </w:r>
      <w:r w:rsidRPr="000E41F0">
        <w:rPr>
          <w:rFonts w:hint="eastAsia"/>
          <w:bCs/>
        </w:rPr>
        <w:t>於訪談中證稱：「我看到達現場後，總共看見有3名女子站在一起……另外2名女子自稱報案民眾……向我詢問現場穿便衣男子是否真的警察」。顯示現場民眾對於黃巡佐等3名便衣員警之行動已產生疑慮。然忠孝所員警無視現場圍觀群眾越來越多，未思緩和情勢或採取更委婉之查證方式，反而大聲喝斥並強勢執法。</w:t>
      </w:r>
    </w:p>
    <w:p w14:paraId="163F8CA2" w14:textId="423FB98A" w:rsidR="00B80ADA" w:rsidRPr="000E41F0" w:rsidRDefault="00B80ADA" w:rsidP="00B80ADA">
      <w:pPr>
        <w:pStyle w:val="4"/>
        <w:rPr>
          <w:bCs/>
        </w:rPr>
      </w:pPr>
      <w:r w:rsidRPr="000E41F0">
        <w:rPr>
          <w:rFonts w:hint="eastAsia"/>
          <w:bCs/>
        </w:rPr>
        <w:t>經檢視密錄器譯文，當林女因恐懼向忠孝所員警請求前往就近之凱旋派出所時，黃員竟以台語嘲諷：「還會選，妳以為在進香喔」。忠孝所到場支援之警員</w:t>
      </w:r>
      <w:r w:rsidR="00EE0E79" w:rsidRPr="000E41F0">
        <w:rPr>
          <w:rFonts w:hint="eastAsia"/>
          <w:bCs/>
        </w:rPr>
        <w:t>姚○榮</w:t>
      </w:r>
      <w:r w:rsidRPr="000E41F0">
        <w:rPr>
          <w:rFonts w:hint="eastAsia"/>
          <w:bCs/>
        </w:rPr>
        <w:t>(下稱姚員)則在旁喝斥：「妳不要囉哩叭唆的」。此等用語完全背離公務人員應有之應對進退規範，且對民眾之合理請求嗤之以鼻。忠孝所另1名到場支援之巡佐</w:t>
      </w:r>
      <w:r w:rsidR="00EE0E79" w:rsidRPr="000E41F0">
        <w:rPr>
          <w:rFonts w:hint="eastAsia"/>
          <w:bCs/>
        </w:rPr>
        <w:t>林○鎮</w:t>
      </w:r>
      <w:r w:rsidRPr="000E41F0">
        <w:rPr>
          <w:rFonts w:hint="eastAsia"/>
          <w:bCs/>
        </w:rPr>
        <w:t>(下稱林巡佐)身為現場資深幹部，不僅未制止屬員不當言行，反而在將林女帶上警車前後，對其進行人格羞辱。林巡佐稱：「妳在裝什麼，裝小白兔啦」、「(台語)假鬼假怪」。甚者，林巡佐僅憑主觀臆測，即在警車內及派出所中對林女稱：「妳是不是毒品吃太多，怎麼變得這麼瘦」、「(台語)這個</w:t>
      </w:r>
      <w:r w:rsidRPr="000E41F0">
        <w:rPr>
          <w:rFonts w:hint="eastAsia"/>
          <w:bCs/>
        </w:rPr>
        <w:lastRenderedPageBreak/>
        <w:t>藥吃到腦袋不好了，藥臉很重（意指吸毒面容）」。此種先入為主、充滿偏見之言語暴力，對當事人造成嚴重之心理創傷，亦是對人權之踐踏。</w:t>
      </w:r>
    </w:p>
    <w:p w14:paraId="59EFA4F7" w14:textId="78F7E67C" w:rsidR="00B80ADA" w:rsidRPr="000E41F0" w:rsidRDefault="00B80ADA" w:rsidP="00B80ADA">
      <w:pPr>
        <w:pStyle w:val="4"/>
        <w:rPr>
          <w:bCs/>
        </w:rPr>
      </w:pPr>
      <w:r w:rsidRPr="000E41F0">
        <w:rPr>
          <w:bCs/>
        </w:rPr>
        <w:t>警方辯稱</w:t>
      </w:r>
      <w:r w:rsidRPr="000E41F0">
        <w:rPr>
          <w:rFonts w:hint="eastAsia"/>
          <w:bCs/>
        </w:rPr>
        <w:t>係</w:t>
      </w:r>
      <w:r w:rsidRPr="000E41F0">
        <w:rPr>
          <w:bCs/>
        </w:rPr>
        <w:t>因「圍觀民眾眾多，為避免情況升級」才將林女帶返所。惟現場圍觀群眾之所以聚集，實係因員警在人來人往之處對</w:t>
      </w:r>
      <w:r w:rsidRPr="000E41F0">
        <w:rPr>
          <w:rFonts w:hint="eastAsia"/>
          <w:bCs/>
        </w:rPr>
        <w:t>1名</w:t>
      </w:r>
      <w:r w:rsidRPr="000E41F0">
        <w:rPr>
          <w:bCs/>
        </w:rPr>
        <w:t>單身女性實施粗暴盤查，引發民眾側目與質疑所致。員警自身執法不當導致群眾圍觀，反過來以此作為發動警</w:t>
      </w:r>
      <w:r w:rsidRPr="000E41F0">
        <w:rPr>
          <w:rFonts w:hint="eastAsia"/>
          <w:bCs/>
        </w:rPr>
        <w:t>職</w:t>
      </w:r>
      <w:r w:rsidRPr="000E41F0">
        <w:rPr>
          <w:bCs/>
        </w:rPr>
        <w:t>法第7條強制帶回之理由，顯係倒果為因，濫用公權力。</w:t>
      </w:r>
    </w:p>
    <w:p w14:paraId="4B983ECB" w14:textId="7781780D" w:rsidR="00B80ADA" w:rsidRPr="000E41F0" w:rsidRDefault="00B80ADA" w:rsidP="00317053">
      <w:pPr>
        <w:pStyle w:val="4"/>
        <w:rPr>
          <w:bCs/>
        </w:rPr>
      </w:pPr>
      <w:r w:rsidRPr="000E41F0">
        <w:rPr>
          <w:rFonts w:hint="eastAsia"/>
          <w:bCs/>
        </w:rPr>
        <w:t>此外，依據員警訪談筆錄及密錄器譯文，姚員坦承：「我跟她說，妳如果再不配合，我們就要使用強制力，但後續她還是不配合，所以我有拉她的衣領一下」、「我之後跟</w:t>
      </w:r>
      <w:r w:rsidR="00EE0E79" w:rsidRPr="000E41F0">
        <w:rPr>
          <w:rFonts w:hint="eastAsia"/>
          <w:bCs/>
        </w:rPr>
        <w:t>黃○瑋</w:t>
      </w:r>
      <w:r w:rsidRPr="000E41F0">
        <w:rPr>
          <w:rFonts w:hint="eastAsia"/>
          <w:bCs/>
        </w:rPr>
        <w:t>一人一邊拉著她的手到巡邏車旁」、「我看她頭就在車門旁，擔心她撞到頭，所以有用手壓低她的頭讓她上車」。林巡佐亦自承：「就看</w:t>
      </w:r>
      <w:r w:rsidR="00EE0E79" w:rsidRPr="000E41F0">
        <w:rPr>
          <w:rFonts w:hint="eastAsia"/>
          <w:bCs/>
        </w:rPr>
        <w:t>黃○瑋</w:t>
      </w:r>
      <w:r w:rsidRPr="000E41F0">
        <w:rPr>
          <w:rFonts w:hint="eastAsia"/>
          <w:bCs/>
        </w:rPr>
        <w:t>在林女左邊，</w:t>
      </w:r>
      <w:r w:rsidR="00EE0E79" w:rsidRPr="000E41F0">
        <w:rPr>
          <w:rFonts w:hint="eastAsia"/>
          <w:bCs/>
        </w:rPr>
        <w:t>姚○榮</w:t>
      </w:r>
      <w:r w:rsidRPr="000E41F0">
        <w:rPr>
          <w:rFonts w:hint="eastAsia"/>
          <w:bCs/>
        </w:rPr>
        <w:t>在林女右邊，他們扶住林女雙手並架往巡邏車方向。然後到了車旁……</w:t>
      </w:r>
      <w:r w:rsidR="00EE0E79" w:rsidRPr="000E41F0">
        <w:rPr>
          <w:rFonts w:hint="eastAsia"/>
          <w:bCs/>
        </w:rPr>
        <w:t>姚○榮</w:t>
      </w:r>
      <w:r w:rsidRPr="000E41F0">
        <w:rPr>
          <w:rFonts w:hint="eastAsia"/>
          <w:bCs/>
        </w:rPr>
        <w:t>因怕林女的頭撞到車門，所以就扶著林女的頭，我還跟她說小心妳的頭，然後就由</w:t>
      </w:r>
      <w:r w:rsidR="00EE0E79" w:rsidRPr="000E41F0">
        <w:rPr>
          <w:rFonts w:hint="eastAsia"/>
          <w:bCs/>
        </w:rPr>
        <w:t>姚○榮</w:t>
      </w:r>
      <w:r w:rsidRPr="000E41F0">
        <w:rPr>
          <w:rFonts w:hint="eastAsia"/>
          <w:bCs/>
        </w:rPr>
        <w:t>跟</w:t>
      </w:r>
      <w:r w:rsidR="00EE0E79" w:rsidRPr="000E41F0">
        <w:rPr>
          <w:rFonts w:hint="eastAsia"/>
          <w:bCs/>
        </w:rPr>
        <w:t>黃○瑋</w:t>
      </w:r>
      <w:r w:rsidRPr="000E41F0">
        <w:rPr>
          <w:rFonts w:hint="eastAsia"/>
          <w:bCs/>
        </w:rPr>
        <w:t>把林女推進去左後座」。足見</w:t>
      </w:r>
      <w:r w:rsidRPr="000E41F0">
        <w:rPr>
          <w:bCs/>
        </w:rPr>
        <w:t>本案員警在面對民眾消極不配合時，未能保持專業冷靜，</w:t>
      </w:r>
      <w:r w:rsidRPr="000E41F0">
        <w:rPr>
          <w:rFonts w:hint="eastAsia"/>
          <w:bCs/>
        </w:rPr>
        <w:t>在無急迫危險，且身分已可透過其他方式（如以</w:t>
      </w:r>
      <w:r w:rsidRPr="000E41F0">
        <w:rPr>
          <w:bCs/>
        </w:rPr>
        <w:t>M-Police</w:t>
      </w:r>
      <w:r w:rsidRPr="000E41F0">
        <w:rPr>
          <w:rFonts w:hint="eastAsia"/>
          <w:bCs/>
        </w:rPr>
        <w:t>所示照片比對身分，詳如後述）查證之情形下，執意使用粗暴手段限制民眾自由，顯已逾越警職法第3條所定之比例原則。</w:t>
      </w:r>
    </w:p>
    <w:p w14:paraId="65A53E9A" w14:textId="532F927B" w:rsidR="00B80ADA" w:rsidRPr="000E41F0" w:rsidRDefault="00B80ADA" w:rsidP="00317053">
      <w:pPr>
        <w:pStyle w:val="4"/>
        <w:rPr>
          <w:bCs/>
        </w:rPr>
      </w:pPr>
      <w:r w:rsidRPr="000E41F0">
        <w:rPr>
          <w:bCs/>
        </w:rPr>
        <w:t>本案員警在查緝</w:t>
      </w:r>
      <w:r w:rsidRPr="000E41F0">
        <w:rPr>
          <w:rFonts w:hint="eastAsia"/>
          <w:bCs/>
        </w:rPr>
        <w:t>潘嫌</w:t>
      </w:r>
      <w:r w:rsidRPr="000E41F0">
        <w:rPr>
          <w:bCs/>
        </w:rPr>
        <w:t>失利後，面對無辜民眾未能保持理性與專業，反而訴諸情緒性之羞辱與不必</w:t>
      </w:r>
      <w:r w:rsidRPr="000E41F0">
        <w:rPr>
          <w:bCs/>
        </w:rPr>
        <w:lastRenderedPageBreak/>
        <w:t>要之強制力。其</w:t>
      </w:r>
      <w:r w:rsidRPr="000E41F0">
        <w:rPr>
          <w:rFonts w:hint="eastAsia"/>
          <w:bCs/>
        </w:rPr>
        <w:t>等</w:t>
      </w:r>
      <w:r w:rsidRPr="000E41F0">
        <w:rPr>
          <w:bCs/>
        </w:rPr>
        <w:t>在公眾場所之惡劣執法行徑，不僅侵害林女個人權益，更讓在場目擊及後續知情之社會大眾對警察執法之公正性與專業性產生嚴重質疑</w:t>
      </w:r>
      <w:r w:rsidRPr="000E41F0">
        <w:rPr>
          <w:rFonts w:hint="eastAsia"/>
          <w:bCs/>
        </w:rPr>
        <w:t>；</w:t>
      </w:r>
      <w:r w:rsidRPr="000E41F0">
        <w:rPr>
          <w:bCs/>
        </w:rPr>
        <w:t>林女</w:t>
      </w:r>
      <w:r w:rsidRPr="000E41F0">
        <w:rPr>
          <w:rFonts w:hint="eastAsia"/>
          <w:bCs/>
        </w:rPr>
        <w:t>更</w:t>
      </w:r>
      <w:r w:rsidRPr="000E41F0">
        <w:rPr>
          <w:bCs/>
        </w:rPr>
        <w:t>於</w:t>
      </w:r>
      <w:r w:rsidRPr="000E41F0">
        <w:rPr>
          <w:rFonts w:hint="eastAsia"/>
          <w:bCs/>
        </w:rPr>
        <w:t>翌</w:t>
      </w:r>
      <w:r w:rsidRPr="000E41F0">
        <w:rPr>
          <w:bCs/>
        </w:rPr>
        <w:t>日，</w:t>
      </w:r>
      <w:r w:rsidRPr="000E41F0">
        <w:rPr>
          <w:rFonts w:hint="eastAsia"/>
          <w:bCs/>
        </w:rPr>
        <w:t>在</w:t>
      </w:r>
      <w:r w:rsidRPr="000E41F0">
        <w:rPr>
          <w:bCs/>
        </w:rPr>
        <w:t>網路論壇PTT八卦版以「4/17高師大2000警察亂抓人」為題撰文，指控前</w:t>
      </w:r>
      <w:r w:rsidRPr="000E41F0">
        <w:rPr>
          <w:rFonts w:hint="eastAsia"/>
          <w:bCs/>
        </w:rPr>
        <w:t>1</w:t>
      </w:r>
      <w:r w:rsidRPr="000E41F0">
        <w:rPr>
          <w:bCs/>
        </w:rPr>
        <w:t>日遭警方誤認、粗暴盤查及強押情事</w:t>
      </w:r>
      <w:r w:rsidRPr="000E41F0">
        <w:rPr>
          <w:rFonts w:hint="eastAsia"/>
          <w:bCs/>
        </w:rPr>
        <w:t>，</w:t>
      </w:r>
      <w:r w:rsidRPr="000E41F0">
        <w:rPr>
          <w:bCs/>
        </w:rPr>
        <w:t>肇生媒體追訪與大量負面輿情報導</w:t>
      </w:r>
      <w:r w:rsidRPr="000E41F0">
        <w:rPr>
          <w:rFonts w:hint="eastAsia"/>
          <w:bCs/>
        </w:rPr>
        <w:t>，</w:t>
      </w:r>
      <w:r w:rsidRPr="000E41F0">
        <w:rPr>
          <w:bCs/>
        </w:rPr>
        <w:t>嚴重斲傷警察形象</w:t>
      </w:r>
      <w:r w:rsidRPr="000E41F0">
        <w:rPr>
          <w:rFonts w:hint="eastAsia"/>
          <w:bCs/>
        </w:rPr>
        <w:t>。</w:t>
      </w:r>
    </w:p>
    <w:p w14:paraId="38AA5CCD" w14:textId="0FBA5798" w:rsidR="003B3C07" w:rsidRPr="000E41F0" w:rsidRDefault="00673108" w:rsidP="00673108">
      <w:pPr>
        <w:pStyle w:val="3"/>
      </w:pPr>
      <w:r w:rsidRPr="000E41F0">
        <w:t>鳳山分局忠孝所員警執行查緝勤務，未善盡查證義務，於轄區派出所員警已協助查明</w:t>
      </w:r>
      <w:r w:rsidRPr="000E41F0">
        <w:rPr>
          <w:rFonts w:hint="eastAsia"/>
        </w:rPr>
        <w:t>林女</w:t>
      </w:r>
      <w:r w:rsidRPr="000E41F0">
        <w:t>身分，並明確告知「無前科素行」之際，仍無視客觀事實，執意</w:t>
      </w:r>
      <w:r w:rsidRPr="000E41F0">
        <w:rPr>
          <w:rFonts w:hint="eastAsia"/>
        </w:rPr>
        <w:t>強制</w:t>
      </w:r>
      <w:r w:rsidRPr="000E41F0">
        <w:t>將</w:t>
      </w:r>
      <w:r w:rsidRPr="000E41F0">
        <w:rPr>
          <w:rFonts w:hint="eastAsia"/>
        </w:rPr>
        <w:t>林女</w:t>
      </w:r>
      <w:r w:rsidRPr="000E41F0">
        <w:t>帶返勤務處所，嚴重違反比例原則，核有違失。</w:t>
      </w:r>
    </w:p>
    <w:p w14:paraId="6542DBF6" w14:textId="523FE0BF" w:rsidR="00C055EC" w:rsidRPr="000E41F0" w:rsidRDefault="00673108" w:rsidP="00673108">
      <w:pPr>
        <w:pStyle w:val="4"/>
        <w:rPr>
          <w:bCs/>
        </w:rPr>
      </w:pPr>
      <w:r w:rsidRPr="000E41F0">
        <w:rPr>
          <w:rFonts w:hint="eastAsia"/>
          <w:bCs/>
        </w:rPr>
        <w:t>依據警職法第3條規定：「警察行使職權，不得逾越所欲達成執行目的之必要限度，且應以對人民權益侵害最少之適當方法為之。警察行使職權已達成其目的，或依當時情形，認為目的無法達成時，應依職權或因義務人、利害關係人之申請終止執行。警察行使職權，不得以引誘、教唆人民犯罪或其他違法之手段為之。」同法第7條第2項規定，依前項第2款、第3款之方法顯然無法查證身分時，警察得將該人民帶往勤務處所查證；帶往時非遇抗拒不得使用強制力，且其時間自攔停起，不得逾3小時，並應即向該管警察勤務指揮中心報告及通知其指定之親友或律師。</w:t>
      </w:r>
    </w:p>
    <w:p w14:paraId="0A7B52C5" w14:textId="07CCAB3E" w:rsidR="00673108" w:rsidRPr="000E41F0" w:rsidRDefault="00673108" w:rsidP="00673108">
      <w:pPr>
        <w:pStyle w:val="4"/>
        <w:rPr>
          <w:bCs/>
        </w:rPr>
      </w:pPr>
      <w:r w:rsidRPr="000E41F0">
        <w:rPr>
          <w:bCs/>
        </w:rPr>
        <w:t>轄區高雄市警局苓雅分局凱旋所</w:t>
      </w:r>
      <w:r w:rsidRPr="000E41F0">
        <w:rPr>
          <w:rFonts w:hint="eastAsia"/>
          <w:bCs/>
        </w:rPr>
        <w:t>丁</w:t>
      </w:r>
      <w:r w:rsidRPr="000E41F0">
        <w:rPr>
          <w:bCs/>
        </w:rPr>
        <w:t>所長於本院詢問及訪談時證稱，當時林女雖對便衣員警有疑慮，但願意配合制服員警（即丁</w:t>
      </w:r>
      <w:r w:rsidRPr="000E41F0">
        <w:rPr>
          <w:rFonts w:hint="eastAsia"/>
          <w:bCs/>
        </w:rPr>
        <w:t>所長</w:t>
      </w:r>
      <w:r w:rsidRPr="000E41F0">
        <w:rPr>
          <w:bCs/>
        </w:rPr>
        <w:t>），並自行輸入身分證字號供丁</w:t>
      </w:r>
      <w:r w:rsidRPr="000E41F0">
        <w:rPr>
          <w:rFonts w:hint="eastAsia"/>
          <w:bCs/>
        </w:rPr>
        <w:t>所長</w:t>
      </w:r>
      <w:r w:rsidRPr="000E41F0">
        <w:rPr>
          <w:bCs/>
        </w:rPr>
        <w:t>以M-Police（警用行動電腦）查詢。丁</w:t>
      </w:r>
      <w:r w:rsidRPr="000E41F0">
        <w:rPr>
          <w:rFonts w:hint="eastAsia"/>
          <w:bCs/>
        </w:rPr>
        <w:t>所長稱：</w:t>
      </w:r>
      <w:r w:rsidRPr="000E41F0">
        <w:rPr>
          <w:bCs/>
        </w:rPr>
        <w:t>「經查林女無刑案紀錄，</w:t>
      </w:r>
      <w:r w:rsidRPr="000E41F0">
        <w:rPr>
          <w:bCs/>
        </w:rPr>
        <w:lastRenderedPageBreak/>
        <w:t>便告知鳳山分局便衣同仁林女無前科素行，並秀出M-police畫面</w:t>
      </w:r>
      <w:r w:rsidRPr="000E41F0">
        <w:rPr>
          <w:rFonts w:hint="eastAsia"/>
          <w:bCs/>
        </w:rPr>
        <w:t>。</w:t>
      </w:r>
      <w:r w:rsidRPr="000E41F0">
        <w:rPr>
          <w:bCs/>
        </w:rPr>
        <w:t>」足證在案發當下，具備公權力之轄區派出所主管已完成身分查證程序，確認林女之身分真實存在且無通緝或犯罪紀錄。</w:t>
      </w:r>
    </w:p>
    <w:p w14:paraId="47422B15" w14:textId="33B18A16" w:rsidR="00673108" w:rsidRPr="000E41F0" w:rsidRDefault="00673108" w:rsidP="00673108">
      <w:pPr>
        <w:pStyle w:val="4"/>
        <w:rPr>
          <w:bCs/>
        </w:rPr>
      </w:pPr>
      <w:r w:rsidRPr="000E41F0">
        <w:rPr>
          <w:bCs/>
        </w:rPr>
        <w:t>基於警察一體，該查證結果理應視同警察機關整體之查證結果</w:t>
      </w:r>
      <w:r w:rsidRPr="000E41F0">
        <w:rPr>
          <w:rFonts w:hint="eastAsia"/>
          <w:bCs/>
        </w:rPr>
        <w:t>，惟面對轄區所長之查證結果，忠孝所員警卻置若罔聞。該所林</w:t>
      </w:r>
      <w:r w:rsidRPr="000E41F0">
        <w:rPr>
          <w:bCs/>
        </w:rPr>
        <w:t>巡佐</w:t>
      </w:r>
      <w:r w:rsidRPr="000E41F0">
        <w:rPr>
          <w:rFonts w:hint="eastAsia"/>
          <w:bCs/>
        </w:rPr>
        <w:t>及姚</w:t>
      </w:r>
      <w:r w:rsidRPr="000E41F0">
        <w:rPr>
          <w:bCs/>
        </w:rPr>
        <w:t>員到場支援後，</w:t>
      </w:r>
      <w:r w:rsidRPr="000E41F0">
        <w:rPr>
          <w:bCs/>
          <w:szCs w:val="32"/>
        </w:rPr>
        <w:t>姚</w:t>
      </w:r>
      <w:r w:rsidRPr="000E41F0">
        <w:rPr>
          <w:rFonts w:hint="eastAsia"/>
          <w:bCs/>
          <w:szCs w:val="32"/>
        </w:rPr>
        <w:t>員</w:t>
      </w:r>
      <w:r w:rsidRPr="000E41F0">
        <w:rPr>
          <w:bCs/>
          <w:szCs w:val="32"/>
        </w:rPr>
        <w:t>雖向丁所長索取M-Police以獲得林女年籍資料，但拿到後僅轉交給林巡佐，</w:t>
      </w:r>
      <w:r w:rsidRPr="000E41F0">
        <w:rPr>
          <w:rFonts w:hint="eastAsia"/>
          <w:bCs/>
          <w:szCs w:val="32"/>
        </w:rPr>
        <w:t>而</w:t>
      </w:r>
      <w:r w:rsidRPr="000E41F0">
        <w:rPr>
          <w:bCs/>
          <w:szCs w:val="32"/>
        </w:rPr>
        <w:t>林巡佐稱</w:t>
      </w:r>
      <w:r w:rsidRPr="000E41F0">
        <w:rPr>
          <w:rFonts w:hint="eastAsia"/>
          <w:bCs/>
          <w:szCs w:val="32"/>
        </w:rPr>
        <w:t>，其</w:t>
      </w:r>
      <w:r w:rsidRPr="000E41F0">
        <w:rPr>
          <w:bCs/>
          <w:szCs w:val="32"/>
        </w:rPr>
        <w:t>看了一眼</w:t>
      </w:r>
      <w:r w:rsidRPr="000E41F0">
        <w:rPr>
          <w:rFonts w:hint="eastAsia"/>
          <w:bCs/>
          <w:szCs w:val="32"/>
        </w:rPr>
        <w:t>，順便輸入上去，也沒</w:t>
      </w:r>
      <w:r w:rsidRPr="000E41F0">
        <w:rPr>
          <w:bCs/>
          <w:szCs w:val="32"/>
        </w:rPr>
        <w:t>查證</w:t>
      </w:r>
      <w:r w:rsidRPr="000E41F0">
        <w:rPr>
          <w:rFonts w:hint="eastAsia"/>
          <w:bCs/>
          <w:szCs w:val="32"/>
        </w:rPr>
        <w:t>等語。</w:t>
      </w:r>
      <w:r w:rsidRPr="000E41F0">
        <w:rPr>
          <w:rFonts w:hint="eastAsia"/>
          <w:bCs/>
        </w:rPr>
        <w:t>柯</w:t>
      </w:r>
      <w:r w:rsidRPr="000E41F0">
        <w:rPr>
          <w:bCs/>
        </w:rPr>
        <w:t>員於本院詢問時稱：「丁所長雖然已查到林女沒有前科，但是我們擔心對方謊報親友的身分證字號，所以還是要確認」。惟查，</w:t>
      </w:r>
      <w:r w:rsidRPr="000E41F0">
        <w:rPr>
          <w:rFonts w:hint="eastAsia"/>
          <w:bCs/>
          <w:szCs w:val="32"/>
        </w:rPr>
        <w:t>按警政</w:t>
      </w:r>
      <w:r w:rsidRPr="000E41F0">
        <w:rPr>
          <w:bCs/>
          <w:szCs w:val="32"/>
        </w:rPr>
        <w:t>署函頒之「逮捕現行犯作業程序」，依法拘提或逮捕</w:t>
      </w:r>
      <w:r w:rsidRPr="000E41F0">
        <w:rPr>
          <w:rFonts w:hint="eastAsia"/>
          <w:bCs/>
          <w:szCs w:val="32"/>
        </w:rPr>
        <w:t>之</w:t>
      </w:r>
      <w:r w:rsidRPr="000E41F0">
        <w:rPr>
          <w:bCs/>
          <w:szCs w:val="32"/>
        </w:rPr>
        <w:t>犯罪嫌疑人，若其對身分陳述不實或拒絕陳述時，員警得透過查詢國民身分證相片影像資料</w:t>
      </w:r>
      <w:r w:rsidRPr="000E41F0">
        <w:rPr>
          <w:rFonts w:hint="eastAsia"/>
          <w:bCs/>
          <w:szCs w:val="32"/>
        </w:rPr>
        <w:t>以</w:t>
      </w:r>
      <w:r w:rsidRPr="000E41F0">
        <w:rPr>
          <w:bCs/>
          <w:szCs w:val="32"/>
        </w:rPr>
        <w:t>確認</w:t>
      </w:r>
      <w:r w:rsidR="00BA5F47" w:rsidRPr="000E41F0">
        <w:rPr>
          <w:rFonts w:hint="eastAsia"/>
          <w:bCs/>
          <w:szCs w:val="32"/>
        </w:rPr>
        <w:t>其</w:t>
      </w:r>
      <w:r w:rsidRPr="000E41F0">
        <w:rPr>
          <w:bCs/>
          <w:szCs w:val="32"/>
        </w:rPr>
        <w:t>身分。M-Police即是落實此項查證的重要應勤裝備</w:t>
      </w:r>
      <w:r w:rsidRPr="000E41F0">
        <w:rPr>
          <w:rFonts w:hint="eastAsia"/>
          <w:bCs/>
          <w:szCs w:val="32"/>
        </w:rPr>
        <w:t>，</w:t>
      </w:r>
      <w:r w:rsidRPr="000E41F0">
        <w:rPr>
          <w:bCs/>
          <w:szCs w:val="32"/>
        </w:rPr>
        <w:t>員警輸入受盤查人之身分證字號，M-Police</w:t>
      </w:r>
      <w:r w:rsidRPr="000E41F0">
        <w:rPr>
          <w:rFonts w:hint="eastAsia"/>
          <w:bCs/>
          <w:szCs w:val="32"/>
        </w:rPr>
        <w:t>即</w:t>
      </w:r>
      <w:r w:rsidRPr="000E41F0">
        <w:rPr>
          <w:bCs/>
          <w:szCs w:val="32"/>
        </w:rPr>
        <w:t>能即時顯示其年籍資</w:t>
      </w:r>
      <w:r w:rsidRPr="000E41F0">
        <w:rPr>
          <w:rFonts w:hAnsi="標楷體"/>
          <w:bCs/>
          <w:szCs w:val="32"/>
        </w:rPr>
        <w:t>料及相片以供比對</w:t>
      </w:r>
      <w:r w:rsidRPr="000E41F0">
        <w:rPr>
          <w:rFonts w:hAnsi="標楷體" w:hint="eastAsia"/>
          <w:bCs/>
          <w:szCs w:val="32"/>
        </w:rPr>
        <w:t>，是以，</w:t>
      </w:r>
      <w:r w:rsidRPr="000E41F0">
        <w:rPr>
          <w:rFonts w:hAnsi="標楷體"/>
          <w:bCs/>
        </w:rPr>
        <w:t>若員警對</w:t>
      </w:r>
      <w:r w:rsidRPr="000E41F0">
        <w:rPr>
          <w:rFonts w:hAnsi="標楷體" w:hint="eastAsia"/>
          <w:bCs/>
        </w:rPr>
        <w:t>於被盤查人</w:t>
      </w:r>
      <w:r w:rsidRPr="000E41F0">
        <w:rPr>
          <w:rFonts w:hAnsi="標楷體"/>
          <w:bCs/>
        </w:rPr>
        <w:t>身分有疑慮，大可當場請林女拉下口罩比對照片即可釐清，無須強行帶回。</w:t>
      </w:r>
      <w:r w:rsidRPr="000E41F0">
        <w:rPr>
          <w:rFonts w:hAnsi="標楷體" w:hint="eastAsia"/>
          <w:bCs/>
        </w:rPr>
        <w:t>林巡佐雖看過M-Police畫面，卻未仔細查證，即以強制力將林女帶走，此舉顯見員警將</w:t>
      </w:r>
      <w:r w:rsidRPr="000E41F0">
        <w:rPr>
          <w:rFonts w:hAnsi="標楷體"/>
          <w:bCs/>
        </w:rPr>
        <w:t>警職法第7條第2項規定，須「顯然無法查證身分」時，始得將人民帶往勤務處所查證</w:t>
      </w:r>
      <w:r w:rsidRPr="000E41F0">
        <w:rPr>
          <w:rFonts w:hAnsi="標楷體" w:hint="eastAsia"/>
          <w:bCs/>
        </w:rPr>
        <w:t>之要件視為具文。本案中，</w:t>
      </w:r>
      <w:r w:rsidRPr="000E41F0">
        <w:rPr>
          <w:rFonts w:hAnsi="標楷體"/>
          <w:bCs/>
        </w:rPr>
        <w:t>林女已提</w:t>
      </w:r>
      <w:r w:rsidRPr="000E41F0">
        <w:rPr>
          <w:bCs/>
        </w:rPr>
        <w:t>供</w:t>
      </w:r>
      <w:r w:rsidRPr="000E41F0">
        <w:rPr>
          <w:rFonts w:hint="eastAsia"/>
          <w:bCs/>
        </w:rPr>
        <w:t>身分證字</w:t>
      </w:r>
      <w:r w:rsidRPr="000E41F0">
        <w:rPr>
          <w:bCs/>
        </w:rPr>
        <w:t>號，且經轄區所長查證，顯非「無法查證」</w:t>
      </w:r>
      <w:r w:rsidRPr="000E41F0">
        <w:rPr>
          <w:rFonts w:hint="eastAsia"/>
          <w:bCs/>
        </w:rPr>
        <w:t>，</w:t>
      </w:r>
      <w:r w:rsidRPr="000E41F0">
        <w:rPr>
          <w:bCs/>
        </w:rPr>
        <w:t>員警捨棄現場即時比對之簡易途徑，反而選擇侵害</w:t>
      </w:r>
      <w:bookmarkStart w:id="41" w:name="_Hlk224133154"/>
      <w:r w:rsidRPr="000E41F0">
        <w:rPr>
          <w:rFonts w:hint="eastAsia"/>
          <w:bCs/>
        </w:rPr>
        <w:t>林女</w:t>
      </w:r>
      <w:bookmarkEnd w:id="41"/>
      <w:r w:rsidRPr="000E41F0">
        <w:rPr>
          <w:bCs/>
        </w:rPr>
        <w:t>權益</w:t>
      </w:r>
      <w:r w:rsidRPr="000E41F0">
        <w:rPr>
          <w:rFonts w:hint="eastAsia"/>
          <w:bCs/>
        </w:rPr>
        <w:t>較</w:t>
      </w:r>
      <w:r w:rsidRPr="000E41F0">
        <w:rPr>
          <w:bCs/>
        </w:rPr>
        <w:t>大之「帶返所</w:t>
      </w:r>
      <w:r w:rsidRPr="000E41F0">
        <w:rPr>
          <w:rFonts w:hint="eastAsia"/>
          <w:bCs/>
        </w:rPr>
        <w:t>查證</w:t>
      </w:r>
      <w:r w:rsidRPr="000E41F0">
        <w:rPr>
          <w:bCs/>
        </w:rPr>
        <w:t>」</w:t>
      </w:r>
      <w:r w:rsidRPr="000E41F0">
        <w:rPr>
          <w:rFonts w:hint="eastAsia"/>
          <w:bCs/>
        </w:rPr>
        <w:t>之</w:t>
      </w:r>
      <w:r w:rsidRPr="000E41F0">
        <w:rPr>
          <w:bCs/>
        </w:rPr>
        <w:t>手段，顯非</w:t>
      </w:r>
      <w:r w:rsidRPr="000E41F0">
        <w:rPr>
          <w:rFonts w:hint="eastAsia"/>
          <w:bCs/>
        </w:rPr>
        <w:t>妥</w:t>
      </w:r>
      <w:r w:rsidRPr="000E41F0">
        <w:rPr>
          <w:bCs/>
        </w:rPr>
        <w:t>適。</w:t>
      </w:r>
    </w:p>
    <w:p w14:paraId="7076CA7B" w14:textId="00D707D4" w:rsidR="00673108" w:rsidRPr="000E41F0" w:rsidRDefault="00673108" w:rsidP="00673108">
      <w:pPr>
        <w:pStyle w:val="3"/>
      </w:pPr>
      <w:r w:rsidRPr="000E41F0">
        <w:t>鳳山分局忠孝所員警執行查緝勤務，面對</w:t>
      </w:r>
      <w:r w:rsidRPr="000E41F0">
        <w:rPr>
          <w:rFonts w:hint="eastAsia"/>
        </w:rPr>
        <w:t>林女</w:t>
      </w:r>
      <w:r w:rsidRPr="000E41F0">
        <w:t>因恐</w:t>
      </w:r>
      <w:r w:rsidRPr="000E41F0">
        <w:lastRenderedPageBreak/>
        <w:t>懼便衣執法而請求就近前往轄區派出所查證身分時，竟予以嚴詞拒絕，並以「公務倫理」及「主偵單位</w:t>
      </w:r>
      <w:r w:rsidRPr="000E41F0">
        <w:rPr>
          <w:rFonts w:hint="eastAsia"/>
        </w:rPr>
        <w:t>慣例</w:t>
      </w:r>
      <w:r w:rsidRPr="000E41F0">
        <w:t>」等內部行政理由，凌駕於警職法對人民權益侵害最小原則之上；且在限制</w:t>
      </w:r>
      <w:r w:rsidRPr="000E41F0">
        <w:rPr>
          <w:rFonts w:hint="eastAsia"/>
        </w:rPr>
        <w:t>林女</w:t>
      </w:r>
      <w:r w:rsidRPr="000E41F0">
        <w:t>人身自由期間，未依規定即時通知其指定之親友或律師</w:t>
      </w:r>
      <w:r w:rsidRPr="000E41F0">
        <w:rPr>
          <w:rFonts w:hint="eastAsia"/>
        </w:rPr>
        <w:t>，違反</w:t>
      </w:r>
      <w:r w:rsidRPr="000E41F0">
        <w:t>正當法律程序，</w:t>
      </w:r>
      <w:r w:rsidRPr="000E41F0">
        <w:rPr>
          <w:rFonts w:hint="eastAsia"/>
        </w:rPr>
        <w:t>均</w:t>
      </w:r>
      <w:r w:rsidRPr="000E41F0">
        <w:t>核有違失。</w:t>
      </w:r>
    </w:p>
    <w:p w14:paraId="2B3DD398" w14:textId="0AA01009" w:rsidR="00673108" w:rsidRPr="000E41F0" w:rsidRDefault="00673108" w:rsidP="00673108">
      <w:pPr>
        <w:pStyle w:val="4"/>
        <w:rPr>
          <w:bCs/>
        </w:rPr>
      </w:pPr>
      <w:r w:rsidRPr="000E41F0">
        <w:rPr>
          <w:bCs/>
        </w:rPr>
        <w:t>依據警職法第3條第1項規定：「警察行使職權，不得逾越所欲達成執行目的之必要限度，且應以對人民權益侵害最少之適當方法為之。」</w:t>
      </w:r>
      <w:r w:rsidRPr="000E41F0">
        <w:rPr>
          <w:rFonts w:hint="eastAsia"/>
          <w:bCs/>
        </w:rPr>
        <w:t>同</w:t>
      </w:r>
      <w:r w:rsidRPr="000E41F0">
        <w:rPr>
          <w:bCs/>
        </w:rPr>
        <w:t>法第7條第2項規定：「依前項第</w:t>
      </w:r>
      <w:r w:rsidRPr="000E41F0">
        <w:rPr>
          <w:rFonts w:hint="eastAsia"/>
          <w:bCs/>
        </w:rPr>
        <w:t>2</w:t>
      </w:r>
      <w:r w:rsidRPr="000E41F0">
        <w:rPr>
          <w:bCs/>
        </w:rPr>
        <w:t>款、第</w:t>
      </w:r>
      <w:r w:rsidRPr="000E41F0">
        <w:rPr>
          <w:rFonts w:hint="eastAsia"/>
          <w:bCs/>
        </w:rPr>
        <w:t>3</w:t>
      </w:r>
      <w:r w:rsidRPr="000E41F0">
        <w:rPr>
          <w:bCs/>
        </w:rPr>
        <w:t>款之方法顯然無法查證身分時，警察得將該人民帶往勤務處所查證</w:t>
      </w:r>
      <w:r w:rsidRPr="000E41F0">
        <w:rPr>
          <w:rFonts w:hint="eastAsia"/>
          <w:bCs/>
        </w:rPr>
        <w:t>……，並應即向該管警察勤務指揮中心報告及通知其指定之親友或律師。</w:t>
      </w:r>
      <w:r w:rsidRPr="000E41F0">
        <w:rPr>
          <w:bCs/>
        </w:rPr>
        <w:t>」</w:t>
      </w:r>
    </w:p>
    <w:p w14:paraId="4FAC7F9D" w14:textId="6F9F3586" w:rsidR="00673108" w:rsidRPr="000E41F0" w:rsidRDefault="00673108" w:rsidP="00673108">
      <w:pPr>
        <w:pStyle w:val="4"/>
        <w:rPr>
          <w:bCs/>
        </w:rPr>
      </w:pPr>
      <w:r w:rsidRPr="000E41F0">
        <w:rPr>
          <w:bCs/>
        </w:rPr>
        <w:t>據密錄器譯文顯示，林女稱：「那個太遠了，可以去凱旋嗎？」、「我很怕他們帶我去我不知道的地方」。案發當時林女因見多名未著制服之男性包圍，心生恐懼，多次請求前往案發地旁之轄區苓雅分局凱旋所</w:t>
      </w:r>
      <w:r w:rsidRPr="000E41F0">
        <w:rPr>
          <w:rFonts w:hint="eastAsia"/>
          <w:bCs/>
        </w:rPr>
        <w:t>查證身分，</w:t>
      </w:r>
      <w:r w:rsidRPr="000E41F0">
        <w:rPr>
          <w:bCs/>
        </w:rPr>
        <w:t>面對此一合理且能兼顧查證目的與民眾安全感之請求，卻遭忠孝所員警拒絕</w:t>
      </w:r>
      <w:r w:rsidRPr="000E41F0">
        <w:rPr>
          <w:rFonts w:hint="eastAsia"/>
          <w:bCs/>
        </w:rPr>
        <w:t>，柯</w:t>
      </w:r>
      <w:r w:rsidRPr="000E41F0">
        <w:rPr>
          <w:bCs/>
        </w:rPr>
        <w:t>員稱：「凱旋所員警只是到場協助，我們才是主偵單位，公務倫理上來說也沒有這種慣例（指交由他所查證身分）」</w:t>
      </w:r>
      <w:r w:rsidRPr="000E41F0">
        <w:rPr>
          <w:rFonts w:hint="eastAsia"/>
          <w:bCs/>
        </w:rPr>
        <w:t>，然</w:t>
      </w:r>
      <w:r w:rsidRPr="000E41F0">
        <w:rPr>
          <w:bCs/>
        </w:rPr>
        <w:t>法條文字僅稱「勤務處所」，並未明文限定必須是「發動盤查員警所屬之單位」。</w:t>
      </w:r>
      <w:r w:rsidRPr="000E41F0">
        <w:rPr>
          <w:rFonts w:hint="eastAsia"/>
          <w:bCs/>
        </w:rPr>
        <w:t>經本院詢據</w:t>
      </w:r>
      <w:r w:rsidRPr="000E41F0">
        <w:rPr>
          <w:bCs/>
        </w:rPr>
        <w:t>警政署行政組羅程隆警務正</w:t>
      </w:r>
      <w:r w:rsidRPr="000E41F0">
        <w:rPr>
          <w:rFonts w:hint="eastAsia"/>
          <w:bCs/>
        </w:rPr>
        <w:t>表示</w:t>
      </w:r>
      <w:r w:rsidRPr="000E41F0">
        <w:rPr>
          <w:bCs/>
        </w:rPr>
        <w:t>：「警職法沒有規定勤務處所為何。只是實務上一般都會帶回自己的勤務處所確認人別身分</w:t>
      </w:r>
      <w:r w:rsidRPr="000E41F0">
        <w:rPr>
          <w:rFonts w:hint="eastAsia"/>
          <w:bCs/>
        </w:rPr>
        <w:t>。</w:t>
      </w:r>
      <w:r w:rsidRPr="000E41F0">
        <w:rPr>
          <w:bCs/>
        </w:rPr>
        <w:t>」足見員警堅持將林女帶回忠孝所，僅係基於警界內部之實務習慣，並無法律強制規定。警察行使職權應以保障人民權益為優先考量</w:t>
      </w:r>
      <w:r w:rsidRPr="000E41F0">
        <w:rPr>
          <w:rFonts w:hint="eastAsia"/>
          <w:bCs/>
        </w:rPr>
        <w:t>，</w:t>
      </w:r>
      <w:r w:rsidRPr="000E41F0">
        <w:rPr>
          <w:bCs/>
        </w:rPr>
        <w:t>所謂「跨轄辦案之公務倫理」或「主偵單</w:t>
      </w:r>
      <w:r w:rsidRPr="000E41F0">
        <w:rPr>
          <w:bCs/>
        </w:rPr>
        <w:lastRenderedPageBreak/>
        <w:t>位慣例」，乃機關內部之行政協調問題，不能作為侵害人民權益之正當理由。依據警職法第3條第1項規定：「警察行使職權，不得逾越所欲達成執行目的之必要限度，且應以對人民權益侵害最少之適當方法為之。」員警之目的若僅為「查證身分」，當民眾對越轄便衣員警身分存疑並感到恐懼時，前往就近、有制服員警及招牌標示之轄區派出所（</w:t>
      </w:r>
      <w:r w:rsidR="00BA5F47" w:rsidRPr="000E41F0">
        <w:rPr>
          <w:rFonts w:hint="eastAsia"/>
          <w:bCs/>
        </w:rPr>
        <w:t>苓雅分局</w:t>
      </w:r>
      <w:r w:rsidRPr="000E41F0">
        <w:rPr>
          <w:bCs/>
        </w:rPr>
        <w:t>凱旋所），顯然更能兼顧「查證身分之目的」與「民眾之安全感」，此乃對民眾人身自由侵害較小之手段。然員警卻捨此</w:t>
      </w:r>
      <w:r w:rsidRPr="000E41F0">
        <w:rPr>
          <w:rFonts w:hint="eastAsia"/>
          <w:bCs/>
        </w:rPr>
        <w:t>不為</w:t>
      </w:r>
      <w:r w:rsidRPr="000E41F0">
        <w:rPr>
          <w:bCs/>
        </w:rPr>
        <w:t>，強行將</w:t>
      </w:r>
      <w:r w:rsidRPr="000E41F0">
        <w:rPr>
          <w:rFonts w:hint="eastAsia"/>
          <w:bCs/>
        </w:rPr>
        <w:t>林女</w:t>
      </w:r>
      <w:r w:rsidRPr="000E41F0">
        <w:rPr>
          <w:bCs/>
        </w:rPr>
        <w:t>帶往較遠之鳳山分局忠孝所，不僅增加</w:t>
      </w:r>
      <w:r w:rsidRPr="000E41F0">
        <w:rPr>
          <w:rFonts w:hint="eastAsia"/>
          <w:bCs/>
        </w:rPr>
        <w:t>林女</w:t>
      </w:r>
      <w:r w:rsidRPr="000E41F0">
        <w:rPr>
          <w:bCs/>
        </w:rPr>
        <w:t>之恐懼與被拘束之時間，更導致後續長達近2小時之留置。此舉顯非達成目的之「必要」且「侵害最小」手段，嚴重違反比例原則。</w:t>
      </w:r>
    </w:p>
    <w:p w14:paraId="1061D72B" w14:textId="042F4B0B" w:rsidR="00673108" w:rsidRPr="000E41F0" w:rsidRDefault="00673108" w:rsidP="00673108">
      <w:pPr>
        <w:pStyle w:val="4"/>
        <w:rPr>
          <w:bCs/>
        </w:rPr>
      </w:pPr>
      <w:r w:rsidRPr="000E41F0">
        <w:rPr>
          <w:rFonts w:hint="eastAsia"/>
          <w:bCs/>
        </w:rPr>
        <w:t>此外，</w:t>
      </w:r>
      <w:r w:rsidRPr="000E41F0">
        <w:rPr>
          <w:bCs/>
        </w:rPr>
        <w:t>依據警職法第7條第2項規定，將人民帶往勤務處所查證時，應即向該管警察勤務指揮中心報告及通知其指定之親友或律師。然查，林女於現場即請求：「我可不可以先在這邊打電話給我的家人？」卻遭</w:t>
      </w:r>
      <w:r w:rsidRPr="000E41F0">
        <w:rPr>
          <w:rFonts w:hint="eastAsia"/>
          <w:bCs/>
        </w:rPr>
        <w:t>姚</w:t>
      </w:r>
      <w:r w:rsidRPr="000E41F0">
        <w:rPr>
          <w:bCs/>
        </w:rPr>
        <w:t>員喝斥：「妳不要囉哩叭唆的」。</w:t>
      </w:r>
      <w:r w:rsidRPr="000E41F0">
        <w:rPr>
          <w:rFonts w:hint="eastAsia"/>
          <w:bCs/>
        </w:rPr>
        <w:t>黃</w:t>
      </w:r>
      <w:r w:rsidRPr="000E41F0">
        <w:rPr>
          <w:bCs/>
        </w:rPr>
        <w:t>員則稱：「等一下回去給你打」。</w:t>
      </w:r>
      <w:r w:rsidRPr="000E41F0">
        <w:rPr>
          <w:rFonts w:hint="eastAsia"/>
          <w:bCs/>
        </w:rPr>
        <w:t>林女被帶回</w:t>
      </w:r>
      <w:r w:rsidR="00BA5F47" w:rsidRPr="000E41F0">
        <w:rPr>
          <w:rFonts w:hint="eastAsia"/>
          <w:bCs/>
        </w:rPr>
        <w:t>鳳山分局</w:t>
      </w:r>
      <w:r w:rsidRPr="000E41F0">
        <w:rPr>
          <w:rFonts w:hint="eastAsia"/>
          <w:bCs/>
        </w:rPr>
        <w:t>忠孝所後，長達近2小時期間，員警均未依規定通知其親友或律師。柯員雖辯稱「林女沒有要求要通知律師」，然對照密錄器顯示，員警在現場即強勢阻斷林女聯繫請求之事實，柯員之辯解顯不足採。</w:t>
      </w:r>
      <w:r w:rsidRPr="000E41F0">
        <w:rPr>
          <w:bCs/>
        </w:rPr>
        <w:t>高雄市警局於</w:t>
      </w:r>
      <w:r w:rsidRPr="000E41F0">
        <w:rPr>
          <w:rFonts w:hint="eastAsia"/>
          <w:bCs/>
        </w:rPr>
        <w:t>本案行政</w:t>
      </w:r>
      <w:r w:rsidRPr="000E41F0">
        <w:rPr>
          <w:bCs/>
        </w:rPr>
        <w:t>調查報告</w:t>
      </w:r>
      <w:r w:rsidRPr="000E41F0">
        <w:rPr>
          <w:rFonts w:hint="eastAsia"/>
          <w:bCs/>
        </w:rPr>
        <w:t>亦指出，</w:t>
      </w:r>
      <w:r w:rsidRPr="000E41F0">
        <w:rPr>
          <w:bCs/>
        </w:rPr>
        <w:t>帶林女往勤務處所查證期間，鳳山分局忠孝所員警確未依規定向勤務指揮中心報告及通知林女親友。此一不作為，致使林女在無親友或律師陪同下，獨自面對多名員警之盤查與言語壓力，使其處於孤立無援之狀態，嚴</w:t>
      </w:r>
      <w:r w:rsidRPr="000E41F0">
        <w:rPr>
          <w:bCs/>
        </w:rPr>
        <w:lastRenderedPageBreak/>
        <w:t>重侵害其程序權益。</w:t>
      </w:r>
    </w:p>
    <w:p w14:paraId="0210AFC6" w14:textId="781E5CAA" w:rsidR="00673108" w:rsidRPr="000E41F0" w:rsidRDefault="00673108" w:rsidP="00673108">
      <w:pPr>
        <w:pStyle w:val="3"/>
      </w:pPr>
      <w:r w:rsidRPr="000E41F0">
        <w:rPr>
          <w:rFonts w:hint="eastAsia"/>
        </w:rPr>
        <w:t>綜上，高雄市警局鳳山分局忠孝所員警執行查緝勤務，在目標流失後，員警轉而於人潮眾多之廣場包圍盤查特徵相似之林女，不僅未能展現執法專業，反而在眾目睽睽之下施以言語嘲諷及肢體強制，引發群眾恐慌與側目；翌日林女更於PTT撰文爆料引發輿論撻伐，嚴重斲傷警察執法形象；且又未善盡查證義務，於轄區</w:t>
      </w:r>
      <w:r w:rsidR="00BA5F47" w:rsidRPr="000E41F0">
        <w:rPr>
          <w:rFonts w:hint="eastAsia"/>
        </w:rPr>
        <w:t>苓分局</w:t>
      </w:r>
      <w:r w:rsidRPr="000E41F0">
        <w:rPr>
          <w:rFonts w:hint="eastAsia"/>
        </w:rPr>
        <w:t>凱旋所員警已協助查明林女身分並明確告知「無前科素行」之際，以「公務倫理」及「主偵單位慣例」等內部行政理由，執意將林女強制帶返勤務處所，更導致後續長達近2小時之留置。員警捨棄現場即時比對之客觀事實，反選擇侵害林女權益較大之「帶返所查證」之手段，且對林女言語多所挑釁與嘲諷羞辱。另</w:t>
      </w:r>
      <w:r w:rsidR="00BA5F47" w:rsidRPr="000E41F0">
        <w:rPr>
          <w:rFonts w:hint="eastAsia"/>
        </w:rPr>
        <w:t>密</w:t>
      </w:r>
      <w:r w:rsidRPr="000E41F0">
        <w:rPr>
          <w:rFonts w:hint="eastAsia"/>
        </w:rPr>
        <w:t>錄器顯示，員警在現場即強勢阻斷林女請求就近於凱旋所進行人別查證及聯繫家人，且也未依規向該管警察勤務指揮中心報告，顯有違反警職法比例原則、最小侵害原則與正當法律程序。忠孝所員警自身執法不當導致群眾圍觀，反過來以此作為發動警職法第7條強制帶回之理由，顯係倒果為因，濫用公權力，核有違失。</w:t>
      </w:r>
    </w:p>
    <w:p w14:paraId="50FD478E" w14:textId="4702DF06" w:rsidR="00286B1B" w:rsidRPr="000E41F0" w:rsidRDefault="00E25849" w:rsidP="00C86866">
      <w:pPr>
        <w:pStyle w:val="10"/>
        <w:ind w:left="680" w:firstLine="680"/>
        <w:rPr>
          <w:bCs/>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0E41F0">
        <w:rPr>
          <w:bCs/>
        </w:rPr>
        <w:br w:type="page"/>
      </w:r>
      <w:bookmarkStart w:id="52" w:name="_Toc524902730"/>
      <w:bookmarkEnd w:id="42"/>
      <w:bookmarkEnd w:id="43"/>
      <w:bookmarkEnd w:id="44"/>
      <w:bookmarkEnd w:id="45"/>
      <w:bookmarkEnd w:id="46"/>
      <w:bookmarkEnd w:id="47"/>
      <w:bookmarkEnd w:id="48"/>
      <w:bookmarkEnd w:id="49"/>
      <w:bookmarkEnd w:id="50"/>
      <w:bookmarkEnd w:id="51"/>
      <w:r w:rsidR="000512D1" w:rsidRPr="000E41F0">
        <w:rPr>
          <w:rFonts w:hint="eastAsia"/>
          <w:bCs/>
        </w:rPr>
        <w:lastRenderedPageBreak/>
        <w:t>綜上所述，</w:t>
      </w:r>
      <w:r w:rsidR="00125EF8" w:rsidRPr="000E41F0">
        <w:rPr>
          <w:bCs/>
        </w:rPr>
        <w:t>高雄市警局鳳山分局忠孝所員警於本案</w:t>
      </w:r>
      <w:r w:rsidR="00125EF8" w:rsidRPr="000E41F0">
        <w:rPr>
          <w:rFonts w:hint="eastAsia"/>
          <w:bCs/>
        </w:rPr>
        <w:t>執行</w:t>
      </w:r>
      <w:r w:rsidR="00125EF8" w:rsidRPr="000E41F0">
        <w:rPr>
          <w:bCs/>
        </w:rPr>
        <w:t>查緝</w:t>
      </w:r>
      <w:r w:rsidR="00125EF8" w:rsidRPr="000E41F0">
        <w:rPr>
          <w:rFonts w:hint="eastAsia"/>
          <w:bCs/>
        </w:rPr>
        <w:t>任務之</w:t>
      </w:r>
      <w:r w:rsidR="00125EF8" w:rsidRPr="000E41F0">
        <w:rPr>
          <w:bCs/>
        </w:rPr>
        <w:t>過程中，規避通報紀律、輕忽執勤安全，復於查證身分時罔顧客觀事實，濫用強制力並以不當言詞羞辱無辜民眾，更剝奪民眾聯繫親友</w:t>
      </w:r>
      <w:r w:rsidR="00125EF8" w:rsidRPr="000E41F0">
        <w:rPr>
          <w:rFonts w:hint="eastAsia"/>
          <w:bCs/>
        </w:rPr>
        <w:t>等</w:t>
      </w:r>
      <w:r w:rsidR="00125EF8" w:rsidRPr="000E41F0">
        <w:rPr>
          <w:bCs/>
        </w:rPr>
        <w:t>基本程序權益。其</w:t>
      </w:r>
      <w:r w:rsidR="00125EF8" w:rsidRPr="000E41F0">
        <w:rPr>
          <w:rFonts w:hint="eastAsia"/>
          <w:bCs/>
        </w:rPr>
        <w:t>等</w:t>
      </w:r>
      <w:r w:rsidR="00125EF8" w:rsidRPr="000E41F0">
        <w:rPr>
          <w:bCs/>
        </w:rPr>
        <w:t>作為不僅違反警職法之比例原則與最小侵害原則，更使社會大眾對</w:t>
      </w:r>
      <w:r w:rsidR="001132EE" w:rsidRPr="000E41F0">
        <w:rPr>
          <w:rFonts w:hint="eastAsia"/>
          <w:bCs/>
        </w:rPr>
        <w:t>於</w:t>
      </w:r>
      <w:r w:rsidR="00125EF8" w:rsidRPr="000E41F0">
        <w:rPr>
          <w:bCs/>
        </w:rPr>
        <w:t>警察執法之公正性與專業性產生嚴重質疑，斲傷警察形象甚鉅，</w:t>
      </w:r>
      <w:r w:rsidR="000512D1" w:rsidRPr="000E41F0">
        <w:rPr>
          <w:rFonts w:hint="eastAsia"/>
          <w:bCs/>
        </w:rPr>
        <w:t>核有違失，爰依</w:t>
      </w:r>
      <w:r w:rsidR="001B48EB" w:rsidRPr="000E41F0">
        <w:rPr>
          <w:rFonts w:hint="eastAsia"/>
          <w:bCs/>
        </w:rPr>
        <w:t>憲法第97條第1項及</w:t>
      </w:r>
      <w:r w:rsidR="000512D1" w:rsidRPr="000E41F0">
        <w:rPr>
          <w:rFonts w:hint="eastAsia"/>
          <w:bCs/>
        </w:rPr>
        <w:t>監察法第24條</w:t>
      </w:r>
      <w:r w:rsidR="00396EC5" w:rsidRPr="000E41F0">
        <w:rPr>
          <w:rFonts w:hint="eastAsia"/>
          <w:bCs/>
        </w:rPr>
        <w:t>之</w:t>
      </w:r>
      <w:r w:rsidR="000512D1" w:rsidRPr="000E41F0">
        <w:rPr>
          <w:rFonts w:hint="eastAsia"/>
          <w:bCs/>
        </w:rPr>
        <w:t>規定提案糾正，移送</w:t>
      </w:r>
      <w:r w:rsidR="00AF1651" w:rsidRPr="000E41F0">
        <w:rPr>
          <w:rFonts w:hint="eastAsia"/>
          <w:bCs/>
        </w:rPr>
        <w:t>高雄市政府</w:t>
      </w:r>
      <w:r w:rsidR="003A7A58" w:rsidRPr="000E41F0">
        <w:rPr>
          <w:rFonts w:hint="eastAsia"/>
          <w:bCs/>
        </w:rPr>
        <w:t>督同</w:t>
      </w:r>
      <w:r w:rsidR="000512D1" w:rsidRPr="000E41F0">
        <w:rPr>
          <w:rFonts w:hint="eastAsia"/>
          <w:bCs/>
        </w:rPr>
        <w:t>所屬確實檢討改善見復</w:t>
      </w:r>
      <w:r w:rsidR="00286B1B" w:rsidRPr="000E41F0">
        <w:rPr>
          <w:rFonts w:hint="eastAsia"/>
          <w:bCs/>
        </w:rPr>
        <w:t>。</w:t>
      </w:r>
    </w:p>
    <w:p w14:paraId="1FAEFA10" w14:textId="54B903F3" w:rsidR="00286B1B" w:rsidRPr="000E41F0" w:rsidRDefault="00286B1B" w:rsidP="008A288A">
      <w:pPr>
        <w:pStyle w:val="aa"/>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0E41F0">
        <w:rPr>
          <w:rFonts w:hint="eastAsia"/>
          <w:b w:val="0"/>
          <w:bCs/>
          <w:snapToGrid/>
          <w:spacing w:val="12"/>
          <w:kern w:val="0"/>
          <w:sz w:val="40"/>
        </w:rPr>
        <w:t>提案委員：</w:t>
      </w:r>
      <w:r w:rsidR="00EE0E79" w:rsidRPr="000E41F0">
        <w:rPr>
          <w:rFonts w:hint="eastAsia"/>
          <w:b w:val="0"/>
          <w:bCs/>
          <w:snapToGrid/>
          <w:spacing w:val="12"/>
          <w:kern w:val="0"/>
          <w:sz w:val="40"/>
        </w:rPr>
        <w:t>葉大華</w:t>
      </w:r>
    </w:p>
    <w:p w14:paraId="16BC0BBC" w14:textId="77777777" w:rsidR="00286B1B" w:rsidRPr="000E41F0" w:rsidRDefault="00286B1B" w:rsidP="00286B1B">
      <w:pPr>
        <w:pStyle w:val="aa"/>
        <w:spacing w:beforeLines="50" w:before="228" w:after="0"/>
        <w:ind w:leftChars="1100" w:left="3742"/>
        <w:rPr>
          <w:b w:val="0"/>
          <w:bCs/>
          <w:snapToGrid/>
          <w:spacing w:val="0"/>
          <w:kern w:val="0"/>
        </w:rPr>
      </w:pPr>
    </w:p>
    <w:p w14:paraId="72DF15D8" w14:textId="77777777" w:rsidR="00C31E92" w:rsidRPr="000E41F0" w:rsidRDefault="00C31E92" w:rsidP="00286B1B">
      <w:pPr>
        <w:pStyle w:val="aa"/>
        <w:spacing w:beforeLines="50" w:before="228" w:after="0"/>
        <w:ind w:leftChars="1100" w:left="3742"/>
        <w:rPr>
          <w:b w:val="0"/>
          <w:bCs/>
          <w:snapToGrid/>
          <w:spacing w:val="0"/>
          <w:kern w:val="0"/>
        </w:rPr>
      </w:pPr>
    </w:p>
    <w:p w14:paraId="30AA9B35" w14:textId="77777777" w:rsidR="00C31E92" w:rsidRPr="000E41F0" w:rsidRDefault="00C31E92" w:rsidP="00286B1B">
      <w:pPr>
        <w:pStyle w:val="aa"/>
        <w:spacing w:beforeLines="50" w:before="228" w:after="0"/>
        <w:ind w:leftChars="1100" w:left="3742"/>
        <w:rPr>
          <w:b w:val="0"/>
          <w:bCs/>
          <w:snapToGrid/>
          <w:spacing w:val="0"/>
          <w:kern w:val="0"/>
        </w:rPr>
      </w:pPr>
    </w:p>
    <w:p w14:paraId="55B00D13" w14:textId="77777777" w:rsidR="00C31E92" w:rsidRPr="000E41F0" w:rsidRDefault="00C31E92" w:rsidP="00286B1B">
      <w:pPr>
        <w:pStyle w:val="aa"/>
        <w:spacing w:beforeLines="50" w:before="228" w:after="0"/>
        <w:ind w:leftChars="1100" w:left="3742"/>
        <w:rPr>
          <w:b w:val="0"/>
          <w:bCs/>
          <w:snapToGrid/>
          <w:spacing w:val="0"/>
          <w:kern w:val="0"/>
        </w:rPr>
      </w:pPr>
    </w:p>
    <w:p w14:paraId="471AEF8E" w14:textId="77777777" w:rsidR="00286B1B" w:rsidRPr="000E41F0" w:rsidRDefault="00286B1B" w:rsidP="00286B1B">
      <w:pPr>
        <w:pStyle w:val="aa"/>
        <w:spacing w:beforeLines="50" w:before="228" w:after="0"/>
        <w:ind w:leftChars="1100" w:left="3742"/>
        <w:rPr>
          <w:b w:val="0"/>
          <w:bCs/>
          <w:snapToGrid/>
          <w:spacing w:val="0"/>
          <w:kern w:val="0"/>
        </w:rPr>
      </w:pPr>
    </w:p>
    <w:p w14:paraId="3BC619AB" w14:textId="77777777" w:rsidR="00DF26F3" w:rsidRPr="000E41F0" w:rsidRDefault="00DF26F3" w:rsidP="00133AA2">
      <w:pPr>
        <w:pStyle w:val="af"/>
        <w:rPr>
          <w:rFonts w:hAnsi="標楷體"/>
          <w:bCs/>
        </w:rPr>
      </w:pPr>
    </w:p>
    <w:p w14:paraId="025A197A" w14:textId="77777777" w:rsidR="00DF26F3" w:rsidRPr="000E41F0" w:rsidRDefault="00DF26F3" w:rsidP="00133AA2">
      <w:pPr>
        <w:pStyle w:val="af"/>
        <w:rPr>
          <w:rFonts w:hAnsi="標楷體"/>
          <w:bCs/>
        </w:rPr>
      </w:pPr>
    </w:p>
    <w:p w14:paraId="12A7B660" w14:textId="77777777" w:rsidR="00DF26F3" w:rsidRPr="000E41F0" w:rsidRDefault="00DF26F3" w:rsidP="00133AA2">
      <w:pPr>
        <w:pStyle w:val="af"/>
        <w:rPr>
          <w:rFonts w:hAnsi="標楷體"/>
          <w:bCs/>
        </w:rPr>
      </w:pPr>
    </w:p>
    <w:p w14:paraId="7FB672F5" w14:textId="55900F4C" w:rsidR="00451E78" w:rsidRPr="000E41F0" w:rsidRDefault="00286B1B" w:rsidP="00133AA2">
      <w:pPr>
        <w:pStyle w:val="af"/>
        <w:rPr>
          <w:bCs/>
        </w:rPr>
      </w:pPr>
      <w:r w:rsidRPr="000E41F0">
        <w:rPr>
          <w:rFonts w:hAnsi="標楷體" w:hint="eastAsia"/>
          <w:bCs/>
        </w:rPr>
        <w:t>中</w:t>
      </w:r>
      <w:r w:rsidR="00A231D3" w:rsidRPr="000E41F0">
        <w:rPr>
          <w:rFonts w:hAnsi="標楷體" w:hint="eastAsia"/>
          <w:bCs/>
        </w:rPr>
        <w:t xml:space="preserve">  </w:t>
      </w:r>
      <w:r w:rsidRPr="000E41F0">
        <w:rPr>
          <w:rFonts w:hAnsi="標楷體" w:hint="eastAsia"/>
          <w:bCs/>
        </w:rPr>
        <w:t>華</w:t>
      </w:r>
      <w:r w:rsidR="00A231D3" w:rsidRPr="000E41F0">
        <w:rPr>
          <w:rFonts w:hAnsi="標楷體" w:hint="eastAsia"/>
          <w:bCs/>
        </w:rPr>
        <w:t xml:space="preserve">  </w:t>
      </w:r>
      <w:r w:rsidRPr="000E41F0">
        <w:rPr>
          <w:rFonts w:hAnsi="標楷體" w:hint="eastAsia"/>
          <w:bCs/>
        </w:rPr>
        <w:t>民</w:t>
      </w:r>
      <w:r w:rsidR="00A231D3" w:rsidRPr="000E41F0">
        <w:rPr>
          <w:rFonts w:hAnsi="標楷體" w:hint="eastAsia"/>
          <w:bCs/>
        </w:rPr>
        <w:t xml:space="preserve">  </w:t>
      </w:r>
      <w:r w:rsidRPr="000E41F0">
        <w:rPr>
          <w:rFonts w:hAnsi="標楷體" w:hint="eastAsia"/>
          <w:bCs/>
        </w:rPr>
        <w:t>國　1</w:t>
      </w:r>
      <w:r w:rsidR="00175BEC" w:rsidRPr="000E41F0">
        <w:rPr>
          <w:rFonts w:hAnsi="標楷體" w:hint="eastAsia"/>
          <w:bCs/>
        </w:rPr>
        <w:t>15</w:t>
      </w:r>
      <w:r w:rsidRPr="000E41F0">
        <w:rPr>
          <w:rFonts w:hAnsi="標楷體" w:hint="eastAsia"/>
          <w:bCs/>
        </w:rPr>
        <w:t xml:space="preserve">　年　</w:t>
      </w:r>
      <w:r w:rsidR="00D95481" w:rsidRPr="000E41F0">
        <w:rPr>
          <w:rFonts w:hAnsi="標楷體" w:hint="eastAsia"/>
          <w:bCs/>
        </w:rPr>
        <w:t>4</w:t>
      </w:r>
      <w:r w:rsidRPr="000E41F0">
        <w:rPr>
          <w:rFonts w:hAnsi="標楷體" w:hint="eastAsia"/>
          <w:bCs/>
        </w:rPr>
        <w:t xml:space="preserve">　月　　　日</w:t>
      </w:r>
      <w:bookmarkEnd w:id="52"/>
    </w:p>
    <w:sectPr w:rsidR="00451E78" w:rsidRPr="000E41F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B2A64" w14:textId="77777777" w:rsidR="008E7955" w:rsidRDefault="008E7955">
      <w:r>
        <w:separator/>
      </w:r>
    </w:p>
  </w:endnote>
  <w:endnote w:type="continuationSeparator" w:id="0">
    <w:p w14:paraId="496306BB" w14:textId="77777777" w:rsidR="008E7955" w:rsidRDefault="008E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379F"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2B2A381"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E15B9" w14:textId="77777777" w:rsidR="008E7955" w:rsidRDefault="008E7955">
      <w:r>
        <w:separator/>
      </w:r>
    </w:p>
  </w:footnote>
  <w:footnote w:type="continuationSeparator" w:id="0">
    <w:p w14:paraId="6B15C48B" w14:textId="77777777" w:rsidR="008E7955" w:rsidRDefault="008E7955">
      <w:r>
        <w:continuationSeparator/>
      </w:r>
    </w:p>
  </w:footnote>
  <w:footnote w:id="1">
    <w:p w14:paraId="22BC5BEB" w14:textId="77777777" w:rsidR="00B80ADA" w:rsidRPr="002A0654" w:rsidRDefault="00B80ADA" w:rsidP="00B80ADA">
      <w:pPr>
        <w:pStyle w:val="afa"/>
        <w:rPr>
          <w:color w:val="000000" w:themeColor="text1"/>
        </w:rPr>
      </w:pPr>
      <w:r w:rsidRPr="002A0654">
        <w:rPr>
          <w:rStyle w:val="afc"/>
          <w:color w:val="000000" w:themeColor="text1"/>
        </w:rPr>
        <w:footnoteRef/>
      </w:r>
      <w:r w:rsidRPr="002A0654">
        <w:rPr>
          <w:color w:val="000000" w:themeColor="text1"/>
        </w:rPr>
        <w:t xml:space="preserve"> </w:t>
      </w:r>
      <w:r w:rsidRPr="002A0654">
        <w:rPr>
          <w:rFonts w:hAnsi="標楷體"/>
          <w:bCs/>
          <w:color w:val="000000" w:themeColor="text1"/>
        </w:rPr>
        <w:t>警職法第7條第2項規定，將人民帶往勤務處所查證時，應即通知其指定之親友或律師。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01AE92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37187791">
    <w:abstractNumId w:val="1"/>
  </w:num>
  <w:num w:numId="2" w16cid:durableId="348871971">
    <w:abstractNumId w:val="2"/>
  </w:num>
  <w:num w:numId="3" w16cid:durableId="1039821808">
    <w:abstractNumId w:val="0"/>
  </w:num>
  <w:num w:numId="4" w16cid:durableId="1358461230">
    <w:abstractNumId w:val="1"/>
  </w:num>
  <w:num w:numId="5" w16cid:durableId="606891653">
    <w:abstractNumId w:val="1"/>
  </w:num>
  <w:num w:numId="6" w16cid:durableId="1190483290">
    <w:abstractNumId w:val="1"/>
  </w:num>
  <w:num w:numId="7" w16cid:durableId="1291398916">
    <w:abstractNumId w:val="1"/>
  </w:num>
  <w:num w:numId="8" w16cid:durableId="1628121815">
    <w:abstractNumId w:val="1"/>
  </w:num>
  <w:num w:numId="9" w16cid:durableId="346559336">
    <w:abstractNumId w:val="1"/>
  </w:num>
  <w:num w:numId="10" w16cid:durableId="421679913">
    <w:abstractNumId w:val="1"/>
  </w:num>
  <w:num w:numId="11" w16cid:durableId="1527332728">
    <w:abstractNumId w:val="1"/>
  </w:num>
  <w:num w:numId="12" w16cid:durableId="1943875497">
    <w:abstractNumId w:val="1"/>
  </w:num>
  <w:num w:numId="13" w16cid:durableId="1688752128">
    <w:abstractNumId w:val="1"/>
  </w:num>
  <w:num w:numId="14" w16cid:durableId="1817212940">
    <w:abstractNumId w:val="1"/>
  </w:num>
  <w:num w:numId="15" w16cid:durableId="67970774">
    <w:abstractNumId w:val="1"/>
  </w:num>
  <w:num w:numId="16" w16cid:durableId="1589927078">
    <w:abstractNumId w:val="1"/>
  </w:num>
  <w:num w:numId="17" w16cid:durableId="1855726709">
    <w:abstractNumId w:val="1"/>
  </w:num>
  <w:num w:numId="18" w16cid:durableId="2022580088">
    <w:abstractNumId w:val="2"/>
  </w:num>
  <w:num w:numId="19" w16cid:durableId="1777748136">
    <w:abstractNumId w:val="2"/>
    <w:lvlOverride w:ilvl="0">
      <w:startOverride w:val="1"/>
    </w:lvlOverride>
  </w:num>
  <w:num w:numId="20" w16cid:durableId="218632716">
    <w:abstractNumId w:val="1"/>
  </w:num>
  <w:num w:numId="21" w16cid:durableId="1611425224">
    <w:abstractNumId w:val="2"/>
  </w:num>
  <w:num w:numId="22" w16cid:durableId="590813944">
    <w:abstractNumId w:val="5"/>
  </w:num>
  <w:num w:numId="23" w16cid:durableId="1117142570">
    <w:abstractNumId w:val="3"/>
  </w:num>
  <w:num w:numId="24" w16cid:durableId="918248286">
    <w:abstractNumId w:val="6"/>
  </w:num>
  <w:num w:numId="25" w16cid:durableId="1110050555">
    <w:abstractNumId w:val="1"/>
  </w:num>
  <w:num w:numId="26" w16cid:durableId="342796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2143650">
    <w:abstractNumId w:val="1"/>
  </w:num>
  <w:num w:numId="28" w16cid:durableId="691541451">
    <w:abstractNumId w:val="7"/>
  </w:num>
  <w:num w:numId="29" w16cid:durableId="555288197">
    <w:abstractNumId w:val="7"/>
  </w:num>
  <w:num w:numId="30" w16cid:durableId="2073846912">
    <w:abstractNumId w:val="4"/>
  </w:num>
  <w:num w:numId="31" w16cid:durableId="1329553797">
    <w:abstractNumId w:val="4"/>
  </w:num>
  <w:num w:numId="32" w16cid:durableId="835848180">
    <w:abstractNumId w:val="1"/>
  </w:num>
  <w:num w:numId="33" w16cid:durableId="672799416">
    <w:abstractNumId w:val="1"/>
  </w:num>
  <w:num w:numId="34" w16cid:durableId="75643817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4AF2"/>
    <w:rsid w:val="00096B96"/>
    <w:rsid w:val="00097136"/>
    <w:rsid w:val="000A2F3F"/>
    <w:rsid w:val="000A72C0"/>
    <w:rsid w:val="000B0B4A"/>
    <w:rsid w:val="000B279A"/>
    <w:rsid w:val="000B61D2"/>
    <w:rsid w:val="000B70A7"/>
    <w:rsid w:val="000C495F"/>
    <w:rsid w:val="000E41F0"/>
    <w:rsid w:val="000E6431"/>
    <w:rsid w:val="000F0D35"/>
    <w:rsid w:val="000F21A5"/>
    <w:rsid w:val="00102B9F"/>
    <w:rsid w:val="00112637"/>
    <w:rsid w:val="001132EE"/>
    <w:rsid w:val="0012001E"/>
    <w:rsid w:val="00125EF8"/>
    <w:rsid w:val="00125F1A"/>
    <w:rsid w:val="00126A55"/>
    <w:rsid w:val="00133AA2"/>
    <w:rsid w:val="00133F08"/>
    <w:rsid w:val="001345E6"/>
    <w:rsid w:val="001378B0"/>
    <w:rsid w:val="00142E00"/>
    <w:rsid w:val="00146BC1"/>
    <w:rsid w:val="00152793"/>
    <w:rsid w:val="001545A9"/>
    <w:rsid w:val="001637C7"/>
    <w:rsid w:val="0016480E"/>
    <w:rsid w:val="00174297"/>
    <w:rsid w:val="00175BEC"/>
    <w:rsid w:val="001817B3"/>
    <w:rsid w:val="00183014"/>
    <w:rsid w:val="001959C2"/>
    <w:rsid w:val="001A4CBB"/>
    <w:rsid w:val="001A7968"/>
    <w:rsid w:val="001B3483"/>
    <w:rsid w:val="001B3C1E"/>
    <w:rsid w:val="001B4494"/>
    <w:rsid w:val="001B48EB"/>
    <w:rsid w:val="001B55E7"/>
    <w:rsid w:val="001C0D8B"/>
    <w:rsid w:val="001C0DA8"/>
    <w:rsid w:val="001E0D8A"/>
    <w:rsid w:val="001E67BA"/>
    <w:rsid w:val="001E74C2"/>
    <w:rsid w:val="001E78C0"/>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28A5"/>
    <w:rsid w:val="0034470E"/>
    <w:rsid w:val="00352DB0"/>
    <w:rsid w:val="00371833"/>
    <w:rsid w:val="00371ED3"/>
    <w:rsid w:val="0037728A"/>
    <w:rsid w:val="00380B7D"/>
    <w:rsid w:val="00381A99"/>
    <w:rsid w:val="003829C2"/>
    <w:rsid w:val="00384724"/>
    <w:rsid w:val="003919B7"/>
    <w:rsid w:val="00391D57"/>
    <w:rsid w:val="00392292"/>
    <w:rsid w:val="0039482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1E3A"/>
    <w:rsid w:val="004023E9"/>
    <w:rsid w:val="00413F83"/>
    <w:rsid w:val="0041490C"/>
    <w:rsid w:val="00416191"/>
    <w:rsid w:val="00416721"/>
    <w:rsid w:val="00421EF0"/>
    <w:rsid w:val="004224FA"/>
    <w:rsid w:val="00423D07"/>
    <w:rsid w:val="004255DB"/>
    <w:rsid w:val="0044346F"/>
    <w:rsid w:val="00451E78"/>
    <w:rsid w:val="0046004D"/>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234D"/>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53FA8"/>
    <w:rsid w:val="00563692"/>
    <w:rsid w:val="00571349"/>
    <w:rsid w:val="005908B8"/>
    <w:rsid w:val="0059512E"/>
    <w:rsid w:val="005A3AF7"/>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3108"/>
    <w:rsid w:val="006773EC"/>
    <w:rsid w:val="00680504"/>
    <w:rsid w:val="00681CD9"/>
    <w:rsid w:val="00683E30"/>
    <w:rsid w:val="00687024"/>
    <w:rsid w:val="00696415"/>
    <w:rsid w:val="006B24FE"/>
    <w:rsid w:val="006D3691"/>
    <w:rsid w:val="006D7FC8"/>
    <w:rsid w:val="006E2DCE"/>
    <w:rsid w:val="006E6A40"/>
    <w:rsid w:val="006F3563"/>
    <w:rsid w:val="006F42B9"/>
    <w:rsid w:val="006F6103"/>
    <w:rsid w:val="00704E00"/>
    <w:rsid w:val="00710936"/>
    <w:rsid w:val="007209E7"/>
    <w:rsid w:val="00726182"/>
    <w:rsid w:val="00732329"/>
    <w:rsid w:val="007337CA"/>
    <w:rsid w:val="00734CE4"/>
    <w:rsid w:val="00735123"/>
    <w:rsid w:val="00741837"/>
    <w:rsid w:val="007453E6"/>
    <w:rsid w:val="00747F9B"/>
    <w:rsid w:val="0075243E"/>
    <w:rsid w:val="007666F5"/>
    <w:rsid w:val="0077309D"/>
    <w:rsid w:val="007774EE"/>
    <w:rsid w:val="00781822"/>
    <w:rsid w:val="00783F21"/>
    <w:rsid w:val="00787159"/>
    <w:rsid w:val="00791668"/>
    <w:rsid w:val="00791AA1"/>
    <w:rsid w:val="007A3793"/>
    <w:rsid w:val="007C1BA2"/>
    <w:rsid w:val="007D20E9"/>
    <w:rsid w:val="007D26E3"/>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129"/>
    <w:rsid w:val="00841FC5"/>
    <w:rsid w:val="00845709"/>
    <w:rsid w:val="008576BD"/>
    <w:rsid w:val="00860463"/>
    <w:rsid w:val="008733DA"/>
    <w:rsid w:val="008850E4"/>
    <w:rsid w:val="00894A3F"/>
    <w:rsid w:val="00896370"/>
    <w:rsid w:val="008A12F5"/>
    <w:rsid w:val="008A288A"/>
    <w:rsid w:val="008A58F3"/>
    <w:rsid w:val="008B1587"/>
    <w:rsid w:val="008B1B01"/>
    <w:rsid w:val="008B3BCD"/>
    <w:rsid w:val="008B455B"/>
    <w:rsid w:val="008B4841"/>
    <w:rsid w:val="008B6DF8"/>
    <w:rsid w:val="008C106C"/>
    <w:rsid w:val="008C10F1"/>
    <w:rsid w:val="008C1E99"/>
    <w:rsid w:val="008C638E"/>
    <w:rsid w:val="008E0085"/>
    <w:rsid w:val="008E2AA6"/>
    <w:rsid w:val="008E311B"/>
    <w:rsid w:val="008E7955"/>
    <w:rsid w:val="008F46E7"/>
    <w:rsid w:val="008F6F0B"/>
    <w:rsid w:val="00907BA7"/>
    <w:rsid w:val="0091064E"/>
    <w:rsid w:val="00911FC5"/>
    <w:rsid w:val="00931A10"/>
    <w:rsid w:val="00947967"/>
    <w:rsid w:val="00965200"/>
    <w:rsid w:val="00965581"/>
    <w:rsid w:val="009668B3"/>
    <w:rsid w:val="00971471"/>
    <w:rsid w:val="009849C2"/>
    <w:rsid w:val="00984D24"/>
    <w:rsid w:val="009858EB"/>
    <w:rsid w:val="009B0046"/>
    <w:rsid w:val="009C1440"/>
    <w:rsid w:val="009C2107"/>
    <w:rsid w:val="009C4891"/>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1651"/>
    <w:rsid w:val="00AF2F79"/>
    <w:rsid w:val="00AF4653"/>
    <w:rsid w:val="00AF7DB7"/>
    <w:rsid w:val="00B443E4"/>
    <w:rsid w:val="00B563EA"/>
    <w:rsid w:val="00B60E51"/>
    <w:rsid w:val="00B63A54"/>
    <w:rsid w:val="00B77D18"/>
    <w:rsid w:val="00B80ADA"/>
    <w:rsid w:val="00B8313A"/>
    <w:rsid w:val="00B83C6B"/>
    <w:rsid w:val="00B93503"/>
    <w:rsid w:val="00BA31E8"/>
    <w:rsid w:val="00BA55E0"/>
    <w:rsid w:val="00BA5F47"/>
    <w:rsid w:val="00BA6BD4"/>
    <w:rsid w:val="00BB2655"/>
    <w:rsid w:val="00BB31ED"/>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1E92"/>
    <w:rsid w:val="00C32768"/>
    <w:rsid w:val="00C42631"/>
    <w:rsid w:val="00C431DF"/>
    <w:rsid w:val="00C456BD"/>
    <w:rsid w:val="00C530DC"/>
    <w:rsid w:val="00C5350D"/>
    <w:rsid w:val="00C6123C"/>
    <w:rsid w:val="00C7084D"/>
    <w:rsid w:val="00C7315E"/>
    <w:rsid w:val="00C75895"/>
    <w:rsid w:val="00C83C9F"/>
    <w:rsid w:val="00C86866"/>
    <w:rsid w:val="00C94840"/>
    <w:rsid w:val="00CA6AC8"/>
    <w:rsid w:val="00CB027F"/>
    <w:rsid w:val="00CB220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5481"/>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26F3"/>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0E79"/>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0EB3"/>
    <w:rsid w:val="00FF5E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CB556"/>
  <w15:docId w15:val="{934A46D4-A246-422E-BA7B-EC9289DC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42631"/>
    <w:pPr>
      <w:kinsoku w:val="0"/>
      <w:snapToGrid w:val="0"/>
      <w:jc w:val="left"/>
    </w:pPr>
    <w:rPr>
      <w:sz w:val="20"/>
    </w:rPr>
  </w:style>
  <w:style w:type="character" w:customStyle="1" w:styleId="afb">
    <w:name w:val="註腳文字 字元"/>
    <w:basedOn w:val="a7"/>
    <w:link w:val="afa"/>
    <w:uiPriority w:val="99"/>
    <w:semiHidden/>
    <w:rsid w:val="00C42631"/>
    <w:rPr>
      <w:rFonts w:ascii="標楷體" w:eastAsia="標楷體"/>
      <w:kern w:val="2"/>
    </w:rPr>
  </w:style>
  <w:style w:type="character" w:styleId="afc">
    <w:name w:val="footnote reference"/>
    <w:basedOn w:val="a7"/>
    <w:uiPriority w:val="99"/>
    <w:semiHidden/>
    <w:unhideWhenUsed/>
    <w:rsid w:val="00C426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C5FC-B091-4A0B-8645-3AFE028C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58</TotalTime>
  <Pages>17</Pages>
  <Words>1491</Words>
  <Characters>8500</Characters>
  <Application>Microsoft Office Word</Application>
  <DocSecurity>0</DocSecurity>
  <Lines>70</Lines>
  <Paragraphs>19</Paragraphs>
  <ScaleCrop>false</ScaleCrop>
  <Company>cy</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cp:lastModifiedBy>江千如</cp:lastModifiedBy>
  <cp:revision>37</cp:revision>
  <cp:lastPrinted>2015-06-11T03:52:00Z</cp:lastPrinted>
  <dcterms:created xsi:type="dcterms:W3CDTF">2015-06-23T06:04:00Z</dcterms:created>
  <dcterms:modified xsi:type="dcterms:W3CDTF">2026-04-27T00:58:00Z</dcterms:modified>
</cp:coreProperties>
</file>