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5EA77" w14:textId="77777777" w:rsidR="00D75644" w:rsidRPr="00046B80" w:rsidRDefault="00D75644" w:rsidP="00F37D7B">
      <w:pPr>
        <w:pStyle w:val="af2"/>
      </w:pPr>
      <w:r w:rsidRPr="00046B80">
        <w:rPr>
          <w:rFonts w:hint="eastAsia"/>
        </w:rPr>
        <w:t>調查</w:t>
      </w:r>
      <w:r w:rsidR="00163C5A" w:rsidRPr="00046B80">
        <w:rPr>
          <w:rFonts w:hint="eastAsia"/>
        </w:rPr>
        <w:t>報告</w:t>
      </w:r>
    </w:p>
    <w:p w14:paraId="57D08CCE" w14:textId="77777777" w:rsidR="00E25849" w:rsidRPr="00046B80" w:rsidRDefault="00E25849" w:rsidP="00F221F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46B8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15B5C" w:rsidRPr="00046B80">
        <w:rPr>
          <w:rFonts w:hint="eastAsia"/>
          <w:kern w:val="2"/>
        </w:rPr>
        <w:t>據訴，交通部公路局高雄區監理所李姓所長</w:t>
      </w:r>
      <w:r w:rsidR="00B15B5C" w:rsidRPr="00046B80">
        <w:rPr>
          <w:rFonts w:hint="eastAsia"/>
        </w:rPr>
        <w:t>遭誣指</w:t>
      </w:r>
      <w:r w:rsidR="00B15B5C" w:rsidRPr="00046B80">
        <w:rPr>
          <w:rFonts w:hint="eastAsia"/>
          <w:kern w:val="2"/>
        </w:rPr>
        <w:t>霸凌及緋聞案，霸凌部分雖經調查不成立，惟仍遭該局免除所長職務並予降調，查處程序疑有不公；又該所所屬澎湖監理站王姓站長疑挾工會力量，抗拒上級既定政策及命令，並疑與工會成員聯手誣陷李姓所長，涉有誣控濫告，破壞機關團結紀律，違失情節重大等情，均有深入瞭解之必要</w:t>
      </w:r>
      <w:r w:rsidR="004D2873" w:rsidRPr="00046B80">
        <w:rPr>
          <w:rFonts w:hint="eastAsia"/>
          <w:kern w:val="2"/>
        </w:rPr>
        <w:t>案</w:t>
      </w:r>
      <w:r w:rsidR="00B15B5C" w:rsidRPr="00046B80">
        <w:rPr>
          <w:rFonts w:hint="eastAsia"/>
          <w:kern w:val="2"/>
        </w:rPr>
        <w:t>。</w:t>
      </w:r>
    </w:p>
    <w:p w14:paraId="76B68FCD" w14:textId="77777777" w:rsidR="00E25849" w:rsidRPr="00046B80"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46B8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4B7AAED" w14:textId="77777777" w:rsidR="003F559C" w:rsidRPr="00046B80" w:rsidRDefault="00943BD1" w:rsidP="00A639F4">
      <w:pPr>
        <w:pStyle w:val="10"/>
        <w:ind w:left="680" w:firstLine="680"/>
      </w:pPr>
      <w:bookmarkStart w:id="49" w:name="_Toc524902730"/>
      <w:r w:rsidRPr="00046B80">
        <w:rPr>
          <w:rFonts w:hAnsi="標楷體" w:hint="eastAsia"/>
        </w:rPr>
        <w:t>本案經向交通部公路局（下稱公路局）及其所屬高雄區監理所（下稱高雄所）調閱相關卷證，並經本院函詢審計部；又本院陸續於民國（下同）1</w:t>
      </w:r>
      <w:r w:rsidRPr="00046B80">
        <w:rPr>
          <w:rFonts w:hAnsi="標楷體"/>
        </w:rPr>
        <w:t>14</w:t>
      </w:r>
      <w:r w:rsidRPr="00046B80">
        <w:rPr>
          <w:rFonts w:hAnsi="標楷體" w:hint="eastAsia"/>
        </w:rPr>
        <w:t>年3月1</w:t>
      </w:r>
      <w:r w:rsidRPr="00046B80">
        <w:rPr>
          <w:rFonts w:hAnsi="標楷體"/>
        </w:rPr>
        <w:t>8</w:t>
      </w:r>
      <w:r w:rsidRPr="00046B80">
        <w:rPr>
          <w:rFonts w:hAnsi="標楷體" w:hint="eastAsia"/>
        </w:rPr>
        <w:t>日、同年3月2</w:t>
      </w:r>
      <w:r w:rsidRPr="00046B80">
        <w:rPr>
          <w:rFonts w:hAnsi="標楷體"/>
        </w:rPr>
        <w:t>5</w:t>
      </w:r>
      <w:r w:rsidRPr="00046B80">
        <w:rPr>
          <w:rFonts w:hAnsi="標楷體" w:hint="eastAsia"/>
        </w:rPr>
        <w:t>日及4月9日詢問公路局、高雄所、高雄所前所長</w:t>
      </w:r>
      <w:r w:rsidR="00B843BC">
        <w:rPr>
          <w:rFonts w:hAnsi="標楷體" w:hint="eastAsia"/>
        </w:rPr>
        <w:t>李○○</w:t>
      </w:r>
      <w:r w:rsidRPr="00046B80">
        <w:rPr>
          <w:rFonts w:hAnsi="標楷體" w:hint="eastAsia"/>
        </w:rPr>
        <w:t>（下稱李姓所長</w:t>
      </w:r>
      <w:r w:rsidR="00397614" w:rsidRPr="00046B80">
        <w:rPr>
          <w:rFonts w:hAnsi="標楷體" w:hint="eastAsia"/>
        </w:rPr>
        <w:t>、</w:t>
      </w:r>
      <w:r w:rsidRPr="00046B80">
        <w:rPr>
          <w:rFonts w:hAnsi="標楷體" w:hint="eastAsia"/>
        </w:rPr>
        <w:t>李前所長或李員）、高雄所前人事室主任</w:t>
      </w:r>
      <w:r w:rsidR="00B843BC">
        <w:rPr>
          <w:rFonts w:hAnsi="標楷體" w:hint="eastAsia"/>
        </w:rPr>
        <w:t>楊○○</w:t>
      </w:r>
      <w:r w:rsidRPr="00046B80">
        <w:rPr>
          <w:rFonts w:hAnsi="標楷體" w:hint="eastAsia"/>
        </w:rPr>
        <w:t>等機關人員</w:t>
      </w:r>
      <w:r w:rsidR="00A91C3A" w:rsidRPr="00046B80">
        <w:rPr>
          <w:rFonts w:hint="eastAsia"/>
        </w:rPr>
        <w:t>，</w:t>
      </w:r>
      <w:r w:rsidR="00A91C3A" w:rsidRPr="00046B80">
        <w:rPr>
          <w:rFonts w:hint="eastAsia"/>
          <w:lang w:eastAsia="zh-HK"/>
        </w:rPr>
        <w:t>業已調查竣事</w:t>
      </w:r>
      <w:r w:rsidR="00A91C3A" w:rsidRPr="00046B80">
        <w:rPr>
          <w:rFonts w:hint="eastAsia"/>
        </w:rPr>
        <w:t>，</w:t>
      </w:r>
      <w:r w:rsidR="00444F27" w:rsidRPr="00046B80">
        <w:rPr>
          <w:rFonts w:hAnsi="標楷體" w:hint="eastAsia"/>
        </w:rPr>
        <w:t>茲臚列調查意見如下：</w:t>
      </w:r>
    </w:p>
    <w:p w14:paraId="25251EE4" w14:textId="77777777" w:rsidR="003F559C" w:rsidRPr="00046B80" w:rsidRDefault="009B3C1C" w:rsidP="00391A12">
      <w:pPr>
        <w:pStyle w:val="2"/>
      </w:pPr>
      <w:bookmarkStart w:id="50" w:name="_Toc422834158"/>
      <w:r w:rsidRPr="00046B80">
        <w:rPr>
          <w:rFonts w:hint="eastAsia"/>
          <w:b/>
          <w:noProof/>
        </w:rPr>
        <w:t>公路局</w:t>
      </w:r>
      <w:r w:rsidR="00444F27" w:rsidRPr="00046B80">
        <w:rPr>
          <w:rFonts w:hint="eastAsia"/>
          <w:b/>
          <w:noProof/>
        </w:rPr>
        <w:t>高雄所李姓所長遭員工指控涉及職場霸凌，經公路局按相關規定組成調查小組</w:t>
      </w:r>
      <w:r w:rsidR="00E35798" w:rsidRPr="00046B80">
        <w:rPr>
          <w:rFonts w:hint="eastAsia"/>
          <w:b/>
          <w:noProof/>
        </w:rPr>
        <w:t>進行訪談及調查</w:t>
      </w:r>
      <w:r w:rsidR="00444F27" w:rsidRPr="00046B80">
        <w:rPr>
          <w:rFonts w:hint="eastAsia"/>
          <w:b/>
          <w:noProof/>
        </w:rPr>
        <w:t>，嗣經調查小組</w:t>
      </w:r>
      <w:r w:rsidRPr="00046B80">
        <w:rPr>
          <w:rFonts w:hint="eastAsia"/>
          <w:b/>
          <w:noProof/>
        </w:rPr>
        <w:t>調查並經該局職場霸凌防治申訴評議小組</w:t>
      </w:r>
      <w:r w:rsidR="00444F27" w:rsidRPr="00046B80">
        <w:rPr>
          <w:rFonts w:hint="eastAsia"/>
          <w:b/>
          <w:noProof/>
        </w:rPr>
        <w:t>審認霸凌</w:t>
      </w:r>
      <w:r w:rsidR="000E6BE9" w:rsidRPr="00046B80">
        <w:rPr>
          <w:rFonts w:hint="eastAsia"/>
          <w:b/>
          <w:noProof/>
        </w:rPr>
        <w:t>案</w:t>
      </w:r>
      <w:r w:rsidR="00444F27" w:rsidRPr="00046B80">
        <w:rPr>
          <w:rFonts w:hint="eastAsia"/>
          <w:b/>
          <w:noProof/>
        </w:rPr>
        <w:t>不成立；惟因基於其他相關</w:t>
      </w:r>
      <w:r w:rsidR="000E6BE9" w:rsidRPr="00046B80">
        <w:rPr>
          <w:rFonts w:hint="eastAsia"/>
          <w:b/>
          <w:noProof/>
        </w:rPr>
        <w:t>考量，公路局</w:t>
      </w:r>
      <w:r w:rsidR="006D14EF" w:rsidRPr="00046B80">
        <w:rPr>
          <w:rFonts w:hint="eastAsia"/>
          <w:b/>
          <w:noProof/>
        </w:rPr>
        <w:t>仍</w:t>
      </w:r>
      <w:r w:rsidR="000E6BE9" w:rsidRPr="00046B80">
        <w:rPr>
          <w:rFonts w:hint="eastAsia"/>
          <w:b/>
          <w:noProof/>
        </w:rPr>
        <w:t>對李姓所長作成「免除所長職務、調任為該局專門委員」之職務異動處分，此</w:t>
      </w:r>
      <w:r w:rsidR="006D14EF" w:rsidRPr="00046B80">
        <w:rPr>
          <w:rFonts w:hint="eastAsia"/>
          <w:b/>
          <w:noProof/>
        </w:rPr>
        <w:t>雖為</w:t>
      </w:r>
      <w:r w:rsidR="00CA5BD8" w:rsidRPr="00046B80">
        <w:rPr>
          <w:rFonts w:hint="eastAsia"/>
          <w:b/>
          <w:noProof/>
        </w:rPr>
        <w:t>機關首長之用人權責</w:t>
      </w:r>
      <w:r w:rsidR="000E6BE9" w:rsidRPr="00046B80">
        <w:rPr>
          <w:rFonts w:hint="eastAsia"/>
          <w:b/>
          <w:noProof/>
        </w:rPr>
        <w:t>，</w:t>
      </w:r>
      <w:r w:rsidR="006D14EF" w:rsidRPr="00046B80">
        <w:rPr>
          <w:rFonts w:hint="eastAsia"/>
          <w:b/>
          <w:noProof/>
        </w:rPr>
        <w:t>尚</w:t>
      </w:r>
      <w:r w:rsidR="000E6BE9" w:rsidRPr="00046B80">
        <w:rPr>
          <w:rFonts w:hint="eastAsia"/>
          <w:b/>
          <w:noProof/>
        </w:rPr>
        <w:t>無違背相關法規</w:t>
      </w:r>
      <w:bookmarkEnd w:id="50"/>
      <w:r w:rsidR="008F6AB1" w:rsidRPr="00046B80">
        <w:rPr>
          <w:rFonts w:hint="eastAsia"/>
          <w:b/>
          <w:noProof/>
        </w:rPr>
        <w:t>，然</w:t>
      </w:r>
      <w:r w:rsidR="0014377C" w:rsidRPr="00046B80">
        <w:rPr>
          <w:rFonts w:hint="eastAsia"/>
          <w:b/>
          <w:noProof/>
        </w:rPr>
        <w:t>公路局允</w:t>
      </w:r>
      <w:r w:rsidR="008F6AB1" w:rsidRPr="00046B80">
        <w:rPr>
          <w:rFonts w:hint="eastAsia"/>
          <w:b/>
          <w:noProof/>
        </w:rPr>
        <w:t>宜將</w:t>
      </w:r>
      <w:r w:rsidR="007C507B" w:rsidRPr="00046B80">
        <w:rPr>
          <w:rFonts w:hint="eastAsia"/>
          <w:b/>
          <w:noProof/>
        </w:rPr>
        <w:t>相關事件脈絡與考量事由向當事人</w:t>
      </w:r>
      <w:r w:rsidR="00E42EA6" w:rsidRPr="00046B80">
        <w:rPr>
          <w:rFonts w:hint="eastAsia"/>
          <w:b/>
          <w:noProof/>
        </w:rPr>
        <w:t>婉</w:t>
      </w:r>
      <w:r w:rsidR="007C507B" w:rsidRPr="00046B80">
        <w:rPr>
          <w:rFonts w:hint="eastAsia"/>
          <w:b/>
          <w:noProof/>
        </w:rPr>
        <w:t>予釋明，</w:t>
      </w:r>
      <w:r w:rsidR="006D14EF" w:rsidRPr="00046B80">
        <w:rPr>
          <w:rFonts w:hint="eastAsia"/>
          <w:b/>
          <w:noProof/>
        </w:rPr>
        <w:t>並予</w:t>
      </w:r>
      <w:r w:rsidRPr="00046B80">
        <w:rPr>
          <w:rFonts w:hint="eastAsia"/>
          <w:b/>
          <w:noProof/>
        </w:rPr>
        <w:t>其</w:t>
      </w:r>
      <w:r w:rsidR="006D14EF" w:rsidRPr="00046B80">
        <w:rPr>
          <w:rFonts w:hint="eastAsia"/>
          <w:b/>
          <w:noProof/>
        </w:rPr>
        <w:t>回應說明之空間，</w:t>
      </w:r>
      <w:r w:rsidR="007C507B" w:rsidRPr="00046B80">
        <w:rPr>
          <w:rFonts w:hint="eastAsia"/>
          <w:b/>
          <w:noProof/>
        </w:rPr>
        <w:t>以</w:t>
      </w:r>
      <w:r w:rsidR="001A2DB7" w:rsidRPr="00046B80">
        <w:rPr>
          <w:rFonts w:hint="eastAsia"/>
          <w:b/>
          <w:noProof/>
        </w:rPr>
        <w:t>符公平正</w:t>
      </w:r>
      <w:r w:rsidR="006D14EF" w:rsidRPr="00046B80">
        <w:rPr>
          <w:rFonts w:hint="eastAsia"/>
          <w:b/>
          <w:noProof/>
        </w:rPr>
        <w:t>義</w:t>
      </w:r>
      <w:r w:rsidR="001A2DB7" w:rsidRPr="00046B80">
        <w:rPr>
          <w:rFonts w:hint="eastAsia"/>
          <w:b/>
          <w:noProof/>
        </w:rPr>
        <w:t>原則</w:t>
      </w:r>
      <w:r w:rsidR="000D7665" w:rsidRPr="00046B80">
        <w:rPr>
          <w:rFonts w:hint="eastAsia"/>
          <w:b/>
          <w:noProof/>
        </w:rPr>
        <w:t>：</w:t>
      </w:r>
    </w:p>
    <w:p w14:paraId="1C1ECDAC" w14:textId="77777777" w:rsidR="00315FF3" w:rsidRPr="00046B80" w:rsidRDefault="0014377C" w:rsidP="00315FF3">
      <w:pPr>
        <w:pStyle w:val="3"/>
      </w:pPr>
      <w:r w:rsidRPr="00046B80">
        <w:rPr>
          <w:rFonts w:hAnsi="標楷體" w:hint="eastAsia"/>
        </w:rPr>
        <w:t>公務人員任用法(下稱任用法)第2條規定，公務人員之任用，應本專才、專業、適才、適所之旨，初任與升調並重，為人與事之適切配合。同法第4條</w:t>
      </w:r>
      <w:r w:rsidRPr="00046B80">
        <w:rPr>
          <w:rFonts w:hAnsi="標楷體" w:hint="eastAsia"/>
        </w:rPr>
        <w:lastRenderedPageBreak/>
        <w:t>規定，各機關任用公務人員，應注意其品德及對國家之忠誠，其學識、才能、經驗及體格，應與擬任職務之種類職責相當。如係主管職務，並應注意其領導能力。同法第18條第1項</w:t>
      </w:r>
      <w:r w:rsidR="00564FBB" w:rsidRPr="00046B80">
        <w:rPr>
          <w:rFonts w:hAnsi="標楷體" w:hint="eastAsia"/>
        </w:rPr>
        <w:t>針對現</w:t>
      </w:r>
      <w:r w:rsidR="00EC65BC" w:rsidRPr="00046B80">
        <w:rPr>
          <w:rFonts w:hAnsi="標楷體" w:hint="eastAsia"/>
        </w:rPr>
        <w:t>職公務人員之調任，設有相關規範如下：「(</w:t>
      </w:r>
      <w:r w:rsidRPr="00046B80">
        <w:rPr>
          <w:rFonts w:hAnsi="標楷體" w:hint="eastAsia"/>
        </w:rPr>
        <w:t>第1款</w:t>
      </w:r>
      <w:r w:rsidR="00EC65BC" w:rsidRPr="00046B80">
        <w:rPr>
          <w:rFonts w:hAnsi="標楷體" w:hint="eastAsia"/>
        </w:rPr>
        <w:t>)</w:t>
      </w:r>
      <w:r w:rsidRPr="00046B80">
        <w:rPr>
          <w:rFonts w:hAnsi="標楷體" w:hint="eastAsia"/>
        </w:rPr>
        <w:t>簡任第12職等以上人員，在各職系之職務間得予調任；其餘各職等人員在同職組各職系及曾經銓敘審定有案職系之職務間得予調任。</w:t>
      </w:r>
      <w:r w:rsidR="00EC65BC" w:rsidRPr="00046B80">
        <w:rPr>
          <w:rFonts w:hAnsi="標楷體" w:hint="eastAsia"/>
        </w:rPr>
        <w:t>……(第3款)在同官等內調任低職等職務，除自願者外，以調任低一職等之職務為限，均仍以原職等任用，且機關首長及副首長不得調任本機關同職務列等以外之其他職務，主管人員不得調任本單位之副主管或非主管，副主管人員不得調任本單位之非主管。……」</w:t>
      </w:r>
      <w:r w:rsidR="0022369A" w:rsidRPr="00046B80">
        <w:rPr>
          <w:rFonts w:hAnsi="標楷體" w:hint="eastAsia"/>
        </w:rPr>
        <w:t>另</w:t>
      </w:r>
      <w:r w:rsidR="009D26E6" w:rsidRPr="00046B80">
        <w:rPr>
          <w:rFonts w:hint="eastAsia"/>
        </w:rPr>
        <w:t>依公務人員陞遷法</w:t>
      </w:r>
      <w:r w:rsidR="00477ACB" w:rsidRPr="00046B80">
        <w:rPr>
          <w:rFonts w:hint="eastAsia"/>
        </w:rPr>
        <w:t>（下稱</w:t>
      </w:r>
      <w:r w:rsidR="00BB1269" w:rsidRPr="00046B80">
        <w:rPr>
          <w:rFonts w:hint="eastAsia"/>
        </w:rPr>
        <w:t>陞</w:t>
      </w:r>
      <w:r w:rsidR="00477ACB" w:rsidRPr="00046B80">
        <w:rPr>
          <w:rFonts w:hint="eastAsia"/>
        </w:rPr>
        <w:t>遷法）</w:t>
      </w:r>
      <w:r w:rsidR="009D26E6" w:rsidRPr="00046B80">
        <w:rPr>
          <w:rFonts w:hint="eastAsia"/>
        </w:rPr>
        <w:t>第1</w:t>
      </w:r>
      <w:r w:rsidR="009D26E6" w:rsidRPr="00046B80">
        <w:t>0</w:t>
      </w:r>
      <w:r w:rsidR="009D26E6" w:rsidRPr="00046B80">
        <w:rPr>
          <w:rFonts w:hint="eastAsia"/>
        </w:rPr>
        <w:t>條第2項規定，擔任前項各款職務人員</w:t>
      </w:r>
      <w:r w:rsidR="009D26E6" w:rsidRPr="00046B80">
        <w:rPr>
          <w:rStyle w:val="afe"/>
        </w:rPr>
        <w:footnoteReference w:id="1"/>
      </w:r>
      <w:r w:rsidR="009D26E6" w:rsidRPr="00046B80">
        <w:rPr>
          <w:rFonts w:hint="eastAsia"/>
        </w:rPr>
        <w:t>，依公務人員任用法律規定再調任其他職務，得免經甄審（選）程序。</w:t>
      </w:r>
      <w:r w:rsidR="0010612C" w:rsidRPr="00046B80">
        <w:rPr>
          <w:rFonts w:hint="eastAsia"/>
        </w:rPr>
        <w:t>而</w:t>
      </w:r>
      <w:r w:rsidR="00453BE9" w:rsidRPr="00046B80">
        <w:rPr>
          <w:rFonts w:hint="eastAsia"/>
        </w:rPr>
        <w:t>關於職場霸凌事件之防治，</w:t>
      </w:r>
      <w:r w:rsidR="00797C13" w:rsidRPr="00046B80">
        <w:rPr>
          <w:rFonts w:hint="eastAsia"/>
        </w:rPr>
        <w:t>公路局訂有</w:t>
      </w:r>
      <w:r w:rsidR="00D329E4" w:rsidRPr="00046B80">
        <w:rPr>
          <w:rFonts w:hint="eastAsia"/>
        </w:rPr>
        <w:t>職場霸凌防治及處理作業規定，</w:t>
      </w:r>
      <w:r w:rsidR="00D458BC" w:rsidRPr="00046B80">
        <w:rPr>
          <w:rFonts w:hint="eastAsia"/>
        </w:rPr>
        <w:t>該作業規定</w:t>
      </w:r>
      <w:r w:rsidR="00D329E4" w:rsidRPr="00046B80">
        <w:rPr>
          <w:rFonts w:hint="eastAsia"/>
        </w:rPr>
        <w:t>第7點規定：「本局設職場霸凌防治申訴評議小組(下稱評議小組</w:t>
      </w:r>
      <w:r w:rsidR="00D329E4" w:rsidRPr="00046B80">
        <w:t>)</w:t>
      </w:r>
      <w:r w:rsidR="00D329E4" w:rsidRPr="00046B80">
        <w:rPr>
          <w:rFonts w:hint="eastAsia"/>
        </w:rPr>
        <w:t>，評議申訴案件。評議小組置成員</w:t>
      </w:r>
      <w:r w:rsidR="00105A94" w:rsidRPr="00046B80">
        <w:rPr>
          <w:rFonts w:hint="eastAsia"/>
        </w:rPr>
        <w:t>5</w:t>
      </w:r>
      <w:r w:rsidR="00D329E4" w:rsidRPr="00046B80">
        <w:rPr>
          <w:rFonts w:hint="eastAsia"/>
        </w:rPr>
        <w:t>人至</w:t>
      </w:r>
      <w:r w:rsidR="00105A94" w:rsidRPr="00046B80">
        <w:rPr>
          <w:rFonts w:hint="eastAsia"/>
        </w:rPr>
        <w:t>7</w:t>
      </w:r>
      <w:r w:rsidR="00D329E4" w:rsidRPr="00046B80">
        <w:rPr>
          <w:rFonts w:hint="eastAsia"/>
        </w:rPr>
        <w:t>人，其中召集人由本局主任秘書擔任，並為會議主席，人事室主管為執行秘書，外部專家學者至少</w:t>
      </w:r>
      <w:r w:rsidR="00105A94" w:rsidRPr="00046B80">
        <w:rPr>
          <w:rFonts w:hint="eastAsia"/>
        </w:rPr>
        <w:t>2</w:t>
      </w:r>
      <w:r w:rsidR="00D329E4" w:rsidRPr="00046B80">
        <w:rPr>
          <w:rFonts w:hint="eastAsia"/>
        </w:rPr>
        <w:t>名，……」；第8點第5款</w:t>
      </w:r>
      <w:r w:rsidR="00453BE9" w:rsidRPr="00046B80">
        <w:rPr>
          <w:rFonts w:hint="eastAsia"/>
        </w:rPr>
        <w:t>則</w:t>
      </w:r>
      <w:r w:rsidR="00D329E4" w:rsidRPr="00046B80">
        <w:rPr>
          <w:rFonts w:hint="eastAsia"/>
        </w:rPr>
        <w:t>規定：「評議小組對申訴案件之評議，應作出成立或不成立之決議</w:t>
      </w:r>
      <w:r w:rsidR="00301043" w:rsidRPr="00046B80">
        <w:rPr>
          <w:rFonts w:hint="eastAsia"/>
        </w:rPr>
        <w:t>。決議成立者，應檢討相關人員責任及研提改善作為或其他適當處理之建議；決議不成立者，仍應審酌審議情形，為必要處理之建議。……決議結果應簽陳機關首長。</w:t>
      </w:r>
      <w:r w:rsidR="00D329E4" w:rsidRPr="00046B80">
        <w:rPr>
          <w:rFonts w:hint="eastAsia"/>
        </w:rPr>
        <w:t>」</w:t>
      </w:r>
    </w:p>
    <w:p w14:paraId="64C505D7" w14:textId="77777777" w:rsidR="000909F7" w:rsidRPr="00046B80" w:rsidRDefault="00941E41" w:rsidP="00813778">
      <w:pPr>
        <w:pStyle w:val="3"/>
        <w:overflowPunct w:val="0"/>
        <w:ind w:left="1360" w:hanging="680"/>
      </w:pPr>
      <w:r w:rsidRPr="00046B80">
        <w:rPr>
          <w:rFonts w:hint="eastAsia"/>
        </w:rPr>
        <w:lastRenderedPageBreak/>
        <w:t>查</w:t>
      </w:r>
      <w:r w:rsidR="00B843BC">
        <w:rPr>
          <w:rFonts w:hint="eastAsia"/>
        </w:rPr>
        <w:t>李○○</w:t>
      </w:r>
      <w:r w:rsidRPr="00046B80">
        <w:rPr>
          <w:rFonts w:hint="eastAsia"/>
        </w:rPr>
        <w:t>原任高雄所之副所長，自1</w:t>
      </w:r>
      <w:r w:rsidRPr="00046B80">
        <w:t>09</w:t>
      </w:r>
      <w:r w:rsidRPr="00046B80">
        <w:rPr>
          <w:rFonts w:hint="eastAsia"/>
        </w:rPr>
        <w:t>年7月</w:t>
      </w:r>
      <w:r w:rsidR="00093959" w:rsidRPr="00046B80">
        <w:rPr>
          <w:rFonts w:hint="eastAsia"/>
        </w:rPr>
        <w:t>2</w:t>
      </w:r>
      <w:r w:rsidR="00093959" w:rsidRPr="00046B80">
        <w:t>3</w:t>
      </w:r>
      <w:r w:rsidR="00093959" w:rsidRPr="00046B80">
        <w:rPr>
          <w:rFonts w:hint="eastAsia"/>
        </w:rPr>
        <w:t>日</w:t>
      </w:r>
      <w:r w:rsidR="007C507B" w:rsidRPr="00046B80">
        <w:rPr>
          <w:rFonts w:hint="eastAsia"/>
        </w:rPr>
        <w:t>陞任為該所之所長</w:t>
      </w:r>
      <w:r w:rsidR="002C21CD" w:rsidRPr="00046B80">
        <w:rPr>
          <w:rFonts w:hint="eastAsia"/>
        </w:rPr>
        <w:t>，係簡任第1</w:t>
      </w:r>
      <w:r w:rsidR="002C21CD" w:rsidRPr="00046B80">
        <w:t>1</w:t>
      </w:r>
      <w:r w:rsidR="002C21CD" w:rsidRPr="00046B80">
        <w:rPr>
          <w:rFonts w:hint="eastAsia"/>
        </w:rPr>
        <w:t>職等之職務</w:t>
      </w:r>
      <w:r w:rsidR="007C507B" w:rsidRPr="00046B80">
        <w:rPr>
          <w:rFonts w:hint="eastAsia"/>
        </w:rPr>
        <w:t>。李</w:t>
      </w:r>
      <w:r w:rsidR="00AF151F" w:rsidRPr="00046B80">
        <w:rPr>
          <w:rFonts w:hint="eastAsia"/>
        </w:rPr>
        <w:t>姓</w:t>
      </w:r>
      <w:r w:rsidR="007C507B" w:rsidRPr="00046B80">
        <w:rPr>
          <w:rFonts w:hint="eastAsia"/>
        </w:rPr>
        <w:t>所長</w:t>
      </w:r>
      <w:r w:rsidR="00AF151F" w:rsidRPr="00046B80">
        <w:rPr>
          <w:rFonts w:hint="eastAsia"/>
        </w:rPr>
        <w:t>在任</w:t>
      </w:r>
      <w:r w:rsidR="007C507B" w:rsidRPr="00046B80">
        <w:rPr>
          <w:rFonts w:hint="eastAsia"/>
        </w:rPr>
        <w:t>期間，因</w:t>
      </w:r>
      <w:r w:rsidR="002C21CD" w:rsidRPr="00046B80">
        <w:rPr>
          <w:rFonts w:hint="eastAsia"/>
        </w:rPr>
        <w:t>決心整頓該所停車場</w:t>
      </w:r>
      <w:r w:rsidR="000D1260" w:rsidRPr="00046B80">
        <w:rPr>
          <w:rFonts w:hint="eastAsia"/>
        </w:rPr>
        <w:t>空間</w:t>
      </w:r>
      <w:r w:rsidR="002C21CD" w:rsidRPr="00046B80">
        <w:rPr>
          <w:rFonts w:hint="eastAsia"/>
        </w:rPr>
        <w:t>遭</w:t>
      </w:r>
      <w:r w:rsidR="000D1260" w:rsidRPr="00046B80">
        <w:rPr>
          <w:rFonts w:hint="eastAsia"/>
        </w:rPr>
        <w:t>鄰近車廠、業者及民眾</w:t>
      </w:r>
      <w:r w:rsidR="002D336B" w:rsidRPr="00046B80">
        <w:rPr>
          <w:rFonts w:hint="eastAsia"/>
        </w:rPr>
        <w:t>長期</w:t>
      </w:r>
      <w:r w:rsidR="002C21CD" w:rsidRPr="00046B80">
        <w:rPr>
          <w:rFonts w:hint="eastAsia"/>
        </w:rPr>
        <w:t>占用之亂象(詳</w:t>
      </w:r>
      <w:r w:rsidR="002C21CD" w:rsidRPr="00046B80">
        <w:rPr>
          <w:rFonts w:hint="eastAsia"/>
          <w:b/>
        </w:rPr>
        <w:t>調查意見二</w:t>
      </w:r>
      <w:r w:rsidR="002C21CD" w:rsidRPr="00046B80">
        <w:rPr>
          <w:rFonts w:hint="eastAsia"/>
        </w:rPr>
        <w:t>所述</w:t>
      </w:r>
      <w:r w:rsidR="002C21CD" w:rsidRPr="00046B80">
        <w:t>)</w:t>
      </w:r>
      <w:r w:rsidR="002C21CD" w:rsidRPr="00046B80">
        <w:rPr>
          <w:rFonts w:hint="eastAsia"/>
        </w:rPr>
        <w:t>，所內部分職員</w:t>
      </w:r>
      <w:r w:rsidR="00FA461C" w:rsidRPr="00046B80">
        <w:rPr>
          <w:rFonts w:hint="eastAsia"/>
        </w:rPr>
        <w:t>雖</w:t>
      </w:r>
      <w:r w:rsidR="002C21CD" w:rsidRPr="00046B80">
        <w:rPr>
          <w:rFonts w:hint="eastAsia"/>
        </w:rPr>
        <w:t>反對並抵制</w:t>
      </w:r>
      <w:r w:rsidR="00C26F0A" w:rsidRPr="00046B80">
        <w:rPr>
          <w:rFonts w:hint="eastAsia"/>
        </w:rPr>
        <w:t>該項整頓</w:t>
      </w:r>
      <w:r w:rsidR="002C21CD" w:rsidRPr="00046B80">
        <w:rPr>
          <w:rFonts w:hint="eastAsia"/>
        </w:rPr>
        <w:t>政策，</w:t>
      </w:r>
      <w:r w:rsidR="00FA461C" w:rsidRPr="00046B80">
        <w:rPr>
          <w:rFonts w:hint="eastAsia"/>
        </w:rPr>
        <w:t>惟</w:t>
      </w:r>
      <w:r w:rsidR="00A34879" w:rsidRPr="00046B80">
        <w:rPr>
          <w:rFonts w:hint="eastAsia"/>
        </w:rPr>
        <w:t>其仍不顧反對意見強勢推行改革</w:t>
      </w:r>
      <w:r w:rsidR="00A60441" w:rsidRPr="00046B80">
        <w:rPr>
          <w:rFonts w:hint="eastAsia"/>
        </w:rPr>
        <w:t>措施</w:t>
      </w:r>
      <w:r w:rsidR="00A34879" w:rsidRPr="00046B80">
        <w:rPr>
          <w:rFonts w:hint="eastAsia"/>
        </w:rPr>
        <w:t>，</w:t>
      </w:r>
      <w:r w:rsidR="00455544" w:rsidRPr="00046B80">
        <w:rPr>
          <w:rFonts w:hint="eastAsia"/>
        </w:rPr>
        <w:t>嗣</w:t>
      </w:r>
      <w:r w:rsidR="00A34879" w:rsidRPr="00046B80">
        <w:rPr>
          <w:rFonts w:hint="eastAsia"/>
        </w:rPr>
        <w:t>於1</w:t>
      </w:r>
      <w:r w:rsidR="00A34879" w:rsidRPr="00046B80">
        <w:t>13</w:t>
      </w:r>
      <w:r w:rsidR="00A34879" w:rsidRPr="00046B80">
        <w:rPr>
          <w:rFonts w:hint="eastAsia"/>
        </w:rPr>
        <w:t>年1</w:t>
      </w:r>
      <w:r w:rsidR="00A34879" w:rsidRPr="00046B80">
        <w:t>1</w:t>
      </w:r>
      <w:r w:rsidR="00A34879" w:rsidRPr="00046B80">
        <w:rPr>
          <w:rFonts w:hint="eastAsia"/>
        </w:rPr>
        <w:t>月間勞動部所屬機關爆發因職場霸凌事件導致員工於辦公室輕生之不幸事件後，各個公務機關在一片檢討</w:t>
      </w:r>
      <w:r w:rsidR="0014377C" w:rsidRPr="00046B80">
        <w:rPr>
          <w:rFonts w:hint="eastAsia"/>
        </w:rPr>
        <w:t>既</w:t>
      </w:r>
      <w:r w:rsidR="00A34879" w:rsidRPr="00046B80">
        <w:rPr>
          <w:rFonts w:hint="eastAsia"/>
        </w:rPr>
        <w:t>存之職場霸凌現象的聲浪中，</w:t>
      </w:r>
      <w:r w:rsidR="004C4DB5" w:rsidRPr="00046B80">
        <w:rPr>
          <w:rFonts w:hint="eastAsia"/>
        </w:rPr>
        <w:t>李姓所長</w:t>
      </w:r>
      <w:r w:rsidR="00A34879" w:rsidRPr="00046B80">
        <w:rPr>
          <w:rFonts w:hint="eastAsia"/>
        </w:rPr>
        <w:t>亦被檢舉涉有職場霸凌行為</w:t>
      </w:r>
      <w:r w:rsidR="0014377C" w:rsidRPr="00046B80">
        <w:rPr>
          <w:rFonts w:hint="eastAsia"/>
        </w:rPr>
        <w:t>。公路局最初係</w:t>
      </w:r>
      <w:r w:rsidR="00A60441" w:rsidRPr="00046B80">
        <w:rPr>
          <w:rFonts w:hint="eastAsia"/>
        </w:rPr>
        <w:t>依</w:t>
      </w:r>
      <w:r w:rsidR="00445A11" w:rsidRPr="00046B80">
        <w:rPr>
          <w:rFonts w:hint="eastAsia"/>
        </w:rPr>
        <w:t>媒體</w:t>
      </w:r>
      <w:r w:rsidR="003F486F" w:rsidRPr="00046B80">
        <w:rPr>
          <w:rFonts w:hint="eastAsia"/>
        </w:rPr>
        <w:t>報</w:t>
      </w:r>
      <w:r w:rsidR="00C26F0A" w:rsidRPr="00046B80">
        <w:rPr>
          <w:rFonts w:hint="eastAsia"/>
        </w:rPr>
        <w:t>導</w:t>
      </w:r>
      <w:r w:rsidR="008C1C44" w:rsidRPr="00046B80">
        <w:rPr>
          <w:rFonts w:hint="eastAsia"/>
        </w:rPr>
        <w:t>李</w:t>
      </w:r>
      <w:r w:rsidR="004C4DB5" w:rsidRPr="00046B80">
        <w:rPr>
          <w:rFonts w:hint="eastAsia"/>
        </w:rPr>
        <w:t>姓</w:t>
      </w:r>
      <w:r w:rsidR="008C1C44" w:rsidRPr="00046B80">
        <w:rPr>
          <w:rFonts w:hint="eastAsia"/>
        </w:rPr>
        <w:t>所長涉有職場霸凌之言行而啟動該案調查程序</w:t>
      </w:r>
      <w:r w:rsidR="008C1C44" w:rsidRPr="00046B80">
        <w:rPr>
          <w:rStyle w:val="afe"/>
        </w:rPr>
        <w:footnoteReference w:id="2"/>
      </w:r>
      <w:r w:rsidR="008C1C44" w:rsidRPr="00046B80">
        <w:rPr>
          <w:rFonts w:hint="eastAsia"/>
        </w:rPr>
        <w:t>，</w:t>
      </w:r>
      <w:r w:rsidR="00A60441" w:rsidRPr="00046B80">
        <w:rPr>
          <w:rFonts w:hint="eastAsia"/>
        </w:rPr>
        <w:t>嗣</w:t>
      </w:r>
      <w:r w:rsidR="008D390B" w:rsidRPr="00046B80">
        <w:rPr>
          <w:rFonts w:hint="eastAsia"/>
        </w:rPr>
        <w:t>於</w:t>
      </w:r>
      <w:r w:rsidR="008C1C44" w:rsidRPr="00046B80">
        <w:rPr>
          <w:rFonts w:hint="eastAsia"/>
        </w:rPr>
        <w:t>專案調查小組</w:t>
      </w:r>
      <w:r w:rsidR="008D390B" w:rsidRPr="00046B80">
        <w:rPr>
          <w:rFonts w:hint="eastAsia"/>
        </w:rPr>
        <w:t>調查過程中接獲</w:t>
      </w:r>
      <w:r w:rsidR="008C1C44" w:rsidRPr="00046B80">
        <w:rPr>
          <w:rFonts w:hint="eastAsia"/>
        </w:rPr>
        <w:t>3名申訴人依上開該局作業規定具名提出申訴，爰</w:t>
      </w:r>
      <w:r w:rsidR="00F937B0" w:rsidRPr="00046B80">
        <w:rPr>
          <w:rFonts w:hint="eastAsia"/>
        </w:rPr>
        <w:t>予受理後</w:t>
      </w:r>
      <w:r w:rsidR="008C1C44" w:rsidRPr="00046B80">
        <w:rPr>
          <w:rFonts w:hint="eastAsia"/>
        </w:rPr>
        <w:t>改依作業規定</w:t>
      </w:r>
      <w:r w:rsidR="005466B2" w:rsidRPr="00046B80">
        <w:rPr>
          <w:rFonts w:hint="eastAsia"/>
        </w:rPr>
        <w:t>所定</w:t>
      </w:r>
      <w:r w:rsidR="008C1C44" w:rsidRPr="00046B80">
        <w:rPr>
          <w:rFonts w:hint="eastAsia"/>
        </w:rPr>
        <w:t>之程序，賡續調查。</w:t>
      </w:r>
      <w:r w:rsidR="004E78B5" w:rsidRPr="00046B80">
        <w:rPr>
          <w:rFonts w:hint="eastAsia"/>
        </w:rPr>
        <w:t>經專案調查小組查驗相關公文、所務會議錄音紀錄及訪談相關人員等行政調查程序後，綜整所有資料，並比對一般職場霸凌定義與常見樣態後發現，佐證資料尚難構成</w:t>
      </w:r>
      <w:r w:rsidR="00813778" w:rsidRPr="00046B80">
        <w:rPr>
          <w:rFonts w:hint="eastAsia"/>
        </w:rPr>
        <w:t>該</w:t>
      </w:r>
      <w:r w:rsidR="004E78B5" w:rsidRPr="00046B80">
        <w:rPr>
          <w:rFonts w:hint="eastAsia"/>
        </w:rPr>
        <w:t>局作業規定第3點霸凌要件，經提113年12月10日</w:t>
      </w:r>
      <w:r w:rsidR="00813778" w:rsidRPr="00046B80">
        <w:rPr>
          <w:rFonts w:hint="eastAsia"/>
        </w:rPr>
        <w:t>該</w:t>
      </w:r>
      <w:r w:rsidR="004E78B5" w:rsidRPr="00046B80">
        <w:rPr>
          <w:rFonts w:hint="eastAsia"/>
        </w:rPr>
        <w:t>局113年度第3次職場霸凌防治申訴評議小組會議決議以，本案</w:t>
      </w:r>
      <w:r w:rsidR="00037D02" w:rsidRPr="00046B80">
        <w:rPr>
          <w:rFonts w:hint="eastAsia"/>
        </w:rPr>
        <w:t>審查結果</w:t>
      </w:r>
      <w:r w:rsidR="004E78B5" w:rsidRPr="00046B80">
        <w:rPr>
          <w:rFonts w:hint="eastAsia"/>
        </w:rPr>
        <w:t>為不成立。</w:t>
      </w:r>
      <w:r w:rsidR="00A60441" w:rsidRPr="00046B80">
        <w:rPr>
          <w:rFonts w:hint="eastAsia"/>
        </w:rPr>
        <w:t>惟交通部仍於1</w:t>
      </w:r>
      <w:r w:rsidR="00A60441" w:rsidRPr="00046B80">
        <w:t>13</w:t>
      </w:r>
      <w:r w:rsidR="00A60441" w:rsidRPr="00046B80">
        <w:rPr>
          <w:rFonts w:hint="eastAsia"/>
        </w:rPr>
        <w:t>年1</w:t>
      </w:r>
      <w:r w:rsidR="00A60441" w:rsidRPr="00046B80">
        <w:t>2</w:t>
      </w:r>
      <w:r w:rsidR="00A60441" w:rsidRPr="00046B80">
        <w:rPr>
          <w:rFonts w:hint="eastAsia"/>
        </w:rPr>
        <w:t>月1</w:t>
      </w:r>
      <w:r w:rsidR="00A60441" w:rsidRPr="00046B80">
        <w:t>3</w:t>
      </w:r>
      <w:r w:rsidR="00A60441" w:rsidRPr="00046B80">
        <w:rPr>
          <w:rFonts w:hint="eastAsia"/>
        </w:rPr>
        <w:t>日發布李員另有任用之所長職務免職令</w:t>
      </w:r>
      <w:r w:rsidR="00A60441" w:rsidRPr="00046B80">
        <w:rPr>
          <w:rStyle w:val="afe"/>
        </w:rPr>
        <w:footnoteReference w:id="3"/>
      </w:r>
      <w:r w:rsidR="00A60441" w:rsidRPr="00046B80">
        <w:rPr>
          <w:rFonts w:hint="eastAsia"/>
        </w:rPr>
        <w:t>，並由公路局於同日</w:t>
      </w:r>
      <w:r w:rsidR="003A41DA" w:rsidRPr="00046B80">
        <w:rPr>
          <w:rFonts w:hint="eastAsia"/>
        </w:rPr>
        <w:t>發布將李員職務調整為專門委員</w:t>
      </w:r>
      <w:r w:rsidR="00D40BFC" w:rsidRPr="00046B80">
        <w:rPr>
          <w:rFonts w:hint="eastAsia"/>
        </w:rPr>
        <w:t>(</w:t>
      </w:r>
      <w:r w:rsidR="00867DA1" w:rsidRPr="00046B80">
        <w:rPr>
          <w:rFonts w:hint="eastAsia"/>
        </w:rPr>
        <w:t>職務列等為薦任第9職等至簡</w:t>
      </w:r>
      <w:r w:rsidR="00867DA1" w:rsidRPr="00046B80">
        <w:rPr>
          <w:rFonts w:hint="eastAsia"/>
        </w:rPr>
        <w:lastRenderedPageBreak/>
        <w:t>任第1</w:t>
      </w:r>
      <w:r w:rsidR="00867DA1" w:rsidRPr="00046B80">
        <w:t>0</w:t>
      </w:r>
      <w:r w:rsidR="00867DA1" w:rsidRPr="00046B80">
        <w:rPr>
          <w:rFonts w:hint="eastAsia"/>
        </w:rPr>
        <w:t>職等</w:t>
      </w:r>
      <w:r w:rsidR="00D40BFC" w:rsidRPr="00046B80">
        <w:t>)</w:t>
      </w:r>
      <w:r w:rsidR="00715C86" w:rsidRPr="00046B80">
        <w:rPr>
          <w:rFonts w:hint="eastAsia"/>
        </w:rPr>
        <w:t>之派令。</w:t>
      </w:r>
      <w:r w:rsidR="00244642" w:rsidRPr="00046B80">
        <w:rPr>
          <w:rFonts w:hint="eastAsia"/>
        </w:rPr>
        <w:t>公路局亦</w:t>
      </w:r>
      <w:r w:rsidR="00BA3A1A" w:rsidRPr="00046B80">
        <w:rPr>
          <w:rFonts w:hint="eastAsia"/>
        </w:rPr>
        <w:t>於同</w:t>
      </w:r>
      <w:r w:rsidR="00813778" w:rsidRPr="00046B80">
        <w:rPr>
          <w:rFonts w:hint="eastAsia"/>
        </w:rPr>
        <w:t>(</w:t>
      </w:r>
      <w:r w:rsidR="00813778" w:rsidRPr="00046B80">
        <w:t>13)</w:t>
      </w:r>
      <w:r w:rsidR="00BA3A1A" w:rsidRPr="00046B80">
        <w:rPr>
          <w:rFonts w:hint="eastAsia"/>
        </w:rPr>
        <w:t>日以書函通知李員，內容略以，經監理所員工3人具名申訴霸凌案不成立，並敘明「另調查中所發現行政管理待改進事項，影響內部團結和諧與業務推展處，本局仍將為適當處理。」</w:t>
      </w:r>
    </w:p>
    <w:p w14:paraId="757DF872" w14:textId="77777777" w:rsidR="002F2634" w:rsidRPr="00046B80" w:rsidRDefault="0022369A" w:rsidP="006167E8">
      <w:pPr>
        <w:pStyle w:val="3"/>
        <w:overflowPunct w:val="0"/>
        <w:ind w:left="1360" w:hanging="680"/>
      </w:pPr>
      <w:r w:rsidRPr="00046B80">
        <w:rPr>
          <w:rFonts w:hint="eastAsia"/>
        </w:rPr>
        <w:t>據公路局說明，</w:t>
      </w:r>
      <w:r w:rsidR="00BA3A1A" w:rsidRPr="00046B80">
        <w:rPr>
          <w:rFonts w:hint="eastAsia"/>
        </w:rPr>
        <w:t>由於李員在業務運作上未善盡溝通協調責任，及其領導統御方式已造成高雄所同仁與李員間不具信任關係，嚴重影響機關士氣及業務推行，且該局時有接獲投訴</w:t>
      </w:r>
      <w:r w:rsidR="00FA461C" w:rsidRPr="00046B80">
        <w:rPr>
          <w:rFonts w:hint="eastAsia"/>
        </w:rPr>
        <w:t>至</w:t>
      </w:r>
      <w:r w:rsidR="00BA3A1A" w:rsidRPr="00046B80">
        <w:rPr>
          <w:rFonts w:hint="eastAsia"/>
        </w:rPr>
        <w:t>府院首長信箱、</w:t>
      </w:r>
      <w:r w:rsidR="006167E8" w:rsidRPr="00046B80">
        <w:rPr>
          <w:rFonts w:hint="eastAsia"/>
        </w:rPr>
        <w:t>交通部部長信箱及該局局長信箱等陳情</w:t>
      </w:r>
      <w:r w:rsidR="00FA461C" w:rsidRPr="00046B80">
        <w:rPr>
          <w:rFonts w:hint="eastAsia"/>
        </w:rPr>
        <w:t>投訴</w:t>
      </w:r>
      <w:r w:rsidR="006167E8" w:rsidRPr="00046B80">
        <w:rPr>
          <w:rFonts w:hint="eastAsia"/>
        </w:rPr>
        <w:t>李員領導管理方式等情，</w:t>
      </w:r>
      <w:r w:rsidR="00BA3A1A" w:rsidRPr="00046B80">
        <w:rPr>
          <w:rFonts w:hint="eastAsia"/>
        </w:rPr>
        <w:t>該局為利監理業務遂行及維護政府機關形象，經綜合考量各項情況，始作成調整其職務之決定。具體理由略如下：</w:t>
      </w:r>
    </w:p>
    <w:p w14:paraId="7CB12A77" w14:textId="77777777" w:rsidR="004E78B5" w:rsidRPr="00046B80" w:rsidRDefault="00813778" w:rsidP="004E78B5">
      <w:pPr>
        <w:pStyle w:val="4"/>
      </w:pPr>
      <w:r w:rsidRPr="00046B80">
        <w:rPr>
          <w:rFonts w:hint="eastAsia"/>
        </w:rPr>
        <w:t>內部管理不當，導致業務運作不利：</w:t>
      </w:r>
    </w:p>
    <w:p w14:paraId="33B71D94" w14:textId="77777777" w:rsidR="000F5A80" w:rsidRPr="00046B80" w:rsidRDefault="000F5A80" w:rsidP="000F5A80">
      <w:pPr>
        <w:pStyle w:val="5"/>
      </w:pPr>
      <w:r w:rsidRPr="00046B80">
        <w:rPr>
          <w:rFonts w:hint="eastAsia"/>
        </w:rPr>
        <w:t>李員在面對高雄所員工上下班停車場收費問題時，未善盡溝通責任，及對屬員</w:t>
      </w:r>
      <w:r w:rsidR="006F7D8A">
        <w:rPr>
          <w:rFonts w:hint="eastAsia"/>
        </w:rPr>
        <w:t>林○○</w:t>
      </w:r>
      <w:r w:rsidRPr="00046B80">
        <w:rPr>
          <w:rFonts w:hint="eastAsia"/>
        </w:rPr>
        <w:t>參加113年9月27日公路局及工會交流會議申請公假程序瑕疵之瞭解，李員對林員直屬科長表達對該案查察的方式及態度，亦間接讓林員深覺有被不當針對及對待之感，致工會以113年10月24日函警示該所對明示或暗示防堵員工表達異議，並於工作環境中予以不當對待，以及妨礙勞工參與該會活動及會議等諸多刁難之情事。</w:t>
      </w:r>
    </w:p>
    <w:p w14:paraId="12F68478" w14:textId="77777777" w:rsidR="000F5A80" w:rsidRPr="00046B80" w:rsidRDefault="000F5A80" w:rsidP="000F5A80">
      <w:pPr>
        <w:pStyle w:val="5"/>
      </w:pPr>
      <w:r w:rsidRPr="00046B80">
        <w:rPr>
          <w:rFonts w:hint="eastAsia"/>
        </w:rPr>
        <w:t>嗣李員113年10月28日於</w:t>
      </w:r>
      <w:r w:rsidR="00B97091" w:rsidRPr="00046B80">
        <w:rPr>
          <w:rFonts w:hint="eastAsia"/>
        </w:rPr>
        <w:t>LINE</w:t>
      </w:r>
      <w:r w:rsidRPr="00046B80">
        <w:rPr>
          <w:rFonts w:hint="eastAsia"/>
        </w:rPr>
        <w:t>通訊軟體</w:t>
      </w:r>
      <w:r w:rsidR="002B65F5" w:rsidRPr="00046B80">
        <w:rPr>
          <w:rFonts w:hint="eastAsia"/>
        </w:rPr>
        <w:t>之</w:t>
      </w:r>
      <w:r w:rsidRPr="00046B80">
        <w:rPr>
          <w:rFonts w:hint="eastAsia"/>
        </w:rPr>
        <w:t>該所一級主管群組中表示</w:t>
      </w:r>
      <w:r w:rsidR="002B65F5" w:rsidRPr="00046B80">
        <w:rPr>
          <w:rFonts w:hint="eastAsia"/>
        </w:rPr>
        <w:t>：</w:t>
      </w:r>
      <w:r w:rsidRPr="00046B80">
        <w:rPr>
          <w:rFonts w:hint="eastAsia"/>
        </w:rPr>
        <w:t>「這也表示反映給工會的同仁，還是漠視行政體制。」「工會屢次不實指控，也請秘書室、政風室積極處理，對於同仁散布不實情事給予工會，徒耗行政資源及企圖干擾行政體制與自治事項，影響機關團</w:t>
      </w:r>
      <w:r w:rsidRPr="00046B80">
        <w:rPr>
          <w:rFonts w:hint="eastAsia"/>
        </w:rPr>
        <w:lastRenderedPageBreak/>
        <w:t>結士氣，請人事室查處。」確使閱讀者深覺有被獵巫或可能被究責之感，並突顯李員領導風格確實例來便持查處屬下態度。爰工會於113年10月29日提交聲明書，措辭強硬重申李前所長意圖妨礙員工參與工會活動。</w:t>
      </w:r>
    </w:p>
    <w:p w14:paraId="1644B0EF" w14:textId="77777777" w:rsidR="000F5A80" w:rsidRPr="00046B80" w:rsidRDefault="000F5A80" w:rsidP="000F5A80">
      <w:pPr>
        <w:pStyle w:val="5"/>
      </w:pPr>
      <w:r w:rsidRPr="00046B80">
        <w:rPr>
          <w:rFonts w:hint="eastAsia"/>
        </w:rPr>
        <w:t>該局審認停車場收費相關事宜本屬高雄所權責事項，雖建立停車場收費制度乃為「杜絕車位長期遭占亂象」</w:t>
      </w:r>
      <w:r w:rsidR="008E1B7E" w:rsidRPr="00046B80">
        <w:rPr>
          <w:rFonts w:hint="eastAsia"/>
        </w:rPr>
        <w:t>，</w:t>
      </w:r>
      <w:r w:rsidRPr="00046B80">
        <w:rPr>
          <w:rFonts w:hint="eastAsia"/>
        </w:rPr>
        <w:t>值得肯定，惟機關推動制度過程應積極善盡溝通責任，李員處理方式實尚未稱周延。</w:t>
      </w:r>
    </w:p>
    <w:p w14:paraId="64448349" w14:textId="77777777" w:rsidR="00813778" w:rsidRPr="00046B80" w:rsidRDefault="00813778" w:rsidP="004E78B5">
      <w:pPr>
        <w:pStyle w:val="4"/>
      </w:pPr>
      <w:r w:rsidRPr="00046B80">
        <w:rPr>
          <w:rFonts w:hint="eastAsia"/>
        </w:rPr>
        <w:t>內、外溝通協調能力不足：</w:t>
      </w:r>
    </w:p>
    <w:p w14:paraId="336D65C8" w14:textId="77777777" w:rsidR="000F5A80" w:rsidRPr="00046B80" w:rsidRDefault="00326A40" w:rsidP="00DD38E9">
      <w:pPr>
        <w:pStyle w:val="5"/>
        <w:overflowPunct w:val="0"/>
      </w:pPr>
      <w:r w:rsidRPr="00046B80">
        <w:rPr>
          <w:rFonts w:hint="eastAsia"/>
        </w:rPr>
        <w:t>李員對內未能充分聽取員工及工會的意見，且消極對待員工異議及</w:t>
      </w:r>
      <w:r w:rsidR="006319CD" w:rsidRPr="00046B80">
        <w:rPr>
          <w:rFonts w:hint="eastAsia"/>
        </w:rPr>
        <w:t>該</w:t>
      </w:r>
      <w:r w:rsidRPr="00046B80">
        <w:rPr>
          <w:rFonts w:hint="eastAsia"/>
        </w:rPr>
        <w:t>局以督導協助立場所提解決停車場收費問題之建議，致停車場收費問題自工會於113年4月12日</w:t>
      </w:r>
      <w:r w:rsidR="006319CD" w:rsidRPr="00046B80">
        <w:rPr>
          <w:rFonts w:hint="eastAsia"/>
        </w:rPr>
        <w:t>該</w:t>
      </w:r>
      <w:r w:rsidRPr="00046B80">
        <w:rPr>
          <w:rFonts w:hint="eastAsia"/>
        </w:rPr>
        <w:t>局與工會交流會議提出，迄李員113年12月16日調離所長職務前仍未獲妥適解決，確使同仁對於機關首長傾聽同仁心聲及照護同仁態度產生不良觀感。又此事持續於</w:t>
      </w:r>
      <w:r w:rsidR="006319CD" w:rsidRPr="00046B80">
        <w:rPr>
          <w:rFonts w:hint="eastAsia"/>
        </w:rPr>
        <w:t>該</w:t>
      </w:r>
      <w:r w:rsidRPr="00046B80">
        <w:rPr>
          <w:rFonts w:hint="eastAsia"/>
        </w:rPr>
        <w:t>局與工會交流會議列管，工會於歷次開會討論均表達對本案日益增加的關切程度，亦著實影響</w:t>
      </w:r>
      <w:r w:rsidR="006319CD" w:rsidRPr="00046B80">
        <w:rPr>
          <w:rFonts w:hint="eastAsia"/>
        </w:rPr>
        <w:t>該</w:t>
      </w:r>
      <w:r w:rsidRPr="00046B80">
        <w:rPr>
          <w:rFonts w:hint="eastAsia"/>
        </w:rPr>
        <w:t>局與工會間的勞資和諧。</w:t>
      </w:r>
    </w:p>
    <w:p w14:paraId="06E67078" w14:textId="77777777" w:rsidR="00326A40" w:rsidRPr="00046B80" w:rsidRDefault="00326A40" w:rsidP="000F5A80">
      <w:pPr>
        <w:pStyle w:val="5"/>
      </w:pPr>
      <w:r w:rsidRPr="00046B80">
        <w:rPr>
          <w:rFonts w:hint="eastAsia"/>
        </w:rPr>
        <w:t>對外溝通部分，高雄所停車場收費問題，自1</w:t>
      </w:r>
      <w:r w:rsidRPr="00046B80">
        <w:t>12</w:t>
      </w:r>
      <w:r w:rsidRPr="00046B80">
        <w:rPr>
          <w:rFonts w:hint="eastAsia"/>
        </w:rPr>
        <w:t>年7月起陸續有媒體報導，當地民眾、鳳山區里長聯誼會及相關代辦業者對停車要收費一事表達反彈，並怒批該所無視民意反對仍強行上路，甚對外向工會及立法委員陳情，引發工會及立法委員關切，李員對外之不當溝通，實亦對該局造成困擾並嚴重影響機關形象。</w:t>
      </w:r>
    </w:p>
    <w:p w14:paraId="517551A8" w14:textId="77777777" w:rsidR="00813778" w:rsidRPr="00046B80" w:rsidRDefault="000F5A80" w:rsidP="004E78B5">
      <w:pPr>
        <w:pStyle w:val="4"/>
      </w:pPr>
      <w:r w:rsidRPr="00046B80">
        <w:rPr>
          <w:rFonts w:hint="eastAsia"/>
        </w:rPr>
        <w:t>預算勻用缺失</w:t>
      </w:r>
      <w:r w:rsidR="00326A40" w:rsidRPr="00046B80">
        <w:rPr>
          <w:rFonts w:hint="eastAsia"/>
        </w:rPr>
        <w:t>：</w:t>
      </w:r>
    </w:p>
    <w:p w14:paraId="1CCA7E5D" w14:textId="77777777" w:rsidR="00326A40" w:rsidRPr="00046B80" w:rsidRDefault="00326A40" w:rsidP="00326A40">
      <w:pPr>
        <w:pStyle w:val="5"/>
      </w:pPr>
      <w:r w:rsidRPr="00046B80">
        <w:rPr>
          <w:rFonts w:hint="eastAsia"/>
        </w:rPr>
        <w:lastRenderedPageBreak/>
        <w:tab/>
        <w:t>113年8月29日交通部部長信箱轉民眾(未具名)</w:t>
      </w:r>
      <w:r w:rsidR="002B65F5" w:rsidRPr="00046B80">
        <w:rPr>
          <w:rFonts w:hint="eastAsia"/>
        </w:rPr>
        <w:t>向</w:t>
      </w:r>
      <w:r w:rsidRPr="00046B80">
        <w:rPr>
          <w:rFonts w:hint="eastAsia"/>
        </w:rPr>
        <w:t>監察院</w:t>
      </w:r>
      <w:r w:rsidR="002B65F5" w:rsidRPr="00046B80">
        <w:rPr>
          <w:rFonts w:hint="eastAsia"/>
        </w:rPr>
        <w:t>陳情</w:t>
      </w:r>
      <w:r w:rsidRPr="00046B80">
        <w:rPr>
          <w:rFonts w:hint="eastAsia"/>
        </w:rPr>
        <w:t>之高雄所財政紀律案，並請公路局將辦理情形逕復民眾，該局</w:t>
      </w:r>
      <w:r w:rsidR="002B65F5" w:rsidRPr="00046B80">
        <w:rPr>
          <w:rFonts w:hint="eastAsia"/>
        </w:rPr>
        <w:t>遂於</w:t>
      </w:r>
      <w:r w:rsidRPr="00046B80">
        <w:rPr>
          <w:rFonts w:hint="eastAsia"/>
        </w:rPr>
        <w:t>同年9月3日函請高雄所說明。</w:t>
      </w:r>
    </w:p>
    <w:p w14:paraId="1F5E7195" w14:textId="77777777" w:rsidR="00326A40" w:rsidRPr="00046B80" w:rsidRDefault="00DC492E" w:rsidP="00326A40">
      <w:pPr>
        <w:pStyle w:val="5"/>
      </w:pPr>
      <w:r w:rsidRPr="00046B80">
        <w:rPr>
          <w:rFonts w:hint="eastAsia"/>
        </w:rPr>
        <w:t>該局為深入了解高雄所運用郵資經費辦理採購案詳情，另請高雄所提供相關簽辦文件，經檢視</w:t>
      </w:r>
      <w:r w:rsidR="00356823" w:rsidRPr="00046B80">
        <w:rPr>
          <w:rFonts w:hint="eastAsia"/>
        </w:rPr>
        <w:t>該</w:t>
      </w:r>
      <w:r w:rsidRPr="00046B80">
        <w:rPr>
          <w:rFonts w:hint="eastAsia"/>
        </w:rPr>
        <w:t>局抽檢之簽文流程，均有會辦相關科、室，該所主計室並於部分採購案之會簽公文上明確表達預算不足，檢討採購必要性或另籌財源辦理等意見，惟所長仍批示繼續辦理採購。</w:t>
      </w:r>
    </w:p>
    <w:p w14:paraId="053812A9" w14:textId="77777777" w:rsidR="00DC492E" w:rsidRPr="00046B80" w:rsidRDefault="00BD09A6" w:rsidP="00326A40">
      <w:pPr>
        <w:pStyle w:val="5"/>
      </w:pPr>
      <w:r w:rsidRPr="00046B80">
        <w:rPr>
          <w:rFonts w:hint="eastAsia"/>
        </w:rPr>
        <w:t>預算執行應依輕重緩急、依序執行，並在預算額度內撙節使用。高雄所辦理采輯館（由舊有文物陳列室整建，並於112年9月27日揭牌啟用）整修、辦公室空間優化等修繕工程，經費龐大，因非屬急迫性業務，在預算有限的情況下應審慎考量。另高雄所勻用郵資經費辦理辦公室空間優化等項目，雖屬公務需求，惟應在經費有餘裕時再行辦理，以避免郵資等必要支出項目無經費可用。</w:t>
      </w:r>
    </w:p>
    <w:p w14:paraId="53309358" w14:textId="77777777" w:rsidR="00D35622" w:rsidRPr="00046B80" w:rsidRDefault="00463996" w:rsidP="007108F3">
      <w:pPr>
        <w:pStyle w:val="5"/>
        <w:overflowPunct w:val="0"/>
      </w:pPr>
      <w:r w:rsidRPr="00046B80">
        <w:rPr>
          <w:rFonts w:hint="eastAsia"/>
        </w:rPr>
        <w:t>經公路局113年12月9日簽辦「高雄所111-113</w:t>
      </w:r>
      <w:r w:rsidR="005E5140" w:rsidRPr="00046B80">
        <w:rPr>
          <w:rFonts w:hint="eastAsia"/>
        </w:rPr>
        <w:t>年</w:t>
      </w:r>
      <w:r w:rsidRPr="00046B80">
        <w:rPr>
          <w:rFonts w:hint="eastAsia"/>
        </w:rPr>
        <w:t>預算執行調查報告案」，經局長核定，其中所列113年累計郵資不足</w:t>
      </w:r>
      <w:r w:rsidR="00E41A89" w:rsidRPr="00046B80">
        <w:rPr>
          <w:rFonts w:hint="eastAsia"/>
        </w:rPr>
        <w:t>新臺幣(下同</w:t>
      </w:r>
      <w:r w:rsidR="00E41A89" w:rsidRPr="00046B80">
        <w:t>)</w:t>
      </w:r>
      <w:r w:rsidRPr="00046B80">
        <w:rPr>
          <w:rFonts w:hint="eastAsia"/>
        </w:rPr>
        <w:t>1,652萬5,000元(經統計累計預算缺口1,750萬元)，經費控管確有待改善之處</w:t>
      </w:r>
      <w:r w:rsidR="00960E98" w:rsidRPr="00046B80">
        <w:rPr>
          <w:rFonts w:hint="eastAsia"/>
        </w:rPr>
        <w:t>。</w:t>
      </w:r>
      <w:r w:rsidRPr="00046B80">
        <w:rPr>
          <w:rFonts w:hint="eastAsia"/>
        </w:rPr>
        <w:t>有關</w:t>
      </w:r>
      <w:r w:rsidR="00960E98" w:rsidRPr="00046B80">
        <w:rPr>
          <w:rFonts w:hint="eastAsia"/>
        </w:rPr>
        <w:t>高雄</w:t>
      </w:r>
      <w:r w:rsidRPr="00046B80">
        <w:rPr>
          <w:rFonts w:hint="eastAsia"/>
        </w:rPr>
        <w:t>所113年度預算不足，</w:t>
      </w:r>
      <w:r w:rsidR="00960E98" w:rsidRPr="00046B80">
        <w:rPr>
          <w:rFonts w:hint="eastAsia"/>
        </w:rPr>
        <w:t>公路</w:t>
      </w:r>
      <w:r w:rsidRPr="00046B80">
        <w:rPr>
          <w:rFonts w:hint="eastAsia"/>
        </w:rPr>
        <w:t>局將調整1,750萬元先予借用該所支應急迫性需求，其借款分</w:t>
      </w:r>
      <w:r w:rsidR="00960E98" w:rsidRPr="00046B80">
        <w:t>3</w:t>
      </w:r>
      <w:r w:rsidRPr="00046B80">
        <w:rPr>
          <w:rFonts w:hint="eastAsia"/>
        </w:rPr>
        <w:t>年攤還</w:t>
      </w:r>
      <w:r w:rsidR="00960E98" w:rsidRPr="00046B80">
        <w:rPr>
          <w:rFonts w:hint="eastAsia"/>
        </w:rPr>
        <w:t>該</w:t>
      </w:r>
      <w:r w:rsidRPr="00046B80">
        <w:rPr>
          <w:rFonts w:hint="eastAsia"/>
        </w:rPr>
        <w:t>局</w:t>
      </w:r>
      <w:r w:rsidR="00960E98" w:rsidRPr="00046B80">
        <w:rPr>
          <w:rFonts w:hint="eastAsia"/>
        </w:rPr>
        <w:t>(114年-116年，每年還款5</w:t>
      </w:r>
      <w:r w:rsidR="00960E98" w:rsidRPr="00046B80">
        <w:t>83.3</w:t>
      </w:r>
      <w:r w:rsidR="00960E98" w:rsidRPr="00046B80">
        <w:rPr>
          <w:rFonts w:hint="eastAsia"/>
        </w:rPr>
        <w:t>萬元)</w:t>
      </w:r>
      <w:r w:rsidRPr="00046B80">
        <w:rPr>
          <w:rFonts w:hint="eastAsia"/>
        </w:rPr>
        <w:t>。</w:t>
      </w:r>
    </w:p>
    <w:p w14:paraId="0991686B" w14:textId="77777777" w:rsidR="006D14EF" w:rsidRPr="00046B80" w:rsidRDefault="008D390B" w:rsidP="00E41A89">
      <w:pPr>
        <w:pStyle w:val="3"/>
        <w:overflowPunct w:val="0"/>
        <w:ind w:left="1360" w:hanging="680"/>
      </w:pPr>
      <w:r w:rsidRPr="00046B80">
        <w:rPr>
          <w:rFonts w:hint="eastAsia"/>
        </w:rPr>
        <w:t>另該局亦說明，</w:t>
      </w:r>
      <w:r w:rsidRPr="00046B80">
        <w:rPr>
          <w:rFonts w:hAnsi="標楷體" w:hint="eastAsia"/>
        </w:rPr>
        <w:t>李員原任陞遷法第10條第1項規定所列機關首長職務，其職務調任符合相關法律規</w:t>
      </w:r>
      <w:r w:rsidRPr="00046B80">
        <w:rPr>
          <w:rFonts w:hAnsi="標楷體" w:hint="eastAsia"/>
        </w:rPr>
        <w:lastRenderedPageBreak/>
        <w:t>定，且尚無須經過甄審。</w:t>
      </w:r>
      <w:r w:rsidR="004C46F5" w:rsidRPr="00046B80">
        <w:rPr>
          <w:rFonts w:hAnsi="標楷體" w:hint="eastAsia"/>
        </w:rPr>
        <w:t>復依任用法第18條第1項第3款規定，在同官等內調任低職等職務，除自願者外，以調任低一職等之職務為限，均仍以原職等任用。及公務人員俸給法第11條第1項規定，在同官等內調任低職等職務以原職等任用人員，仍敘原俸級。查李員係調任同官等低職等職務，依上開規定，仍以原職等任用且仍敘其調任前經銓敘審定之俸級，並未損及李員原經銓敘審定官等、職等及俸級權益等語。</w:t>
      </w:r>
    </w:p>
    <w:p w14:paraId="2A5F955B" w14:textId="77777777" w:rsidR="00F14DE4" w:rsidRPr="00046B80" w:rsidRDefault="00F14DE4" w:rsidP="00E41A89">
      <w:pPr>
        <w:pStyle w:val="3"/>
        <w:overflowPunct w:val="0"/>
        <w:ind w:left="1360" w:hanging="680"/>
      </w:pPr>
      <w:r w:rsidRPr="00046B80">
        <w:rPr>
          <w:rFonts w:hAnsi="標楷體" w:hint="eastAsia"/>
        </w:rPr>
        <w:t>李姓所長於本院詢問時無奈表示，公路局局長並未於本件職務異動之前</w:t>
      </w:r>
      <w:r w:rsidR="005F2E7A" w:rsidRPr="00046B80">
        <w:rPr>
          <w:rFonts w:hAnsi="標楷體" w:hint="eastAsia"/>
        </w:rPr>
        <w:t>向其說明相關考量，並陳述略以：「畢竟我至少是四級機關首長，長官與下屬至少應該像個大家庭，要異動之前應該先告知，沒有什麼事情是不能溝通的，而且113年12月13日我接到主秘通知，說本案還在調查，</w:t>
      </w:r>
      <w:r w:rsidR="005F2E7A" w:rsidRPr="00046B80">
        <w:rPr>
          <w:rFonts w:hAnsi="標楷體" w:hint="eastAsia"/>
          <w:u w:val="single"/>
        </w:rPr>
        <w:t>局長要我休假，我還請休12月16至20日，結果就被調職</w:t>
      </w:r>
      <w:r w:rsidR="005F2E7A" w:rsidRPr="00046B80">
        <w:rPr>
          <w:rFonts w:hAnsi="標楷體" w:hint="eastAsia"/>
        </w:rPr>
        <w:t>」、「事發後</w:t>
      </w:r>
      <w:r w:rsidR="005F2E7A" w:rsidRPr="00046B80">
        <w:rPr>
          <w:rFonts w:hAnsi="標楷體" w:hint="eastAsia"/>
          <w:u w:val="single"/>
        </w:rPr>
        <w:t>我要求局長儘速成立調查小組</w:t>
      </w:r>
      <w:r w:rsidR="005F2E7A" w:rsidRPr="00046B80">
        <w:rPr>
          <w:rFonts w:hAnsi="標楷體" w:hint="eastAsia"/>
        </w:rPr>
        <w:t>，並且儘快幫我澄清，即便是對內的澄清稿也可以，但即便</w:t>
      </w:r>
      <w:r w:rsidR="005F2E7A" w:rsidRPr="00046B80">
        <w:rPr>
          <w:rFonts w:hAnsi="標楷體" w:hint="eastAsia"/>
          <w:u w:val="single"/>
        </w:rPr>
        <w:t>後來調查霸凌不成立，也沒有發內部的通知……我原來還期待公路局會發澄清訊息，最終我只有收到調職令</w:t>
      </w:r>
      <w:r w:rsidR="005F2E7A" w:rsidRPr="00046B80">
        <w:rPr>
          <w:rFonts w:hAnsi="標楷體" w:hint="eastAsia"/>
        </w:rPr>
        <w:t>」、「局長(事後</w:t>
      </w:r>
      <w:r w:rsidR="005F2E7A" w:rsidRPr="00046B80">
        <w:rPr>
          <w:rFonts w:hAnsi="標楷體"/>
        </w:rPr>
        <w:t>)</w:t>
      </w:r>
      <w:r w:rsidR="005F2E7A" w:rsidRPr="00046B80">
        <w:rPr>
          <w:rFonts w:hAnsi="標楷體" w:hint="eastAsia"/>
        </w:rPr>
        <w:t>告訴我雖然霸凌不成立，但還有同仁有聲音，而且臺南市也有霸凌不成立但調任非主管職的前例，要我休息一下，……但我要的是公平、正義。」</w:t>
      </w:r>
    </w:p>
    <w:p w14:paraId="2FF19EA6" w14:textId="77777777" w:rsidR="0022369A" w:rsidRPr="00046B80" w:rsidRDefault="00754756" w:rsidP="00E41A89">
      <w:pPr>
        <w:pStyle w:val="3"/>
        <w:overflowPunct w:val="0"/>
        <w:ind w:left="1360" w:hanging="680"/>
      </w:pPr>
      <w:r w:rsidRPr="00046B80">
        <w:rPr>
          <w:rFonts w:hAnsi="標楷體" w:hint="eastAsia"/>
        </w:rPr>
        <w:t>公路局審酌李員具有上開不再適任高雄所所長職務</w:t>
      </w:r>
      <w:r w:rsidR="00AA08B1" w:rsidRPr="00046B80">
        <w:rPr>
          <w:rFonts w:hAnsi="標楷體" w:hint="eastAsia"/>
        </w:rPr>
        <w:t>之各項</w:t>
      </w:r>
      <w:r w:rsidRPr="00046B80">
        <w:rPr>
          <w:rFonts w:hAnsi="標楷體" w:hint="eastAsia"/>
        </w:rPr>
        <w:t>情事，而將其</w:t>
      </w:r>
      <w:r w:rsidR="009714C6" w:rsidRPr="00046B80">
        <w:rPr>
          <w:rFonts w:hAnsi="標楷體" w:hint="eastAsia"/>
        </w:rPr>
        <w:t>由</w:t>
      </w:r>
      <w:r w:rsidRPr="00046B80">
        <w:rPr>
          <w:rFonts w:hAnsi="標楷體" w:hint="eastAsia"/>
        </w:rPr>
        <w:t>簡任</w:t>
      </w:r>
      <w:r w:rsidRPr="00046B80">
        <w:rPr>
          <w:rFonts w:hAnsi="標楷體" w:hint="eastAsia"/>
          <w:u w:val="single"/>
        </w:rPr>
        <w:t>第1</w:t>
      </w:r>
      <w:r w:rsidRPr="00046B80">
        <w:rPr>
          <w:rFonts w:hAnsi="標楷體"/>
          <w:u w:val="single"/>
        </w:rPr>
        <w:t>1</w:t>
      </w:r>
      <w:r w:rsidRPr="00046B80">
        <w:rPr>
          <w:rFonts w:hAnsi="標楷體" w:hint="eastAsia"/>
          <w:u w:val="single"/>
        </w:rPr>
        <w:t>職等</w:t>
      </w:r>
      <w:r w:rsidRPr="00046B80">
        <w:rPr>
          <w:rFonts w:hAnsi="標楷體" w:hint="eastAsia"/>
        </w:rPr>
        <w:t>之所長職務調任為簡任</w:t>
      </w:r>
      <w:r w:rsidRPr="00046B80">
        <w:rPr>
          <w:rFonts w:hAnsi="標楷體" w:hint="eastAsia"/>
          <w:u w:val="single"/>
        </w:rPr>
        <w:t>第1</w:t>
      </w:r>
      <w:r w:rsidRPr="00046B80">
        <w:rPr>
          <w:rFonts w:hAnsi="標楷體"/>
          <w:u w:val="single"/>
        </w:rPr>
        <w:t>0</w:t>
      </w:r>
      <w:r w:rsidRPr="00046B80">
        <w:rPr>
          <w:rFonts w:hAnsi="標楷體" w:hint="eastAsia"/>
          <w:u w:val="single"/>
        </w:rPr>
        <w:t>職等</w:t>
      </w:r>
      <w:r w:rsidRPr="00046B80">
        <w:rPr>
          <w:rFonts w:hAnsi="標楷體" w:hint="eastAsia"/>
        </w:rPr>
        <w:t>之專門委員職務，</w:t>
      </w:r>
      <w:r w:rsidR="00F14DE4" w:rsidRPr="00046B80">
        <w:rPr>
          <w:rFonts w:hAnsi="標楷體" w:hint="eastAsia"/>
        </w:rPr>
        <w:t>雖</w:t>
      </w:r>
      <w:r w:rsidR="004B5544" w:rsidRPr="00046B80">
        <w:rPr>
          <w:rFonts w:hAnsi="標楷體" w:hint="eastAsia"/>
        </w:rPr>
        <w:t>屬</w:t>
      </w:r>
      <w:r w:rsidR="00E825C8" w:rsidRPr="00046B80">
        <w:rPr>
          <w:rFonts w:hAnsi="標楷體" w:hint="eastAsia"/>
        </w:rPr>
        <w:t>機關首長人事權行使之範疇</w:t>
      </w:r>
      <w:r w:rsidR="004B5544" w:rsidRPr="00046B80">
        <w:rPr>
          <w:rFonts w:hAnsi="標楷體" w:hint="eastAsia"/>
        </w:rPr>
        <w:t>，亦</w:t>
      </w:r>
      <w:r w:rsidRPr="00046B80">
        <w:rPr>
          <w:rFonts w:hAnsi="標楷體" w:hint="eastAsia"/>
        </w:rPr>
        <w:t>均符合前揭任用法及陞遷法之相關規定</w:t>
      </w:r>
      <w:r w:rsidR="004B5544" w:rsidRPr="00046B80">
        <w:rPr>
          <w:rFonts w:hAnsi="標楷體" w:hint="eastAsia"/>
        </w:rPr>
        <w:t>，</w:t>
      </w:r>
      <w:r w:rsidR="00E825C8" w:rsidRPr="00046B80">
        <w:rPr>
          <w:rFonts w:hAnsi="標楷體" w:hint="eastAsia"/>
        </w:rPr>
        <w:t>然由於</w:t>
      </w:r>
      <w:r w:rsidR="008553EF" w:rsidRPr="00046B80">
        <w:rPr>
          <w:rFonts w:hAnsi="標楷體" w:hint="eastAsia"/>
        </w:rPr>
        <w:t>該局作成李員調職處分之時間點係密接於該件職場霸凌申訴案之調查後，復</w:t>
      </w:r>
      <w:r w:rsidR="008553EF" w:rsidRPr="00046B80">
        <w:rPr>
          <w:rFonts w:hAnsi="標楷體" w:hint="eastAsia"/>
          <w:u w:val="single"/>
        </w:rPr>
        <w:t>未將該等職務異動之緣由向當事人妥予說明</w:t>
      </w:r>
      <w:r w:rsidR="008553EF" w:rsidRPr="00046B80">
        <w:rPr>
          <w:rFonts w:hAnsi="標楷體" w:hint="eastAsia"/>
        </w:rPr>
        <w:t>，</w:t>
      </w:r>
      <w:r w:rsidR="007812C2" w:rsidRPr="00046B80">
        <w:rPr>
          <w:rFonts w:hAnsi="標楷體" w:hint="eastAsia"/>
        </w:rPr>
        <w:t>該局</w:t>
      </w:r>
      <w:r w:rsidR="007812C2" w:rsidRPr="00046B80">
        <w:rPr>
          <w:rFonts w:hAnsi="標楷體" w:hint="eastAsia"/>
        </w:rPr>
        <w:lastRenderedPageBreak/>
        <w:t>人事室主任</w:t>
      </w:r>
      <w:r w:rsidR="00434C1E" w:rsidRPr="00046B80">
        <w:rPr>
          <w:rFonts w:hAnsi="標楷體" w:hint="eastAsia"/>
        </w:rPr>
        <w:t>於本院詢問時表示：「這屬於職務調整，人事作業上不會特別跟當事人說明」等語，爰甚易使當事人產生霸凌案業經審認不成立，何以仍遭非自願性職務調動處分之</w:t>
      </w:r>
      <w:r w:rsidR="00B95944" w:rsidRPr="00046B80">
        <w:rPr>
          <w:rFonts w:hAnsi="標楷體" w:hint="eastAsia"/>
        </w:rPr>
        <w:t>疑惑</w:t>
      </w:r>
      <w:r w:rsidR="005F2296" w:rsidRPr="00046B80">
        <w:rPr>
          <w:rFonts w:hAnsi="標楷體" w:hint="eastAsia"/>
        </w:rPr>
        <w:t>，</w:t>
      </w:r>
      <w:r w:rsidR="00B95944" w:rsidRPr="00046B80">
        <w:rPr>
          <w:rFonts w:hAnsi="標楷體" w:hint="eastAsia"/>
        </w:rPr>
        <w:t>並因</w:t>
      </w:r>
      <w:r w:rsidR="00434C1E" w:rsidRPr="00046B80">
        <w:rPr>
          <w:rFonts w:hAnsi="標楷體" w:hint="eastAsia"/>
        </w:rPr>
        <w:t>而心生</w:t>
      </w:r>
      <w:r w:rsidR="00B95944" w:rsidRPr="00046B80">
        <w:rPr>
          <w:rFonts w:hAnsi="標楷體" w:hint="eastAsia"/>
        </w:rPr>
        <w:t>誤解與</w:t>
      </w:r>
      <w:r w:rsidR="00434C1E" w:rsidRPr="00046B80">
        <w:rPr>
          <w:rFonts w:hAnsi="標楷體" w:hint="eastAsia"/>
        </w:rPr>
        <w:t>不平。</w:t>
      </w:r>
    </w:p>
    <w:p w14:paraId="636010EE" w14:textId="77777777" w:rsidR="000909F7" w:rsidRPr="00046B80" w:rsidRDefault="000909F7" w:rsidP="00315FF3">
      <w:pPr>
        <w:pStyle w:val="3"/>
      </w:pPr>
      <w:r w:rsidRPr="00046B80">
        <w:rPr>
          <w:rFonts w:hint="eastAsia"/>
        </w:rPr>
        <w:t>綜上，</w:t>
      </w:r>
      <w:r w:rsidR="00296E41" w:rsidRPr="00046B80">
        <w:rPr>
          <w:rFonts w:hint="eastAsia"/>
        </w:rPr>
        <w:t>高雄所李姓</w:t>
      </w:r>
      <w:r w:rsidR="00D40BFC" w:rsidRPr="00046B80">
        <w:rPr>
          <w:rFonts w:hint="eastAsia"/>
        </w:rPr>
        <w:t>前</w:t>
      </w:r>
      <w:r w:rsidR="00296E41" w:rsidRPr="00046B80">
        <w:rPr>
          <w:rFonts w:hint="eastAsia"/>
        </w:rPr>
        <w:t>所長遭員工指控涉及職場霸凌，經公路局按相關規定組成調查小組，嗣經調查小組</w:t>
      </w:r>
      <w:r w:rsidR="00397614" w:rsidRPr="00046B80">
        <w:rPr>
          <w:rFonts w:hint="eastAsia"/>
          <w:noProof/>
        </w:rPr>
        <w:t>調查並經評議小組</w:t>
      </w:r>
      <w:r w:rsidR="00296E41" w:rsidRPr="00046B80">
        <w:rPr>
          <w:rFonts w:hint="eastAsia"/>
        </w:rPr>
        <w:t>審認霸凌案不成立；惟公路局基於其他相關考量，仍對李姓所長作成「免除所長職務、調任為該局專門委員」之職務異動處分，此</w:t>
      </w:r>
      <w:r w:rsidR="006D14EF" w:rsidRPr="00046B80">
        <w:rPr>
          <w:rFonts w:hint="eastAsia"/>
        </w:rPr>
        <w:t>雖為</w:t>
      </w:r>
      <w:r w:rsidR="00296E41" w:rsidRPr="00046B80">
        <w:rPr>
          <w:rFonts w:hint="eastAsia"/>
        </w:rPr>
        <w:t>機關首長之用人權責，</w:t>
      </w:r>
      <w:r w:rsidR="006D14EF" w:rsidRPr="00046B80">
        <w:rPr>
          <w:rFonts w:hint="eastAsia"/>
        </w:rPr>
        <w:t>尚</w:t>
      </w:r>
      <w:r w:rsidR="00296E41" w:rsidRPr="00046B80">
        <w:rPr>
          <w:rFonts w:hint="eastAsia"/>
        </w:rPr>
        <w:t>無違背相關法規，然公路局允宜將相關事件脈絡與考量事由向當事人</w:t>
      </w:r>
      <w:r w:rsidR="00F93076" w:rsidRPr="00046B80">
        <w:rPr>
          <w:rFonts w:hint="eastAsia"/>
        </w:rPr>
        <w:t>婉</w:t>
      </w:r>
      <w:r w:rsidR="00296E41" w:rsidRPr="00046B80">
        <w:rPr>
          <w:rFonts w:hint="eastAsia"/>
        </w:rPr>
        <w:t>予釋明，</w:t>
      </w:r>
      <w:r w:rsidR="006D14EF" w:rsidRPr="00046B80">
        <w:rPr>
          <w:rFonts w:hint="eastAsia"/>
        </w:rPr>
        <w:t>並予</w:t>
      </w:r>
      <w:r w:rsidR="00397614" w:rsidRPr="00046B80">
        <w:rPr>
          <w:rFonts w:hint="eastAsia"/>
        </w:rPr>
        <w:t>其</w:t>
      </w:r>
      <w:r w:rsidR="006D14EF" w:rsidRPr="00046B80">
        <w:rPr>
          <w:rFonts w:hint="eastAsia"/>
        </w:rPr>
        <w:t>回應說明之空間，</w:t>
      </w:r>
      <w:r w:rsidR="00296E41" w:rsidRPr="00046B80">
        <w:rPr>
          <w:rFonts w:hint="eastAsia"/>
        </w:rPr>
        <w:t>以</w:t>
      </w:r>
      <w:r w:rsidR="001A2DB7" w:rsidRPr="00046B80">
        <w:rPr>
          <w:rFonts w:hint="eastAsia"/>
        </w:rPr>
        <w:t>符公平正</w:t>
      </w:r>
      <w:r w:rsidR="006D14EF" w:rsidRPr="00046B80">
        <w:rPr>
          <w:rFonts w:hint="eastAsia"/>
        </w:rPr>
        <w:t>義</w:t>
      </w:r>
      <w:r w:rsidR="001A2DB7" w:rsidRPr="00046B80">
        <w:rPr>
          <w:rFonts w:hint="eastAsia"/>
        </w:rPr>
        <w:t>原則</w:t>
      </w:r>
      <w:r w:rsidR="00296E41" w:rsidRPr="00046B80">
        <w:rPr>
          <w:rFonts w:hint="eastAsia"/>
        </w:rPr>
        <w:t>。</w:t>
      </w:r>
    </w:p>
    <w:p w14:paraId="7776775D" w14:textId="77777777" w:rsidR="003F559C" w:rsidRPr="00046B80" w:rsidRDefault="00CA5BD8" w:rsidP="001D3F29">
      <w:pPr>
        <w:pStyle w:val="2"/>
        <w:rPr>
          <w:b/>
        </w:rPr>
      </w:pPr>
      <w:r w:rsidRPr="00046B80">
        <w:rPr>
          <w:rFonts w:hint="eastAsia"/>
          <w:b/>
        </w:rPr>
        <w:t>高雄所</w:t>
      </w:r>
      <w:r w:rsidR="00C64918" w:rsidRPr="00046B80">
        <w:rPr>
          <w:rFonts w:hint="eastAsia"/>
          <w:b/>
        </w:rPr>
        <w:t>依據</w:t>
      </w:r>
      <w:r w:rsidR="00102AE6" w:rsidRPr="00046B80">
        <w:rPr>
          <w:rFonts w:hint="eastAsia"/>
          <w:b/>
        </w:rPr>
        <w:t>停車場</w:t>
      </w:r>
      <w:r w:rsidR="00C64918" w:rsidRPr="00046B80">
        <w:rPr>
          <w:rFonts w:hint="eastAsia"/>
          <w:b/>
        </w:rPr>
        <w:t>相關法令及財政部函釋，</w:t>
      </w:r>
      <w:r w:rsidR="00102AE6" w:rsidRPr="00046B80">
        <w:rPr>
          <w:rFonts w:hint="eastAsia"/>
          <w:b/>
        </w:rPr>
        <w:t>將</w:t>
      </w:r>
      <w:r w:rsidR="00C64918" w:rsidRPr="00046B80">
        <w:rPr>
          <w:rFonts w:hint="eastAsia"/>
          <w:b/>
        </w:rPr>
        <w:t>該所停車空間</w:t>
      </w:r>
      <w:r w:rsidR="00102AE6" w:rsidRPr="00046B80">
        <w:rPr>
          <w:rFonts w:hint="eastAsia"/>
          <w:b/>
        </w:rPr>
        <w:t>長期</w:t>
      </w:r>
      <w:r w:rsidR="00C64918" w:rsidRPr="00046B80">
        <w:rPr>
          <w:rFonts w:hint="eastAsia"/>
          <w:b/>
        </w:rPr>
        <w:t>被部分車輛占用之亂象加以</w:t>
      </w:r>
      <w:r w:rsidRPr="00046B80">
        <w:rPr>
          <w:rFonts w:hint="eastAsia"/>
          <w:b/>
        </w:rPr>
        <w:t>整頓</w:t>
      </w:r>
      <w:r w:rsidR="00C64918" w:rsidRPr="00046B80">
        <w:rPr>
          <w:rFonts w:hint="eastAsia"/>
          <w:b/>
        </w:rPr>
        <w:t>，委外經營管理</w:t>
      </w:r>
      <w:r w:rsidRPr="00046B80">
        <w:rPr>
          <w:rFonts w:hint="eastAsia"/>
          <w:b/>
        </w:rPr>
        <w:t>，</w:t>
      </w:r>
      <w:r w:rsidR="00B14F56" w:rsidRPr="00046B80">
        <w:rPr>
          <w:rFonts w:hint="eastAsia"/>
          <w:b/>
        </w:rPr>
        <w:t>惟</w:t>
      </w:r>
      <w:r w:rsidR="00102AE6" w:rsidRPr="00046B80">
        <w:rPr>
          <w:rFonts w:hint="eastAsia"/>
          <w:b/>
        </w:rPr>
        <w:t>其</w:t>
      </w:r>
      <w:r w:rsidR="00C64918" w:rsidRPr="00046B80">
        <w:rPr>
          <w:rFonts w:hint="eastAsia"/>
          <w:b/>
        </w:rPr>
        <w:t>上級機關公路局對此項有魄力之改革作為未予以支持</w:t>
      </w:r>
      <w:r w:rsidR="00DB3F1B" w:rsidRPr="00046B80">
        <w:rPr>
          <w:rFonts w:hint="eastAsia"/>
          <w:b/>
        </w:rPr>
        <w:t>肯定</w:t>
      </w:r>
      <w:r w:rsidR="00C64918" w:rsidRPr="00046B80">
        <w:rPr>
          <w:rFonts w:hint="eastAsia"/>
          <w:b/>
        </w:rPr>
        <w:t>，反而依據工會於交流會議中所提意見要求高雄所研議調整停車費用方案，</w:t>
      </w:r>
      <w:r w:rsidR="00A835B4" w:rsidRPr="00046B80">
        <w:rPr>
          <w:rFonts w:hint="eastAsia"/>
          <w:b/>
        </w:rPr>
        <w:t>處置過程容</w:t>
      </w:r>
      <w:r w:rsidR="00C64918" w:rsidRPr="00046B80">
        <w:rPr>
          <w:rFonts w:hint="eastAsia"/>
          <w:b/>
        </w:rPr>
        <w:t>欠妥適</w:t>
      </w:r>
      <w:r w:rsidR="00296E41" w:rsidRPr="00046B80">
        <w:rPr>
          <w:rFonts w:hint="eastAsia"/>
          <w:b/>
        </w:rPr>
        <w:t>：</w:t>
      </w:r>
    </w:p>
    <w:p w14:paraId="16CE231F" w14:textId="77777777" w:rsidR="00296E41" w:rsidRPr="00046B80" w:rsidRDefault="007C5907" w:rsidP="00296E41">
      <w:pPr>
        <w:pStyle w:val="3"/>
      </w:pPr>
      <w:r w:rsidRPr="00046B80">
        <w:rPr>
          <w:rFonts w:hint="eastAsia"/>
        </w:rPr>
        <w:t>據高雄所表示，該所</w:t>
      </w:r>
      <w:r w:rsidR="009E54BA" w:rsidRPr="00046B80">
        <w:rPr>
          <w:rFonts w:hint="eastAsia"/>
        </w:rPr>
        <w:t>停車空間原有近</w:t>
      </w:r>
      <w:r w:rsidR="009E54BA" w:rsidRPr="00046B80">
        <w:t>150</w:t>
      </w:r>
      <w:r w:rsidR="009E54BA" w:rsidRPr="00046B80">
        <w:rPr>
          <w:rFonts w:hint="eastAsia"/>
        </w:rPr>
        <w:t>格汽車停車格，常年來平日約有4</w:t>
      </w:r>
      <w:r w:rsidR="009E54BA" w:rsidRPr="00046B80">
        <w:t>0</w:t>
      </w:r>
      <w:r w:rsidR="009E54BA" w:rsidRPr="00046B80">
        <w:rPr>
          <w:rFonts w:hint="eastAsia"/>
        </w:rPr>
        <w:t>至5</w:t>
      </w:r>
      <w:r w:rsidR="009E54BA" w:rsidRPr="00046B80">
        <w:t>0</w:t>
      </w:r>
      <w:r w:rsidR="009E54BA" w:rsidRPr="00046B80">
        <w:rPr>
          <w:rFonts w:hint="eastAsia"/>
        </w:rPr>
        <w:t>台車占用所內停車位(占用情形約三分之一</w:t>
      </w:r>
      <w:r w:rsidR="009E54BA" w:rsidRPr="00046B80">
        <w:t>)</w:t>
      </w:r>
      <w:r w:rsidR="009E54BA" w:rsidRPr="00046B80">
        <w:rPr>
          <w:rFonts w:hint="eastAsia"/>
        </w:rPr>
        <w:t>，</w:t>
      </w:r>
      <w:r w:rsidR="003C5655" w:rsidRPr="00046B80">
        <w:rPr>
          <w:rFonts w:hint="eastAsia"/>
        </w:rPr>
        <w:t>該等占用車輛來自附近</w:t>
      </w:r>
      <w:r w:rsidR="003E7463" w:rsidRPr="00046B80">
        <w:rPr>
          <w:rFonts w:hint="eastAsia"/>
        </w:rPr>
        <w:t>汽車</w:t>
      </w:r>
      <w:r w:rsidR="003C5655" w:rsidRPr="00046B80">
        <w:rPr>
          <w:rFonts w:hint="eastAsia"/>
        </w:rPr>
        <w:t>保養廠</w:t>
      </w:r>
      <w:r w:rsidR="003E7463" w:rsidRPr="00046B80">
        <w:rPr>
          <w:rFonts w:hint="eastAsia"/>
        </w:rPr>
        <w:t>、代辦業者或鳳山工業區上班</w:t>
      </w:r>
      <w:r w:rsidR="003C5655" w:rsidRPr="00046B80">
        <w:rPr>
          <w:rFonts w:hint="eastAsia"/>
        </w:rPr>
        <w:t>民眾</w:t>
      </w:r>
      <w:r w:rsidR="003E7463" w:rsidRPr="00046B80">
        <w:rPr>
          <w:rFonts w:hint="eastAsia"/>
        </w:rPr>
        <w:t>及里民，部分為</w:t>
      </w:r>
      <w:r w:rsidR="003C5655" w:rsidRPr="00046B80">
        <w:rPr>
          <w:rFonts w:hint="eastAsia"/>
        </w:rPr>
        <w:t>報廢車或無牌車等，而該所為避免占用車輛排擠民眾至該所洽公</w:t>
      </w:r>
      <w:r w:rsidR="003E7463" w:rsidRPr="00046B80">
        <w:rPr>
          <w:rFonts w:hint="eastAsia"/>
        </w:rPr>
        <w:t>所需</w:t>
      </w:r>
      <w:r w:rsidR="003C5655" w:rsidRPr="00046B80">
        <w:rPr>
          <w:rFonts w:hint="eastAsia"/>
        </w:rPr>
        <w:t>之停車位數量，只能反覆移置車輛，</w:t>
      </w:r>
      <w:r w:rsidR="00EE7239" w:rsidRPr="00046B80">
        <w:rPr>
          <w:rFonts w:hint="eastAsia"/>
        </w:rPr>
        <w:t>虛耗公帑。爰該所</w:t>
      </w:r>
      <w:r w:rsidR="003E7463" w:rsidRPr="00046B80">
        <w:rPr>
          <w:rFonts w:hint="eastAsia"/>
        </w:rPr>
        <w:t>遂</w:t>
      </w:r>
      <w:r w:rsidR="008934F1" w:rsidRPr="00046B80">
        <w:rPr>
          <w:rFonts w:hint="eastAsia"/>
        </w:rPr>
        <w:t>依據停車場法、高雄市公共停車場管理自治條例、高雄市公有路外停車場委託民間經營辦法、國有公用不動產收益原</w:t>
      </w:r>
      <w:r w:rsidR="008934F1" w:rsidRPr="00046B80">
        <w:rPr>
          <w:rFonts w:hint="eastAsia"/>
        </w:rPr>
        <w:lastRenderedPageBreak/>
        <w:t>則</w:t>
      </w:r>
      <w:r w:rsidR="008934F1" w:rsidRPr="00046B80">
        <w:rPr>
          <w:rStyle w:val="afe"/>
        </w:rPr>
        <w:footnoteReference w:id="4"/>
      </w:r>
      <w:r w:rsidR="008934F1" w:rsidRPr="00046B80">
        <w:rPr>
          <w:rFonts w:hint="eastAsia"/>
        </w:rPr>
        <w:t>等法令規定，以及如下表所列之財政部與審計部相關函釋，辦理停車場委外營運事宜。</w:t>
      </w:r>
    </w:p>
    <w:p w14:paraId="7D262B4F" w14:textId="77777777" w:rsidR="0082361A" w:rsidRPr="00046B80" w:rsidRDefault="007F3AB0" w:rsidP="0082361A">
      <w:pPr>
        <w:pStyle w:val="a3"/>
      </w:pPr>
      <w:r w:rsidRPr="00046B80">
        <w:rPr>
          <w:rFonts w:hint="eastAsia"/>
        </w:rPr>
        <w:t>各機關學校附設停車空間供員工停車使用相關函釋</w:t>
      </w:r>
    </w:p>
    <w:tbl>
      <w:tblPr>
        <w:tblStyle w:val="af6"/>
        <w:tblW w:w="0" w:type="auto"/>
        <w:tblInd w:w="794" w:type="dxa"/>
        <w:tblLook w:val="04A0" w:firstRow="1" w:lastRow="0" w:firstColumn="1" w:lastColumn="0" w:noHBand="0" w:noVBand="1"/>
      </w:tblPr>
      <w:tblGrid>
        <w:gridCol w:w="850"/>
        <w:gridCol w:w="1587"/>
        <w:gridCol w:w="2551"/>
        <w:gridCol w:w="3052"/>
      </w:tblGrid>
      <w:tr w:rsidR="008822B8" w:rsidRPr="00046B80" w14:paraId="763620F3" w14:textId="77777777" w:rsidTr="007F3AB0">
        <w:tc>
          <w:tcPr>
            <w:tcW w:w="850" w:type="dxa"/>
            <w:vAlign w:val="center"/>
          </w:tcPr>
          <w:p w14:paraId="3C5867BE" w14:textId="77777777" w:rsidR="007F3AB0" w:rsidRPr="00046B80" w:rsidRDefault="007F3AB0" w:rsidP="007F3AB0">
            <w:pPr>
              <w:ind w:left="0" w:firstLine="0"/>
              <w:jc w:val="center"/>
              <w:rPr>
                <w:sz w:val="28"/>
              </w:rPr>
            </w:pPr>
            <w:r w:rsidRPr="00046B80">
              <w:rPr>
                <w:rFonts w:hint="eastAsia"/>
                <w:sz w:val="28"/>
              </w:rPr>
              <w:t>序號</w:t>
            </w:r>
          </w:p>
        </w:tc>
        <w:tc>
          <w:tcPr>
            <w:tcW w:w="1587" w:type="dxa"/>
            <w:vAlign w:val="center"/>
          </w:tcPr>
          <w:p w14:paraId="2690A92F" w14:textId="77777777" w:rsidR="007F3AB0" w:rsidRPr="00046B80" w:rsidRDefault="007F3AB0" w:rsidP="007F3AB0">
            <w:pPr>
              <w:ind w:left="0" w:firstLine="0"/>
              <w:jc w:val="center"/>
              <w:rPr>
                <w:sz w:val="28"/>
              </w:rPr>
            </w:pPr>
            <w:r w:rsidRPr="00046B80">
              <w:rPr>
                <w:rFonts w:hint="eastAsia"/>
                <w:sz w:val="28"/>
              </w:rPr>
              <w:t>函釋機關</w:t>
            </w:r>
          </w:p>
        </w:tc>
        <w:tc>
          <w:tcPr>
            <w:tcW w:w="2551" w:type="dxa"/>
            <w:vAlign w:val="center"/>
          </w:tcPr>
          <w:p w14:paraId="16B73CA7" w14:textId="77777777" w:rsidR="007F3AB0" w:rsidRPr="00046B80" w:rsidRDefault="007F3AB0" w:rsidP="007F3AB0">
            <w:pPr>
              <w:ind w:left="0" w:firstLine="0"/>
              <w:jc w:val="center"/>
              <w:rPr>
                <w:sz w:val="28"/>
              </w:rPr>
            </w:pPr>
            <w:r w:rsidRPr="00046B80">
              <w:rPr>
                <w:rFonts w:hint="eastAsia"/>
                <w:sz w:val="28"/>
              </w:rPr>
              <w:t>發文字號</w:t>
            </w:r>
          </w:p>
        </w:tc>
        <w:tc>
          <w:tcPr>
            <w:tcW w:w="3052" w:type="dxa"/>
            <w:vAlign w:val="center"/>
          </w:tcPr>
          <w:p w14:paraId="0E9E9E93" w14:textId="77777777" w:rsidR="007F3AB0" w:rsidRPr="00046B80" w:rsidRDefault="007F3AB0" w:rsidP="007F3AB0">
            <w:pPr>
              <w:ind w:left="0" w:firstLine="0"/>
              <w:jc w:val="center"/>
              <w:rPr>
                <w:sz w:val="28"/>
              </w:rPr>
            </w:pPr>
            <w:r w:rsidRPr="00046B80">
              <w:rPr>
                <w:rFonts w:hint="eastAsia"/>
                <w:sz w:val="28"/>
              </w:rPr>
              <w:t>函釋要旨</w:t>
            </w:r>
          </w:p>
        </w:tc>
      </w:tr>
      <w:tr w:rsidR="008822B8" w:rsidRPr="00046B80" w14:paraId="5343F428" w14:textId="77777777" w:rsidTr="00713A5E">
        <w:tc>
          <w:tcPr>
            <w:tcW w:w="850" w:type="dxa"/>
            <w:vAlign w:val="center"/>
          </w:tcPr>
          <w:p w14:paraId="159B0949" w14:textId="77777777" w:rsidR="007F3AB0" w:rsidRPr="00046B80" w:rsidRDefault="007F3AB0" w:rsidP="007F3AB0">
            <w:pPr>
              <w:pStyle w:val="af7"/>
              <w:numPr>
                <w:ilvl w:val="0"/>
                <w:numId w:val="28"/>
              </w:numPr>
              <w:ind w:leftChars="0"/>
              <w:rPr>
                <w:sz w:val="28"/>
                <w:szCs w:val="28"/>
              </w:rPr>
            </w:pPr>
          </w:p>
        </w:tc>
        <w:tc>
          <w:tcPr>
            <w:tcW w:w="1587" w:type="dxa"/>
            <w:vAlign w:val="center"/>
          </w:tcPr>
          <w:p w14:paraId="77BFE47F" w14:textId="77777777" w:rsidR="007F3AB0" w:rsidRPr="00046B80" w:rsidRDefault="007F3AB0" w:rsidP="007F3AB0">
            <w:pPr>
              <w:ind w:left="0" w:firstLine="0"/>
              <w:jc w:val="center"/>
              <w:rPr>
                <w:sz w:val="28"/>
                <w:szCs w:val="28"/>
              </w:rPr>
            </w:pPr>
            <w:r w:rsidRPr="00046B80">
              <w:rPr>
                <w:rFonts w:hint="eastAsia"/>
                <w:sz w:val="28"/>
                <w:szCs w:val="28"/>
              </w:rPr>
              <w:t>財政部</w:t>
            </w:r>
          </w:p>
        </w:tc>
        <w:tc>
          <w:tcPr>
            <w:tcW w:w="2551" w:type="dxa"/>
            <w:vAlign w:val="center"/>
          </w:tcPr>
          <w:p w14:paraId="17ADD812" w14:textId="77777777" w:rsidR="007F3AB0" w:rsidRPr="00046B80" w:rsidRDefault="007F3AB0" w:rsidP="00713A5E">
            <w:pPr>
              <w:ind w:left="0" w:firstLine="0"/>
              <w:jc w:val="center"/>
              <w:rPr>
                <w:rFonts w:hAnsi="標楷體"/>
                <w:sz w:val="28"/>
                <w:szCs w:val="28"/>
              </w:rPr>
            </w:pPr>
            <w:r w:rsidRPr="00046B80">
              <w:rPr>
                <w:rFonts w:hAnsi="標楷體" w:hint="eastAsia"/>
                <w:sz w:val="28"/>
                <w:szCs w:val="28"/>
              </w:rPr>
              <w:t>97年1月2日台財庫字第09603518320號函</w:t>
            </w:r>
          </w:p>
        </w:tc>
        <w:tc>
          <w:tcPr>
            <w:tcW w:w="3052" w:type="dxa"/>
          </w:tcPr>
          <w:p w14:paraId="0346EECE" w14:textId="77777777" w:rsidR="007F3AB0" w:rsidRPr="00046B80" w:rsidRDefault="001B6782" w:rsidP="007F3AB0">
            <w:pPr>
              <w:ind w:left="0" w:firstLine="0"/>
              <w:rPr>
                <w:sz w:val="28"/>
                <w:szCs w:val="28"/>
              </w:rPr>
            </w:pPr>
            <w:r w:rsidRPr="00046B80">
              <w:rPr>
                <w:rFonts w:hAnsi="標楷體" w:hint="eastAsia"/>
                <w:sz w:val="28"/>
                <w:szCs w:val="28"/>
              </w:rPr>
              <w:t>各機關學校建築物之附設停車空間如開放所屬員工停車，除已收取租金者外，均應依規費法規定徵收規費</w:t>
            </w:r>
            <w:r w:rsidRPr="00046B80">
              <w:rPr>
                <w:rStyle w:val="afe"/>
                <w:rFonts w:hAnsi="標楷體"/>
                <w:sz w:val="28"/>
                <w:szCs w:val="28"/>
              </w:rPr>
              <w:footnoteReference w:id="5"/>
            </w:r>
          </w:p>
        </w:tc>
      </w:tr>
      <w:tr w:rsidR="008822B8" w:rsidRPr="00046B80" w14:paraId="2F28B160" w14:textId="77777777" w:rsidTr="00713A5E">
        <w:tc>
          <w:tcPr>
            <w:tcW w:w="850" w:type="dxa"/>
            <w:vAlign w:val="center"/>
          </w:tcPr>
          <w:p w14:paraId="70FA7986" w14:textId="77777777" w:rsidR="007F3AB0" w:rsidRPr="00046B80" w:rsidRDefault="007F3AB0" w:rsidP="007F3AB0">
            <w:pPr>
              <w:pStyle w:val="af7"/>
              <w:numPr>
                <w:ilvl w:val="0"/>
                <w:numId w:val="28"/>
              </w:numPr>
              <w:ind w:leftChars="0"/>
              <w:rPr>
                <w:sz w:val="28"/>
                <w:szCs w:val="28"/>
              </w:rPr>
            </w:pPr>
          </w:p>
        </w:tc>
        <w:tc>
          <w:tcPr>
            <w:tcW w:w="1587" w:type="dxa"/>
            <w:vAlign w:val="center"/>
          </w:tcPr>
          <w:p w14:paraId="5414F61A" w14:textId="77777777" w:rsidR="007F3AB0" w:rsidRPr="00046B80" w:rsidRDefault="007F3AB0" w:rsidP="007F3AB0">
            <w:pPr>
              <w:ind w:left="0" w:firstLine="0"/>
              <w:jc w:val="center"/>
              <w:rPr>
                <w:sz w:val="28"/>
                <w:szCs w:val="28"/>
              </w:rPr>
            </w:pPr>
            <w:r w:rsidRPr="00046B80">
              <w:rPr>
                <w:rFonts w:hint="eastAsia"/>
                <w:sz w:val="28"/>
                <w:szCs w:val="28"/>
              </w:rPr>
              <w:t>財政部</w:t>
            </w:r>
          </w:p>
        </w:tc>
        <w:tc>
          <w:tcPr>
            <w:tcW w:w="2551" w:type="dxa"/>
            <w:vAlign w:val="center"/>
          </w:tcPr>
          <w:p w14:paraId="433216FE" w14:textId="77777777" w:rsidR="007F3AB0" w:rsidRPr="00046B80" w:rsidRDefault="007F3AB0" w:rsidP="00713A5E">
            <w:pPr>
              <w:ind w:left="0" w:firstLine="0"/>
              <w:jc w:val="center"/>
              <w:rPr>
                <w:sz w:val="28"/>
                <w:szCs w:val="28"/>
              </w:rPr>
            </w:pPr>
            <w:r w:rsidRPr="00046B80">
              <w:rPr>
                <w:rFonts w:hint="eastAsia"/>
                <w:sz w:val="28"/>
                <w:szCs w:val="28"/>
              </w:rPr>
              <w:t>97年5月13日台財庫字第09703038150號函</w:t>
            </w:r>
          </w:p>
        </w:tc>
        <w:tc>
          <w:tcPr>
            <w:tcW w:w="3052" w:type="dxa"/>
          </w:tcPr>
          <w:p w14:paraId="73A8D60D" w14:textId="77777777" w:rsidR="007F3AB0" w:rsidRPr="00046B80" w:rsidRDefault="00CB2338" w:rsidP="007F3AB0">
            <w:pPr>
              <w:ind w:left="0" w:firstLine="0"/>
              <w:rPr>
                <w:sz w:val="28"/>
                <w:szCs w:val="28"/>
              </w:rPr>
            </w:pPr>
            <w:r w:rsidRPr="00046B80">
              <w:rPr>
                <w:rFonts w:hint="eastAsia"/>
                <w:sz w:val="28"/>
                <w:szCs w:val="28"/>
              </w:rPr>
              <w:t>各機關學校附設停車空間提供員工停車者，應徵收規費，惟中央政府各機關學校仍得依特殊情形考量，本於權責予以減徵或免徵</w:t>
            </w:r>
            <w:r w:rsidRPr="00046B80">
              <w:rPr>
                <w:rStyle w:val="afe"/>
                <w:rFonts w:hAnsi="標楷體"/>
                <w:sz w:val="28"/>
                <w:szCs w:val="28"/>
              </w:rPr>
              <w:footnoteReference w:id="6"/>
            </w:r>
          </w:p>
        </w:tc>
      </w:tr>
      <w:tr w:rsidR="008822B8" w:rsidRPr="00046B80" w14:paraId="0F123560" w14:textId="77777777" w:rsidTr="00713A5E">
        <w:tc>
          <w:tcPr>
            <w:tcW w:w="850" w:type="dxa"/>
            <w:vAlign w:val="center"/>
          </w:tcPr>
          <w:p w14:paraId="47298511" w14:textId="77777777" w:rsidR="007F3AB0" w:rsidRPr="00046B80" w:rsidRDefault="007F3AB0" w:rsidP="007F3AB0">
            <w:pPr>
              <w:pStyle w:val="af7"/>
              <w:numPr>
                <w:ilvl w:val="0"/>
                <w:numId w:val="28"/>
              </w:numPr>
              <w:ind w:leftChars="0"/>
              <w:rPr>
                <w:sz w:val="28"/>
                <w:szCs w:val="28"/>
              </w:rPr>
            </w:pPr>
          </w:p>
        </w:tc>
        <w:tc>
          <w:tcPr>
            <w:tcW w:w="1587" w:type="dxa"/>
            <w:vAlign w:val="center"/>
          </w:tcPr>
          <w:p w14:paraId="1EE2CB2C" w14:textId="77777777" w:rsidR="007F3AB0" w:rsidRPr="00046B80" w:rsidRDefault="007F3AB0" w:rsidP="007F3AB0">
            <w:pPr>
              <w:ind w:left="0" w:firstLine="0"/>
              <w:jc w:val="center"/>
              <w:rPr>
                <w:sz w:val="28"/>
                <w:szCs w:val="28"/>
              </w:rPr>
            </w:pPr>
            <w:r w:rsidRPr="00046B80">
              <w:rPr>
                <w:rFonts w:hint="eastAsia"/>
                <w:sz w:val="28"/>
                <w:szCs w:val="28"/>
              </w:rPr>
              <w:t>財政部</w:t>
            </w:r>
          </w:p>
        </w:tc>
        <w:tc>
          <w:tcPr>
            <w:tcW w:w="2551" w:type="dxa"/>
            <w:vAlign w:val="center"/>
          </w:tcPr>
          <w:p w14:paraId="7D992355" w14:textId="77777777" w:rsidR="007F3AB0" w:rsidRPr="00046B80" w:rsidRDefault="007F3AB0" w:rsidP="00713A5E">
            <w:pPr>
              <w:ind w:left="0" w:firstLine="0"/>
              <w:jc w:val="center"/>
              <w:rPr>
                <w:sz w:val="28"/>
                <w:szCs w:val="28"/>
              </w:rPr>
            </w:pPr>
            <w:r w:rsidRPr="00046B80">
              <w:rPr>
                <w:rFonts w:hint="eastAsia"/>
                <w:sz w:val="28"/>
                <w:szCs w:val="28"/>
              </w:rPr>
              <w:t>103年1月29日台財庫字第10300507890號函</w:t>
            </w:r>
          </w:p>
        </w:tc>
        <w:tc>
          <w:tcPr>
            <w:tcW w:w="3052" w:type="dxa"/>
          </w:tcPr>
          <w:p w14:paraId="76ED779A" w14:textId="77777777" w:rsidR="007F3AB0" w:rsidRPr="00046B80" w:rsidRDefault="00CB2338" w:rsidP="007F3AB0">
            <w:pPr>
              <w:ind w:left="0" w:firstLine="0"/>
              <w:rPr>
                <w:sz w:val="28"/>
                <w:szCs w:val="28"/>
              </w:rPr>
            </w:pPr>
            <w:r w:rsidRPr="00046B80">
              <w:rPr>
                <w:rFonts w:hint="eastAsia"/>
                <w:sz w:val="28"/>
                <w:szCs w:val="28"/>
              </w:rPr>
              <w:t>各機關學校應於103年6月30日前，提供各機關學校停車場相關資料</w:t>
            </w:r>
          </w:p>
        </w:tc>
      </w:tr>
      <w:tr w:rsidR="008822B8" w:rsidRPr="00046B80" w14:paraId="727A12BC" w14:textId="77777777" w:rsidTr="00713A5E">
        <w:tc>
          <w:tcPr>
            <w:tcW w:w="850" w:type="dxa"/>
            <w:vAlign w:val="center"/>
          </w:tcPr>
          <w:p w14:paraId="4896630A" w14:textId="77777777" w:rsidR="007F3AB0" w:rsidRPr="00046B80" w:rsidRDefault="007F3AB0" w:rsidP="007F3AB0">
            <w:pPr>
              <w:pStyle w:val="af7"/>
              <w:numPr>
                <w:ilvl w:val="0"/>
                <w:numId w:val="28"/>
              </w:numPr>
              <w:ind w:leftChars="0"/>
              <w:rPr>
                <w:sz w:val="28"/>
                <w:szCs w:val="28"/>
              </w:rPr>
            </w:pPr>
          </w:p>
        </w:tc>
        <w:tc>
          <w:tcPr>
            <w:tcW w:w="1587" w:type="dxa"/>
            <w:vAlign w:val="center"/>
          </w:tcPr>
          <w:p w14:paraId="4C625531" w14:textId="77777777" w:rsidR="007F3AB0" w:rsidRPr="00046B80" w:rsidRDefault="007F3AB0" w:rsidP="007F3AB0">
            <w:pPr>
              <w:ind w:left="0" w:firstLine="0"/>
              <w:jc w:val="center"/>
              <w:rPr>
                <w:sz w:val="28"/>
                <w:szCs w:val="28"/>
              </w:rPr>
            </w:pPr>
            <w:r w:rsidRPr="00046B80">
              <w:rPr>
                <w:rFonts w:hint="eastAsia"/>
                <w:sz w:val="28"/>
                <w:szCs w:val="28"/>
              </w:rPr>
              <w:t>審計部</w:t>
            </w:r>
          </w:p>
        </w:tc>
        <w:tc>
          <w:tcPr>
            <w:tcW w:w="2551" w:type="dxa"/>
            <w:vAlign w:val="center"/>
          </w:tcPr>
          <w:p w14:paraId="736B1B7B" w14:textId="77777777" w:rsidR="007F3AB0" w:rsidRPr="00046B80" w:rsidRDefault="007F3AB0" w:rsidP="00713A5E">
            <w:pPr>
              <w:ind w:left="0" w:firstLine="0"/>
              <w:jc w:val="center"/>
              <w:rPr>
                <w:sz w:val="28"/>
                <w:szCs w:val="28"/>
              </w:rPr>
            </w:pPr>
            <w:r w:rsidRPr="00046B80">
              <w:rPr>
                <w:rFonts w:hint="eastAsia"/>
                <w:sz w:val="28"/>
                <w:szCs w:val="28"/>
              </w:rPr>
              <w:t>112年6月9日台審部五字第11200595992號函</w:t>
            </w:r>
          </w:p>
        </w:tc>
        <w:tc>
          <w:tcPr>
            <w:tcW w:w="3052" w:type="dxa"/>
          </w:tcPr>
          <w:p w14:paraId="6F0A1FFD" w14:textId="77777777" w:rsidR="007F3AB0" w:rsidRPr="00046B80" w:rsidRDefault="00CB2338" w:rsidP="007F3AB0">
            <w:pPr>
              <w:ind w:left="0" w:firstLine="0"/>
              <w:rPr>
                <w:sz w:val="28"/>
                <w:szCs w:val="28"/>
              </w:rPr>
            </w:pPr>
            <w:r w:rsidRPr="00046B80">
              <w:rPr>
                <w:rFonts w:hint="eastAsia"/>
                <w:sz w:val="28"/>
                <w:szCs w:val="28"/>
              </w:rPr>
              <w:t>派員調查各級政府經管公有土地供公眾停車管理情形</w:t>
            </w:r>
            <w:r w:rsidRPr="00046B80">
              <w:rPr>
                <w:rStyle w:val="afe"/>
                <w:rFonts w:hAnsi="標楷體"/>
                <w:sz w:val="28"/>
                <w:szCs w:val="28"/>
              </w:rPr>
              <w:footnoteReference w:id="7"/>
            </w:r>
          </w:p>
        </w:tc>
      </w:tr>
      <w:tr w:rsidR="008822B8" w:rsidRPr="00046B80" w14:paraId="15A02D6F" w14:textId="77777777" w:rsidTr="00713A5E">
        <w:tc>
          <w:tcPr>
            <w:tcW w:w="850" w:type="dxa"/>
            <w:vAlign w:val="center"/>
          </w:tcPr>
          <w:p w14:paraId="502DB0CE" w14:textId="77777777" w:rsidR="007F3AB0" w:rsidRPr="00046B80" w:rsidRDefault="007F3AB0" w:rsidP="007F3AB0">
            <w:pPr>
              <w:pStyle w:val="af7"/>
              <w:numPr>
                <w:ilvl w:val="0"/>
                <w:numId w:val="28"/>
              </w:numPr>
              <w:ind w:leftChars="0"/>
              <w:rPr>
                <w:sz w:val="28"/>
                <w:szCs w:val="28"/>
              </w:rPr>
            </w:pPr>
          </w:p>
        </w:tc>
        <w:tc>
          <w:tcPr>
            <w:tcW w:w="1587" w:type="dxa"/>
            <w:vAlign w:val="center"/>
          </w:tcPr>
          <w:p w14:paraId="03E4A814" w14:textId="77777777" w:rsidR="007F3AB0" w:rsidRPr="00046B80" w:rsidRDefault="007F3AB0" w:rsidP="007F3AB0">
            <w:pPr>
              <w:ind w:left="0" w:firstLine="0"/>
              <w:jc w:val="center"/>
              <w:rPr>
                <w:sz w:val="28"/>
                <w:szCs w:val="28"/>
              </w:rPr>
            </w:pPr>
            <w:r w:rsidRPr="00046B80">
              <w:rPr>
                <w:rFonts w:hint="eastAsia"/>
                <w:sz w:val="28"/>
                <w:szCs w:val="28"/>
              </w:rPr>
              <w:t>財政部</w:t>
            </w:r>
          </w:p>
        </w:tc>
        <w:tc>
          <w:tcPr>
            <w:tcW w:w="2551" w:type="dxa"/>
            <w:vAlign w:val="center"/>
          </w:tcPr>
          <w:p w14:paraId="7610C78D" w14:textId="77777777" w:rsidR="007F3AB0" w:rsidRPr="00046B80" w:rsidRDefault="007F3AB0" w:rsidP="00713A5E">
            <w:pPr>
              <w:ind w:left="0" w:firstLine="0"/>
              <w:jc w:val="center"/>
              <w:rPr>
                <w:sz w:val="28"/>
                <w:szCs w:val="28"/>
              </w:rPr>
            </w:pPr>
            <w:r w:rsidRPr="00046B80">
              <w:rPr>
                <w:rFonts w:hint="eastAsia"/>
                <w:sz w:val="28"/>
                <w:szCs w:val="28"/>
              </w:rPr>
              <w:t>112年6月16日台財庫字第11200601030號函</w:t>
            </w:r>
          </w:p>
        </w:tc>
        <w:tc>
          <w:tcPr>
            <w:tcW w:w="3052" w:type="dxa"/>
          </w:tcPr>
          <w:p w14:paraId="7CC46694" w14:textId="77777777" w:rsidR="007F3AB0" w:rsidRPr="00046B80" w:rsidRDefault="00CB2338" w:rsidP="007F3AB0">
            <w:pPr>
              <w:ind w:left="0" w:firstLine="0"/>
              <w:rPr>
                <w:sz w:val="28"/>
                <w:szCs w:val="28"/>
              </w:rPr>
            </w:pPr>
            <w:r w:rsidRPr="00046B80">
              <w:rPr>
                <w:rFonts w:hint="eastAsia"/>
                <w:sz w:val="28"/>
                <w:szCs w:val="28"/>
              </w:rPr>
              <w:t>為強化土地管理及提升資源運用效率，中央政府各機關學校應就經管公有土地供停車場使用情形清查，各機關暨所屬尚有未訂定停車場管理辦法或其他規範者，請儘速訂定停車場管理辦法</w:t>
            </w:r>
            <w:r w:rsidRPr="00046B80">
              <w:rPr>
                <w:rStyle w:val="afe"/>
                <w:rFonts w:hAnsi="標楷體"/>
                <w:sz w:val="28"/>
                <w:szCs w:val="28"/>
              </w:rPr>
              <w:footnoteReference w:id="8"/>
            </w:r>
          </w:p>
        </w:tc>
      </w:tr>
    </w:tbl>
    <w:p w14:paraId="3CFBC3EE" w14:textId="77777777" w:rsidR="007F3AB0" w:rsidRPr="00046B80" w:rsidRDefault="00862AB2" w:rsidP="00862AB2">
      <w:pPr>
        <w:spacing w:afterLines="50" w:after="228"/>
        <w:ind w:left="1815"/>
      </w:pPr>
      <w:r w:rsidRPr="00046B80">
        <w:rPr>
          <w:rFonts w:hint="eastAsia"/>
          <w:sz w:val="28"/>
        </w:rPr>
        <w:t>資料來源：本院製表</w:t>
      </w:r>
    </w:p>
    <w:p w14:paraId="21985BAD" w14:textId="77777777" w:rsidR="00E356FA" w:rsidRPr="00046B80" w:rsidRDefault="00CC6ADA" w:rsidP="00296E41">
      <w:pPr>
        <w:pStyle w:val="3"/>
      </w:pPr>
      <w:r w:rsidRPr="00046B80">
        <w:rPr>
          <w:rFonts w:hint="eastAsia"/>
        </w:rPr>
        <w:t>據高雄所說明，該所停車場委外營運管理案係以公開標租方式，委由停車場公司建置收費停車系統，於1</w:t>
      </w:r>
      <w:r w:rsidRPr="00046B80">
        <w:t>11</w:t>
      </w:r>
      <w:r w:rsidRPr="00046B80">
        <w:rPr>
          <w:rFonts w:hint="eastAsia"/>
        </w:rPr>
        <w:t>年6月決標予</w:t>
      </w:r>
      <w:r w:rsidR="00756607">
        <w:rPr>
          <w:rFonts w:hint="eastAsia"/>
        </w:rPr>
        <w:t>歐○○</w:t>
      </w:r>
      <w:r w:rsidRPr="00046B80">
        <w:rPr>
          <w:rFonts w:hint="eastAsia"/>
        </w:rPr>
        <w:t>股份有限公司</w:t>
      </w:r>
      <w:r w:rsidR="00AC58CB" w:rsidRPr="00046B80">
        <w:rPr>
          <w:rFonts w:hint="eastAsia"/>
        </w:rPr>
        <w:t>(下稱</w:t>
      </w:r>
      <w:r w:rsidR="00756607">
        <w:rPr>
          <w:rFonts w:hint="eastAsia"/>
        </w:rPr>
        <w:t>歐○○</w:t>
      </w:r>
      <w:r w:rsidR="00AC58CB" w:rsidRPr="00046B80">
        <w:rPr>
          <w:rFonts w:hint="eastAsia"/>
        </w:rPr>
        <w:t>公司</w:t>
      </w:r>
      <w:r w:rsidR="00AC58CB" w:rsidRPr="00046B80">
        <w:t>)</w:t>
      </w:r>
      <w:r w:rsidRPr="00046B80">
        <w:rPr>
          <w:rFonts w:hint="eastAsia"/>
        </w:rPr>
        <w:t>，後續完成規劃、建置，而自1</w:t>
      </w:r>
      <w:r w:rsidRPr="00046B80">
        <w:t>13</w:t>
      </w:r>
      <w:r w:rsidRPr="00046B80">
        <w:rPr>
          <w:rFonts w:hint="eastAsia"/>
        </w:rPr>
        <w:t>年5月1日起正式營運收費。</w:t>
      </w:r>
      <w:r w:rsidR="00A238C6" w:rsidRPr="00046B80">
        <w:rPr>
          <w:rFonts w:hint="eastAsia"/>
        </w:rPr>
        <w:t>另查，</w:t>
      </w:r>
      <w:r w:rsidR="00AC58CB" w:rsidRPr="00046B80">
        <w:rPr>
          <w:rFonts w:hint="eastAsia"/>
        </w:rPr>
        <w:t>該所原規劃員工免徵停車費係基於照顧員工每日上下班駕車通勤之必要，且其非屬占用群體，並參考鄰近機關鳳山區公所而免徵員工停車費，惟因1</w:t>
      </w:r>
      <w:r w:rsidR="00AC58CB" w:rsidRPr="00046B80">
        <w:t>12</w:t>
      </w:r>
      <w:r w:rsidR="00AC58CB" w:rsidRPr="00046B80">
        <w:rPr>
          <w:rFonts w:hint="eastAsia"/>
        </w:rPr>
        <w:t>月7月間有媒體報</w:t>
      </w:r>
      <w:r w:rsidR="00AC58CB" w:rsidRPr="00046B80">
        <w:rPr>
          <w:rFonts w:hint="eastAsia"/>
        </w:rPr>
        <w:lastRenderedPageBreak/>
        <w:t>導「民眾停車要收費，百位員工不用錢」等情，指控該等管理模式乃該所之自肥行為，鑒於上開負面輿情，並經該所檢討對於所內員工不收費之作法似與前揭財政部97年1月2日台財庫字第09603518320號函揭示員工應收費原則不符，再考量交通環境、地理位置及停車格數後，於113年3月5日與</w:t>
      </w:r>
      <w:r w:rsidR="00756607">
        <w:rPr>
          <w:rFonts w:hint="eastAsia"/>
        </w:rPr>
        <w:t>歐○○</w:t>
      </w:r>
      <w:r w:rsidR="00AC58CB" w:rsidRPr="00046B80">
        <w:rPr>
          <w:rFonts w:hint="eastAsia"/>
        </w:rPr>
        <w:t>公司辦理契約變更，將員工停放汽車納入收費，並洽談員工得購買300元月票方案。</w:t>
      </w:r>
    </w:p>
    <w:p w14:paraId="6D01C9FF" w14:textId="77777777" w:rsidR="00CC6ADA" w:rsidRPr="00046B80" w:rsidRDefault="00AC58CB" w:rsidP="00B14F56">
      <w:pPr>
        <w:pStyle w:val="3"/>
        <w:overflowPunct w:val="0"/>
        <w:ind w:left="1360" w:hanging="680"/>
      </w:pPr>
      <w:r w:rsidRPr="00046B80">
        <w:rPr>
          <w:rFonts w:hint="eastAsia"/>
        </w:rPr>
        <w:t>關於</w:t>
      </w:r>
      <w:r w:rsidR="006E6859" w:rsidRPr="00046B80">
        <w:rPr>
          <w:rFonts w:hint="eastAsia"/>
        </w:rPr>
        <w:t>本件停車場委外營運管理案</w:t>
      </w:r>
      <w:r w:rsidR="001A7BD9" w:rsidRPr="00046B80">
        <w:rPr>
          <w:rFonts w:hint="eastAsia"/>
        </w:rPr>
        <w:t>之推動實施過程，高雄所有無進行對內及對外之政策溝通一節</w:t>
      </w:r>
      <w:r w:rsidR="006E6859" w:rsidRPr="00046B80">
        <w:rPr>
          <w:rFonts w:hint="eastAsia"/>
        </w:rPr>
        <w:t>，</w:t>
      </w:r>
      <w:r w:rsidR="001A7BD9" w:rsidRPr="00046B80">
        <w:rPr>
          <w:rFonts w:hint="eastAsia"/>
        </w:rPr>
        <w:t>詢據高雄所說明略以，針對有停車需求</w:t>
      </w:r>
      <w:r w:rsidR="00B14F56" w:rsidRPr="00046B80">
        <w:rPr>
          <w:rFonts w:hint="eastAsia"/>
        </w:rPr>
        <w:t>之</w:t>
      </w:r>
      <w:r w:rsidR="001A7BD9" w:rsidRPr="00046B80">
        <w:rPr>
          <w:rFonts w:hint="eastAsia"/>
        </w:rPr>
        <w:t>外部群體，該所於112年1月16日、3月21日、7月7日與汽車商業及代辦業者等相關公會召開溝通會議</w:t>
      </w:r>
      <w:r w:rsidR="00D03218" w:rsidRPr="00046B80">
        <w:rPr>
          <w:rStyle w:val="afe"/>
        </w:rPr>
        <w:footnoteReference w:id="9"/>
      </w:r>
      <w:r w:rsidR="001A7BD9" w:rsidRPr="00046B80">
        <w:rPr>
          <w:rFonts w:hint="eastAsia"/>
        </w:rPr>
        <w:t>，向其說明推動收費立意</w:t>
      </w:r>
      <w:r w:rsidR="00E81231" w:rsidRPr="00046B80">
        <w:rPr>
          <w:rFonts w:hint="eastAsia"/>
        </w:rPr>
        <w:t>，出席會議之公(工)會理事或幹部均表示理解，亦向該所表示盼能替其會員爭取月票方案等優惠，</w:t>
      </w:r>
      <w:r w:rsidR="009F3F6E" w:rsidRPr="00046B80">
        <w:rPr>
          <w:rFonts w:hint="eastAsia"/>
        </w:rPr>
        <w:t>故該所即與得標廠商洽談推出月票方案</w:t>
      </w:r>
      <w:r w:rsidR="001A7BD9" w:rsidRPr="00046B80">
        <w:rPr>
          <w:rFonts w:hint="eastAsia"/>
        </w:rPr>
        <w:t>；</w:t>
      </w:r>
      <w:r w:rsidR="009F3F6E" w:rsidRPr="00046B80">
        <w:rPr>
          <w:rFonts w:hint="eastAsia"/>
        </w:rPr>
        <w:t>至於內部溝通的部分，自110年開始推動停車場收費管理制度以來</w:t>
      </w:r>
      <w:r w:rsidR="00175F30" w:rsidRPr="00046B80">
        <w:rPr>
          <w:rStyle w:val="afe"/>
        </w:rPr>
        <w:footnoteReference w:id="10"/>
      </w:r>
      <w:r w:rsidR="009F3F6E" w:rsidRPr="00046B80">
        <w:rPr>
          <w:rFonts w:hint="eastAsia"/>
        </w:rPr>
        <w:t>，李前所長透過會議(如每月所務會議、主管會議)等場合向各單位主管溝通，請主管</w:t>
      </w:r>
      <w:r w:rsidR="00B14F56" w:rsidRPr="00046B80">
        <w:rPr>
          <w:rFonts w:hint="eastAsia"/>
        </w:rPr>
        <w:t>向</w:t>
      </w:r>
      <w:r w:rsidR="009F3F6E" w:rsidRPr="00046B80">
        <w:rPr>
          <w:rFonts w:hint="eastAsia"/>
        </w:rPr>
        <w:t>同仁</w:t>
      </w:r>
      <w:r w:rsidR="00B14F56" w:rsidRPr="00046B80">
        <w:rPr>
          <w:rFonts w:hint="eastAsia"/>
        </w:rPr>
        <w:t>轉達</w:t>
      </w:r>
      <w:r w:rsidR="009F3F6E" w:rsidRPr="00046B80">
        <w:rPr>
          <w:rFonts w:hint="eastAsia"/>
        </w:rPr>
        <w:t>政策推行原委，由單位主管彙整員工意見，以滾動檢討收費政策等語</w:t>
      </w:r>
      <w:r w:rsidR="001A7BD9" w:rsidRPr="00046B80">
        <w:rPr>
          <w:rFonts w:hint="eastAsia"/>
        </w:rPr>
        <w:t>。</w:t>
      </w:r>
      <w:r w:rsidR="003F6CE9" w:rsidRPr="00046B80">
        <w:rPr>
          <w:rFonts w:hint="eastAsia"/>
        </w:rPr>
        <w:t>李姓所長於本院詢問時</w:t>
      </w:r>
      <w:r w:rsidR="000B03AC" w:rsidRPr="00046B80">
        <w:rPr>
          <w:rFonts w:hint="eastAsia"/>
        </w:rPr>
        <w:t>，說明略以：「其實停車場在改革之前，</w:t>
      </w:r>
      <w:r w:rsidR="000B03AC" w:rsidRPr="00046B80">
        <w:rPr>
          <w:rFonts w:hint="eastAsia"/>
          <w:u w:val="single"/>
        </w:rPr>
        <w:t>已經溝通3年多</w:t>
      </w:r>
      <w:r w:rsidR="000B03AC" w:rsidRPr="00046B80">
        <w:rPr>
          <w:rFonts w:hint="eastAsia"/>
        </w:rPr>
        <w:t>，我們觀察民眾、代辦業者</w:t>
      </w:r>
      <w:r w:rsidR="006C4CDF" w:rsidRPr="00046B80">
        <w:rPr>
          <w:rFonts w:hint="eastAsia"/>
        </w:rPr>
        <w:t>等的</w:t>
      </w:r>
      <w:r w:rsidR="000B03AC" w:rsidRPr="00046B80">
        <w:rPr>
          <w:rFonts w:hint="eastAsia"/>
        </w:rPr>
        <w:t>態度，也有與代辦業者、機車工會秘書、理事長等開會溝通過，其實溝通了很多，但我不可能跟每個員</w:t>
      </w:r>
      <w:r w:rsidR="000B03AC" w:rsidRPr="00046B80">
        <w:rPr>
          <w:rFonts w:hint="eastAsia"/>
        </w:rPr>
        <w:lastRenderedPageBreak/>
        <w:t>工溝通，每個個別員工，</w:t>
      </w:r>
      <w:r w:rsidR="000B03AC" w:rsidRPr="00046B80">
        <w:rPr>
          <w:rFonts w:hint="eastAsia"/>
          <w:u w:val="single"/>
        </w:rPr>
        <w:t>應由其主管向其溝通宣導</w:t>
      </w:r>
      <w:r w:rsidR="000B03AC" w:rsidRPr="00046B80">
        <w:rPr>
          <w:rFonts w:hint="eastAsia"/>
        </w:rPr>
        <w:t>。我也曾經跟當地里長溝通，過程中也曾經考慮員工不收費，但就被自由時報記者說是自肥。後來陳局長打電話給我，</w:t>
      </w:r>
      <w:r w:rsidR="000B03AC" w:rsidRPr="00046B80">
        <w:rPr>
          <w:rFonts w:hint="eastAsia"/>
          <w:u w:val="single"/>
        </w:rPr>
        <w:t>問我是否要考慮收費，員工每月收取一點費用，並降低代辦業者費用。故高雄所後來才對員工收取每月300元</w:t>
      </w:r>
      <w:r w:rsidR="000B03AC" w:rsidRPr="00046B80">
        <w:rPr>
          <w:rFonts w:hint="eastAsia"/>
        </w:rPr>
        <w:t>，</w:t>
      </w:r>
      <w:r w:rsidR="000B03AC" w:rsidRPr="00046B80">
        <w:rPr>
          <w:rFonts w:hint="eastAsia"/>
          <w:u w:val="single"/>
        </w:rPr>
        <w:t>代辦業者則從每個月2,000元降低到1,700元</w:t>
      </w:r>
      <w:r w:rsidR="000B03AC" w:rsidRPr="00046B80">
        <w:rPr>
          <w:rFonts w:hint="eastAsia"/>
        </w:rPr>
        <w:t>，盡量尋找平衡點。」等語，否認有未善盡政策溝通職責之情。</w:t>
      </w:r>
      <w:r w:rsidRPr="00046B80">
        <w:rPr>
          <w:rFonts w:hint="eastAsia"/>
        </w:rPr>
        <w:t>然查，上開停車場委外營運管理案辦理以來，仍</w:t>
      </w:r>
      <w:r w:rsidR="009F3F6E" w:rsidRPr="00046B80">
        <w:rPr>
          <w:rFonts w:hint="eastAsia"/>
        </w:rPr>
        <w:t>陸續受到利害關係人群體之反對與抵抗</w:t>
      </w:r>
      <w:r w:rsidR="008E1B7E" w:rsidRPr="00046B80">
        <w:rPr>
          <w:rFonts w:hint="eastAsia"/>
        </w:rPr>
        <w:t>，諸如：</w:t>
      </w:r>
    </w:p>
    <w:p w14:paraId="78AF26C8" w14:textId="77777777" w:rsidR="00181934" w:rsidRPr="00046B80" w:rsidRDefault="00D6791E" w:rsidP="00181934">
      <w:pPr>
        <w:pStyle w:val="4"/>
      </w:pPr>
      <w:r w:rsidRPr="00046B80">
        <w:rPr>
          <w:rFonts w:hint="eastAsia"/>
        </w:rPr>
        <w:t>1</w:t>
      </w:r>
      <w:r w:rsidRPr="00046B80">
        <w:t>13</w:t>
      </w:r>
      <w:r w:rsidRPr="00046B80">
        <w:rPr>
          <w:rFonts w:hint="eastAsia"/>
        </w:rPr>
        <w:t>年4月1</w:t>
      </w:r>
      <w:r w:rsidRPr="00046B80">
        <w:t>2</w:t>
      </w:r>
      <w:r w:rsidRPr="00046B80">
        <w:rPr>
          <w:rFonts w:hint="eastAsia"/>
        </w:rPr>
        <w:t>日公路局與</w:t>
      </w:r>
      <w:r w:rsidR="009F18E5" w:rsidRPr="00046B80">
        <w:rPr>
          <w:rFonts w:hint="eastAsia"/>
        </w:rPr>
        <w:t>台灣</w:t>
      </w:r>
      <w:r w:rsidR="00B07772">
        <w:rPr>
          <w:rFonts w:hint="eastAsia"/>
        </w:rPr>
        <w:t>○○工會</w:t>
      </w:r>
      <w:r w:rsidR="00A04537" w:rsidRPr="00046B80">
        <w:rPr>
          <w:rFonts w:hint="eastAsia"/>
        </w:rPr>
        <w:t>（下稱</w:t>
      </w:r>
      <w:r w:rsidR="00B07772">
        <w:rPr>
          <w:rFonts w:hint="eastAsia"/>
        </w:rPr>
        <w:t>○○工會</w:t>
      </w:r>
      <w:r w:rsidR="009F18E5" w:rsidRPr="00046B80">
        <w:rPr>
          <w:rFonts w:hint="eastAsia"/>
        </w:rPr>
        <w:t>）</w:t>
      </w:r>
      <w:r w:rsidRPr="00046B80">
        <w:rPr>
          <w:rFonts w:hint="eastAsia"/>
        </w:rPr>
        <w:t>1</w:t>
      </w:r>
      <w:r w:rsidRPr="00046B80">
        <w:t>13</w:t>
      </w:r>
      <w:r w:rsidRPr="00046B80">
        <w:rPr>
          <w:rFonts w:hint="eastAsia"/>
        </w:rPr>
        <w:t>年第1次交流會議(由公路局局長主持</w:t>
      </w:r>
      <w:r w:rsidRPr="00046B80">
        <w:t>)</w:t>
      </w:r>
      <w:r w:rsidRPr="00046B80">
        <w:rPr>
          <w:rFonts w:hint="eastAsia"/>
        </w:rPr>
        <w:t>，會議結論略以，請高雄所規劃「公務車及員工專用停車場」或研擬其他可行性方案，免徵開車上班同仁停車費。</w:t>
      </w:r>
    </w:p>
    <w:p w14:paraId="726FBD44" w14:textId="77777777" w:rsidR="00D6791E" w:rsidRPr="00046B80" w:rsidRDefault="00B07772" w:rsidP="00181934">
      <w:pPr>
        <w:pStyle w:val="4"/>
      </w:pPr>
      <w:r>
        <w:rPr>
          <w:rFonts w:hint="eastAsia"/>
        </w:rPr>
        <w:t>○○工會</w:t>
      </w:r>
      <w:r w:rsidR="00D6791E" w:rsidRPr="00046B80">
        <w:rPr>
          <w:rFonts w:hint="eastAsia"/>
        </w:rPr>
        <w:t>113年10月24日公十五治組字第11300330號函高雄所並副知</w:t>
      </w:r>
      <w:r w:rsidR="00CA6A3D" w:rsidRPr="00046B80">
        <w:rPr>
          <w:rFonts w:hint="eastAsia"/>
        </w:rPr>
        <w:t>公路</w:t>
      </w:r>
      <w:r w:rsidR="00D6791E" w:rsidRPr="00046B80">
        <w:rPr>
          <w:rFonts w:hint="eastAsia"/>
        </w:rPr>
        <w:t>局，指稱高雄所首長事前並未充分與員工溝通停車場收費問題，甚要求各組室主管以明示或暗示告誡防堵員工表達異議，且員工還遭窺探、獵巫、打壓等不當對待之情事。</w:t>
      </w:r>
    </w:p>
    <w:p w14:paraId="43BCC839" w14:textId="77777777" w:rsidR="00D6791E" w:rsidRPr="00046B80" w:rsidRDefault="00D4256C" w:rsidP="00181934">
      <w:pPr>
        <w:pStyle w:val="4"/>
      </w:pPr>
      <w:r>
        <w:t>113</w:t>
      </w:r>
      <w:r w:rsidR="00D6791E" w:rsidRPr="00046B80">
        <w:rPr>
          <w:rFonts w:hint="eastAsia"/>
        </w:rPr>
        <w:t>年10月29日</w:t>
      </w:r>
      <w:r w:rsidR="00B07772">
        <w:rPr>
          <w:rFonts w:hint="eastAsia"/>
          <w:u w:val="single"/>
        </w:rPr>
        <w:t>○○工會</w:t>
      </w:r>
      <w:r w:rsidR="00D6791E" w:rsidRPr="00046B80">
        <w:rPr>
          <w:rFonts w:hint="eastAsia"/>
          <w:u w:val="single"/>
        </w:rPr>
        <w:t>再次提交聲明書等相關資料，措辭強硬重申李員對停車場收費問題，事前未與員工溝通</w:t>
      </w:r>
      <w:r w:rsidR="00D6791E" w:rsidRPr="00046B80">
        <w:rPr>
          <w:rFonts w:hint="eastAsia"/>
        </w:rPr>
        <w:t>，且其領導管理方式向來採高壓手段、漠視基層同仁表達的不同意見，甚而以恫嚇手段防堵、壓制，停車場收費事件只是導火線之一，受長期打壓之員工於113年3月間直接打電話向工會投訴，李員甚或對透過</w:t>
      </w:r>
      <w:r w:rsidR="00B07772">
        <w:rPr>
          <w:rFonts w:hint="eastAsia"/>
        </w:rPr>
        <w:t>○○工會</w:t>
      </w:r>
      <w:r w:rsidR="00D6791E" w:rsidRPr="00046B80">
        <w:rPr>
          <w:rFonts w:hint="eastAsia"/>
        </w:rPr>
        <w:t>反映的員工有不當的勞動對待行為。</w:t>
      </w:r>
    </w:p>
    <w:p w14:paraId="3C5A098D" w14:textId="77777777" w:rsidR="00FD3D11" w:rsidRPr="00046B80" w:rsidRDefault="00C46C93" w:rsidP="00BE2C5E">
      <w:pPr>
        <w:pStyle w:val="3"/>
        <w:overflowPunct w:val="0"/>
        <w:ind w:left="1360" w:hanging="680"/>
      </w:pPr>
      <w:r w:rsidRPr="00046B80">
        <w:rPr>
          <w:rFonts w:hint="eastAsia"/>
        </w:rPr>
        <w:lastRenderedPageBreak/>
        <w:t>據公路局於本</w:t>
      </w:r>
      <w:r w:rsidR="00313227" w:rsidRPr="00046B80">
        <w:rPr>
          <w:rFonts w:hint="eastAsia"/>
        </w:rPr>
        <w:t>院詢問時說明，有關高雄所停車場收費爭議案，迄李員113年12月16日調任該局專門委員止(自113年4月12日工會提案起算，計歷時近9個月)，</w:t>
      </w:r>
      <w:r w:rsidR="00F075DA" w:rsidRPr="00046B80">
        <w:rPr>
          <w:rFonts w:hint="eastAsia"/>
        </w:rPr>
        <w:t>仍</w:t>
      </w:r>
      <w:r w:rsidR="00313227" w:rsidRPr="00046B80">
        <w:rPr>
          <w:rFonts w:hint="eastAsia"/>
        </w:rPr>
        <w:t>未順利獲得同仁與工會支持的解決方案。該案迨至1</w:t>
      </w:r>
      <w:r w:rsidR="00313227" w:rsidRPr="00046B80">
        <w:t>14</w:t>
      </w:r>
      <w:r w:rsidR="00313227" w:rsidRPr="00046B80">
        <w:rPr>
          <w:rFonts w:hint="eastAsia"/>
        </w:rPr>
        <w:t>年3月2</w:t>
      </w:r>
      <w:r w:rsidR="00313227" w:rsidRPr="00046B80">
        <w:t>5</w:t>
      </w:r>
      <w:r w:rsidR="00313227" w:rsidRPr="00046B80">
        <w:rPr>
          <w:rFonts w:hint="eastAsia"/>
        </w:rPr>
        <w:t>日該局與</w:t>
      </w:r>
      <w:r w:rsidR="00B07772">
        <w:rPr>
          <w:rFonts w:hint="eastAsia"/>
        </w:rPr>
        <w:t>○○工會</w:t>
      </w:r>
      <w:r w:rsidR="00313227" w:rsidRPr="00046B80">
        <w:rPr>
          <w:rFonts w:hint="eastAsia"/>
        </w:rPr>
        <w:t>交流會議，始獲得雙方共識並解除列管，端賴</w:t>
      </w:r>
      <w:r w:rsidR="000A5802" w:rsidRPr="00046B80">
        <w:rPr>
          <w:rFonts w:hint="eastAsia"/>
        </w:rPr>
        <w:t>高雄所新任所長</w:t>
      </w:r>
      <w:r w:rsidR="0005251C">
        <w:rPr>
          <w:rFonts w:hint="eastAsia"/>
        </w:rPr>
        <w:t>馮○○</w:t>
      </w:r>
      <w:r w:rsidR="000A5802" w:rsidRPr="00046B80">
        <w:rPr>
          <w:rFonts w:hint="eastAsia"/>
        </w:rPr>
        <w:t>於114年1月16日上任起，便針對為使停車秩序有效管理，研擬最佳衡平措施，先後與內、外標的團體進行溝通，僅歷時3個月</w:t>
      </w:r>
      <w:r w:rsidR="00B14F56" w:rsidRPr="00046B80">
        <w:rPr>
          <w:rFonts w:hint="eastAsia"/>
        </w:rPr>
        <w:t>即</w:t>
      </w:r>
      <w:r w:rsidR="000A5802" w:rsidRPr="00046B80">
        <w:rPr>
          <w:rFonts w:hint="eastAsia"/>
        </w:rPr>
        <w:t>獲工會、同仁及相關團體支持，其所進行之相關努力</w:t>
      </w:r>
      <w:r w:rsidR="00FC734C" w:rsidRPr="00046B80">
        <w:rPr>
          <w:rFonts w:hint="eastAsia"/>
        </w:rPr>
        <w:t>事宜</w:t>
      </w:r>
      <w:r w:rsidR="000A5802" w:rsidRPr="00046B80">
        <w:rPr>
          <w:rFonts w:hint="eastAsia"/>
        </w:rPr>
        <w:t>包括：</w:t>
      </w:r>
      <w:r w:rsidR="00FC734C" w:rsidRPr="00046B80">
        <w:rPr>
          <w:rFonts w:hint="eastAsia"/>
        </w:rPr>
        <w:t>與</w:t>
      </w:r>
      <w:r w:rsidR="00B07772">
        <w:rPr>
          <w:rFonts w:hint="eastAsia"/>
        </w:rPr>
        <w:t>○○工會</w:t>
      </w:r>
      <w:r w:rsidR="00FC734C" w:rsidRPr="00046B80">
        <w:rPr>
          <w:rFonts w:hint="eastAsia"/>
        </w:rPr>
        <w:t>黃理事長會談、邀集委外營運廠商</w:t>
      </w:r>
      <w:r w:rsidR="00756607">
        <w:rPr>
          <w:rFonts w:hint="eastAsia"/>
        </w:rPr>
        <w:t>歐○○</w:t>
      </w:r>
      <w:r w:rsidR="00FC734C" w:rsidRPr="00046B80">
        <w:rPr>
          <w:rFonts w:hint="eastAsia"/>
        </w:rPr>
        <w:t>公司黃副理協商、</w:t>
      </w:r>
      <w:r w:rsidR="00AB2A09" w:rsidRPr="00046B80">
        <w:rPr>
          <w:rFonts w:hint="eastAsia"/>
        </w:rPr>
        <w:t>拜訪立法委員</w:t>
      </w:r>
      <w:r w:rsidR="0005251C">
        <w:rPr>
          <w:rFonts w:hint="eastAsia"/>
        </w:rPr>
        <w:t>許○○</w:t>
      </w:r>
      <w:r w:rsidR="00AB2A09" w:rsidRPr="00046B80">
        <w:rPr>
          <w:rFonts w:hint="eastAsia"/>
        </w:rPr>
        <w:t>服務處進行溝通說明，以及針對所內員工</w:t>
      </w:r>
      <w:r w:rsidR="00A43A37" w:rsidRPr="00046B80">
        <w:rPr>
          <w:rFonts w:hint="eastAsia"/>
        </w:rPr>
        <w:t>辦理問卷調查，以瞭解並蒐集對於</w:t>
      </w:r>
      <w:r w:rsidR="00AB2A09" w:rsidRPr="00046B80">
        <w:rPr>
          <w:rFonts w:hint="eastAsia"/>
        </w:rPr>
        <w:t>現行停車場收費</w:t>
      </w:r>
      <w:r w:rsidR="00A43A37" w:rsidRPr="00046B80">
        <w:rPr>
          <w:rFonts w:hint="eastAsia"/>
        </w:rPr>
        <w:t>機制</w:t>
      </w:r>
      <w:r w:rsidR="00AB2A09" w:rsidRPr="00046B80">
        <w:rPr>
          <w:rFonts w:hint="eastAsia"/>
        </w:rPr>
        <w:t>之滿意度及意見</w:t>
      </w:r>
      <w:r w:rsidR="00313227" w:rsidRPr="00046B80">
        <w:rPr>
          <w:rFonts w:hint="eastAsia"/>
        </w:rPr>
        <w:t>等語。至於公路局方面，</w:t>
      </w:r>
      <w:r w:rsidR="005C548C" w:rsidRPr="00046B80">
        <w:rPr>
          <w:rFonts w:hint="eastAsia"/>
        </w:rPr>
        <w:t>自</w:t>
      </w:r>
      <w:r w:rsidR="00313227" w:rsidRPr="00046B80">
        <w:rPr>
          <w:rFonts w:hint="eastAsia"/>
        </w:rPr>
        <w:t>1</w:t>
      </w:r>
      <w:r w:rsidR="00313227" w:rsidRPr="00046B80">
        <w:t>13</w:t>
      </w:r>
      <w:r w:rsidR="00313227" w:rsidRPr="00046B80">
        <w:rPr>
          <w:rFonts w:hint="eastAsia"/>
        </w:rPr>
        <w:t>年4月1</w:t>
      </w:r>
      <w:r w:rsidR="00313227" w:rsidRPr="00046B80">
        <w:t>2</w:t>
      </w:r>
      <w:r w:rsidR="00313227" w:rsidRPr="00046B80">
        <w:rPr>
          <w:rFonts w:hint="eastAsia"/>
        </w:rPr>
        <w:t>日與</w:t>
      </w:r>
      <w:r w:rsidR="00B07772">
        <w:rPr>
          <w:rFonts w:hint="eastAsia"/>
        </w:rPr>
        <w:t>○○工會</w:t>
      </w:r>
      <w:r w:rsidR="00313227" w:rsidRPr="00046B80">
        <w:rPr>
          <w:rFonts w:hint="eastAsia"/>
        </w:rPr>
        <w:t>之交流會中獲悉高雄所員工不滿</w:t>
      </w:r>
      <w:r w:rsidR="00FD3D11" w:rsidRPr="00046B80">
        <w:rPr>
          <w:rFonts w:hint="eastAsia"/>
        </w:rPr>
        <w:t>停車場</w:t>
      </w:r>
      <w:r w:rsidR="00313227" w:rsidRPr="00046B80">
        <w:rPr>
          <w:rFonts w:hint="eastAsia"/>
        </w:rPr>
        <w:t>收費新制後，</w:t>
      </w:r>
      <w:r w:rsidR="00FD3D11" w:rsidRPr="00046B80">
        <w:rPr>
          <w:rFonts w:hint="eastAsia"/>
        </w:rPr>
        <w:t>除於該年度歷次與</w:t>
      </w:r>
      <w:r w:rsidR="00B07772">
        <w:rPr>
          <w:rFonts w:hint="eastAsia"/>
        </w:rPr>
        <w:t>○○工會</w:t>
      </w:r>
      <w:r w:rsidR="00FD3D11" w:rsidRPr="00046B80">
        <w:rPr>
          <w:rFonts w:hint="eastAsia"/>
        </w:rPr>
        <w:t>之交流會議中持</w:t>
      </w:r>
      <w:r w:rsidR="00D6791E" w:rsidRPr="00046B80">
        <w:rPr>
          <w:rFonts w:hint="eastAsia"/>
        </w:rPr>
        <w:t>續</w:t>
      </w:r>
      <w:r w:rsidR="00FD3D11" w:rsidRPr="00046B80">
        <w:rPr>
          <w:rFonts w:hint="eastAsia"/>
        </w:rPr>
        <w:t>作如下表之追蹤列管處理外，其餘協處作為包括：</w:t>
      </w:r>
    </w:p>
    <w:p w14:paraId="652D2DB4" w14:textId="77777777" w:rsidR="00FD3D11" w:rsidRPr="00046B80" w:rsidRDefault="00D93F6E" w:rsidP="004E7341">
      <w:pPr>
        <w:pStyle w:val="4"/>
        <w:overflowPunct w:val="0"/>
      </w:pPr>
      <w:r w:rsidRPr="00046B80">
        <w:rPr>
          <w:rFonts w:hint="eastAsia"/>
        </w:rPr>
        <w:tab/>
        <w:t>鑒於當時勞資關係緊張對立，為維持勞資和諧及避免衝突發生，公路局基於上級機關督導權責，於</w:t>
      </w:r>
      <w:r w:rsidR="00313227" w:rsidRPr="00046B80">
        <w:rPr>
          <w:rFonts w:hint="eastAsia"/>
        </w:rPr>
        <w:t>1</w:t>
      </w:r>
      <w:r w:rsidR="00313227" w:rsidRPr="00046B80">
        <w:t>13</w:t>
      </w:r>
      <w:r w:rsidR="00313227" w:rsidRPr="00046B80">
        <w:rPr>
          <w:rFonts w:hint="eastAsia"/>
        </w:rPr>
        <w:t>年1</w:t>
      </w:r>
      <w:r w:rsidR="00313227" w:rsidRPr="00046B80">
        <w:t>1</w:t>
      </w:r>
      <w:r w:rsidR="00313227" w:rsidRPr="00046B80">
        <w:rPr>
          <w:rFonts w:hint="eastAsia"/>
        </w:rPr>
        <w:t>月4日</w:t>
      </w:r>
      <w:r w:rsidRPr="00046B80">
        <w:rPr>
          <w:rFonts w:hint="eastAsia"/>
        </w:rPr>
        <w:t>邀請高雄所李</w:t>
      </w:r>
      <w:r w:rsidR="004C4DB5" w:rsidRPr="00046B80">
        <w:rPr>
          <w:rFonts w:hint="eastAsia"/>
        </w:rPr>
        <w:t>姓</w:t>
      </w:r>
      <w:r w:rsidRPr="00046B80">
        <w:rPr>
          <w:rFonts w:hint="eastAsia"/>
        </w:rPr>
        <w:t>所長至該局溝通，溝通內容亦針對前開</w:t>
      </w:r>
      <w:r w:rsidR="00B07772">
        <w:rPr>
          <w:rFonts w:hint="eastAsia"/>
        </w:rPr>
        <w:t>○○工會</w:t>
      </w:r>
      <w:r w:rsidRPr="00046B80">
        <w:rPr>
          <w:rFonts w:hint="eastAsia"/>
        </w:rPr>
        <w:t>反映停車場收費問題及身兼工會幹部之同仁參加</w:t>
      </w:r>
      <w:r w:rsidR="00240948" w:rsidRPr="00046B80">
        <w:rPr>
          <w:rFonts w:hint="eastAsia"/>
        </w:rPr>
        <w:t>該</w:t>
      </w:r>
      <w:r w:rsidRPr="00046B80">
        <w:rPr>
          <w:rFonts w:hint="eastAsia"/>
        </w:rPr>
        <w:t>局與工會交流會議之請假程序等事項</w:t>
      </w:r>
      <w:r w:rsidR="00E90828" w:rsidRPr="00046B80">
        <w:rPr>
          <w:rFonts w:hint="eastAsia"/>
        </w:rPr>
        <w:t>，</w:t>
      </w:r>
      <w:r w:rsidRPr="00046B80">
        <w:rPr>
          <w:rFonts w:hint="eastAsia"/>
        </w:rPr>
        <w:t>了解實情及確認事實，商討過程李員亦提及為確實向對停車場收費持不同意見的員工逐一進行溝通，希透過</w:t>
      </w:r>
      <w:r w:rsidR="00B07772">
        <w:rPr>
          <w:rFonts w:hint="eastAsia"/>
        </w:rPr>
        <w:t>○○工會</w:t>
      </w:r>
      <w:r w:rsidRPr="00046B80">
        <w:rPr>
          <w:rFonts w:hint="eastAsia"/>
        </w:rPr>
        <w:t>瞭解該等員工名單。期間李員並表示針對</w:t>
      </w:r>
      <w:r w:rsidR="00B07772">
        <w:rPr>
          <w:rFonts w:hint="eastAsia"/>
        </w:rPr>
        <w:t>○○工會</w:t>
      </w:r>
      <w:r w:rsidRPr="00046B80">
        <w:rPr>
          <w:rFonts w:hint="eastAsia"/>
        </w:rPr>
        <w:t>不實指控無法接受。</w:t>
      </w:r>
    </w:p>
    <w:p w14:paraId="113F372C" w14:textId="77777777" w:rsidR="00E03495" w:rsidRPr="00046B80" w:rsidRDefault="00D93F6E" w:rsidP="004E7341">
      <w:pPr>
        <w:pStyle w:val="4"/>
        <w:overflowPunct w:val="0"/>
      </w:pPr>
      <w:r w:rsidRPr="00046B80">
        <w:rPr>
          <w:rFonts w:hint="eastAsia"/>
        </w:rPr>
        <w:lastRenderedPageBreak/>
        <w:t>嗣於</w:t>
      </w:r>
      <w:r w:rsidR="00FD3D11" w:rsidRPr="00046B80">
        <w:rPr>
          <w:rFonts w:hint="eastAsia"/>
        </w:rPr>
        <w:t>1</w:t>
      </w:r>
      <w:r w:rsidR="00FD3D11" w:rsidRPr="00046B80">
        <w:t>13</w:t>
      </w:r>
      <w:r w:rsidR="00FD3D11" w:rsidRPr="00046B80">
        <w:rPr>
          <w:rFonts w:hint="eastAsia"/>
        </w:rPr>
        <w:t>年1</w:t>
      </w:r>
      <w:r w:rsidR="00FD3D11" w:rsidRPr="00046B80">
        <w:t>1</w:t>
      </w:r>
      <w:r w:rsidR="00FD3D11" w:rsidRPr="00046B80">
        <w:rPr>
          <w:rFonts w:hint="eastAsia"/>
        </w:rPr>
        <w:t>月</w:t>
      </w:r>
      <w:r w:rsidR="00313227" w:rsidRPr="00046B80">
        <w:rPr>
          <w:rFonts w:hint="eastAsia"/>
        </w:rPr>
        <w:t>6日</w:t>
      </w:r>
      <w:r w:rsidRPr="00046B80">
        <w:rPr>
          <w:rFonts w:hint="eastAsia"/>
        </w:rPr>
        <w:t>公路局再邀請</w:t>
      </w:r>
      <w:r w:rsidR="00B07772" w:rsidRPr="00B07772">
        <w:rPr>
          <w:rFonts w:ascii="Times New Roman" w:hint="eastAsia"/>
        </w:rPr>
        <w:t>○○</w:t>
      </w:r>
      <w:r w:rsidR="00B07772">
        <w:rPr>
          <w:rFonts w:ascii="Times New Roman"/>
        </w:rPr>
        <w:t>工會</w:t>
      </w:r>
      <w:r w:rsidRPr="00046B80">
        <w:rPr>
          <w:rFonts w:ascii="Times New Roman"/>
        </w:rPr>
        <w:t>秘書長羅</w:t>
      </w:r>
      <w:r w:rsidR="00317F39" w:rsidRPr="00317F39">
        <w:rPr>
          <w:rFonts w:ascii="Times New Roman" w:hint="eastAsia"/>
        </w:rPr>
        <w:t>○○</w:t>
      </w:r>
      <w:r w:rsidRPr="00046B80">
        <w:rPr>
          <w:rFonts w:ascii="Times New Roman"/>
        </w:rPr>
        <w:t>至</w:t>
      </w:r>
      <w:r w:rsidRPr="00046B80">
        <w:rPr>
          <w:rFonts w:ascii="Times New Roman" w:hint="eastAsia"/>
        </w:rPr>
        <w:t>該</w:t>
      </w:r>
      <w:r w:rsidRPr="00046B80">
        <w:rPr>
          <w:rFonts w:ascii="Times New Roman"/>
        </w:rPr>
        <w:t>局洽談</w:t>
      </w:r>
      <w:r w:rsidRPr="00046B80">
        <w:rPr>
          <w:rFonts w:ascii="Times New Roman" w:hint="eastAsia"/>
        </w:rPr>
        <w:t>，</w:t>
      </w:r>
      <w:r w:rsidR="000240AD" w:rsidRPr="00046B80">
        <w:rPr>
          <w:rFonts w:ascii="Times New Roman" w:hint="eastAsia"/>
        </w:rPr>
        <w:t>主要係針對</w:t>
      </w:r>
      <w:r w:rsidR="004E7341" w:rsidRPr="00046B80">
        <w:rPr>
          <w:rFonts w:ascii="Times New Roman" w:hint="eastAsia"/>
        </w:rPr>
        <w:t>該工會</w:t>
      </w:r>
      <w:r w:rsidR="000240AD" w:rsidRPr="00046B80">
        <w:rPr>
          <w:rFonts w:ascii="Times New Roman" w:hint="eastAsia"/>
        </w:rPr>
        <w:t>前</w:t>
      </w:r>
      <w:r w:rsidR="004E7341" w:rsidRPr="00046B80">
        <w:rPr>
          <w:rFonts w:ascii="Times New Roman" w:hint="eastAsia"/>
        </w:rPr>
        <w:t>於</w:t>
      </w:r>
      <w:r w:rsidR="000240AD" w:rsidRPr="00046B80">
        <w:rPr>
          <w:rFonts w:ascii="Times New Roman" w:hint="eastAsia"/>
        </w:rPr>
        <w:t>同年</w:t>
      </w:r>
      <w:r w:rsidR="000240AD" w:rsidRPr="00046B80">
        <w:rPr>
          <w:rFonts w:ascii="Times New Roman" w:hint="eastAsia"/>
        </w:rPr>
        <w:t>10</w:t>
      </w:r>
      <w:r w:rsidR="000240AD" w:rsidRPr="00046B80">
        <w:rPr>
          <w:rFonts w:ascii="Times New Roman" w:hint="eastAsia"/>
        </w:rPr>
        <w:t>月</w:t>
      </w:r>
      <w:r w:rsidR="000240AD" w:rsidRPr="00046B80">
        <w:rPr>
          <w:rFonts w:ascii="Times New Roman" w:hint="eastAsia"/>
        </w:rPr>
        <w:t>24</w:t>
      </w:r>
      <w:r w:rsidR="000240AD" w:rsidRPr="00046B80">
        <w:rPr>
          <w:rFonts w:ascii="Times New Roman" w:hint="eastAsia"/>
        </w:rPr>
        <w:t>日</w:t>
      </w:r>
      <w:r w:rsidR="004E7341" w:rsidRPr="00046B80">
        <w:rPr>
          <w:rFonts w:ascii="Times New Roman" w:hint="eastAsia"/>
        </w:rPr>
        <w:t>發</w:t>
      </w:r>
      <w:r w:rsidR="000240AD" w:rsidRPr="00046B80">
        <w:rPr>
          <w:rFonts w:ascii="Times New Roman" w:hint="eastAsia"/>
        </w:rPr>
        <w:t>函及同年月</w:t>
      </w:r>
      <w:r w:rsidR="000240AD" w:rsidRPr="00046B80">
        <w:rPr>
          <w:rFonts w:ascii="Times New Roman" w:hint="eastAsia"/>
        </w:rPr>
        <w:t>29</w:t>
      </w:r>
      <w:r w:rsidR="000240AD" w:rsidRPr="00046B80">
        <w:rPr>
          <w:rFonts w:ascii="Times New Roman" w:hint="eastAsia"/>
        </w:rPr>
        <w:t>日</w:t>
      </w:r>
      <w:r w:rsidR="004E7341" w:rsidRPr="00046B80">
        <w:rPr>
          <w:rFonts w:ascii="Times New Roman" w:hint="eastAsia"/>
        </w:rPr>
        <w:t>再提出</w:t>
      </w:r>
      <w:r w:rsidR="000240AD" w:rsidRPr="00046B80">
        <w:rPr>
          <w:rFonts w:ascii="Times New Roman" w:hint="eastAsia"/>
        </w:rPr>
        <w:t>聲明書予以溝通；至停車場收費問題，</w:t>
      </w:r>
      <w:r w:rsidR="00E04127" w:rsidRPr="00046B80">
        <w:rPr>
          <w:rFonts w:ascii="Times New Roman" w:hint="eastAsia"/>
        </w:rPr>
        <w:t>該</w:t>
      </w:r>
      <w:r w:rsidR="000240AD" w:rsidRPr="00046B80">
        <w:rPr>
          <w:rFonts w:ascii="Times New Roman" w:hint="eastAsia"/>
        </w:rPr>
        <w:t>局亦以衡平角度，向羅員說明高雄所停車場收費事宜均依財政部、審計部相關函釋規定辦理，且該所業完成履約行為，僅能於現行約定範圍內溝通調整，惟配合本案業屬</w:t>
      </w:r>
      <w:r w:rsidR="004E7341" w:rsidRPr="00046B80">
        <w:rPr>
          <w:rFonts w:ascii="Times New Roman" w:hint="eastAsia"/>
        </w:rPr>
        <w:t>該</w:t>
      </w:r>
      <w:r w:rsidR="000240AD" w:rsidRPr="00046B80">
        <w:rPr>
          <w:rFonts w:ascii="Times New Roman" w:hint="eastAsia"/>
        </w:rPr>
        <w:t>局與</w:t>
      </w:r>
      <w:r w:rsidR="00B07772">
        <w:rPr>
          <w:rFonts w:ascii="Times New Roman" w:hint="eastAsia"/>
        </w:rPr>
        <w:t>○○工會</w:t>
      </w:r>
      <w:r w:rsidR="000240AD" w:rsidRPr="00046B80">
        <w:rPr>
          <w:rFonts w:ascii="Times New Roman" w:hint="eastAsia"/>
        </w:rPr>
        <w:t>每季交流會議列管事項，該所業已積極處理解決停車場收費問題</w:t>
      </w:r>
      <w:r w:rsidR="000E1FC2" w:rsidRPr="00046B80">
        <w:rPr>
          <w:rFonts w:ascii="Times New Roman" w:hint="eastAsia"/>
        </w:rPr>
        <w:t>，請羅員同理並理解。</w:t>
      </w:r>
    </w:p>
    <w:p w14:paraId="41345239" w14:textId="77777777" w:rsidR="00B530B7" w:rsidRPr="00046B80" w:rsidRDefault="00B530B7" w:rsidP="00B530B7">
      <w:pPr>
        <w:pStyle w:val="a3"/>
      </w:pPr>
      <w:r w:rsidRPr="00046B80">
        <w:rPr>
          <w:rFonts w:hint="eastAsia"/>
        </w:rPr>
        <w:t>「高雄所停車場案」於公路局與</w:t>
      </w:r>
      <w:r w:rsidR="00B07772">
        <w:rPr>
          <w:rFonts w:hint="eastAsia"/>
        </w:rPr>
        <w:t>○○工會</w:t>
      </w:r>
      <w:r w:rsidRPr="00046B80">
        <w:rPr>
          <w:rFonts w:hint="eastAsia"/>
        </w:rPr>
        <w:t>交流會議處理情形</w:t>
      </w:r>
    </w:p>
    <w:tbl>
      <w:tblPr>
        <w:tblStyle w:val="af6"/>
        <w:tblW w:w="0" w:type="auto"/>
        <w:tblInd w:w="907" w:type="dxa"/>
        <w:tblLook w:val="04A0" w:firstRow="1" w:lastRow="0" w:firstColumn="1" w:lastColumn="0" w:noHBand="0" w:noVBand="1"/>
      </w:tblPr>
      <w:tblGrid>
        <w:gridCol w:w="2065"/>
        <w:gridCol w:w="3262"/>
        <w:gridCol w:w="2600"/>
      </w:tblGrid>
      <w:tr w:rsidR="008822B8" w:rsidRPr="00046B80" w14:paraId="5F6AE08E" w14:textId="77777777" w:rsidTr="00222170">
        <w:tc>
          <w:tcPr>
            <w:tcW w:w="2065" w:type="dxa"/>
            <w:shd w:val="clear" w:color="auto" w:fill="DBE5F1" w:themeFill="accent1" w:themeFillTint="33"/>
            <w:vAlign w:val="center"/>
          </w:tcPr>
          <w:p w14:paraId="0F433A3D" w14:textId="77777777" w:rsidR="00B530B7" w:rsidRPr="00046B80" w:rsidRDefault="00B530B7" w:rsidP="0017299B">
            <w:pPr>
              <w:ind w:left="0" w:firstLine="0"/>
              <w:jc w:val="center"/>
              <w:rPr>
                <w:sz w:val="28"/>
              </w:rPr>
            </w:pPr>
            <w:r w:rsidRPr="00046B80">
              <w:rPr>
                <w:rFonts w:hint="eastAsia"/>
                <w:sz w:val="28"/>
              </w:rPr>
              <w:t>次別/</w:t>
            </w:r>
          </w:p>
          <w:p w14:paraId="211DEE5C" w14:textId="77777777" w:rsidR="00B530B7" w:rsidRPr="00046B80" w:rsidRDefault="00B530B7" w:rsidP="0017299B">
            <w:pPr>
              <w:ind w:left="0" w:firstLine="0"/>
              <w:jc w:val="center"/>
              <w:rPr>
                <w:sz w:val="28"/>
              </w:rPr>
            </w:pPr>
            <w:r w:rsidRPr="00046B80">
              <w:rPr>
                <w:rFonts w:hint="eastAsia"/>
                <w:sz w:val="28"/>
              </w:rPr>
              <w:t>日期</w:t>
            </w:r>
          </w:p>
        </w:tc>
        <w:tc>
          <w:tcPr>
            <w:tcW w:w="3262" w:type="dxa"/>
            <w:shd w:val="clear" w:color="auto" w:fill="DBE5F1" w:themeFill="accent1" w:themeFillTint="33"/>
            <w:vAlign w:val="center"/>
          </w:tcPr>
          <w:p w14:paraId="144DFBBE" w14:textId="77777777" w:rsidR="00B530B7" w:rsidRPr="00046B80" w:rsidRDefault="00B530B7" w:rsidP="0017299B">
            <w:pPr>
              <w:ind w:left="0" w:firstLine="0"/>
              <w:jc w:val="center"/>
              <w:rPr>
                <w:sz w:val="28"/>
              </w:rPr>
            </w:pPr>
            <w:r w:rsidRPr="00046B80">
              <w:rPr>
                <w:rFonts w:hint="eastAsia"/>
                <w:sz w:val="28"/>
              </w:rPr>
              <w:t>決議內容</w:t>
            </w:r>
          </w:p>
        </w:tc>
        <w:tc>
          <w:tcPr>
            <w:tcW w:w="2600" w:type="dxa"/>
            <w:shd w:val="clear" w:color="auto" w:fill="DBE5F1" w:themeFill="accent1" w:themeFillTint="33"/>
            <w:vAlign w:val="center"/>
          </w:tcPr>
          <w:p w14:paraId="0EBF63F8" w14:textId="77777777" w:rsidR="00B530B7" w:rsidRPr="00046B80" w:rsidRDefault="00B530B7" w:rsidP="0017299B">
            <w:pPr>
              <w:ind w:left="0" w:firstLine="0"/>
              <w:jc w:val="center"/>
              <w:rPr>
                <w:sz w:val="28"/>
              </w:rPr>
            </w:pPr>
            <w:r w:rsidRPr="00046B80">
              <w:rPr>
                <w:rFonts w:hint="eastAsia"/>
                <w:sz w:val="28"/>
              </w:rPr>
              <w:t>辦理情形</w:t>
            </w:r>
          </w:p>
        </w:tc>
      </w:tr>
      <w:tr w:rsidR="008822B8" w:rsidRPr="00046B80" w14:paraId="7483C932" w14:textId="77777777" w:rsidTr="0017299B">
        <w:tc>
          <w:tcPr>
            <w:tcW w:w="2065" w:type="dxa"/>
          </w:tcPr>
          <w:p w14:paraId="2235A205" w14:textId="77777777" w:rsidR="00B530B7" w:rsidRPr="00046B80" w:rsidRDefault="00946BBB" w:rsidP="00B530B7">
            <w:pPr>
              <w:ind w:left="0" w:firstLine="0"/>
              <w:rPr>
                <w:sz w:val="28"/>
              </w:rPr>
            </w:pPr>
            <w:r w:rsidRPr="00046B80">
              <w:rPr>
                <w:rFonts w:hint="eastAsia"/>
                <w:sz w:val="28"/>
              </w:rPr>
              <w:t>1</w:t>
            </w:r>
            <w:r w:rsidRPr="00046B80">
              <w:rPr>
                <w:sz w:val="28"/>
              </w:rPr>
              <w:t>13</w:t>
            </w:r>
            <w:r w:rsidRPr="00046B80">
              <w:rPr>
                <w:rFonts w:hint="eastAsia"/>
                <w:sz w:val="28"/>
              </w:rPr>
              <w:t>年第</w:t>
            </w:r>
            <w:r w:rsidR="000946D9" w:rsidRPr="00046B80">
              <w:rPr>
                <w:rFonts w:hint="eastAsia"/>
                <w:sz w:val="28"/>
              </w:rPr>
              <w:t>1</w:t>
            </w:r>
            <w:r w:rsidRPr="00046B80">
              <w:rPr>
                <w:rFonts w:hint="eastAsia"/>
                <w:sz w:val="28"/>
              </w:rPr>
              <w:t>次</w:t>
            </w:r>
          </w:p>
          <w:p w14:paraId="7E956C02" w14:textId="77777777" w:rsidR="000946D9" w:rsidRPr="00046B80" w:rsidRDefault="000946D9" w:rsidP="00B530B7">
            <w:pPr>
              <w:ind w:left="0" w:firstLine="0"/>
              <w:rPr>
                <w:sz w:val="28"/>
              </w:rPr>
            </w:pPr>
            <w:r w:rsidRPr="00046B80">
              <w:rPr>
                <w:rFonts w:hint="eastAsia"/>
                <w:sz w:val="28"/>
              </w:rPr>
              <w:t>1</w:t>
            </w:r>
            <w:r w:rsidRPr="00046B80">
              <w:rPr>
                <w:sz w:val="28"/>
              </w:rPr>
              <w:t>13/4/12</w:t>
            </w:r>
          </w:p>
        </w:tc>
        <w:tc>
          <w:tcPr>
            <w:tcW w:w="3262" w:type="dxa"/>
          </w:tcPr>
          <w:p w14:paraId="455D92E5" w14:textId="77777777" w:rsidR="00B530B7" w:rsidRPr="00046B80" w:rsidRDefault="00994723" w:rsidP="00B530B7">
            <w:pPr>
              <w:ind w:left="0" w:firstLine="0"/>
              <w:rPr>
                <w:sz w:val="28"/>
              </w:rPr>
            </w:pPr>
            <w:r w:rsidRPr="00046B80">
              <w:rPr>
                <w:rFonts w:hint="eastAsia"/>
                <w:sz w:val="28"/>
              </w:rPr>
              <w:t>請高雄所規劃「公務車及員工專用停車場」或研擬其他可行性方案，免徵開車上班同仁停車費。</w:t>
            </w:r>
          </w:p>
        </w:tc>
        <w:tc>
          <w:tcPr>
            <w:tcW w:w="2600" w:type="dxa"/>
          </w:tcPr>
          <w:p w14:paraId="31D932EF" w14:textId="77777777" w:rsidR="00B530B7" w:rsidRPr="00046B80" w:rsidRDefault="00B530B7" w:rsidP="00B530B7">
            <w:pPr>
              <w:ind w:left="0" w:firstLine="0"/>
              <w:rPr>
                <w:sz w:val="28"/>
              </w:rPr>
            </w:pPr>
          </w:p>
        </w:tc>
      </w:tr>
      <w:tr w:rsidR="008822B8" w:rsidRPr="00046B80" w14:paraId="6D956BCB" w14:textId="77777777" w:rsidTr="0017299B">
        <w:tc>
          <w:tcPr>
            <w:tcW w:w="2065" w:type="dxa"/>
          </w:tcPr>
          <w:p w14:paraId="7ECA8337" w14:textId="77777777" w:rsidR="000946D9" w:rsidRPr="00046B80" w:rsidRDefault="000946D9" w:rsidP="000946D9">
            <w:pPr>
              <w:ind w:left="0" w:firstLine="0"/>
              <w:rPr>
                <w:sz w:val="28"/>
              </w:rPr>
            </w:pPr>
            <w:r w:rsidRPr="00046B80">
              <w:rPr>
                <w:rFonts w:hint="eastAsia"/>
                <w:sz w:val="28"/>
              </w:rPr>
              <w:t>1</w:t>
            </w:r>
            <w:r w:rsidRPr="00046B80">
              <w:rPr>
                <w:sz w:val="28"/>
              </w:rPr>
              <w:t>13</w:t>
            </w:r>
            <w:r w:rsidRPr="00046B80">
              <w:rPr>
                <w:rFonts w:hint="eastAsia"/>
                <w:sz w:val="28"/>
              </w:rPr>
              <w:t>年第2次</w:t>
            </w:r>
          </w:p>
          <w:p w14:paraId="3A18BF28" w14:textId="77777777" w:rsidR="00B530B7" w:rsidRPr="00046B80" w:rsidRDefault="000946D9" w:rsidP="000946D9">
            <w:pPr>
              <w:ind w:left="0" w:firstLine="0"/>
              <w:rPr>
                <w:sz w:val="28"/>
              </w:rPr>
            </w:pPr>
            <w:r w:rsidRPr="00046B80">
              <w:rPr>
                <w:rFonts w:hint="eastAsia"/>
                <w:sz w:val="28"/>
              </w:rPr>
              <w:t>1</w:t>
            </w:r>
            <w:r w:rsidRPr="00046B80">
              <w:rPr>
                <w:sz w:val="28"/>
              </w:rPr>
              <w:t>13/7/2</w:t>
            </w:r>
          </w:p>
        </w:tc>
        <w:tc>
          <w:tcPr>
            <w:tcW w:w="3262" w:type="dxa"/>
          </w:tcPr>
          <w:p w14:paraId="626A23D7" w14:textId="77777777" w:rsidR="00B530B7" w:rsidRPr="00046B80" w:rsidRDefault="00854322" w:rsidP="00B530B7">
            <w:pPr>
              <w:ind w:left="0" w:firstLine="0"/>
              <w:rPr>
                <w:sz w:val="28"/>
              </w:rPr>
            </w:pPr>
            <w:r w:rsidRPr="00046B80">
              <w:rPr>
                <w:rFonts w:hint="eastAsia"/>
                <w:sz w:val="28"/>
              </w:rPr>
              <w:t>113年7月5日</w:t>
            </w:r>
            <w:r w:rsidR="00EB5571" w:rsidRPr="00046B80">
              <w:rPr>
                <w:rFonts w:hint="eastAsia"/>
                <w:sz w:val="28"/>
              </w:rPr>
              <w:t>由公路</w:t>
            </w:r>
            <w:r w:rsidRPr="00046B80">
              <w:rPr>
                <w:rFonts w:hint="eastAsia"/>
                <w:sz w:val="28"/>
              </w:rPr>
              <w:t>局監理組組長率同仁至高雄所現勘，建議請高雄所於113年7月底前再次與工會完成溝通，必要時由所長親自拜會工會理事長或秘書長等人</w:t>
            </w:r>
            <w:r w:rsidR="00EB5571" w:rsidRPr="00046B80">
              <w:rPr>
                <w:rFonts w:hint="eastAsia"/>
                <w:sz w:val="28"/>
              </w:rPr>
              <w:t>。</w:t>
            </w:r>
          </w:p>
        </w:tc>
        <w:tc>
          <w:tcPr>
            <w:tcW w:w="2600" w:type="dxa"/>
          </w:tcPr>
          <w:p w14:paraId="1CEDE5CB" w14:textId="77777777" w:rsidR="00B530B7" w:rsidRPr="00046B80" w:rsidRDefault="00EB5571" w:rsidP="00B530B7">
            <w:pPr>
              <w:ind w:left="0" w:firstLine="0"/>
              <w:rPr>
                <w:sz w:val="28"/>
              </w:rPr>
            </w:pPr>
            <w:r w:rsidRPr="00046B80">
              <w:rPr>
                <w:rFonts w:hint="eastAsia"/>
                <w:sz w:val="28"/>
              </w:rPr>
              <w:tab/>
              <w:t>經實地現勘後，尚有些區域可供員工停車使用，然高雄所說明為杜絕</w:t>
            </w:r>
            <w:r w:rsidR="00050997" w:rsidRPr="00046B80">
              <w:rPr>
                <w:rFonts w:hint="eastAsia"/>
                <w:sz w:val="28"/>
              </w:rPr>
              <w:t>「</w:t>
            </w:r>
            <w:r w:rsidRPr="00046B80">
              <w:rPr>
                <w:rFonts w:hint="eastAsia"/>
                <w:sz w:val="28"/>
              </w:rPr>
              <w:t>車位長期遭占</w:t>
            </w:r>
            <w:r w:rsidR="00050997" w:rsidRPr="00046B80">
              <w:rPr>
                <w:rFonts w:hint="eastAsia"/>
                <w:sz w:val="28"/>
              </w:rPr>
              <w:t>」</w:t>
            </w:r>
            <w:r w:rsidRPr="00046B80">
              <w:rPr>
                <w:rFonts w:hint="eastAsia"/>
                <w:sz w:val="28"/>
              </w:rPr>
              <w:t>亂象，推動委外經營停車場制度，已進入履約階段，為避免履約、管理及輿論等面向爭議，暫不另設員工停車區。</w:t>
            </w:r>
          </w:p>
        </w:tc>
      </w:tr>
      <w:tr w:rsidR="008822B8" w:rsidRPr="00046B80" w14:paraId="10D7E3C1" w14:textId="77777777" w:rsidTr="0017299B">
        <w:tc>
          <w:tcPr>
            <w:tcW w:w="2065" w:type="dxa"/>
          </w:tcPr>
          <w:p w14:paraId="18553CCA" w14:textId="77777777" w:rsidR="000946D9" w:rsidRPr="00046B80" w:rsidRDefault="000946D9" w:rsidP="000946D9">
            <w:pPr>
              <w:ind w:left="0" w:firstLine="0"/>
              <w:rPr>
                <w:sz w:val="28"/>
              </w:rPr>
            </w:pPr>
            <w:r w:rsidRPr="00046B80">
              <w:rPr>
                <w:rFonts w:hint="eastAsia"/>
                <w:sz w:val="28"/>
              </w:rPr>
              <w:t>1</w:t>
            </w:r>
            <w:r w:rsidRPr="00046B80">
              <w:rPr>
                <w:sz w:val="28"/>
              </w:rPr>
              <w:t>13</w:t>
            </w:r>
            <w:r w:rsidRPr="00046B80">
              <w:rPr>
                <w:rFonts w:hint="eastAsia"/>
                <w:sz w:val="28"/>
              </w:rPr>
              <w:t>年第3次</w:t>
            </w:r>
          </w:p>
          <w:p w14:paraId="1909D68B" w14:textId="77777777" w:rsidR="00B530B7" w:rsidRPr="00046B80" w:rsidRDefault="000946D9" w:rsidP="000946D9">
            <w:pPr>
              <w:ind w:left="0" w:firstLine="0"/>
              <w:rPr>
                <w:sz w:val="28"/>
              </w:rPr>
            </w:pPr>
            <w:r w:rsidRPr="00046B80">
              <w:rPr>
                <w:rFonts w:hint="eastAsia"/>
                <w:sz w:val="28"/>
              </w:rPr>
              <w:t>1</w:t>
            </w:r>
            <w:r w:rsidRPr="00046B80">
              <w:rPr>
                <w:sz w:val="28"/>
              </w:rPr>
              <w:t>13/9/27</w:t>
            </w:r>
          </w:p>
        </w:tc>
        <w:tc>
          <w:tcPr>
            <w:tcW w:w="3262" w:type="dxa"/>
          </w:tcPr>
          <w:p w14:paraId="29785F13" w14:textId="77777777" w:rsidR="00B530B7" w:rsidRPr="00046B80" w:rsidRDefault="00EB5571" w:rsidP="00B530B7">
            <w:pPr>
              <w:ind w:left="0" w:firstLine="0"/>
              <w:rPr>
                <w:sz w:val="28"/>
              </w:rPr>
            </w:pPr>
            <w:r w:rsidRPr="00046B80">
              <w:rPr>
                <w:rFonts w:hint="eastAsia"/>
                <w:sz w:val="28"/>
              </w:rPr>
              <w:t>建議請高雄所再審慎思考研提折衷解決方案後，再行討論研商</w:t>
            </w:r>
            <w:r w:rsidR="00DA5653" w:rsidRPr="00046B80">
              <w:rPr>
                <w:rFonts w:hint="eastAsia"/>
                <w:sz w:val="28"/>
              </w:rPr>
              <w:t>。</w:t>
            </w:r>
            <w:r w:rsidRPr="00046B80">
              <w:rPr>
                <w:rFonts w:hint="eastAsia"/>
                <w:sz w:val="28"/>
              </w:rPr>
              <w:t>另於</w:t>
            </w:r>
            <w:r w:rsidRPr="00046B80">
              <w:rPr>
                <w:rFonts w:hint="eastAsia"/>
                <w:sz w:val="28"/>
              </w:rPr>
              <w:lastRenderedPageBreak/>
              <w:t>會中提出降低權利金回饋方案予以參考</w:t>
            </w:r>
            <w:r w:rsidR="00DA5653" w:rsidRPr="00046B80">
              <w:rPr>
                <w:rFonts w:hint="eastAsia"/>
                <w:sz w:val="28"/>
              </w:rPr>
              <w:t>。</w:t>
            </w:r>
          </w:p>
        </w:tc>
        <w:tc>
          <w:tcPr>
            <w:tcW w:w="2600" w:type="dxa"/>
          </w:tcPr>
          <w:p w14:paraId="09E427CF" w14:textId="77777777" w:rsidR="00B530B7" w:rsidRPr="00046B80" w:rsidRDefault="00EB5571" w:rsidP="00B530B7">
            <w:pPr>
              <w:ind w:left="0" w:firstLine="0"/>
              <w:rPr>
                <w:sz w:val="28"/>
              </w:rPr>
            </w:pPr>
            <w:r w:rsidRPr="00046B80">
              <w:rPr>
                <w:rFonts w:hint="eastAsia"/>
                <w:sz w:val="28"/>
              </w:rPr>
              <w:lastRenderedPageBreak/>
              <w:t>經高雄所盤查後有調降空間與委外停車場廠商協</w:t>
            </w:r>
            <w:r w:rsidRPr="00046B80">
              <w:rPr>
                <w:rFonts w:hint="eastAsia"/>
                <w:sz w:val="28"/>
              </w:rPr>
              <w:lastRenderedPageBreak/>
              <w:t>商調降費用之可行性。</w:t>
            </w:r>
          </w:p>
        </w:tc>
      </w:tr>
      <w:tr w:rsidR="008822B8" w:rsidRPr="00046B80" w14:paraId="75690B11" w14:textId="77777777" w:rsidTr="0017299B">
        <w:tc>
          <w:tcPr>
            <w:tcW w:w="2065" w:type="dxa"/>
          </w:tcPr>
          <w:p w14:paraId="45491564" w14:textId="77777777" w:rsidR="000946D9" w:rsidRPr="00046B80" w:rsidRDefault="000946D9" w:rsidP="000946D9">
            <w:pPr>
              <w:ind w:left="0" w:firstLine="0"/>
              <w:rPr>
                <w:sz w:val="28"/>
              </w:rPr>
            </w:pPr>
            <w:r w:rsidRPr="00046B80">
              <w:rPr>
                <w:rFonts w:hint="eastAsia"/>
                <w:sz w:val="28"/>
              </w:rPr>
              <w:lastRenderedPageBreak/>
              <w:t>1</w:t>
            </w:r>
            <w:r w:rsidRPr="00046B80">
              <w:rPr>
                <w:sz w:val="28"/>
              </w:rPr>
              <w:t>13</w:t>
            </w:r>
            <w:r w:rsidRPr="00046B80">
              <w:rPr>
                <w:rFonts w:hint="eastAsia"/>
                <w:sz w:val="28"/>
              </w:rPr>
              <w:t>年第4次</w:t>
            </w:r>
          </w:p>
          <w:p w14:paraId="1FC67299" w14:textId="77777777" w:rsidR="00B530B7" w:rsidRPr="00046B80" w:rsidRDefault="000946D9" w:rsidP="000946D9">
            <w:pPr>
              <w:ind w:left="0" w:firstLine="0"/>
              <w:rPr>
                <w:sz w:val="28"/>
              </w:rPr>
            </w:pPr>
            <w:r w:rsidRPr="00046B80">
              <w:rPr>
                <w:rFonts w:hint="eastAsia"/>
                <w:sz w:val="28"/>
              </w:rPr>
              <w:t>1</w:t>
            </w:r>
            <w:r w:rsidRPr="00046B80">
              <w:rPr>
                <w:sz w:val="28"/>
              </w:rPr>
              <w:t>13/12/25</w:t>
            </w:r>
          </w:p>
        </w:tc>
        <w:tc>
          <w:tcPr>
            <w:tcW w:w="3262" w:type="dxa"/>
          </w:tcPr>
          <w:p w14:paraId="1B27262F" w14:textId="77777777" w:rsidR="00B530B7" w:rsidRPr="00046B80" w:rsidRDefault="00EB5571" w:rsidP="00B530B7">
            <w:pPr>
              <w:ind w:left="0" w:firstLine="0"/>
              <w:rPr>
                <w:sz w:val="28"/>
              </w:rPr>
            </w:pPr>
            <w:r w:rsidRPr="00046B80">
              <w:rPr>
                <w:rFonts w:hint="eastAsia"/>
                <w:sz w:val="28"/>
              </w:rPr>
              <w:t>建議請高雄所以照顧員工立場及合法、合理、合情最大化之原則，持續研議解決方案並與員工充分溝通，並請新任所長優先處理本案。</w:t>
            </w:r>
          </w:p>
        </w:tc>
        <w:tc>
          <w:tcPr>
            <w:tcW w:w="2600" w:type="dxa"/>
          </w:tcPr>
          <w:p w14:paraId="47F0A14E" w14:textId="77777777" w:rsidR="00B530B7" w:rsidRPr="00046B80" w:rsidRDefault="00EB5571" w:rsidP="00B530B7">
            <w:pPr>
              <w:ind w:left="0" w:firstLine="0"/>
              <w:rPr>
                <w:sz w:val="28"/>
              </w:rPr>
            </w:pPr>
            <w:r w:rsidRPr="00046B80">
              <w:rPr>
                <w:rFonts w:hint="eastAsia"/>
                <w:sz w:val="28"/>
              </w:rPr>
              <w:t>馮所長就任後即積極展開溝通處理。</w:t>
            </w:r>
          </w:p>
        </w:tc>
      </w:tr>
      <w:tr w:rsidR="008822B8" w:rsidRPr="00046B80" w14:paraId="39D0DD35" w14:textId="77777777" w:rsidTr="0017299B">
        <w:tc>
          <w:tcPr>
            <w:tcW w:w="2065" w:type="dxa"/>
          </w:tcPr>
          <w:p w14:paraId="59DA944B" w14:textId="77777777" w:rsidR="004A7879" w:rsidRPr="00046B80" w:rsidRDefault="004A7879" w:rsidP="004A7879">
            <w:pPr>
              <w:ind w:left="0" w:firstLine="0"/>
              <w:rPr>
                <w:sz w:val="28"/>
              </w:rPr>
            </w:pPr>
            <w:r w:rsidRPr="00046B80">
              <w:rPr>
                <w:rFonts w:hint="eastAsia"/>
                <w:sz w:val="28"/>
              </w:rPr>
              <w:t>1</w:t>
            </w:r>
            <w:r w:rsidRPr="00046B80">
              <w:rPr>
                <w:sz w:val="28"/>
              </w:rPr>
              <w:t>14</w:t>
            </w:r>
            <w:r w:rsidRPr="00046B80">
              <w:rPr>
                <w:rFonts w:hint="eastAsia"/>
                <w:sz w:val="28"/>
              </w:rPr>
              <w:t>年第1次</w:t>
            </w:r>
          </w:p>
          <w:p w14:paraId="3177EAAC" w14:textId="77777777" w:rsidR="004A7879" w:rsidRPr="00046B80" w:rsidRDefault="004A7879" w:rsidP="004A7879">
            <w:pPr>
              <w:ind w:left="0" w:firstLine="0"/>
              <w:rPr>
                <w:sz w:val="28"/>
              </w:rPr>
            </w:pPr>
            <w:r w:rsidRPr="00046B80">
              <w:rPr>
                <w:rFonts w:hint="eastAsia"/>
                <w:sz w:val="28"/>
              </w:rPr>
              <w:t>1</w:t>
            </w:r>
            <w:r w:rsidRPr="00046B80">
              <w:rPr>
                <w:sz w:val="28"/>
              </w:rPr>
              <w:t>14/3/</w:t>
            </w:r>
            <w:r w:rsidR="008D09F0" w:rsidRPr="00046B80">
              <w:rPr>
                <w:sz w:val="28"/>
              </w:rPr>
              <w:t>25</w:t>
            </w:r>
          </w:p>
        </w:tc>
        <w:tc>
          <w:tcPr>
            <w:tcW w:w="3262" w:type="dxa"/>
          </w:tcPr>
          <w:p w14:paraId="607291C3" w14:textId="77777777" w:rsidR="004A7879" w:rsidRPr="00046B80" w:rsidRDefault="008D09F0" w:rsidP="00B530B7">
            <w:pPr>
              <w:ind w:left="0" w:firstLine="0"/>
              <w:rPr>
                <w:sz w:val="28"/>
              </w:rPr>
            </w:pPr>
            <w:r w:rsidRPr="00046B80">
              <w:rPr>
                <w:rFonts w:hint="eastAsia"/>
                <w:sz w:val="28"/>
              </w:rPr>
              <w:t>本案</w:t>
            </w:r>
            <w:r w:rsidR="00DE6E85" w:rsidRPr="00046B80">
              <w:rPr>
                <w:rFonts w:hint="eastAsia"/>
                <w:sz w:val="28"/>
              </w:rPr>
              <w:t>業已獲得雙方之共識，予以</w:t>
            </w:r>
            <w:r w:rsidRPr="00046B80">
              <w:rPr>
                <w:rFonts w:hint="eastAsia"/>
                <w:sz w:val="28"/>
              </w:rPr>
              <w:t>解除列管。</w:t>
            </w:r>
          </w:p>
        </w:tc>
        <w:tc>
          <w:tcPr>
            <w:tcW w:w="2600" w:type="dxa"/>
          </w:tcPr>
          <w:p w14:paraId="264ED868" w14:textId="77777777" w:rsidR="004A7879" w:rsidRPr="00046B80" w:rsidRDefault="004A7879" w:rsidP="00B530B7">
            <w:pPr>
              <w:ind w:left="0" w:firstLine="0"/>
              <w:rPr>
                <w:sz w:val="28"/>
              </w:rPr>
            </w:pPr>
          </w:p>
        </w:tc>
      </w:tr>
    </w:tbl>
    <w:p w14:paraId="1CC3026A" w14:textId="77777777" w:rsidR="00B530B7" w:rsidRPr="00046B80" w:rsidRDefault="004A7879" w:rsidP="00424A0B">
      <w:pPr>
        <w:spacing w:afterLines="50" w:after="228"/>
        <w:ind w:left="1758"/>
        <w:rPr>
          <w:sz w:val="24"/>
        </w:rPr>
      </w:pPr>
      <w:r w:rsidRPr="00046B80">
        <w:rPr>
          <w:rFonts w:hint="eastAsia"/>
          <w:sz w:val="28"/>
        </w:rPr>
        <w:t>資料來源：本院整理自公路局函復資料</w:t>
      </w:r>
    </w:p>
    <w:p w14:paraId="00404CEA" w14:textId="77777777" w:rsidR="004A7879" w:rsidRPr="00046B80" w:rsidRDefault="00E90828" w:rsidP="00437163">
      <w:pPr>
        <w:pStyle w:val="3"/>
        <w:overflowPunct w:val="0"/>
        <w:ind w:left="1360" w:hanging="680"/>
      </w:pPr>
      <w:r w:rsidRPr="00046B80">
        <w:rPr>
          <w:rFonts w:hint="eastAsia"/>
        </w:rPr>
        <w:t>關於</w:t>
      </w:r>
      <w:r w:rsidR="004A7879" w:rsidRPr="00046B80">
        <w:rPr>
          <w:rFonts w:hint="eastAsia"/>
        </w:rPr>
        <w:t>本件高雄所停車場收費爭議</w:t>
      </w:r>
      <w:r w:rsidR="00DA5653" w:rsidRPr="00046B80">
        <w:rPr>
          <w:rFonts w:hint="eastAsia"/>
        </w:rPr>
        <w:t>，</w:t>
      </w:r>
      <w:r w:rsidRPr="00046B80">
        <w:rPr>
          <w:rFonts w:hint="eastAsia"/>
        </w:rPr>
        <w:t>高雄所新任馮所長</w:t>
      </w:r>
      <w:r w:rsidR="005710BD" w:rsidRPr="00046B80">
        <w:rPr>
          <w:rFonts w:hint="eastAsia"/>
        </w:rPr>
        <w:t>於1</w:t>
      </w:r>
      <w:r w:rsidR="005710BD" w:rsidRPr="00046B80">
        <w:t>14</w:t>
      </w:r>
      <w:r w:rsidR="005710BD" w:rsidRPr="00046B80">
        <w:rPr>
          <w:rFonts w:hint="eastAsia"/>
        </w:rPr>
        <w:t>年1月1</w:t>
      </w:r>
      <w:r w:rsidR="005710BD" w:rsidRPr="00046B80">
        <w:t>6</w:t>
      </w:r>
      <w:r w:rsidR="005710BD" w:rsidRPr="00046B80">
        <w:rPr>
          <w:rFonts w:hint="eastAsia"/>
        </w:rPr>
        <w:t>日上任後，係以與委外廠商溝通協調，雙方同意變更契約內容</w:t>
      </w:r>
      <w:r w:rsidR="00E64CE3" w:rsidRPr="00046B80">
        <w:rPr>
          <w:rFonts w:hint="eastAsia"/>
        </w:rPr>
        <w:t>(具體方案略為：一般民眾汽車月租方案原每月1,700元調降為1,600元，員工部分原方案300元調降為200元，總權利金每月</w:t>
      </w:r>
      <w:r w:rsidR="003C5E9B" w:rsidRPr="00046B80">
        <w:rPr>
          <w:rFonts w:hint="eastAsia"/>
        </w:rPr>
        <w:t>酌予調降</w:t>
      </w:r>
      <w:r w:rsidR="00E64CE3" w:rsidRPr="00046B80">
        <w:rPr>
          <w:rFonts w:hint="eastAsia"/>
        </w:rPr>
        <w:t>為10萬7,713元)之方式處理解決。</w:t>
      </w:r>
      <w:r w:rsidR="00AF6529" w:rsidRPr="00046B80">
        <w:rPr>
          <w:rFonts w:hint="eastAsia"/>
        </w:rPr>
        <w:t>惟</w:t>
      </w:r>
      <w:r w:rsidR="008503E8" w:rsidRPr="00046B80">
        <w:rPr>
          <w:rFonts w:hint="eastAsia"/>
        </w:rPr>
        <w:t>查</w:t>
      </w:r>
      <w:r w:rsidR="006A55F5" w:rsidRPr="00046B80">
        <w:rPr>
          <w:rFonts w:hint="eastAsia"/>
        </w:rPr>
        <w:t>，</w:t>
      </w:r>
      <w:r w:rsidR="001510C9" w:rsidRPr="00046B80">
        <w:rPr>
          <w:rFonts w:hint="eastAsia"/>
        </w:rPr>
        <w:t>高雄所</w:t>
      </w:r>
      <w:r w:rsidRPr="00046B80">
        <w:rPr>
          <w:rFonts w:hint="eastAsia"/>
        </w:rPr>
        <w:t>為</w:t>
      </w:r>
      <w:r w:rsidR="001510C9" w:rsidRPr="00046B80">
        <w:rPr>
          <w:rFonts w:hint="eastAsia"/>
        </w:rPr>
        <w:t>整頓停車空間長期遭</w:t>
      </w:r>
      <w:r w:rsidR="00437163" w:rsidRPr="00046B80">
        <w:rPr>
          <w:rFonts w:hint="eastAsia"/>
        </w:rPr>
        <w:t>附近車廠或民眾</w:t>
      </w:r>
      <w:r w:rsidR="001510C9" w:rsidRPr="00046B80">
        <w:rPr>
          <w:rFonts w:hint="eastAsia"/>
        </w:rPr>
        <w:t>占用之亂象，將</w:t>
      </w:r>
      <w:r w:rsidR="00437163" w:rsidRPr="00046B80">
        <w:rPr>
          <w:rFonts w:hint="eastAsia"/>
        </w:rPr>
        <w:t>所內停車空間委外經營管理，允屬符合停車場法、國有公用不動產收益原則之規範意旨，財政部及審計部亦</w:t>
      </w:r>
      <w:r w:rsidR="000D0B34" w:rsidRPr="00046B80">
        <w:rPr>
          <w:rFonts w:hint="eastAsia"/>
        </w:rPr>
        <w:t>早有</w:t>
      </w:r>
      <w:r w:rsidR="00437163" w:rsidRPr="00046B80">
        <w:rPr>
          <w:rFonts w:hint="eastAsia"/>
        </w:rPr>
        <w:t>相關函釋促請中央政府各機關學校就經管公有土地作為停車使用，視個案狀況強化土地管理，或研議採取收費或其他適當管理機制之可行性；又</w:t>
      </w:r>
      <w:r w:rsidR="001510C9" w:rsidRPr="00046B80">
        <w:rPr>
          <w:rFonts w:hint="eastAsia"/>
        </w:rPr>
        <w:t>各機關學校建築物之附設停車空間如開放所屬員工停車，</w:t>
      </w:r>
      <w:r w:rsidR="001510C9" w:rsidRPr="00046B80">
        <w:rPr>
          <w:rFonts w:hint="eastAsia"/>
          <w:u w:val="single"/>
        </w:rPr>
        <w:t>除已收取租金者外，均應依規費法規定徵收規費</w:t>
      </w:r>
      <w:r w:rsidR="00437163" w:rsidRPr="00046B80">
        <w:rPr>
          <w:rFonts w:hint="eastAsia"/>
          <w:u w:val="single"/>
        </w:rPr>
        <w:t>，此業經財政部97年1月2日台財庫字第09603518320號函明確釋示在案</w:t>
      </w:r>
      <w:r w:rsidR="00437163" w:rsidRPr="00046B80">
        <w:rPr>
          <w:rFonts w:hint="eastAsia"/>
        </w:rPr>
        <w:t>。</w:t>
      </w:r>
      <w:r w:rsidR="00CB5546" w:rsidRPr="00046B80">
        <w:rPr>
          <w:rFonts w:hint="eastAsia"/>
          <w:u w:val="single"/>
        </w:rPr>
        <w:t>爰高雄所之相關作法實屬合法有據，</w:t>
      </w:r>
      <w:r w:rsidR="009F0972" w:rsidRPr="00046B80">
        <w:rPr>
          <w:rFonts w:hint="eastAsia"/>
          <w:u w:val="single"/>
        </w:rPr>
        <w:t>每月3</w:t>
      </w:r>
      <w:r w:rsidR="009F0972" w:rsidRPr="00046B80">
        <w:rPr>
          <w:u w:val="single"/>
        </w:rPr>
        <w:t>00</w:t>
      </w:r>
      <w:r w:rsidR="009F0972" w:rsidRPr="00046B80">
        <w:rPr>
          <w:rFonts w:hint="eastAsia"/>
          <w:u w:val="single"/>
        </w:rPr>
        <w:t>元之停車月票亦屬合理之費用</w:t>
      </w:r>
      <w:r w:rsidR="009F0972" w:rsidRPr="00046B80">
        <w:rPr>
          <w:rFonts w:hint="eastAsia"/>
        </w:rPr>
        <w:t>，且反對停車場收費管理新制</w:t>
      </w:r>
      <w:r w:rsidR="00444E32" w:rsidRPr="00046B80">
        <w:rPr>
          <w:rFonts w:hint="eastAsia"/>
        </w:rPr>
        <w:t>之員工</w:t>
      </w:r>
      <w:r w:rsidR="009F0972" w:rsidRPr="00046B80">
        <w:rPr>
          <w:rFonts w:hint="eastAsia"/>
        </w:rPr>
        <w:t>並非多數，</w:t>
      </w:r>
      <w:r w:rsidR="00CB5546" w:rsidRPr="00046B80">
        <w:rPr>
          <w:rFonts w:hint="eastAsia"/>
        </w:rPr>
        <w:t>詎公路局僅因</w:t>
      </w:r>
      <w:r w:rsidR="00B07772">
        <w:rPr>
          <w:rFonts w:hint="eastAsia"/>
        </w:rPr>
        <w:t>○○工會</w:t>
      </w:r>
      <w:r w:rsidR="00CB5546" w:rsidRPr="00046B80">
        <w:rPr>
          <w:rFonts w:hint="eastAsia"/>
        </w:rPr>
        <w:t>於</w:t>
      </w:r>
      <w:r w:rsidR="009F0972" w:rsidRPr="00046B80">
        <w:rPr>
          <w:rFonts w:hint="eastAsia"/>
        </w:rPr>
        <w:t>與該局之</w:t>
      </w:r>
      <w:r w:rsidR="00CB5546" w:rsidRPr="00046B80">
        <w:rPr>
          <w:rFonts w:hint="eastAsia"/>
        </w:rPr>
        <w:t>定期交流會議中提</w:t>
      </w:r>
      <w:r w:rsidR="00444E32" w:rsidRPr="00046B80">
        <w:rPr>
          <w:rFonts w:hint="eastAsia"/>
        </w:rPr>
        <w:t>出反對</w:t>
      </w:r>
      <w:r w:rsidR="000B03AC" w:rsidRPr="00046B80">
        <w:rPr>
          <w:rFonts w:hint="eastAsia"/>
        </w:rPr>
        <w:t>該項新制之臨</w:t>
      </w:r>
      <w:r w:rsidR="000B03AC" w:rsidRPr="00046B80">
        <w:rPr>
          <w:rFonts w:hint="eastAsia"/>
        </w:rPr>
        <w:lastRenderedPageBreak/>
        <w:t>時動議</w:t>
      </w:r>
      <w:r w:rsidR="009F0972" w:rsidRPr="00046B80">
        <w:rPr>
          <w:rFonts w:hint="eastAsia"/>
        </w:rPr>
        <w:t>，即</w:t>
      </w:r>
      <w:r w:rsidR="00444E32" w:rsidRPr="00046B80">
        <w:rPr>
          <w:rFonts w:hint="eastAsia"/>
        </w:rPr>
        <w:t>於政策方向上指示高雄所以</w:t>
      </w:r>
      <w:r w:rsidR="00BF5BD3" w:rsidRPr="00046B80">
        <w:rPr>
          <w:rFonts w:hint="eastAsia"/>
        </w:rPr>
        <w:t>劃設</w:t>
      </w:r>
      <w:r w:rsidR="00444E32" w:rsidRPr="00046B80">
        <w:rPr>
          <w:rFonts w:hint="eastAsia"/>
        </w:rPr>
        <w:t>「公務車及員工專用停車場」等可行方案，</w:t>
      </w:r>
      <w:r w:rsidR="00BF5BD3" w:rsidRPr="00046B80">
        <w:rPr>
          <w:rFonts w:hint="eastAsia"/>
        </w:rPr>
        <w:t>研議</w:t>
      </w:r>
      <w:r w:rsidR="00444E32" w:rsidRPr="00046B80">
        <w:rPr>
          <w:rFonts w:hint="eastAsia"/>
        </w:rPr>
        <w:t>免徵開車上班同仁停車費，</w:t>
      </w:r>
      <w:r w:rsidR="009119C2" w:rsidRPr="00046B80">
        <w:rPr>
          <w:rFonts w:hint="eastAsia"/>
        </w:rPr>
        <w:t>其</w:t>
      </w:r>
      <w:r w:rsidR="00444E32" w:rsidRPr="00046B80">
        <w:rPr>
          <w:rFonts w:hint="eastAsia"/>
        </w:rPr>
        <w:t>後</w:t>
      </w:r>
      <w:r w:rsidR="009119C2" w:rsidRPr="00046B80">
        <w:rPr>
          <w:rFonts w:hint="eastAsia"/>
        </w:rPr>
        <w:t>並持續於</w:t>
      </w:r>
      <w:r w:rsidR="00BF5BD3" w:rsidRPr="00046B80">
        <w:rPr>
          <w:rFonts w:hint="eastAsia"/>
        </w:rPr>
        <w:t>歷次</w:t>
      </w:r>
      <w:r w:rsidR="009119C2" w:rsidRPr="00046B80">
        <w:rPr>
          <w:rFonts w:hint="eastAsia"/>
        </w:rPr>
        <w:t>交流會議中列管此案，</w:t>
      </w:r>
      <w:r w:rsidR="002C423B" w:rsidRPr="00046B80">
        <w:rPr>
          <w:rFonts w:hint="eastAsia"/>
        </w:rPr>
        <w:t>且稱</w:t>
      </w:r>
      <w:r w:rsidRPr="00046B80">
        <w:rPr>
          <w:rFonts w:hint="eastAsia"/>
        </w:rPr>
        <w:t>：</w:t>
      </w:r>
      <w:r w:rsidR="009A4D90" w:rsidRPr="00046B80">
        <w:rPr>
          <w:rFonts w:hint="eastAsia"/>
        </w:rPr>
        <w:t>「</w:t>
      </w:r>
      <w:r w:rsidR="00B07772">
        <w:rPr>
          <w:rFonts w:hint="eastAsia"/>
        </w:rPr>
        <w:t>○○工會</w:t>
      </w:r>
      <w:r w:rsidR="009A4D90" w:rsidRPr="00046B80">
        <w:rPr>
          <w:rFonts w:hint="eastAsia"/>
        </w:rPr>
        <w:t>於歷次開會討論均表達對本案日益增加的關切程度，亦著實影響本局與工會間的勞資和諧」等語，</w:t>
      </w:r>
      <w:r w:rsidR="009A4D90" w:rsidRPr="00046B80">
        <w:rPr>
          <w:rFonts w:hint="eastAsia"/>
          <w:u w:val="single"/>
        </w:rPr>
        <w:t>似有以勞資和諧為名，不當侵及高雄所秉權責辦理停車場委外經營管理案之虞</w:t>
      </w:r>
      <w:r w:rsidR="00CB5546" w:rsidRPr="00046B80">
        <w:rPr>
          <w:rFonts w:hint="eastAsia"/>
          <w:u w:val="single"/>
        </w:rPr>
        <w:t>。</w:t>
      </w:r>
    </w:p>
    <w:p w14:paraId="3DD36D86" w14:textId="77777777" w:rsidR="00B37FB2" w:rsidRPr="00046B80" w:rsidRDefault="00B37FB2" w:rsidP="00437163">
      <w:pPr>
        <w:pStyle w:val="3"/>
        <w:overflowPunct w:val="0"/>
        <w:ind w:left="1360" w:hanging="680"/>
      </w:pPr>
      <w:r w:rsidRPr="00046B80">
        <w:rPr>
          <w:rFonts w:hint="eastAsia"/>
        </w:rPr>
        <w:t>綜上，高雄所依據停車場相關法令及財政部函釋，將該所停車空間長期被部分車輛占用之亂象加以整頓，委外經營管理，</w:t>
      </w:r>
      <w:r w:rsidR="00F56FE7" w:rsidRPr="00046B80">
        <w:rPr>
          <w:rFonts w:hint="eastAsia"/>
        </w:rPr>
        <w:t>惟</w:t>
      </w:r>
      <w:r w:rsidRPr="00046B80">
        <w:rPr>
          <w:rFonts w:hint="eastAsia"/>
        </w:rPr>
        <w:t>其</w:t>
      </w:r>
      <w:r w:rsidRPr="00046B80">
        <w:rPr>
          <w:rFonts w:hint="eastAsia"/>
          <w:u w:val="single"/>
        </w:rPr>
        <w:t>上級機關公路局對此項有魄力之改革作為未予以支持</w:t>
      </w:r>
      <w:r w:rsidR="00615E44" w:rsidRPr="00046B80">
        <w:rPr>
          <w:rFonts w:hint="eastAsia"/>
          <w:u w:val="single"/>
        </w:rPr>
        <w:t>肯定</w:t>
      </w:r>
      <w:r w:rsidRPr="00046B80">
        <w:rPr>
          <w:rFonts w:hint="eastAsia"/>
          <w:u w:val="single"/>
        </w:rPr>
        <w:t>，反而依據工會於交流會議中所提意見要求高雄所研議調整停車費用方案，處置過程容欠妥適。</w:t>
      </w:r>
    </w:p>
    <w:p w14:paraId="731D7037" w14:textId="77777777" w:rsidR="000D7665" w:rsidRPr="00046B80" w:rsidRDefault="000D7665" w:rsidP="001D3F29">
      <w:pPr>
        <w:pStyle w:val="2"/>
        <w:rPr>
          <w:b/>
        </w:rPr>
      </w:pPr>
      <w:r w:rsidRPr="00046B80">
        <w:rPr>
          <w:rFonts w:hint="eastAsia"/>
          <w:b/>
        </w:rPr>
        <w:t>公路局改制為行政機關後，</w:t>
      </w:r>
      <w:r w:rsidR="008D44AD" w:rsidRPr="00046B80">
        <w:rPr>
          <w:rFonts w:hint="eastAsia"/>
          <w:b/>
        </w:rPr>
        <w:t>該局及</w:t>
      </w:r>
      <w:r w:rsidR="000D62D1" w:rsidRPr="00046B80">
        <w:rPr>
          <w:rFonts w:hint="eastAsia"/>
          <w:b/>
        </w:rPr>
        <w:t>所屬機關</w:t>
      </w:r>
      <w:r w:rsidR="008D44AD" w:rsidRPr="00046B80">
        <w:rPr>
          <w:rFonts w:hint="eastAsia"/>
          <w:b/>
        </w:rPr>
        <w:t>依公務人員法令進用之</w:t>
      </w:r>
      <w:r w:rsidR="000D62D1" w:rsidRPr="00046B80">
        <w:rPr>
          <w:rFonts w:hint="eastAsia"/>
          <w:b/>
        </w:rPr>
        <w:t>職員，</w:t>
      </w:r>
      <w:r w:rsidR="00315FF3" w:rsidRPr="00046B80">
        <w:rPr>
          <w:rFonts w:hint="eastAsia"/>
          <w:b/>
        </w:rPr>
        <w:t>是否仍得</w:t>
      </w:r>
      <w:r w:rsidR="00A6381F" w:rsidRPr="00046B80">
        <w:rPr>
          <w:rFonts w:hint="eastAsia"/>
          <w:b/>
        </w:rPr>
        <w:t>循例</w:t>
      </w:r>
      <w:r w:rsidR="00315FF3" w:rsidRPr="00046B80">
        <w:rPr>
          <w:rFonts w:hint="eastAsia"/>
          <w:b/>
        </w:rPr>
        <w:t>加入工會</w:t>
      </w:r>
      <w:r w:rsidR="000D62D1" w:rsidRPr="00046B80">
        <w:rPr>
          <w:rFonts w:hint="eastAsia"/>
          <w:b/>
        </w:rPr>
        <w:t>組織</w:t>
      </w:r>
      <w:r w:rsidR="00315FF3" w:rsidRPr="00046B80">
        <w:rPr>
          <w:rFonts w:hint="eastAsia"/>
          <w:b/>
        </w:rPr>
        <w:t>，甚至作為工會幹部</w:t>
      </w:r>
      <w:r w:rsidR="000D62D1" w:rsidRPr="00046B80">
        <w:rPr>
          <w:rFonts w:hint="eastAsia"/>
          <w:b/>
        </w:rPr>
        <w:t>一節</w:t>
      </w:r>
      <w:r w:rsidR="00315FF3" w:rsidRPr="00046B80">
        <w:rPr>
          <w:rFonts w:hint="eastAsia"/>
          <w:b/>
        </w:rPr>
        <w:t>，允宜由該局積極與</w:t>
      </w:r>
      <w:r w:rsidR="000D62D1" w:rsidRPr="00046B80">
        <w:rPr>
          <w:rFonts w:hint="eastAsia"/>
          <w:b/>
        </w:rPr>
        <w:t>工會事務</w:t>
      </w:r>
      <w:r w:rsidR="00315FF3" w:rsidRPr="00046B80">
        <w:rPr>
          <w:rFonts w:hint="eastAsia"/>
          <w:b/>
        </w:rPr>
        <w:t>主管機關勞動部研商</w:t>
      </w:r>
      <w:r w:rsidR="005134B4" w:rsidRPr="00046B80">
        <w:rPr>
          <w:rFonts w:hint="eastAsia"/>
          <w:b/>
        </w:rPr>
        <w:t>釐明</w:t>
      </w:r>
      <w:r w:rsidR="00A6381F" w:rsidRPr="00046B80">
        <w:rPr>
          <w:rFonts w:hint="eastAsia"/>
          <w:b/>
        </w:rPr>
        <w:t>，俾符法制</w:t>
      </w:r>
      <w:r w:rsidR="00315FF3" w:rsidRPr="00046B80">
        <w:rPr>
          <w:rFonts w:hint="eastAsia"/>
          <w:b/>
        </w:rPr>
        <w:t>：</w:t>
      </w:r>
    </w:p>
    <w:p w14:paraId="4B66E198" w14:textId="77777777" w:rsidR="00244663" w:rsidRPr="00046B80" w:rsidRDefault="00465758" w:rsidP="00A53CDF">
      <w:pPr>
        <w:pStyle w:val="3"/>
        <w:overflowPunct w:val="0"/>
        <w:ind w:left="1360" w:hanging="680"/>
      </w:pPr>
      <w:r w:rsidRPr="00046B80">
        <w:rPr>
          <w:rFonts w:hint="eastAsia"/>
        </w:rPr>
        <w:t>工會法第4條第1項及第4項分別規定：「勞工均有組織及加入工會之權利。」「各級政府機關及公立學校公務人員之結社組織，依其他法律之規定。」</w:t>
      </w:r>
      <w:r w:rsidR="003A18D5" w:rsidRPr="00046B80">
        <w:rPr>
          <w:rFonts w:hint="eastAsia"/>
        </w:rPr>
        <w:t>有鑒</w:t>
      </w:r>
      <w:r w:rsidR="008D2CC6" w:rsidRPr="00046B80">
        <w:rPr>
          <w:rFonts w:hint="eastAsia"/>
        </w:rPr>
        <w:t>於公務人員與國家間，係基於公法上之職務關係，依法行使權利、履行義務，與勞工與雇主間之勞雇關係不同。且考量公務人員執行職務與公共利益及國家安全息息相關，尚不宜參照工會法之規定，賦予公務人員完整之勞動三權，因此，公務人員不宜與勞工同適用工會法組織工會，而應另定專法以為規範</w:t>
      </w:r>
      <w:r w:rsidR="00603724" w:rsidRPr="00046B80">
        <w:rPr>
          <w:rFonts w:hint="eastAsia"/>
        </w:rPr>
        <w:t>，爰公務人員協會法於9</w:t>
      </w:r>
      <w:r w:rsidR="00603724" w:rsidRPr="00046B80">
        <w:t>1</w:t>
      </w:r>
      <w:r w:rsidR="00603724" w:rsidRPr="00046B80">
        <w:rPr>
          <w:rFonts w:hint="eastAsia"/>
        </w:rPr>
        <w:t>年7月1</w:t>
      </w:r>
      <w:r w:rsidR="00603724" w:rsidRPr="00046B80">
        <w:t>0</w:t>
      </w:r>
      <w:r w:rsidR="00603724" w:rsidRPr="00046B80">
        <w:rPr>
          <w:rFonts w:hint="eastAsia"/>
        </w:rPr>
        <w:t>日制定公布</w:t>
      </w:r>
      <w:r w:rsidR="008D2CC6" w:rsidRPr="00046B80">
        <w:rPr>
          <w:rFonts w:hint="eastAsia"/>
        </w:rPr>
        <w:t>。</w:t>
      </w:r>
      <w:r w:rsidRPr="00046B80">
        <w:rPr>
          <w:rFonts w:hint="eastAsia"/>
        </w:rPr>
        <w:t>公務人員協會法第</w:t>
      </w:r>
      <w:r w:rsidR="00603724" w:rsidRPr="00046B80">
        <w:t>1</w:t>
      </w:r>
      <w:r w:rsidRPr="00046B80">
        <w:rPr>
          <w:rFonts w:hint="eastAsia"/>
        </w:rPr>
        <w:t>條規定</w:t>
      </w:r>
      <w:r w:rsidR="00603724" w:rsidRPr="00046B80">
        <w:rPr>
          <w:rFonts w:hint="eastAsia"/>
        </w:rPr>
        <w:t>，公務人員為加強為民服務、提昇工作效率、維護其權益、改善工</w:t>
      </w:r>
      <w:r w:rsidR="00603724" w:rsidRPr="00046B80">
        <w:rPr>
          <w:rFonts w:hint="eastAsia"/>
        </w:rPr>
        <w:lastRenderedPageBreak/>
        <w:t>作條件並促進聯誼合作，得組織公務人員協會。</w:t>
      </w:r>
      <w:r w:rsidR="00FE3663" w:rsidRPr="00046B80">
        <w:rPr>
          <w:rFonts w:hint="eastAsia"/>
        </w:rPr>
        <w:t>適用該法之</w:t>
      </w:r>
      <w:r w:rsidR="00FE3663" w:rsidRPr="00046B80">
        <w:rPr>
          <w:rFonts w:hAnsi="標楷體" w:hint="eastAsia"/>
        </w:rPr>
        <w:t>「</w:t>
      </w:r>
      <w:r w:rsidR="00FE3663" w:rsidRPr="00046B80">
        <w:rPr>
          <w:rFonts w:hint="eastAsia"/>
        </w:rPr>
        <w:t>公務人員</w:t>
      </w:r>
      <w:r w:rsidR="00FE3663" w:rsidRPr="00046B80">
        <w:rPr>
          <w:rFonts w:hAnsi="標楷體" w:hint="eastAsia"/>
        </w:rPr>
        <w:t>」範圍，依同法第2條第1項規定，係指於各級政府機關、公立學校、公營事業機構擔任組織法規所定編制內職務支領俸（薪）給之人員。</w:t>
      </w:r>
    </w:p>
    <w:p w14:paraId="44E9688C" w14:textId="77777777" w:rsidR="00910C87" w:rsidRPr="00046B80" w:rsidRDefault="00F6221F" w:rsidP="00567274">
      <w:pPr>
        <w:pStyle w:val="3"/>
        <w:overflowPunct w:val="0"/>
        <w:ind w:left="1360" w:hanging="680"/>
      </w:pPr>
      <w:r w:rsidRPr="00046B80">
        <w:rPr>
          <w:rFonts w:hint="eastAsia"/>
        </w:rPr>
        <w:t>查</w:t>
      </w:r>
      <w:r w:rsidR="00B07772">
        <w:rPr>
          <w:rFonts w:hint="eastAsia"/>
        </w:rPr>
        <w:t>○○工會</w:t>
      </w:r>
      <w:r w:rsidR="00D650E6" w:rsidRPr="00046B80">
        <w:rPr>
          <w:rFonts w:hint="eastAsia"/>
        </w:rPr>
        <w:t>係於6</w:t>
      </w:r>
      <w:r w:rsidR="00D650E6" w:rsidRPr="00046B80">
        <w:t>5</w:t>
      </w:r>
      <w:r w:rsidR="00D650E6" w:rsidRPr="00046B80">
        <w:rPr>
          <w:rFonts w:hint="eastAsia"/>
        </w:rPr>
        <w:t>年成立，屬於工會法第6條第1項第1款之企業工會類型</w:t>
      </w:r>
      <w:r w:rsidR="00953E17" w:rsidRPr="00046B80">
        <w:rPr>
          <w:rStyle w:val="afe"/>
        </w:rPr>
        <w:footnoteReference w:id="11"/>
      </w:r>
      <w:r w:rsidR="00C40E10" w:rsidRPr="00046B80">
        <w:rPr>
          <w:rFonts w:hint="eastAsia"/>
        </w:rPr>
        <w:t>。</w:t>
      </w:r>
      <w:r w:rsidR="00DC4303" w:rsidRPr="00046B80">
        <w:rPr>
          <w:rFonts w:hint="eastAsia"/>
        </w:rPr>
        <w:t>據公路局於本院調查時</w:t>
      </w:r>
      <w:r w:rsidR="002B426B" w:rsidRPr="00046B80">
        <w:rPr>
          <w:rFonts w:hint="eastAsia"/>
        </w:rPr>
        <w:t>提供之說明資料略以：</w:t>
      </w:r>
      <w:r w:rsidR="006050BC" w:rsidRPr="00046B80">
        <w:rPr>
          <w:rFonts w:hint="eastAsia"/>
        </w:rPr>
        <w:t>該局及所屬機關(構)於107年1月15日改制前係屬交通事業機構，員工身分屬公務員兼具勞工身分，爰依前開工會法相關規定，均應加入工會。嗣</w:t>
      </w:r>
      <w:r w:rsidR="00567274" w:rsidRPr="00046B80">
        <w:rPr>
          <w:rFonts w:hint="eastAsia"/>
        </w:rPr>
        <w:t>該</w:t>
      </w:r>
      <w:r w:rsidR="006050BC" w:rsidRPr="00046B80">
        <w:rPr>
          <w:rFonts w:hint="eastAsia"/>
        </w:rPr>
        <w:t>局107年1月15日改制為交通行政機關後，有關現職員工得否繼續參加工會之疑義，</w:t>
      </w:r>
      <w:r w:rsidR="00D6469A" w:rsidRPr="00046B80">
        <w:rPr>
          <w:rFonts w:hint="eastAsia"/>
        </w:rPr>
        <w:t>該</w:t>
      </w:r>
      <w:r w:rsidR="006050BC" w:rsidRPr="00046B80">
        <w:rPr>
          <w:rFonts w:hint="eastAsia"/>
        </w:rPr>
        <w:t>局</w:t>
      </w:r>
      <w:r w:rsidR="001122A7" w:rsidRPr="00046B80">
        <w:rPr>
          <w:rFonts w:hint="eastAsia"/>
        </w:rPr>
        <w:t>曾於</w:t>
      </w:r>
      <w:r w:rsidR="006050BC" w:rsidRPr="00046B80">
        <w:rPr>
          <w:rFonts w:hint="eastAsia"/>
        </w:rPr>
        <w:t>106年3月6日函請勞動部釋示，經該部</w:t>
      </w:r>
      <w:r w:rsidR="001122A7" w:rsidRPr="00046B80">
        <w:rPr>
          <w:rFonts w:hint="eastAsia"/>
        </w:rPr>
        <w:t>於同</w:t>
      </w:r>
      <w:r w:rsidR="006050BC" w:rsidRPr="00046B80">
        <w:rPr>
          <w:rFonts w:hint="eastAsia"/>
        </w:rPr>
        <w:t>年月14日</w:t>
      </w:r>
      <w:r w:rsidR="001122A7" w:rsidRPr="00046B80">
        <w:rPr>
          <w:rFonts w:hint="eastAsia"/>
        </w:rPr>
        <w:t>以</w:t>
      </w:r>
      <w:r w:rsidR="006050BC" w:rsidRPr="00046B80">
        <w:rPr>
          <w:rFonts w:hint="eastAsia"/>
        </w:rPr>
        <w:t>勞動關1字第1060050618號函釋略以</w:t>
      </w:r>
      <w:r w:rsidR="005134B4" w:rsidRPr="00046B80">
        <w:rPr>
          <w:rFonts w:hint="eastAsia"/>
        </w:rPr>
        <w:t>：</w:t>
      </w:r>
      <w:r w:rsidR="006050BC" w:rsidRPr="00046B80">
        <w:rPr>
          <w:rFonts w:hint="eastAsia"/>
        </w:rPr>
        <w:t>工會法第4條第1項規定，勞工均有組織及加入工會之權利；同條第4項規定，各級政府機關及公立學校公務人員之結社組織，依其他法律之規定；同法第12條規定略以，工會章程之記載事項…</w:t>
      </w:r>
      <w:r w:rsidR="00B73517" w:rsidRPr="00046B80">
        <w:rPr>
          <w:rFonts w:hint="eastAsia"/>
        </w:rPr>
        <w:t>…</w:t>
      </w:r>
      <w:r w:rsidR="006050BC" w:rsidRPr="00046B80">
        <w:rPr>
          <w:rFonts w:hint="eastAsia"/>
        </w:rPr>
        <w:t>會員入會、出會、停權及除名；爰勞工本得依工會法規定組織及加入工會，縱因改制事由而有身分轉換</w:t>
      </w:r>
      <w:r w:rsidR="00E57597" w:rsidRPr="00046B80">
        <w:rPr>
          <w:rFonts w:hint="eastAsia"/>
        </w:rPr>
        <w:t>致</w:t>
      </w:r>
      <w:r w:rsidR="006050BC" w:rsidRPr="00046B80">
        <w:rPr>
          <w:rFonts w:hint="eastAsia"/>
        </w:rPr>
        <w:t>需辦理出會情事，亦應符工會自主原則，依工會</w:t>
      </w:r>
      <w:r w:rsidR="001122A7" w:rsidRPr="00046B80">
        <w:rPr>
          <w:rFonts w:hint="eastAsia"/>
        </w:rPr>
        <w:t>章程</w:t>
      </w:r>
      <w:r w:rsidR="006050BC" w:rsidRPr="00046B80">
        <w:rPr>
          <w:rFonts w:hint="eastAsia"/>
        </w:rPr>
        <w:t>規定辦理。因本案涉及員工結社權之行使，且因改制後員工身分尚須進一步釐清確明，建請</w:t>
      </w:r>
      <w:r w:rsidR="001122A7" w:rsidRPr="00046B80">
        <w:rPr>
          <w:rFonts w:hint="eastAsia"/>
        </w:rPr>
        <w:t>該</w:t>
      </w:r>
      <w:r w:rsidR="006050BC" w:rsidRPr="00046B80">
        <w:rPr>
          <w:rFonts w:hint="eastAsia"/>
        </w:rPr>
        <w:t>局確明員工身分屬性後，與工會協商相關事宜，較為妥適</w:t>
      </w:r>
      <w:r w:rsidR="005134B4" w:rsidRPr="00046B80">
        <w:rPr>
          <w:rFonts w:hint="eastAsia"/>
        </w:rPr>
        <w:t>等語</w:t>
      </w:r>
      <w:r w:rsidR="006050BC" w:rsidRPr="00046B80">
        <w:rPr>
          <w:rFonts w:hint="eastAsia"/>
        </w:rPr>
        <w:t>。本案經</w:t>
      </w:r>
      <w:r w:rsidR="009D535F" w:rsidRPr="00046B80">
        <w:rPr>
          <w:rFonts w:hint="eastAsia"/>
        </w:rPr>
        <w:t>該局</w:t>
      </w:r>
      <w:r w:rsidR="006050BC" w:rsidRPr="00046B80">
        <w:rPr>
          <w:rFonts w:hint="eastAsia"/>
        </w:rPr>
        <w:t>於106年3月22日</w:t>
      </w:r>
      <w:r w:rsidR="006050BC" w:rsidRPr="00046B80">
        <w:rPr>
          <w:rFonts w:hint="eastAsia"/>
        </w:rPr>
        <w:lastRenderedPageBreak/>
        <w:t>奉示：請本「勞工均有組織及加入工會之權利」原則妥處</w:t>
      </w:r>
      <w:r w:rsidR="001122A7" w:rsidRPr="00046B80">
        <w:rPr>
          <w:rFonts w:hint="eastAsia"/>
        </w:rPr>
        <w:t>等語</w:t>
      </w:r>
      <w:r w:rsidR="006050BC" w:rsidRPr="00046B80">
        <w:rPr>
          <w:rFonts w:hint="eastAsia"/>
        </w:rPr>
        <w:t>。</w:t>
      </w:r>
    </w:p>
    <w:p w14:paraId="495CA504" w14:textId="77777777" w:rsidR="00BE7316" w:rsidRPr="00046B80" w:rsidRDefault="001122A7" w:rsidP="00567274">
      <w:pPr>
        <w:pStyle w:val="3"/>
        <w:overflowPunct w:val="0"/>
        <w:ind w:left="1360" w:hanging="680"/>
      </w:pPr>
      <w:r w:rsidRPr="00046B80">
        <w:rPr>
          <w:rFonts w:hint="eastAsia"/>
        </w:rPr>
        <w:tab/>
        <w:t>嗣</w:t>
      </w:r>
      <w:r w:rsidR="00B07772">
        <w:rPr>
          <w:rFonts w:hint="eastAsia"/>
        </w:rPr>
        <w:t>○○工會</w:t>
      </w:r>
      <w:r w:rsidRPr="00046B80">
        <w:rPr>
          <w:rFonts w:hint="eastAsia"/>
        </w:rPr>
        <w:t>以107年1月11日公十三仲組字第10700024號函</w:t>
      </w:r>
      <w:r w:rsidR="00582CD3" w:rsidRPr="00046B80">
        <w:rPr>
          <w:rFonts w:hint="eastAsia"/>
        </w:rPr>
        <w:t>行文</w:t>
      </w:r>
      <w:r w:rsidRPr="00046B80">
        <w:rPr>
          <w:rFonts w:hint="eastAsia"/>
        </w:rPr>
        <w:t>所屬各分會並副知該局略以，該會章程新訂第7條之1有關「贊助會員」規定，即會員改制為簡薦委制或是未來新進人員，仍可以加入為「贊助會員」繳交會費，但不具備選舉理監事幹部資格</w:t>
      </w:r>
      <w:r w:rsidR="00BA5FC4" w:rsidRPr="00046B80">
        <w:rPr>
          <w:rStyle w:val="afe"/>
        </w:rPr>
        <w:footnoteReference w:id="12"/>
      </w:r>
      <w:r w:rsidRPr="00046B80">
        <w:rPr>
          <w:rFonts w:hint="eastAsia"/>
        </w:rPr>
        <w:t>。請各分會儘速辦理會員資格清查，將已加入工會但選擇改為簡薦委人員列冊轉知所屬事業單位出納不代扣</w:t>
      </w:r>
      <w:r w:rsidR="00800D2F" w:rsidRPr="00046B80">
        <w:rPr>
          <w:rFonts w:hint="eastAsia"/>
        </w:rPr>
        <w:t>工會會費</w:t>
      </w:r>
      <w:r w:rsidRPr="00046B80">
        <w:rPr>
          <w:rFonts w:hint="eastAsia"/>
        </w:rPr>
        <w:t>。</w:t>
      </w:r>
    </w:p>
    <w:p w14:paraId="02336259" w14:textId="77777777" w:rsidR="001122A7" w:rsidRPr="00046B80" w:rsidRDefault="00BE7316" w:rsidP="00567274">
      <w:pPr>
        <w:pStyle w:val="3"/>
        <w:overflowPunct w:val="0"/>
        <w:ind w:left="1360" w:hanging="680"/>
      </w:pPr>
      <w:r w:rsidRPr="00046B80">
        <w:rPr>
          <w:rFonts w:hint="eastAsia"/>
        </w:rPr>
        <w:t>公路局</w:t>
      </w:r>
      <w:r w:rsidR="00800D2F" w:rsidRPr="00046B80">
        <w:rPr>
          <w:rFonts w:hint="eastAsia"/>
        </w:rPr>
        <w:t>於本院詢問時提出之書面說明表</w:t>
      </w:r>
      <w:r w:rsidRPr="00046B80">
        <w:rPr>
          <w:rFonts w:hint="eastAsia"/>
        </w:rPr>
        <w:t>示，</w:t>
      </w:r>
      <w:r w:rsidR="001122A7" w:rsidRPr="00046B80">
        <w:rPr>
          <w:rFonts w:hint="eastAsia"/>
        </w:rPr>
        <w:t>簡薦委制人員自願成為贊助會員（無選舉與被選舉權），因工會非屬</w:t>
      </w:r>
      <w:r w:rsidRPr="00046B80">
        <w:rPr>
          <w:rFonts w:hint="eastAsia"/>
        </w:rPr>
        <w:t>該</w:t>
      </w:r>
      <w:r w:rsidR="001122A7" w:rsidRPr="00046B80">
        <w:rPr>
          <w:rFonts w:hint="eastAsia"/>
        </w:rPr>
        <w:t>局所屬單位，主管機關為勞動部，且工會章程業經該部同意備查在案，故</w:t>
      </w:r>
      <w:r w:rsidRPr="00046B80">
        <w:rPr>
          <w:rFonts w:hint="eastAsia"/>
        </w:rPr>
        <w:t>該</w:t>
      </w:r>
      <w:r w:rsidR="001122A7" w:rsidRPr="00046B80">
        <w:rPr>
          <w:rFonts w:hint="eastAsia"/>
        </w:rPr>
        <w:t>局基於勞資和諧，原則採取尊重「工會自治」之立場。基上，</w:t>
      </w:r>
      <w:r w:rsidRPr="00046B80">
        <w:rPr>
          <w:rFonts w:hint="eastAsia"/>
        </w:rPr>
        <w:t>該</w:t>
      </w:r>
      <w:r w:rsidR="001122A7" w:rsidRPr="00046B80">
        <w:rPr>
          <w:rFonts w:hint="eastAsia"/>
        </w:rPr>
        <w:t>局簡薦委制或交通資位制員工是否加入</w:t>
      </w:r>
      <w:r w:rsidR="00B07772">
        <w:rPr>
          <w:rFonts w:hint="eastAsia"/>
        </w:rPr>
        <w:t>○○工會</w:t>
      </w:r>
      <w:r w:rsidR="001122A7" w:rsidRPr="00046B80">
        <w:rPr>
          <w:rFonts w:hint="eastAsia"/>
        </w:rPr>
        <w:t>成為「贊助會員」或「會員」均尊重當事人選擇意願辦理，非屬強制性</w:t>
      </w:r>
      <w:r w:rsidRPr="00046B80">
        <w:rPr>
          <w:rFonts w:hint="eastAsia"/>
        </w:rPr>
        <w:t>等語</w:t>
      </w:r>
      <w:r w:rsidR="001122A7" w:rsidRPr="00046B80">
        <w:rPr>
          <w:rFonts w:hint="eastAsia"/>
        </w:rPr>
        <w:t>。</w:t>
      </w:r>
    </w:p>
    <w:p w14:paraId="0850A649" w14:textId="77777777" w:rsidR="00582CD3" w:rsidRPr="00046B80" w:rsidRDefault="00582CD3" w:rsidP="00567274">
      <w:pPr>
        <w:pStyle w:val="3"/>
        <w:overflowPunct w:val="0"/>
        <w:ind w:left="1360" w:hanging="680"/>
      </w:pPr>
      <w:r w:rsidRPr="00046B80">
        <w:rPr>
          <w:rFonts w:hint="eastAsia"/>
        </w:rPr>
        <w:t>惟查，</w:t>
      </w:r>
      <w:r w:rsidR="00C1218D" w:rsidRPr="00046B80">
        <w:rPr>
          <w:rFonts w:hint="eastAsia"/>
        </w:rPr>
        <w:t>107年1月15日</w:t>
      </w:r>
      <w:r w:rsidR="000002C1" w:rsidRPr="00046B80">
        <w:rPr>
          <w:rFonts w:hint="eastAsia"/>
        </w:rPr>
        <w:t>以前原</w:t>
      </w:r>
      <w:r w:rsidR="00C1218D" w:rsidRPr="00046B80">
        <w:rPr>
          <w:rFonts w:hint="eastAsia"/>
        </w:rPr>
        <w:t>交通部公路總局(自1</w:t>
      </w:r>
      <w:r w:rsidR="00C1218D" w:rsidRPr="00046B80">
        <w:t>12</w:t>
      </w:r>
      <w:r w:rsidR="00C1218D" w:rsidRPr="00046B80">
        <w:rPr>
          <w:rFonts w:hint="eastAsia"/>
        </w:rPr>
        <w:t>年9月1</w:t>
      </w:r>
      <w:r w:rsidR="00C1218D" w:rsidRPr="00046B80">
        <w:t>5</w:t>
      </w:r>
      <w:r w:rsidR="00C1218D" w:rsidRPr="00046B80">
        <w:rPr>
          <w:rFonts w:hint="eastAsia"/>
        </w:rPr>
        <w:t>日</w:t>
      </w:r>
      <w:r w:rsidR="000D10D8" w:rsidRPr="00046B80">
        <w:rPr>
          <w:rFonts w:hint="eastAsia"/>
        </w:rPr>
        <w:t>機關全銜變更為「交通部公路局」</w:t>
      </w:r>
      <w:r w:rsidR="00C1218D" w:rsidRPr="00046B80">
        <w:t>)</w:t>
      </w:r>
      <w:r w:rsidR="00402A56" w:rsidRPr="00046B80">
        <w:rPr>
          <w:rFonts w:hint="eastAsia"/>
        </w:rPr>
        <w:t xml:space="preserve"> 用人制度</w:t>
      </w:r>
      <w:r w:rsidR="00242518" w:rsidRPr="00046B80">
        <w:rPr>
          <w:rFonts w:hint="eastAsia"/>
        </w:rPr>
        <w:t>係</w:t>
      </w:r>
      <w:r w:rsidR="00402A56" w:rsidRPr="00046B80">
        <w:rPr>
          <w:rFonts w:hint="eastAsia"/>
        </w:rPr>
        <w:t>以「資位職務分立制」任用，致新進人員薪資、福利與採行「官等職等併立制」之一般行政機關差距甚大，使得離職率高、外補不易，衍生人力斷層之問題，爰</w:t>
      </w:r>
      <w:r w:rsidR="00242518" w:rsidRPr="00046B80">
        <w:rPr>
          <w:rFonts w:hint="eastAsia"/>
        </w:rPr>
        <w:t>經立法委員提案修正組織法規，1</w:t>
      </w:r>
      <w:r w:rsidR="00242518" w:rsidRPr="00046B80">
        <w:t>05</w:t>
      </w:r>
      <w:r w:rsidR="00242518" w:rsidRPr="00046B80">
        <w:rPr>
          <w:rFonts w:hint="eastAsia"/>
        </w:rPr>
        <w:t>年1</w:t>
      </w:r>
      <w:r w:rsidR="00242518" w:rsidRPr="00046B80">
        <w:t>1</w:t>
      </w:r>
      <w:r w:rsidR="00242518" w:rsidRPr="00046B80">
        <w:rPr>
          <w:rFonts w:hint="eastAsia"/>
        </w:rPr>
        <w:t>月1</w:t>
      </w:r>
      <w:r w:rsidR="00242518" w:rsidRPr="00046B80">
        <w:t>6</w:t>
      </w:r>
      <w:r w:rsidR="00242518" w:rsidRPr="00046B80">
        <w:rPr>
          <w:rFonts w:hint="eastAsia"/>
        </w:rPr>
        <w:t>日修正公布</w:t>
      </w:r>
      <w:r w:rsidR="009B02C7" w:rsidRPr="00046B80">
        <w:rPr>
          <w:rFonts w:hint="eastAsia"/>
        </w:rPr>
        <w:t>之交通部公路總局組織法</w:t>
      </w:r>
      <w:r w:rsidR="00242518" w:rsidRPr="00046B80">
        <w:rPr>
          <w:rFonts w:hint="eastAsia"/>
        </w:rPr>
        <w:t>將該局人事制度由「資位職務分立制」改為「官等職等併立制」</w:t>
      </w:r>
      <w:r w:rsidR="00457D64" w:rsidRPr="00046B80">
        <w:rPr>
          <w:rFonts w:hint="eastAsia"/>
        </w:rPr>
        <w:t>，並自1</w:t>
      </w:r>
      <w:r w:rsidR="00457D64" w:rsidRPr="00046B80">
        <w:t>07</w:t>
      </w:r>
      <w:r w:rsidR="00457D64" w:rsidRPr="00046B80">
        <w:rPr>
          <w:rFonts w:hint="eastAsia"/>
        </w:rPr>
        <w:t>年1月1</w:t>
      </w:r>
      <w:r w:rsidR="00457D64" w:rsidRPr="00046B80">
        <w:t>5</w:t>
      </w:r>
      <w:r w:rsidR="00457D64" w:rsidRPr="00046B80">
        <w:rPr>
          <w:rFonts w:hint="eastAsia"/>
        </w:rPr>
        <w:t>日施行</w:t>
      </w:r>
      <w:r w:rsidR="00242518" w:rsidRPr="00046B80">
        <w:rPr>
          <w:rFonts w:hint="eastAsia"/>
        </w:rPr>
        <w:t>。</w:t>
      </w:r>
      <w:r w:rsidR="00A42A38" w:rsidRPr="00046B80">
        <w:rPr>
          <w:rFonts w:hint="eastAsia"/>
        </w:rPr>
        <w:t>依該</w:t>
      </w:r>
      <w:r w:rsidR="00A42A38" w:rsidRPr="00046B80">
        <w:rPr>
          <w:rFonts w:hint="eastAsia"/>
        </w:rPr>
        <w:lastRenderedPageBreak/>
        <w:t>法第7條規定，以交通事業人員任用條例審定有案之佐級以上現職人員，於1</w:t>
      </w:r>
      <w:r w:rsidR="00A42A38" w:rsidRPr="00046B80">
        <w:t>13</w:t>
      </w:r>
      <w:r w:rsidR="00A42A38" w:rsidRPr="00046B80">
        <w:rPr>
          <w:rFonts w:hint="eastAsia"/>
        </w:rPr>
        <w:t>年6月1</w:t>
      </w:r>
      <w:r w:rsidR="00A42A38" w:rsidRPr="00046B80">
        <w:t>8</w:t>
      </w:r>
      <w:r w:rsidR="00A42A38" w:rsidRPr="00046B80">
        <w:rPr>
          <w:rFonts w:hint="eastAsia"/>
        </w:rPr>
        <w:t>日前，得準用交通事業人員與交通行政人員相互轉任資格及年資提敘辦法辦理轉任或繼續適用原法令規定，並自期限屆滿翌日起，留任原敘定資位同序列或較低序列之職務至離職時為止。而</w:t>
      </w:r>
      <w:r w:rsidRPr="00046B80">
        <w:rPr>
          <w:rFonts w:hint="eastAsia"/>
        </w:rPr>
        <w:t>據高雄所</w:t>
      </w:r>
      <w:r w:rsidR="00A42A38" w:rsidRPr="00046B80">
        <w:rPr>
          <w:rFonts w:hint="eastAsia"/>
        </w:rPr>
        <w:t>提供</w:t>
      </w:r>
      <w:r w:rsidR="00265FDC" w:rsidRPr="00046B80">
        <w:rPr>
          <w:rFonts w:hint="eastAsia"/>
        </w:rPr>
        <w:t>資料</w:t>
      </w:r>
      <w:r w:rsidR="00C91897" w:rsidRPr="00046B80">
        <w:rPr>
          <w:rFonts w:hint="eastAsia"/>
        </w:rPr>
        <w:t>顯</w:t>
      </w:r>
      <w:r w:rsidR="00265FDC" w:rsidRPr="00046B80">
        <w:rPr>
          <w:rFonts w:hint="eastAsia"/>
        </w:rPr>
        <w:t>示，</w:t>
      </w:r>
      <w:r w:rsidR="00A42A38" w:rsidRPr="00046B80">
        <w:rPr>
          <w:rFonts w:hint="eastAsia"/>
        </w:rPr>
        <w:t>113年6月18日落日條款期限屆滿後，目前該所(含所屬監理站及</w:t>
      </w:r>
      <w:r w:rsidR="009F7C78" w:rsidRPr="00046B80">
        <w:rPr>
          <w:rFonts w:hint="eastAsia"/>
        </w:rPr>
        <w:t>屏澎區車輛行車事故鑑定會</w:t>
      </w:r>
      <w:r w:rsidR="00FD7F6E" w:rsidRPr="00046B80">
        <w:rPr>
          <w:rFonts w:hAnsi="標楷體" w:hint="eastAsia"/>
        </w:rPr>
        <w:t>﹝</w:t>
      </w:r>
      <w:r w:rsidR="00FD7F6E" w:rsidRPr="00046B80">
        <w:rPr>
          <w:rFonts w:hint="eastAsia"/>
        </w:rPr>
        <w:t>簡稱</w:t>
      </w:r>
      <w:r w:rsidR="00A42A38" w:rsidRPr="00046B80">
        <w:rPr>
          <w:rFonts w:hint="eastAsia"/>
        </w:rPr>
        <w:t>車鑑會</w:t>
      </w:r>
      <w:r w:rsidR="00FD7F6E" w:rsidRPr="00046B80">
        <w:rPr>
          <w:rFonts w:hAnsi="標楷體" w:hint="eastAsia"/>
        </w:rPr>
        <w:t>﹞</w:t>
      </w:r>
      <w:r w:rsidR="00A42A38" w:rsidRPr="00046B80">
        <w:t>)</w:t>
      </w:r>
      <w:r w:rsidR="00B719E0" w:rsidRPr="00046B80">
        <w:rPr>
          <w:rFonts w:hint="eastAsia"/>
        </w:rPr>
        <w:t>員工總人數</w:t>
      </w:r>
      <w:r w:rsidR="00046576" w:rsidRPr="00046B80">
        <w:rPr>
          <w:rFonts w:hint="eastAsia"/>
        </w:rPr>
        <w:t>3</w:t>
      </w:r>
      <w:r w:rsidR="00046576" w:rsidRPr="00046B80">
        <w:t>16</w:t>
      </w:r>
      <w:r w:rsidR="00046576" w:rsidRPr="00046B80">
        <w:rPr>
          <w:rFonts w:hint="eastAsia"/>
        </w:rPr>
        <w:t>人，1</w:t>
      </w:r>
      <w:r w:rsidR="00046576" w:rsidRPr="00046B80">
        <w:t>89</w:t>
      </w:r>
      <w:r w:rsidR="00B25E67" w:rsidRPr="00046B80">
        <w:rPr>
          <w:rFonts w:hint="eastAsia"/>
        </w:rPr>
        <w:t>位</w:t>
      </w:r>
      <w:r w:rsidR="00046576" w:rsidRPr="00046B80">
        <w:rPr>
          <w:rFonts w:hint="eastAsia"/>
        </w:rPr>
        <w:t>公務人員中</w:t>
      </w:r>
      <w:r w:rsidR="00A42A38" w:rsidRPr="00046B80">
        <w:rPr>
          <w:rFonts w:hint="eastAsia"/>
        </w:rPr>
        <w:t>僅剩23</w:t>
      </w:r>
      <w:r w:rsidR="00B25E67" w:rsidRPr="00046B80">
        <w:rPr>
          <w:rFonts w:hint="eastAsia"/>
        </w:rPr>
        <w:t>位</w:t>
      </w:r>
      <w:r w:rsidR="00A42A38" w:rsidRPr="00046B80">
        <w:rPr>
          <w:rFonts w:hint="eastAsia"/>
        </w:rPr>
        <w:t>資位制人員</w:t>
      </w:r>
      <w:r w:rsidR="00046576" w:rsidRPr="00046B80">
        <w:rPr>
          <w:rFonts w:hint="eastAsia"/>
        </w:rPr>
        <w:t>(將留任原敘定資位同序列或較低序列之職務至離職時為止</w:t>
      </w:r>
      <w:r w:rsidR="00046576" w:rsidRPr="00046B80">
        <w:t>)</w:t>
      </w:r>
      <w:r w:rsidR="00046576" w:rsidRPr="00046B80">
        <w:rPr>
          <w:rFonts w:hint="eastAsia"/>
        </w:rPr>
        <w:t>，其餘1</w:t>
      </w:r>
      <w:r w:rsidR="00046576" w:rsidRPr="00046B80">
        <w:t>66</w:t>
      </w:r>
      <w:r w:rsidR="00046576" w:rsidRPr="00046B80">
        <w:rPr>
          <w:rFonts w:hint="eastAsia"/>
        </w:rPr>
        <w:t>人已轉任為官等職等併立制之公務人員。</w:t>
      </w:r>
      <w:r w:rsidR="008D6FBD" w:rsidRPr="00046B80">
        <w:rPr>
          <w:rFonts w:hint="eastAsia"/>
        </w:rPr>
        <w:t>另據該所查稱，</w:t>
      </w:r>
      <w:r w:rsidR="000A06C4" w:rsidRPr="00046B80">
        <w:rPr>
          <w:rFonts w:hint="eastAsia"/>
        </w:rPr>
        <w:t>目前該所加入</w:t>
      </w:r>
      <w:r w:rsidR="00B07772">
        <w:rPr>
          <w:rFonts w:hint="eastAsia"/>
        </w:rPr>
        <w:t>○○工會</w:t>
      </w:r>
      <w:r w:rsidR="000A06C4" w:rsidRPr="00046B80">
        <w:rPr>
          <w:rFonts w:hint="eastAsia"/>
        </w:rPr>
        <w:t>會員之職員人數分別為簡薦委制3</w:t>
      </w:r>
      <w:r w:rsidR="000A06C4" w:rsidRPr="00046B80">
        <w:t>6</w:t>
      </w:r>
      <w:r w:rsidR="000A06C4" w:rsidRPr="00046B80">
        <w:rPr>
          <w:rFonts w:hint="eastAsia"/>
        </w:rPr>
        <w:t>人；資位制1</w:t>
      </w:r>
      <w:r w:rsidR="000A06C4" w:rsidRPr="00046B80">
        <w:t>8</w:t>
      </w:r>
      <w:r w:rsidR="000A06C4" w:rsidRPr="00046B80">
        <w:rPr>
          <w:rFonts w:hint="eastAsia"/>
        </w:rPr>
        <w:t>人等語。</w:t>
      </w:r>
      <w:r w:rsidR="00785CDF" w:rsidRPr="00046B80">
        <w:rPr>
          <w:rFonts w:hint="eastAsia"/>
        </w:rPr>
        <w:t>換言之，1</w:t>
      </w:r>
      <w:r w:rsidR="00785CDF" w:rsidRPr="00046B80">
        <w:t>89</w:t>
      </w:r>
      <w:r w:rsidR="00785CDF" w:rsidRPr="00046B80">
        <w:rPr>
          <w:rFonts w:hint="eastAsia"/>
        </w:rPr>
        <w:t>位公務人員中仍有5</w:t>
      </w:r>
      <w:r w:rsidR="00785CDF" w:rsidRPr="00046B80">
        <w:t>4</w:t>
      </w:r>
      <w:r w:rsidR="00785CDF" w:rsidRPr="00046B80">
        <w:rPr>
          <w:rFonts w:hint="eastAsia"/>
        </w:rPr>
        <w:t>人為</w:t>
      </w:r>
      <w:r w:rsidR="00B07772">
        <w:rPr>
          <w:rFonts w:hint="eastAsia"/>
        </w:rPr>
        <w:t>○○工會</w:t>
      </w:r>
      <w:r w:rsidR="00785CDF" w:rsidRPr="00046B80">
        <w:rPr>
          <w:rFonts w:hint="eastAsia"/>
        </w:rPr>
        <w:t>會員。</w:t>
      </w:r>
    </w:p>
    <w:p w14:paraId="1907E99C" w14:textId="77777777" w:rsidR="00F6221F" w:rsidRPr="00046B80" w:rsidRDefault="00096452" w:rsidP="00832417">
      <w:pPr>
        <w:pStyle w:val="3"/>
        <w:overflowPunct w:val="0"/>
        <w:ind w:left="1360" w:hanging="680"/>
      </w:pPr>
      <w:r w:rsidRPr="00046B80">
        <w:rPr>
          <w:rFonts w:hint="eastAsia"/>
        </w:rPr>
        <w:t>上開</w:t>
      </w:r>
      <w:r w:rsidR="00785CDF" w:rsidRPr="00046B80">
        <w:rPr>
          <w:rFonts w:hint="eastAsia"/>
        </w:rPr>
        <w:t>高雄所1</w:t>
      </w:r>
      <w:r w:rsidR="00785CDF" w:rsidRPr="00046B80">
        <w:t>89</w:t>
      </w:r>
      <w:r w:rsidR="00785CDF" w:rsidRPr="00046B80">
        <w:rPr>
          <w:rFonts w:hint="eastAsia"/>
        </w:rPr>
        <w:t>位公務人員中仍有5</w:t>
      </w:r>
      <w:r w:rsidR="00785CDF" w:rsidRPr="00046B80">
        <w:t>4</w:t>
      </w:r>
      <w:r w:rsidR="00785CDF" w:rsidRPr="00046B80">
        <w:rPr>
          <w:rFonts w:hint="eastAsia"/>
        </w:rPr>
        <w:t>人</w:t>
      </w:r>
      <w:r w:rsidR="00A6381F" w:rsidRPr="00046B80">
        <w:rPr>
          <w:rFonts w:hint="eastAsia"/>
        </w:rPr>
        <w:t>現階段仍加入</w:t>
      </w:r>
      <w:r w:rsidR="00B07772">
        <w:rPr>
          <w:rFonts w:hint="eastAsia"/>
        </w:rPr>
        <w:t>○○工會</w:t>
      </w:r>
      <w:r w:rsidR="00A6381F" w:rsidRPr="00046B80">
        <w:rPr>
          <w:rFonts w:hint="eastAsia"/>
        </w:rPr>
        <w:t>作為會員之情形，實與前揭工會法及公務人員協會法之規範意旨未盡相符；</w:t>
      </w:r>
      <w:r w:rsidR="00A6381F" w:rsidRPr="00046B80">
        <w:rPr>
          <w:rFonts w:hint="eastAsia"/>
          <w:u w:val="single"/>
        </w:rPr>
        <w:t>另查</w:t>
      </w:r>
      <w:r w:rsidR="00785CDF" w:rsidRPr="00046B80">
        <w:rPr>
          <w:rFonts w:hint="eastAsia"/>
          <w:u w:val="single"/>
        </w:rPr>
        <w:t>該</w:t>
      </w:r>
      <w:r w:rsidR="001A34C7" w:rsidRPr="00046B80">
        <w:rPr>
          <w:rFonts w:hint="eastAsia"/>
          <w:u w:val="single"/>
        </w:rPr>
        <w:t>所澎湖</w:t>
      </w:r>
      <w:r w:rsidR="00BB1269" w:rsidRPr="00046B80">
        <w:rPr>
          <w:rFonts w:hint="eastAsia"/>
          <w:u w:val="single"/>
        </w:rPr>
        <w:t>監理</w:t>
      </w:r>
      <w:r w:rsidR="001A34C7" w:rsidRPr="00046B80">
        <w:rPr>
          <w:rFonts w:hint="eastAsia"/>
          <w:u w:val="single"/>
        </w:rPr>
        <w:t>站</w:t>
      </w:r>
      <w:r w:rsidR="003C29AA" w:rsidRPr="00046B80">
        <w:rPr>
          <w:rFonts w:hint="eastAsia"/>
          <w:u w:val="single"/>
        </w:rPr>
        <w:t>王姓站長</w:t>
      </w:r>
      <w:r w:rsidR="003C29AA" w:rsidRPr="00046B80">
        <w:rPr>
          <w:rFonts w:hint="eastAsia"/>
        </w:rPr>
        <w:t>(於1</w:t>
      </w:r>
      <w:r w:rsidR="003C29AA" w:rsidRPr="00046B80">
        <w:t>12</w:t>
      </w:r>
      <w:r w:rsidR="003C29AA" w:rsidRPr="00046B80">
        <w:rPr>
          <w:rFonts w:hint="eastAsia"/>
        </w:rPr>
        <w:t>至1</w:t>
      </w:r>
      <w:r w:rsidR="003C29AA" w:rsidRPr="00046B80">
        <w:t>13</w:t>
      </w:r>
      <w:r w:rsidR="003C29AA" w:rsidRPr="00046B80">
        <w:rPr>
          <w:rFonts w:hint="eastAsia"/>
        </w:rPr>
        <w:t>年間</w:t>
      </w:r>
      <w:r w:rsidR="003C29AA" w:rsidRPr="00046B80">
        <w:t>)</w:t>
      </w:r>
      <w:r w:rsidR="003C29AA" w:rsidRPr="00046B80">
        <w:rPr>
          <w:rFonts w:hint="eastAsia"/>
          <w:u w:val="single"/>
        </w:rPr>
        <w:t>不僅係</w:t>
      </w:r>
      <w:r w:rsidR="00B07772">
        <w:rPr>
          <w:rFonts w:hint="eastAsia"/>
          <w:u w:val="single"/>
        </w:rPr>
        <w:t>○○工會</w:t>
      </w:r>
      <w:r w:rsidR="003C29AA" w:rsidRPr="00046B80">
        <w:rPr>
          <w:rFonts w:hint="eastAsia"/>
          <w:u w:val="single"/>
        </w:rPr>
        <w:t>之會員，且甚至作為該工會第八分會常務理事之工會幹部</w:t>
      </w:r>
      <w:r w:rsidR="00785CDF" w:rsidRPr="00046B80">
        <w:rPr>
          <w:rFonts w:hint="eastAsia"/>
          <w:u w:val="single"/>
        </w:rPr>
        <w:t>等</w:t>
      </w:r>
      <w:r w:rsidR="003C29AA" w:rsidRPr="00046B80">
        <w:rPr>
          <w:rFonts w:hint="eastAsia"/>
          <w:u w:val="single"/>
        </w:rPr>
        <w:t>情，核</w:t>
      </w:r>
      <w:r w:rsidR="00832417" w:rsidRPr="00046B80">
        <w:rPr>
          <w:rFonts w:hint="eastAsia"/>
          <w:u w:val="single"/>
        </w:rPr>
        <w:t>亦</w:t>
      </w:r>
      <w:r w:rsidR="003C29AA" w:rsidRPr="00046B80">
        <w:rPr>
          <w:rFonts w:hint="eastAsia"/>
          <w:u w:val="single"/>
        </w:rPr>
        <w:t>與工會法第1</w:t>
      </w:r>
      <w:r w:rsidR="003C29AA" w:rsidRPr="00046B80">
        <w:rPr>
          <w:u w:val="single"/>
        </w:rPr>
        <w:t>4</w:t>
      </w:r>
      <w:r w:rsidR="003C29AA" w:rsidRPr="00046B80">
        <w:rPr>
          <w:rFonts w:hint="eastAsia"/>
          <w:u w:val="single"/>
        </w:rPr>
        <w:t>條本文規定：「代表雇主行使管理權之主管人員，不得加入該企業之工會」有所扞格</w:t>
      </w:r>
      <w:r w:rsidR="00832417" w:rsidRPr="00046B80">
        <w:rPr>
          <w:rFonts w:hint="eastAsia"/>
        </w:rPr>
        <w:t>，亦恐有紊亂行政機關領導統御秩序之虞。</w:t>
      </w:r>
      <w:r w:rsidR="003C29AA" w:rsidRPr="00046B80">
        <w:rPr>
          <w:rFonts w:hint="eastAsia"/>
        </w:rPr>
        <w:t>審酌公路局組織法規於1</w:t>
      </w:r>
      <w:r w:rsidR="003C29AA" w:rsidRPr="00046B80">
        <w:t>07</w:t>
      </w:r>
      <w:r w:rsidR="003C29AA" w:rsidRPr="00046B80">
        <w:rPr>
          <w:rFonts w:hint="eastAsia"/>
        </w:rPr>
        <w:t>年修正</w:t>
      </w:r>
      <w:r w:rsidR="00735BE9" w:rsidRPr="00046B80">
        <w:rPr>
          <w:rFonts w:hint="eastAsia"/>
        </w:rPr>
        <w:t>施行</w:t>
      </w:r>
      <w:r w:rsidR="003C29AA" w:rsidRPr="00046B80">
        <w:rPr>
          <w:rFonts w:hint="eastAsia"/>
        </w:rPr>
        <w:t>後，</w:t>
      </w:r>
      <w:r w:rsidR="00D752C9" w:rsidRPr="00046B80">
        <w:rPr>
          <w:rFonts w:hint="eastAsia"/>
        </w:rPr>
        <w:t>該局已由交通事業機構改制為</w:t>
      </w:r>
      <w:r w:rsidR="00735BE9" w:rsidRPr="00046B80">
        <w:rPr>
          <w:rFonts w:hint="eastAsia"/>
        </w:rPr>
        <w:t>交通</w:t>
      </w:r>
      <w:r w:rsidR="00D752C9" w:rsidRPr="00046B80">
        <w:rPr>
          <w:rFonts w:hint="eastAsia"/>
        </w:rPr>
        <w:t>行政機關，該局暨所屬機關員工屬</w:t>
      </w:r>
      <w:r w:rsidR="00832417" w:rsidRPr="00046B80">
        <w:rPr>
          <w:rFonts w:hint="eastAsia"/>
        </w:rPr>
        <w:t>依</w:t>
      </w:r>
      <w:r w:rsidR="00D752C9" w:rsidRPr="00046B80">
        <w:rPr>
          <w:rFonts w:hint="eastAsia"/>
        </w:rPr>
        <w:t>公務人員</w:t>
      </w:r>
      <w:r w:rsidR="00832417" w:rsidRPr="00046B80">
        <w:rPr>
          <w:rFonts w:hint="eastAsia"/>
        </w:rPr>
        <w:t>法令進用</w:t>
      </w:r>
      <w:r w:rsidR="00D752C9" w:rsidRPr="00046B80">
        <w:rPr>
          <w:rFonts w:hint="eastAsia"/>
        </w:rPr>
        <w:t>者，已不再具有勞工身分，當無允許其等再適用工會法組織或加入工會之必要性與正當性</w:t>
      </w:r>
      <w:r w:rsidR="001A34C7" w:rsidRPr="00046B80">
        <w:rPr>
          <w:rFonts w:hint="eastAsia"/>
        </w:rPr>
        <w:t>。</w:t>
      </w:r>
      <w:r w:rsidR="00017AAF" w:rsidRPr="00046B80">
        <w:rPr>
          <w:rFonts w:hint="eastAsia"/>
        </w:rPr>
        <w:t>此節</w:t>
      </w:r>
      <w:r w:rsidR="00D752C9" w:rsidRPr="00046B80">
        <w:rPr>
          <w:rFonts w:hint="eastAsia"/>
        </w:rPr>
        <w:t>允宜由</w:t>
      </w:r>
      <w:r w:rsidR="00017AAF" w:rsidRPr="00046B80">
        <w:rPr>
          <w:rFonts w:hint="eastAsia"/>
        </w:rPr>
        <w:t>公路</w:t>
      </w:r>
      <w:r w:rsidR="00D752C9" w:rsidRPr="00046B80">
        <w:rPr>
          <w:rFonts w:hint="eastAsia"/>
        </w:rPr>
        <w:t>局積極與工會事務主管機關勞動部研商</w:t>
      </w:r>
      <w:r w:rsidR="00735BE9" w:rsidRPr="00046B80">
        <w:rPr>
          <w:rFonts w:hint="eastAsia"/>
        </w:rPr>
        <w:t>釐明</w:t>
      </w:r>
      <w:r w:rsidR="00832417" w:rsidRPr="00046B80">
        <w:rPr>
          <w:rFonts w:hint="eastAsia"/>
        </w:rPr>
        <w:t>，俾符法制</w:t>
      </w:r>
      <w:r w:rsidR="00017AAF" w:rsidRPr="00046B80">
        <w:rPr>
          <w:rFonts w:hint="eastAsia"/>
        </w:rPr>
        <w:t>。</w:t>
      </w:r>
    </w:p>
    <w:p w14:paraId="5F99BAC9" w14:textId="77777777" w:rsidR="003F559C" w:rsidRPr="00046B80" w:rsidRDefault="003F559C" w:rsidP="00DE4238">
      <w:pPr>
        <w:pStyle w:val="31"/>
        <w:ind w:left="1361" w:firstLine="680"/>
      </w:pPr>
    </w:p>
    <w:p w14:paraId="279F99A9" w14:textId="77777777" w:rsidR="00E25849" w:rsidRPr="00046B80" w:rsidRDefault="003F559C"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sidRPr="00046B80">
        <w:rPr>
          <w:rFonts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7D28E3" w:rsidRPr="00046B80">
        <w:t xml:space="preserve"> </w:t>
      </w:r>
    </w:p>
    <w:p w14:paraId="30D6A217" w14:textId="77777777" w:rsidR="00E02B8A" w:rsidRPr="00046B80" w:rsidRDefault="00E02B8A" w:rsidP="00E835D4">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046B80">
        <w:rPr>
          <w:rFonts w:hint="eastAsia"/>
        </w:rPr>
        <w:t>抄調查意見</w:t>
      </w:r>
      <w:r w:rsidRPr="00046B80">
        <w:rPr>
          <w:rFonts w:hAnsi="標楷體" w:hint="eastAsia"/>
        </w:rPr>
        <w:t>，函請</w:t>
      </w:r>
      <w:r w:rsidR="00391A12" w:rsidRPr="00046B80">
        <w:rPr>
          <w:rFonts w:hAnsi="標楷體" w:hint="eastAsia"/>
        </w:rPr>
        <w:t>交通</w:t>
      </w:r>
      <w:r w:rsidRPr="00046B80">
        <w:rPr>
          <w:rFonts w:hAnsi="標楷體" w:hint="eastAsia"/>
        </w:rPr>
        <w:t>部</w:t>
      </w:r>
      <w:r w:rsidR="00391A12" w:rsidRPr="00046B80">
        <w:rPr>
          <w:rFonts w:hAnsi="標楷體" w:hint="eastAsia"/>
        </w:rPr>
        <w:t>公路局檢討改進見復</w:t>
      </w:r>
      <w:r w:rsidRPr="00046B80">
        <w:rPr>
          <w:rFonts w:hAnsi="標楷體" w:hint="eastAsia"/>
        </w:rPr>
        <w:t>。</w:t>
      </w:r>
    </w:p>
    <w:p w14:paraId="351520F3" w14:textId="77777777" w:rsidR="00CA5BD8" w:rsidRPr="00046B80" w:rsidRDefault="00CA5BD8" w:rsidP="00E835D4">
      <w:pPr>
        <w:pStyle w:val="2"/>
      </w:pPr>
      <w:r w:rsidRPr="00046B80">
        <w:rPr>
          <w:rFonts w:hint="eastAsia"/>
        </w:rPr>
        <w:t>抄調查意見，函復陳訴人。</w:t>
      </w:r>
    </w:p>
    <w:p w14:paraId="069DE6E4" w14:textId="77777777" w:rsidR="00881DFA" w:rsidRDefault="00500843" w:rsidP="00E835D4">
      <w:pPr>
        <w:pStyle w:val="2"/>
      </w:pPr>
      <w:r w:rsidRPr="00046B80">
        <w:rPr>
          <w:rFonts w:hint="eastAsia"/>
        </w:rPr>
        <w:t>調查意見(含案由、調查委員姓名；不含附錄</w:t>
      </w:r>
      <w:r w:rsidRPr="00046B80">
        <w:t>)</w:t>
      </w:r>
      <w:r w:rsidRPr="00046B80">
        <w:rPr>
          <w:rFonts w:hint="eastAsia"/>
        </w:rPr>
        <w:t>經委員會討論通過後公布。</w:t>
      </w:r>
    </w:p>
    <w:p w14:paraId="647DF61D" w14:textId="45AE66B0" w:rsidR="00941E25" w:rsidRPr="00046B80" w:rsidRDefault="00941E25" w:rsidP="00E835D4">
      <w:pPr>
        <w:pStyle w:val="2"/>
      </w:pPr>
      <w:r w:rsidRPr="00941E25">
        <w:rPr>
          <w:rFonts w:hint="eastAsia"/>
        </w:rPr>
        <w:t>檢附派查函及相關附件，送請交通及採購委員會處理。</w:t>
      </w: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14:paraId="72AF7FC8" w14:textId="77777777" w:rsidR="00770453" w:rsidRPr="00046B80" w:rsidRDefault="00770453" w:rsidP="00ED50DA">
      <w:pPr>
        <w:pStyle w:val="aa"/>
        <w:spacing w:beforeLines="50" w:before="228" w:afterLines="100" w:after="457"/>
        <w:ind w:leftChars="1100" w:left="4593"/>
        <w:rPr>
          <w:b w:val="0"/>
          <w:bCs/>
          <w:snapToGrid/>
          <w:spacing w:val="12"/>
          <w:kern w:val="0"/>
          <w:sz w:val="40"/>
        </w:rPr>
      </w:pPr>
    </w:p>
    <w:p w14:paraId="51C61C62" w14:textId="77777777" w:rsidR="00E25849" w:rsidRPr="00046B80" w:rsidRDefault="00E25849" w:rsidP="00ED50DA">
      <w:pPr>
        <w:pStyle w:val="aa"/>
        <w:spacing w:beforeLines="50" w:before="228" w:afterLines="100" w:after="457"/>
        <w:ind w:leftChars="1100" w:left="4593"/>
        <w:rPr>
          <w:b w:val="0"/>
          <w:bCs/>
          <w:snapToGrid/>
          <w:spacing w:val="12"/>
          <w:kern w:val="0"/>
          <w:sz w:val="40"/>
        </w:rPr>
      </w:pPr>
      <w:r w:rsidRPr="00046B80">
        <w:rPr>
          <w:rFonts w:hint="eastAsia"/>
          <w:b w:val="0"/>
          <w:bCs/>
          <w:snapToGrid/>
          <w:spacing w:val="12"/>
          <w:kern w:val="0"/>
          <w:sz w:val="40"/>
        </w:rPr>
        <w:t>調查委員：</w:t>
      </w:r>
      <w:r w:rsidR="000B0EC2">
        <w:rPr>
          <w:rFonts w:hint="eastAsia"/>
          <w:b w:val="0"/>
          <w:bCs/>
          <w:snapToGrid/>
          <w:spacing w:val="12"/>
          <w:kern w:val="0"/>
          <w:sz w:val="40"/>
        </w:rPr>
        <w:t>紀惠容</w:t>
      </w:r>
    </w:p>
    <w:p w14:paraId="383BB7D7" w14:textId="77777777" w:rsidR="00770453" w:rsidRPr="00046B80" w:rsidRDefault="00770453" w:rsidP="00ED50DA">
      <w:pPr>
        <w:pStyle w:val="aa"/>
        <w:spacing w:before="0" w:after="0"/>
        <w:ind w:leftChars="1100" w:left="4593"/>
        <w:rPr>
          <w:rFonts w:ascii="Times New Roman"/>
          <w:b w:val="0"/>
          <w:bCs/>
          <w:snapToGrid/>
          <w:spacing w:val="0"/>
          <w:kern w:val="0"/>
          <w:sz w:val="40"/>
        </w:rPr>
      </w:pPr>
    </w:p>
    <w:p w14:paraId="66087D95" w14:textId="27A6AFDC" w:rsidR="00042094" w:rsidRPr="008822B8" w:rsidRDefault="00042094" w:rsidP="004F57E2">
      <w:pPr>
        <w:pStyle w:val="af"/>
        <w:ind w:hanging="1758"/>
        <w:jc w:val="both"/>
        <w:rPr>
          <w:rFonts w:hint="eastAsia"/>
        </w:rPr>
      </w:pPr>
    </w:p>
    <w:sectPr w:rsidR="00042094" w:rsidRPr="008822B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98C38" w14:textId="77777777" w:rsidR="00916349" w:rsidRDefault="00916349">
      <w:r>
        <w:separator/>
      </w:r>
    </w:p>
  </w:endnote>
  <w:endnote w:type="continuationSeparator" w:id="0">
    <w:p w14:paraId="1C159411" w14:textId="77777777" w:rsidR="00916349" w:rsidRDefault="0091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4994" w14:textId="77777777" w:rsidR="00916349" w:rsidRDefault="0091634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14:paraId="43C17E12" w14:textId="77777777" w:rsidR="00916349" w:rsidRDefault="0091634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5154B" w14:textId="77777777" w:rsidR="00916349" w:rsidRDefault="00916349">
      <w:r>
        <w:separator/>
      </w:r>
    </w:p>
  </w:footnote>
  <w:footnote w:type="continuationSeparator" w:id="0">
    <w:p w14:paraId="5678479F" w14:textId="77777777" w:rsidR="00916349" w:rsidRDefault="00916349">
      <w:r>
        <w:continuationSeparator/>
      </w:r>
    </w:p>
  </w:footnote>
  <w:footnote w:id="1">
    <w:p w14:paraId="452B47E0" w14:textId="77777777" w:rsidR="00916349" w:rsidRPr="00385336" w:rsidRDefault="00916349" w:rsidP="00A60441">
      <w:pPr>
        <w:pStyle w:val="afc"/>
        <w:ind w:left="0" w:firstLine="0"/>
        <w:jc w:val="both"/>
      </w:pPr>
      <w:r w:rsidRPr="00385336">
        <w:rPr>
          <w:rStyle w:val="afe"/>
        </w:rPr>
        <w:footnoteRef/>
      </w:r>
      <w:r w:rsidRPr="00385336">
        <w:t xml:space="preserve"> </w:t>
      </w:r>
      <w:r w:rsidRPr="00385336">
        <w:rPr>
          <w:rFonts w:hint="eastAsia"/>
        </w:rPr>
        <w:t>同條第</w:t>
      </w:r>
      <w:r w:rsidRPr="00385336">
        <w:t>1</w:t>
      </w:r>
      <w:r w:rsidRPr="00385336">
        <w:rPr>
          <w:rFonts w:hint="eastAsia"/>
        </w:rPr>
        <w:t>項所列之5款職務分別為：「一、機關首長、副首長。二、幕僚長、副幕僚長。三、機關內部一級單位主管職務。四、機關內部較一級業務單位主管職務列等為高之職務。五、駐外機構簡任第十二職等以上職務。」</w:t>
      </w:r>
    </w:p>
  </w:footnote>
  <w:footnote w:id="2">
    <w:p w14:paraId="28712EA6" w14:textId="77777777" w:rsidR="00916349" w:rsidRPr="00385336" w:rsidRDefault="00916349" w:rsidP="008C1C44">
      <w:pPr>
        <w:pStyle w:val="afc"/>
        <w:ind w:left="0" w:firstLine="0"/>
        <w:jc w:val="both"/>
      </w:pPr>
      <w:r w:rsidRPr="00385336">
        <w:rPr>
          <w:rStyle w:val="afe"/>
        </w:rPr>
        <w:footnoteRef/>
      </w:r>
      <w:r w:rsidRPr="00385336">
        <w:t xml:space="preserve"> </w:t>
      </w:r>
      <w:r w:rsidRPr="00385336">
        <w:rPr>
          <w:rFonts w:hint="eastAsia"/>
        </w:rPr>
        <w:t>依公路局職場霸凌防治及處理作業規定第1</w:t>
      </w:r>
      <w:r w:rsidRPr="00385336">
        <w:t>0</w:t>
      </w:r>
      <w:r w:rsidRPr="00385336">
        <w:rPr>
          <w:rFonts w:hint="eastAsia"/>
        </w:rPr>
        <w:t>點第5款規定，「無具體之事實內容或未具真實姓名、服務單位者」之申訴案件，原應決議不予受理。惟該局為貫徹職場霸凌零容忍之態度，爰依前揭作業規定籌組評議小組，於1</w:t>
      </w:r>
      <w:r w:rsidRPr="00385336">
        <w:t>13</w:t>
      </w:r>
      <w:r w:rsidRPr="00385336">
        <w:rPr>
          <w:rFonts w:hint="eastAsia"/>
        </w:rPr>
        <w:t>年1</w:t>
      </w:r>
      <w:r w:rsidRPr="00385336">
        <w:t>1</w:t>
      </w:r>
      <w:r w:rsidRPr="00385336">
        <w:rPr>
          <w:rFonts w:hint="eastAsia"/>
        </w:rPr>
        <w:t>月2</w:t>
      </w:r>
      <w:r w:rsidRPr="00385336">
        <w:t>8</w:t>
      </w:r>
      <w:r w:rsidRPr="00385336">
        <w:rPr>
          <w:rFonts w:hint="eastAsia"/>
        </w:rPr>
        <w:t>日召開會議決議，本案以機關行政管理調查權，成立專案調查小組調查本案陳情內容及訪談案件關係人，並比照該局作業規定相關程序辦理；又調查過程中，如有案件關係人依該局作業規定具名提出申訴，係符合補正程序，即依作業規定予以受理。</w:t>
      </w:r>
    </w:p>
  </w:footnote>
  <w:footnote w:id="3">
    <w:p w14:paraId="19175AB8" w14:textId="77777777" w:rsidR="00916349" w:rsidRPr="00385336" w:rsidRDefault="00916349" w:rsidP="00A60441">
      <w:pPr>
        <w:pStyle w:val="afc"/>
        <w:ind w:left="0" w:firstLine="0"/>
        <w:jc w:val="both"/>
      </w:pPr>
      <w:r w:rsidRPr="00385336">
        <w:rPr>
          <w:rStyle w:val="afe"/>
        </w:rPr>
        <w:footnoteRef/>
      </w:r>
      <w:r w:rsidRPr="00385336">
        <w:t xml:space="preserve"> </w:t>
      </w:r>
      <w:r w:rsidRPr="00385336">
        <w:rPr>
          <w:rFonts w:hint="eastAsia"/>
        </w:rPr>
        <w:t>依交通部與所屬機關任免權責劃分規定，跨列簡任(派)第11職等以上人員(或留任單列副長級資位)及二級機關跨列簡任(派)第10職等(或留任資位)正、副首長(含兼任)之派免遷調，由交通部核定，故此免職令係由交通部核定發布。</w:t>
      </w:r>
    </w:p>
  </w:footnote>
  <w:footnote w:id="4">
    <w:p w14:paraId="2FFFF21A" w14:textId="77777777" w:rsidR="00916349" w:rsidRPr="00385336" w:rsidRDefault="00916349" w:rsidP="00CB2338">
      <w:pPr>
        <w:pStyle w:val="afc"/>
        <w:ind w:left="0" w:firstLine="0"/>
        <w:jc w:val="both"/>
      </w:pPr>
      <w:r w:rsidRPr="00385336">
        <w:rPr>
          <w:rStyle w:val="afe"/>
        </w:rPr>
        <w:footnoteRef/>
      </w:r>
      <w:r w:rsidRPr="00385336">
        <w:t xml:space="preserve"> </w:t>
      </w:r>
      <w:r w:rsidRPr="00385336">
        <w:rPr>
          <w:rFonts w:hint="eastAsia"/>
        </w:rPr>
        <w:t>此係財政部國有財產署為利機關依國有財產法第2</w:t>
      </w:r>
      <w:r w:rsidRPr="00385336">
        <w:t>8</w:t>
      </w:r>
      <w:r w:rsidRPr="00385336">
        <w:rPr>
          <w:rFonts w:hint="eastAsia"/>
        </w:rPr>
        <w:t>條但書規定辦理國有公用不動產活化收益，而訂定之解釋性行政規則。</w:t>
      </w:r>
    </w:p>
  </w:footnote>
  <w:footnote w:id="5">
    <w:p w14:paraId="08F79E33" w14:textId="77777777" w:rsidR="00916349" w:rsidRPr="00385336" w:rsidRDefault="00916349" w:rsidP="00CB2338">
      <w:pPr>
        <w:pStyle w:val="afc"/>
        <w:ind w:left="0" w:firstLine="0"/>
        <w:jc w:val="both"/>
      </w:pPr>
      <w:r w:rsidRPr="00385336">
        <w:rPr>
          <w:rStyle w:val="afe"/>
        </w:rPr>
        <w:footnoteRef/>
      </w:r>
      <w:r w:rsidRPr="00385336">
        <w:t xml:space="preserve"> </w:t>
      </w:r>
      <w:r w:rsidRPr="00385336">
        <w:rPr>
          <w:rFonts w:hint="eastAsia"/>
        </w:rPr>
        <w:t>依該函說明一，各機關學校對於其經管之公用財產，如無其他法規之限制規定，原則上得選擇以私法或公法關係為之，即可以租金或其他方式為使用收益，或依規費法規定徵收規費。故</w:t>
      </w:r>
      <w:r w:rsidRPr="00385336">
        <w:rPr>
          <w:rFonts w:hint="eastAsia"/>
          <w:b/>
        </w:rPr>
        <w:t>各機關學校建築物之地下室或平面場地所附設之停車空間，如有開放所屬員工停車者，對於停放車輛之員工，除已向其收取租金者外，應依法徵收規費，其收費基準請依規費法第10條規定辦理。</w:t>
      </w:r>
    </w:p>
  </w:footnote>
  <w:footnote w:id="6">
    <w:p w14:paraId="1E7CBA55" w14:textId="77777777" w:rsidR="00916349" w:rsidRPr="00385336" w:rsidRDefault="00916349" w:rsidP="00CB2338">
      <w:pPr>
        <w:pStyle w:val="afc"/>
        <w:ind w:left="0" w:firstLine="0"/>
        <w:jc w:val="both"/>
      </w:pPr>
      <w:r w:rsidRPr="00385336">
        <w:rPr>
          <w:rStyle w:val="afe"/>
        </w:rPr>
        <w:footnoteRef/>
      </w:r>
      <w:r w:rsidRPr="00385336">
        <w:t xml:space="preserve"> </w:t>
      </w:r>
      <w:r w:rsidRPr="00385336">
        <w:rPr>
          <w:rFonts w:hint="eastAsia"/>
        </w:rPr>
        <w:t>依該函說明三，為使員工停車徵收使用規費實務上利於執行，中央政府各機關學校得依下列原則，本於權責予以減徵或免徵：</w:t>
      </w:r>
    </w:p>
    <w:p w14:paraId="32052460" w14:textId="77777777" w:rsidR="00916349" w:rsidRPr="00385336" w:rsidRDefault="00916349" w:rsidP="00BF5BD3">
      <w:pPr>
        <w:pStyle w:val="afc"/>
        <w:ind w:left="964"/>
        <w:jc w:val="both"/>
      </w:pPr>
      <w:r w:rsidRPr="00385336">
        <w:rPr>
          <w:rFonts w:hint="eastAsia"/>
        </w:rPr>
        <w:t>（一）服勤地點無便利之大眾運輸交通工具可到達者。</w:t>
      </w:r>
    </w:p>
    <w:p w14:paraId="0A513405" w14:textId="77777777" w:rsidR="00916349" w:rsidRPr="00385336" w:rsidRDefault="00916349" w:rsidP="00BF5BD3">
      <w:pPr>
        <w:pStyle w:val="afc"/>
        <w:ind w:left="964"/>
        <w:jc w:val="both"/>
      </w:pPr>
      <w:r w:rsidRPr="00385336">
        <w:rPr>
          <w:rFonts w:hint="eastAsia"/>
        </w:rPr>
        <w:t>（二）機關性質特殊，有安全之考量者。</w:t>
      </w:r>
    </w:p>
    <w:p w14:paraId="68455FAF" w14:textId="77777777" w:rsidR="00916349" w:rsidRPr="00385336" w:rsidRDefault="00916349" w:rsidP="00BF5BD3">
      <w:pPr>
        <w:pStyle w:val="afc"/>
        <w:ind w:left="964"/>
        <w:jc w:val="both"/>
      </w:pPr>
      <w:r w:rsidRPr="00385336">
        <w:rPr>
          <w:rFonts w:hint="eastAsia"/>
        </w:rPr>
        <w:t>（三）機關學校就停車收費所負擔之行政成本高於停車費之收入者。</w:t>
      </w:r>
    </w:p>
    <w:p w14:paraId="48749B6F" w14:textId="77777777" w:rsidR="00916349" w:rsidRPr="00385336" w:rsidRDefault="00916349" w:rsidP="00BF5BD3">
      <w:pPr>
        <w:pStyle w:val="afc"/>
        <w:ind w:left="964"/>
        <w:jc w:val="both"/>
      </w:pPr>
      <w:r w:rsidRPr="00385336">
        <w:rPr>
          <w:rFonts w:hint="eastAsia"/>
        </w:rPr>
        <w:t>（四）機關學校外路邊停車未收費者。</w:t>
      </w:r>
    </w:p>
    <w:p w14:paraId="3C7BC984" w14:textId="77777777" w:rsidR="00916349" w:rsidRPr="00385336" w:rsidRDefault="00916349" w:rsidP="00BF5BD3">
      <w:pPr>
        <w:pStyle w:val="afc"/>
        <w:ind w:left="964"/>
        <w:jc w:val="both"/>
      </w:pPr>
      <w:r w:rsidRPr="00385336">
        <w:rPr>
          <w:rFonts w:hint="eastAsia"/>
        </w:rPr>
        <w:t>（五）其他基於公共利益或特殊需要考量者。</w:t>
      </w:r>
    </w:p>
  </w:footnote>
  <w:footnote w:id="7">
    <w:p w14:paraId="73EE9EC6" w14:textId="77777777" w:rsidR="00916349" w:rsidRPr="00385336" w:rsidRDefault="00916349" w:rsidP="00933DF0">
      <w:pPr>
        <w:pStyle w:val="afc"/>
        <w:ind w:left="0" w:firstLine="0"/>
        <w:jc w:val="both"/>
      </w:pPr>
      <w:r w:rsidRPr="00385336">
        <w:rPr>
          <w:rStyle w:val="afe"/>
        </w:rPr>
        <w:footnoteRef/>
      </w:r>
      <w:r w:rsidRPr="00385336">
        <w:t xml:space="preserve"> </w:t>
      </w:r>
      <w:r w:rsidRPr="00385336">
        <w:rPr>
          <w:rFonts w:hint="eastAsia"/>
        </w:rPr>
        <w:t>該函係審計部函財政部，略以：「依貴部103年1月29日台財庫字第10300507890號函說明，中央政府各機關學校應就停車場使用情形清查，並訂定管理辦法；基於公用財產依法管用合一，各機關學校均應因地制宜訂定停車場管理辦法，請未訂定者儘速辦理訂定」、「103年1月29日函示中央政府各機關學校應清查停車場使用情形，並研擬管理辦法，惟經本部調查結果，仍有上開部分機關未依該函示規定訂定管理辦法及收費標準，請督促中央政府各機關學校就經管公有土地作為停車使用，視個案狀況強化土地管理，或研議採取收費或其他適當管理機制之可行性，避免土地遭久占，並兼顧資源之合理運用。」</w:t>
      </w:r>
    </w:p>
  </w:footnote>
  <w:footnote w:id="8">
    <w:p w14:paraId="244DF942" w14:textId="77777777" w:rsidR="00916349" w:rsidRPr="00385336" w:rsidRDefault="00916349" w:rsidP="00933DF0">
      <w:pPr>
        <w:pStyle w:val="afc"/>
        <w:ind w:left="0" w:firstLine="0"/>
        <w:jc w:val="both"/>
      </w:pPr>
      <w:r w:rsidRPr="00385336">
        <w:rPr>
          <w:rStyle w:val="afe"/>
        </w:rPr>
        <w:footnoteRef/>
      </w:r>
      <w:r w:rsidRPr="00385336">
        <w:t xml:space="preserve"> </w:t>
      </w:r>
      <w:r w:rsidRPr="00385336">
        <w:rPr>
          <w:rFonts w:hint="eastAsia"/>
        </w:rPr>
        <w:t>依該函說明略以：「依本部103年1月29日台財庫字第10300507890號函示，中央政府各機關學校應就停車場使用情形清查，並基於公用財產依法管用合一，因地制宜訂定停車場管理辦法。請各機關學校依本部上開函意旨，就經管公有土地作為停車使用，未訂定管理辦法(規範)者儘速辦理訂定，並視個案狀況強化土地管理，或研議採取收費或其他適當管理機制之可行性，避免土地遭久占，以兼顧資源之合理運用。」「各機關學校對於其經管之公用財產包括停車場，如無其他法規之限制規定，原則上得選擇以公法或私法關係為之，即得選擇依規費法規定徵收規費，或以租金、權利金等方式為使用收益。倘以公法關係為之，應依規費法第10條規定訂定規費收費基準。」</w:t>
      </w:r>
    </w:p>
  </w:footnote>
  <w:footnote w:id="9">
    <w:p w14:paraId="5E601F08" w14:textId="77777777" w:rsidR="00916349" w:rsidRPr="00385336" w:rsidRDefault="00916349" w:rsidP="00D03218">
      <w:pPr>
        <w:pStyle w:val="afc"/>
        <w:ind w:left="0" w:firstLine="0"/>
        <w:jc w:val="both"/>
      </w:pPr>
      <w:r w:rsidRPr="00385336">
        <w:rPr>
          <w:rStyle w:val="afe"/>
        </w:rPr>
        <w:footnoteRef/>
      </w:r>
      <w:r w:rsidRPr="00385336">
        <w:t xml:space="preserve"> </w:t>
      </w:r>
      <w:r w:rsidRPr="00385336">
        <w:rPr>
          <w:rFonts w:hint="eastAsia"/>
        </w:rPr>
        <w:t>針對溝通說明會議係召開於決標後正式營運前一節，據該所說明係由於因應停車場占用問題，該所先後施以短期、中期改善措施，惟占用群體仍有恃無恐，占用情形未見改善，始導入收費機制，所訂費率相較高雄市普遍費率更加優惠，外部群體中主要係代辦業者相關公(工)會較反彈。</w:t>
      </w:r>
    </w:p>
  </w:footnote>
  <w:footnote w:id="10">
    <w:p w14:paraId="28936FBE" w14:textId="77777777" w:rsidR="00916349" w:rsidRPr="00385336" w:rsidRDefault="00916349" w:rsidP="00175F30">
      <w:pPr>
        <w:pStyle w:val="afc"/>
        <w:ind w:left="0" w:firstLine="0"/>
        <w:jc w:val="both"/>
      </w:pPr>
      <w:r w:rsidRPr="00385336">
        <w:rPr>
          <w:rStyle w:val="afe"/>
        </w:rPr>
        <w:footnoteRef/>
      </w:r>
      <w:r w:rsidRPr="00385336">
        <w:t xml:space="preserve"> </w:t>
      </w:r>
      <w:r w:rsidRPr="00385336">
        <w:rPr>
          <w:rFonts w:hint="eastAsia"/>
        </w:rPr>
        <w:t>依高雄所於本院詢問時提出之書面資料說明，本案正式推動係李前所長任內，根據該所1</w:t>
      </w:r>
      <w:r w:rsidRPr="00385336">
        <w:t>10</w:t>
      </w:r>
      <w:r w:rsidRPr="00385336">
        <w:rPr>
          <w:rFonts w:hint="eastAsia"/>
        </w:rPr>
        <w:t>年4月1</w:t>
      </w:r>
      <w:r w:rsidRPr="00385336">
        <w:t>6</w:t>
      </w:r>
      <w:r w:rsidRPr="00385336">
        <w:rPr>
          <w:rFonts w:hint="eastAsia"/>
        </w:rPr>
        <w:t>日召開停車場委外經營研討會之會議結論辦理。</w:t>
      </w:r>
    </w:p>
  </w:footnote>
  <w:footnote w:id="11">
    <w:p w14:paraId="3B328CD6" w14:textId="77777777" w:rsidR="00916349" w:rsidRPr="00385336" w:rsidRDefault="00916349" w:rsidP="008A4C5B">
      <w:pPr>
        <w:pStyle w:val="afc"/>
        <w:ind w:left="0" w:firstLine="0"/>
        <w:jc w:val="both"/>
      </w:pPr>
      <w:r w:rsidRPr="00385336">
        <w:rPr>
          <w:rStyle w:val="afe"/>
        </w:rPr>
        <w:footnoteRef/>
      </w:r>
      <w:r w:rsidRPr="00385336">
        <w:t xml:space="preserve"> </w:t>
      </w:r>
      <w:r w:rsidRPr="00385336">
        <w:rPr>
          <w:rFonts w:hint="eastAsia"/>
        </w:rPr>
        <w:t>依照工會法第6條規定，工會組織類型基本上分為：「企業工會(為結合同一廠場、同一事業單位、依公司法所定具有控制與從屬關係之企業，或依金融控股公司法所定金融控股公司與子公司內之勞工，所組織之工會</w:t>
      </w:r>
      <w:r w:rsidRPr="00385336">
        <w:t>)</w:t>
      </w:r>
      <w:r w:rsidRPr="00385336">
        <w:rPr>
          <w:rFonts w:hint="eastAsia"/>
        </w:rPr>
        <w:t>」、「產業工會(為結合相關產業內之勞工，所組織之工會</w:t>
      </w:r>
      <w:r w:rsidRPr="00385336">
        <w:t>)</w:t>
      </w:r>
      <w:r w:rsidRPr="00385336">
        <w:rPr>
          <w:rFonts w:hint="eastAsia"/>
        </w:rPr>
        <w:t>」及「職業工會(為結合相關職業技能之勞工，所組織之工會</w:t>
      </w:r>
      <w:r w:rsidRPr="00385336">
        <w:t>)</w:t>
      </w:r>
      <w:r w:rsidRPr="00385336">
        <w:rPr>
          <w:rFonts w:hint="eastAsia"/>
        </w:rPr>
        <w:t>」等3種。</w:t>
      </w:r>
    </w:p>
  </w:footnote>
  <w:footnote w:id="12">
    <w:p w14:paraId="1D51CC27" w14:textId="77777777" w:rsidR="00916349" w:rsidRPr="00385336" w:rsidRDefault="00916349" w:rsidP="00C07A81">
      <w:pPr>
        <w:pStyle w:val="afc"/>
        <w:ind w:left="0" w:firstLine="0"/>
        <w:jc w:val="both"/>
      </w:pPr>
      <w:r w:rsidRPr="00385336">
        <w:rPr>
          <w:rStyle w:val="afe"/>
        </w:rPr>
        <w:footnoteRef/>
      </w:r>
      <w:r w:rsidRPr="00385336">
        <w:t xml:space="preserve"> </w:t>
      </w:r>
      <w:r w:rsidRPr="00385336">
        <w:rPr>
          <w:rFonts w:hint="eastAsia"/>
        </w:rPr>
        <w:t>依</w:t>
      </w:r>
      <w:r>
        <w:rPr>
          <w:rFonts w:hAnsi="標楷體" w:hint="eastAsia"/>
        </w:rPr>
        <w:t>○○</w:t>
      </w:r>
      <w:r w:rsidRPr="00385336">
        <w:rPr>
          <w:rFonts w:hint="eastAsia"/>
        </w:rPr>
        <w:t>工會章程第7條之1規定：「凡認同本會宗旨，在交通部公路局及其附屬機構服務之現職(含退休</w:t>
      </w:r>
      <w:r w:rsidRPr="00385336">
        <w:t>)</w:t>
      </w:r>
      <w:r w:rsidRPr="00385336">
        <w:rPr>
          <w:rFonts w:hint="eastAsia"/>
        </w:rPr>
        <w:t>員工，均得申請加入為贊助會員。……」第9條之1則規定：「本會贊助會員不具會員代表大會代表、理事、監事、理事長之選舉權及被選舉權，其他權利義務與會員同。」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8D6CF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97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DE6BBC"/>
    <w:multiLevelType w:val="hybridMultilevel"/>
    <w:tmpl w:val="ADB81B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FF6411"/>
    <w:multiLevelType w:val="hybridMultilevel"/>
    <w:tmpl w:val="466AC0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AD7A76"/>
    <w:multiLevelType w:val="hybridMultilevel"/>
    <w:tmpl w:val="A09E6C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57306276">
    <w:abstractNumId w:val="2"/>
  </w:num>
  <w:num w:numId="2" w16cid:durableId="1092555226">
    <w:abstractNumId w:val="0"/>
  </w:num>
  <w:num w:numId="3" w16cid:durableId="2092268057">
    <w:abstractNumId w:val="2"/>
    <w:lvlOverride w:ilvl="0">
      <w:startOverride w:val="1"/>
    </w:lvlOverride>
  </w:num>
  <w:num w:numId="4" w16cid:durableId="812261691">
    <w:abstractNumId w:val="9"/>
  </w:num>
  <w:num w:numId="5" w16cid:durableId="893195173">
    <w:abstractNumId w:val="5"/>
  </w:num>
  <w:num w:numId="6" w16cid:durableId="2129085799">
    <w:abstractNumId w:val="10"/>
  </w:num>
  <w:num w:numId="7" w16cid:durableId="1174225204">
    <w:abstractNumId w:val="1"/>
  </w:num>
  <w:num w:numId="8" w16cid:durableId="1368026638">
    <w:abstractNumId w:val="11"/>
  </w:num>
  <w:num w:numId="9" w16cid:durableId="123039927">
    <w:abstractNumId w:val="7"/>
  </w:num>
  <w:num w:numId="10" w16cid:durableId="13724557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9220013">
    <w:abstractNumId w:val="1"/>
  </w:num>
  <w:num w:numId="12" w16cid:durableId="1968508551">
    <w:abstractNumId w:val="1"/>
  </w:num>
  <w:num w:numId="13" w16cid:durableId="2059547982">
    <w:abstractNumId w:val="1"/>
  </w:num>
  <w:num w:numId="14" w16cid:durableId="233586601">
    <w:abstractNumId w:val="1"/>
  </w:num>
  <w:num w:numId="15" w16cid:durableId="1005548871">
    <w:abstractNumId w:val="1"/>
  </w:num>
  <w:num w:numId="16" w16cid:durableId="1940798060">
    <w:abstractNumId w:val="1"/>
  </w:num>
  <w:num w:numId="17" w16cid:durableId="2005275784">
    <w:abstractNumId w:val="1"/>
  </w:num>
  <w:num w:numId="18" w16cid:durableId="1415591242">
    <w:abstractNumId w:val="1"/>
  </w:num>
  <w:num w:numId="19" w16cid:durableId="1187059614">
    <w:abstractNumId w:val="1"/>
  </w:num>
  <w:num w:numId="20" w16cid:durableId="57897285">
    <w:abstractNumId w:val="1"/>
  </w:num>
  <w:num w:numId="21" w16cid:durableId="2101414031">
    <w:abstractNumId w:val="1"/>
  </w:num>
  <w:num w:numId="22" w16cid:durableId="1379283030">
    <w:abstractNumId w:val="1"/>
  </w:num>
  <w:num w:numId="23" w16cid:durableId="1490093841">
    <w:abstractNumId w:val="1"/>
  </w:num>
  <w:num w:numId="24" w16cid:durableId="1336305467">
    <w:abstractNumId w:val="1"/>
  </w:num>
  <w:num w:numId="25" w16cid:durableId="213202264">
    <w:abstractNumId w:val="1"/>
  </w:num>
  <w:num w:numId="26" w16cid:durableId="1884169003">
    <w:abstractNumId w:val="1"/>
  </w:num>
  <w:num w:numId="27" w16cid:durableId="1803037923">
    <w:abstractNumId w:val="6"/>
  </w:num>
  <w:num w:numId="28" w16cid:durableId="934632511">
    <w:abstractNumId w:val="3"/>
  </w:num>
  <w:num w:numId="29" w16cid:durableId="608977286">
    <w:abstractNumId w:val="8"/>
  </w:num>
  <w:num w:numId="30" w16cid:durableId="1858232284">
    <w:abstractNumId w:val="1"/>
  </w:num>
  <w:num w:numId="31" w16cid:durableId="380715492">
    <w:abstractNumId w:val="1"/>
  </w:num>
  <w:num w:numId="32" w16cid:durableId="897470261">
    <w:abstractNumId w:val="1"/>
  </w:num>
  <w:num w:numId="33" w16cid:durableId="1214393492">
    <w:abstractNumId w:val="1"/>
  </w:num>
  <w:num w:numId="34" w16cid:durableId="2016225535">
    <w:abstractNumId w:val="1"/>
  </w:num>
  <w:num w:numId="35" w16cid:durableId="1976837520">
    <w:abstractNumId w:val="1"/>
  </w:num>
  <w:num w:numId="36" w16cid:durableId="43023734">
    <w:abstractNumId w:val="1"/>
  </w:num>
  <w:num w:numId="37" w16cid:durableId="598953037">
    <w:abstractNumId w:val="1"/>
  </w:num>
  <w:num w:numId="38" w16cid:durableId="305860463">
    <w:abstractNumId w:val="1"/>
  </w:num>
  <w:num w:numId="39" w16cid:durableId="1904484858">
    <w:abstractNumId w:val="1"/>
  </w:num>
  <w:num w:numId="40" w16cid:durableId="2140340241">
    <w:abstractNumId w:val="1"/>
  </w:num>
  <w:num w:numId="41" w16cid:durableId="1147622519">
    <w:abstractNumId w:val="1"/>
  </w:num>
  <w:num w:numId="42" w16cid:durableId="1445735171">
    <w:abstractNumId w:val="1"/>
  </w:num>
  <w:num w:numId="43" w16cid:durableId="1726493192">
    <w:abstractNumId w:val="1"/>
  </w:num>
  <w:num w:numId="44" w16cid:durableId="53172392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104"/>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8806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C1"/>
    <w:rsid w:val="000011F6"/>
    <w:rsid w:val="000019B1"/>
    <w:rsid w:val="000031B8"/>
    <w:rsid w:val="0000466E"/>
    <w:rsid w:val="00004AB0"/>
    <w:rsid w:val="000053FB"/>
    <w:rsid w:val="00006961"/>
    <w:rsid w:val="000112BF"/>
    <w:rsid w:val="000121E5"/>
    <w:rsid w:val="00012233"/>
    <w:rsid w:val="00013DD0"/>
    <w:rsid w:val="00015CDB"/>
    <w:rsid w:val="000162B5"/>
    <w:rsid w:val="00016703"/>
    <w:rsid w:val="00017318"/>
    <w:rsid w:val="00017A04"/>
    <w:rsid w:val="00017AAF"/>
    <w:rsid w:val="000207AB"/>
    <w:rsid w:val="000218C3"/>
    <w:rsid w:val="000224DD"/>
    <w:rsid w:val="000229AD"/>
    <w:rsid w:val="000240AD"/>
    <w:rsid w:val="000246F7"/>
    <w:rsid w:val="00025BD1"/>
    <w:rsid w:val="00026207"/>
    <w:rsid w:val="000262DE"/>
    <w:rsid w:val="00030305"/>
    <w:rsid w:val="00030354"/>
    <w:rsid w:val="0003114D"/>
    <w:rsid w:val="0003152E"/>
    <w:rsid w:val="000316BF"/>
    <w:rsid w:val="00031ED8"/>
    <w:rsid w:val="000365F9"/>
    <w:rsid w:val="00036B66"/>
    <w:rsid w:val="00036D76"/>
    <w:rsid w:val="00037D02"/>
    <w:rsid w:val="000402FE"/>
    <w:rsid w:val="00040FAD"/>
    <w:rsid w:val="00040FE7"/>
    <w:rsid w:val="000415B6"/>
    <w:rsid w:val="00042094"/>
    <w:rsid w:val="000436BB"/>
    <w:rsid w:val="00044D9E"/>
    <w:rsid w:val="0004550B"/>
    <w:rsid w:val="00045CE0"/>
    <w:rsid w:val="00046576"/>
    <w:rsid w:val="0004694D"/>
    <w:rsid w:val="00046B80"/>
    <w:rsid w:val="00050997"/>
    <w:rsid w:val="000515AC"/>
    <w:rsid w:val="0005251C"/>
    <w:rsid w:val="000525F9"/>
    <w:rsid w:val="0005349D"/>
    <w:rsid w:val="00055044"/>
    <w:rsid w:val="0005750E"/>
    <w:rsid w:val="00057F32"/>
    <w:rsid w:val="000600A7"/>
    <w:rsid w:val="00060CCB"/>
    <w:rsid w:val="00062A25"/>
    <w:rsid w:val="00062F23"/>
    <w:rsid w:val="0006450D"/>
    <w:rsid w:val="0006598E"/>
    <w:rsid w:val="00065E56"/>
    <w:rsid w:val="0007205C"/>
    <w:rsid w:val="0007278C"/>
    <w:rsid w:val="0007339B"/>
    <w:rsid w:val="00073C30"/>
    <w:rsid w:val="00073CB5"/>
    <w:rsid w:val="0007425C"/>
    <w:rsid w:val="0007649F"/>
    <w:rsid w:val="0007669E"/>
    <w:rsid w:val="00077553"/>
    <w:rsid w:val="0007768F"/>
    <w:rsid w:val="00077A1E"/>
    <w:rsid w:val="00084281"/>
    <w:rsid w:val="000851A2"/>
    <w:rsid w:val="0008719D"/>
    <w:rsid w:val="000902B7"/>
    <w:rsid w:val="000909F7"/>
    <w:rsid w:val="00090E5D"/>
    <w:rsid w:val="000910A8"/>
    <w:rsid w:val="0009338B"/>
    <w:rsid w:val="0009352E"/>
    <w:rsid w:val="00093959"/>
    <w:rsid w:val="000941D3"/>
    <w:rsid w:val="000946AD"/>
    <w:rsid w:val="000946D9"/>
    <w:rsid w:val="00094C66"/>
    <w:rsid w:val="00096452"/>
    <w:rsid w:val="00096B96"/>
    <w:rsid w:val="000A06C4"/>
    <w:rsid w:val="000A1459"/>
    <w:rsid w:val="000A267F"/>
    <w:rsid w:val="000A2F3F"/>
    <w:rsid w:val="000A4371"/>
    <w:rsid w:val="000A450A"/>
    <w:rsid w:val="000A5802"/>
    <w:rsid w:val="000A5815"/>
    <w:rsid w:val="000A59B1"/>
    <w:rsid w:val="000A7608"/>
    <w:rsid w:val="000B03AC"/>
    <w:rsid w:val="000B0B4A"/>
    <w:rsid w:val="000B0EC2"/>
    <w:rsid w:val="000B1D42"/>
    <w:rsid w:val="000B1E4A"/>
    <w:rsid w:val="000B279A"/>
    <w:rsid w:val="000B61D2"/>
    <w:rsid w:val="000B70A7"/>
    <w:rsid w:val="000B73DD"/>
    <w:rsid w:val="000C2CE0"/>
    <w:rsid w:val="000C32F9"/>
    <w:rsid w:val="000C495F"/>
    <w:rsid w:val="000D0839"/>
    <w:rsid w:val="000D0B34"/>
    <w:rsid w:val="000D10D8"/>
    <w:rsid w:val="000D1260"/>
    <w:rsid w:val="000D1A21"/>
    <w:rsid w:val="000D5F3B"/>
    <w:rsid w:val="000D62D1"/>
    <w:rsid w:val="000D6462"/>
    <w:rsid w:val="000D66D9"/>
    <w:rsid w:val="000D7665"/>
    <w:rsid w:val="000E125E"/>
    <w:rsid w:val="000E15B3"/>
    <w:rsid w:val="000E1FC2"/>
    <w:rsid w:val="000E3581"/>
    <w:rsid w:val="000E424E"/>
    <w:rsid w:val="000E60CE"/>
    <w:rsid w:val="000E6431"/>
    <w:rsid w:val="000E6BE9"/>
    <w:rsid w:val="000F065A"/>
    <w:rsid w:val="000F07D4"/>
    <w:rsid w:val="000F21A5"/>
    <w:rsid w:val="000F355B"/>
    <w:rsid w:val="000F49EA"/>
    <w:rsid w:val="000F5A80"/>
    <w:rsid w:val="000F5C89"/>
    <w:rsid w:val="000F635F"/>
    <w:rsid w:val="000F688D"/>
    <w:rsid w:val="000F72F2"/>
    <w:rsid w:val="0010007C"/>
    <w:rsid w:val="00102AE6"/>
    <w:rsid w:val="00102B9F"/>
    <w:rsid w:val="00105A63"/>
    <w:rsid w:val="00105A94"/>
    <w:rsid w:val="00105B61"/>
    <w:rsid w:val="0010612C"/>
    <w:rsid w:val="00106F17"/>
    <w:rsid w:val="00110D10"/>
    <w:rsid w:val="00110EAE"/>
    <w:rsid w:val="0011174A"/>
    <w:rsid w:val="00111E40"/>
    <w:rsid w:val="001122A7"/>
    <w:rsid w:val="00112637"/>
    <w:rsid w:val="00112ABC"/>
    <w:rsid w:val="00112E44"/>
    <w:rsid w:val="00117727"/>
    <w:rsid w:val="001179F8"/>
    <w:rsid w:val="0012001E"/>
    <w:rsid w:val="001223AC"/>
    <w:rsid w:val="00123E79"/>
    <w:rsid w:val="001248C5"/>
    <w:rsid w:val="0012492C"/>
    <w:rsid w:val="00126A55"/>
    <w:rsid w:val="00131274"/>
    <w:rsid w:val="00133669"/>
    <w:rsid w:val="00133F08"/>
    <w:rsid w:val="001345E6"/>
    <w:rsid w:val="001378B0"/>
    <w:rsid w:val="00137AFE"/>
    <w:rsid w:val="00137C2D"/>
    <w:rsid w:val="001415F3"/>
    <w:rsid w:val="00142408"/>
    <w:rsid w:val="001425E3"/>
    <w:rsid w:val="00142E00"/>
    <w:rsid w:val="0014341F"/>
    <w:rsid w:val="001436A8"/>
    <w:rsid w:val="0014377C"/>
    <w:rsid w:val="00147296"/>
    <w:rsid w:val="0015021F"/>
    <w:rsid w:val="00150551"/>
    <w:rsid w:val="001510C9"/>
    <w:rsid w:val="001512C3"/>
    <w:rsid w:val="00151B7D"/>
    <w:rsid w:val="001522C2"/>
    <w:rsid w:val="00152793"/>
    <w:rsid w:val="0015334F"/>
    <w:rsid w:val="00153B7E"/>
    <w:rsid w:val="001545A9"/>
    <w:rsid w:val="00157570"/>
    <w:rsid w:val="00157656"/>
    <w:rsid w:val="00157E58"/>
    <w:rsid w:val="00161255"/>
    <w:rsid w:val="0016177C"/>
    <w:rsid w:val="001637C7"/>
    <w:rsid w:val="001637FA"/>
    <w:rsid w:val="00163C5A"/>
    <w:rsid w:val="0016480E"/>
    <w:rsid w:val="001667DD"/>
    <w:rsid w:val="0017023C"/>
    <w:rsid w:val="0017299B"/>
    <w:rsid w:val="00174297"/>
    <w:rsid w:val="00175F30"/>
    <w:rsid w:val="00176A9D"/>
    <w:rsid w:val="001805CC"/>
    <w:rsid w:val="00180E06"/>
    <w:rsid w:val="001817B3"/>
    <w:rsid w:val="00181934"/>
    <w:rsid w:val="00182491"/>
    <w:rsid w:val="00183014"/>
    <w:rsid w:val="00183284"/>
    <w:rsid w:val="001841D1"/>
    <w:rsid w:val="00186089"/>
    <w:rsid w:val="0018708A"/>
    <w:rsid w:val="00190F69"/>
    <w:rsid w:val="00191A10"/>
    <w:rsid w:val="00192A7D"/>
    <w:rsid w:val="00193D77"/>
    <w:rsid w:val="001959C2"/>
    <w:rsid w:val="00197CF8"/>
    <w:rsid w:val="001A0D26"/>
    <w:rsid w:val="001A14E5"/>
    <w:rsid w:val="001A1AD7"/>
    <w:rsid w:val="001A2DB7"/>
    <w:rsid w:val="001A2E85"/>
    <w:rsid w:val="001A34C7"/>
    <w:rsid w:val="001A51E3"/>
    <w:rsid w:val="001A7968"/>
    <w:rsid w:val="001A7BD9"/>
    <w:rsid w:val="001B07E5"/>
    <w:rsid w:val="001B1AA9"/>
    <w:rsid w:val="001B2E98"/>
    <w:rsid w:val="001B3483"/>
    <w:rsid w:val="001B3C1E"/>
    <w:rsid w:val="001B42A0"/>
    <w:rsid w:val="001B4494"/>
    <w:rsid w:val="001B470D"/>
    <w:rsid w:val="001B49EB"/>
    <w:rsid w:val="001B4E01"/>
    <w:rsid w:val="001B5A54"/>
    <w:rsid w:val="001B6782"/>
    <w:rsid w:val="001B7B1D"/>
    <w:rsid w:val="001B7F42"/>
    <w:rsid w:val="001C096D"/>
    <w:rsid w:val="001C0D8B"/>
    <w:rsid w:val="001C0DA8"/>
    <w:rsid w:val="001C34E0"/>
    <w:rsid w:val="001C41E9"/>
    <w:rsid w:val="001C4324"/>
    <w:rsid w:val="001C437D"/>
    <w:rsid w:val="001C4A44"/>
    <w:rsid w:val="001C62FC"/>
    <w:rsid w:val="001C75C6"/>
    <w:rsid w:val="001C7960"/>
    <w:rsid w:val="001D09B6"/>
    <w:rsid w:val="001D13CB"/>
    <w:rsid w:val="001D2E95"/>
    <w:rsid w:val="001D3E0A"/>
    <w:rsid w:val="001D3F29"/>
    <w:rsid w:val="001D4AD7"/>
    <w:rsid w:val="001D5B39"/>
    <w:rsid w:val="001D675C"/>
    <w:rsid w:val="001D6A27"/>
    <w:rsid w:val="001E0D8A"/>
    <w:rsid w:val="001E1BEF"/>
    <w:rsid w:val="001E4864"/>
    <w:rsid w:val="001E5ECB"/>
    <w:rsid w:val="001E67BA"/>
    <w:rsid w:val="001E74C2"/>
    <w:rsid w:val="001F1753"/>
    <w:rsid w:val="001F2568"/>
    <w:rsid w:val="001F4321"/>
    <w:rsid w:val="001F4EC4"/>
    <w:rsid w:val="001F4F82"/>
    <w:rsid w:val="001F5A48"/>
    <w:rsid w:val="001F6226"/>
    <w:rsid w:val="001F6260"/>
    <w:rsid w:val="001F6347"/>
    <w:rsid w:val="001F67C7"/>
    <w:rsid w:val="00200007"/>
    <w:rsid w:val="002030A5"/>
    <w:rsid w:val="00203131"/>
    <w:rsid w:val="002045D6"/>
    <w:rsid w:val="00204CEA"/>
    <w:rsid w:val="002052F3"/>
    <w:rsid w:val="002101A4"/>
    <w:rsid w:val="00211A69"/>
    <w:rsid w:val="00211DF2"/>
    <w:rsid w:val="002124F9"/>
    <w:rsid w:val="00212E88"/>
    <w:rsid w:val="00213C9C"/>
    <w:rsid w:val="00214322"/>
    <w:rsid w:val="002147EC"/>
    <w:rsid w:val="0021614D"/>
    <w:rsid w:val="0022009E"/>
    <w:rsid w:val="002210F0"/>
    <w:rsid w:val="00222170"/>
    <w:rsid w:val="00223241"/>
    <w:rsid w:val="0022369A"/>
    <w:rsid w:val="00223FB8"/>
    <w:rsid w:val="0022425C"/>
    <w:rsid w:val="0022429D"/>
    <w:rsid w:val="002246DE"/>
    <w:rsid w:val="00225F41"/>
    <w:rsid w:val="0022717F"/>
    <w:rsid w:val="00227872"/>
    <w:rsid w:val="00231076"/>
    <w:rsid w:val="002315F5"/>
    <w:rsid w:val="0023595D"/>
    <w:rsid w:val="00235FD9"/>
    <w:rsid w:val="002379A9"/>
    <w:rsid w:val="002401C9"/>
    <w:rsid w:val="00240948"/>
    <w:rsid w:val="00242518"/>
    <w:rsid w:val="002429E2"/>
    <w:rsid w:val="00243764"/>
    <w:rsid w:val="00244642"/>
    <w:rsid w:val="00244663"/>
    <w:rsid w:val="00245431"/>
    <w:rsid w:val="00247075"/>
    <w:rsid w:val="00251247"/>
    <w:rsid w:val="00252BC4"/>
    <w:rsid w:val="00252ED6"/>
    <w:rsid w:val="00253D9E"/>
    <w:rsid w:val="00254014"/>
    <w:rsid w:val="00254B39"/>
    <w:rsid w:val="00256C80"/>
    <w:rsid w:val="0025743C"/>
    <w:rsid w:val="00260B2C"/>
    <w:rsid w:val="00262C3A"/>
    <w:rsid w:val="00262D43"/>
    <w:rsid w:val="0026504D"/>
    <w:rsid w:val="00265FDC"/>
    <w:rsid w:val="00270AEA"/>
    <w:rsid w:val="00271EE1"/>
    <w:rsid w:val="002720D3"/>
    <w:rsid w:val="00273394"/>
    <w:rsid w:val="00273A2F"/>
    <w:rsid w:val="0027513A"/>
    <w:rsid w:val="00280986"/>
    <w:rsid w:val="00281BC9"/>
    <w:rsid w:val="00281ECE"/>
    <w:rsid w:val="0028267B"/>
    <w:rsid w:val="002831C7"/>
    <w:rsid w:val="002840C6"/>
    <w:rsid w:val="00286922"/>
    <w:rsid w:val="002905AD"/>
    <w:rsid w:val="00292D2B"/>
    <w:rsid w:val="00295174"/>
    <w:rsid w:val="00295AE7"/>
    <w:rsid w:val="00296172"/>
    <w:rsid w:val="00296395"/>
    <w:rsid w:val="00296B92"/>
    <w:rsid w:val="00296E41"/>
    <w:rsid w:val="00297E8E"/>
    <w:rsid w:val="002A15A1"/>
    <w:rsid w:val="002A1F1A"/>
    <w:rsid w:val="002A27F6"/>
    <w:rsid w:val="002A2C22"/>
    <w:rsid w:val="002A3357"/>
    <w:rsid w:val="002A36CE"/>
    <w:rsid w:val="002A447F"/>
    <w:rsid w:val="002A4998"/>
    <w:rsid w:val="002A4E37"/>
    <w:rsid w:val="002A591E"/>
    <w:rsid w:val="002A6FB5"/>
    <w:rsid w:val="002A7BEF"/>
    <w:rsid w:val="002B02EB"/>
    <w:rsid w:val="002B15D7"/>
    <w:rsid w:val="002B2957"/>
    <w:rsid w:val="002B2EBE"/>
    <w:rsid w:val="002B426B"/>
    <w:rsid w:val="002B4721"/>
    <w:rsid w:val="002B48B5"/>
    <w:rsid w:val="002B5920"/>
    <w:rsid w:val="002B5E4C"/>
    <w:rsid w:val="002B65F5"/>
    <w:rsid w:val="002B7534"/>
    <w:rsid w:val="002B7E85"/>
    <w:rsid w:val="002C0602"/>
    <w:rsid w:val="002C14AA"/>
    <w:rsid w:val="002C14BC"/>
    <w:rsid w:val="002C21CD"/>
    <w:rsid w:val="002C423B"/>
    <w:rsid w:val="002C7B69"/>
    <w:rsid w:val="002D0DA2"/>
    <w:rsid w:val="002D1059"/>
    <w:rsid w:val="002D1369"/>
    <w:rsid w:val="002D17F9"/>
    <w:rsid w:val="002D2B3C"/>
    <w:rsid w:val="002D2FF9"/>
    <w:rsid w:val="002D336B"/>
    <w:rsid w:val="002D39F9"/>
    <w:rsid w:val="002D47CE"/>
    <w:rsid w:val="002D5C16"/>
    <w:rsid w:val="002D5CBF"/>
    <w:rsid w:val="002D6075"/>
    <w:rsid w:val="002E2D08"/>
    <w:rsid w:val="002E5A9E"/>
    <w:rsid w:val="002E5B5C"/>
    <w:rsid w:val="002E7B00"/>
    <w:rsid w:val="002F18EE"/>
    <w:rsid w:val="002F2476"/>
    <w:rsid w:val="002F2634"/>
    <w:rsid w:val="002F2C10"/>
    <w:rsid w:val="002F3B29"/>
    <w:rsid w:val="002F3DFF"/>
    <w:rsid w:val="002F3F0A"/>
    <w:rsid w:val="002F4262"/>
    <w:rsid w:val="002F4835"/>
    <w:rsid w:val="002F5E05"/>
    <w:rsid w:val="002F5E9A"/>
    <w:rsid w:val="00301043"/>
    <w:rsid w:val="0030143E"/>
    <w:rsid w:val="00303546"/>
    <w:rsid w:val="00304BAF"/>
    <w:rsid w:val="003064A0"/>
    <w:rsid w:val="003065AE"/>
    <w:rsid w:val="003070BF"/>
    <w:rsid w:val="00307A76"/>
    <w:rsid w:val="003106AD"/>
    <w:rsid w:val="00310DE5"/>
    <w:rsid w:val="00310F1C"/>
    <w:rsid w:val="00311BF9"/>
    <w:rsid w:val="00313227"/>
    <w:rsid w:val="0031455E"/>
    <w:rsid w:val="00315A16"/>
    <w:rsid w:val="00315B2E"/>
    <w:rsid w:val="00315DA7"/>
    <w:rsid w:val="00315FF3"/>
    <w:rsid w:val="00317053"/>
    <w:rsid w:val="00317F39"/>
    <w:rsid w:val="0032006E"/>
    <w:rsid w:val="0032109C"/>
    <w:rsid w:val="00321144"/>
    <w:rsid w:val="00322B45"/>
    <w:rsid w:val="00323809"/>
    <w:rsid w:val="00323A4B"/>
    <w:rsid w:val="00323D41"/>
    <w:rsid w:val="00324074"/>
    <w:rsid w:val="00324088"/>
    <w:rsid w:val="00324DAC"/>
    <w:rsid w:val="00325414"/>
    <w:rsid w:val="00326A40"/>
    <w:rsid w:val="00327790"/>
    <w:rsid w:val="00327BD6"/>
    <w:rsid w:val="003302F1"/>
    <w:rsid w:val="00331D77"/>
    <w:rsid w:val="003341DA"/>
    <w:rsid w:val="00334634"/>
    <w:rsid w:val="00336346"/>
    <w:rsid w:val="0033692C"/>
    <w:rsid w:val="00337120"/>
    <w:rsid w:val="00337278"/>
    <w:rsid w:val="003405D5"/>
    <w:rsid w:val="00342D37"/>
    <w:rsid w:val="00343163"/>
    <w:rsid w:val="003438F3"/>
    <w:rsid w:val="00343B93"/>
    <w:rsid w:val="0034470E"/>
    <w:rsid w:val="00352DB0"/>
    <w:rsid w:val="00353AB5"/>
    <w:rsid w:val="00354C43"/>
    <w:rsid w:val="00355147"/>
    <w:rsid w:val="00355C89"/>
    <w:rsid w:val="00355F9C"/>
    <w:rsid w:val="00356823"/>
    <w:rsid w:val="00361063"/>
    <w:rsid w:val="00362720"/>
    <w:rsid w:val="00362C25"/>
    <w:rsid w:val="00363134"/>
    <w:rsid w:val="00363351"/>
    <w:rsid w:val="00363BAD"/>
    <w:rsid w:val="0037094A"/>
    <w:rsid w:val="00371ED3"/>
    <w:rsid w:val="00372659"/>
    <w:rsid w:val="00372FFC"/>
    <w:rsid w:val="003748DB"/>
    <w:rsid w:val="00374CBD"/>
    <w:rsid w:val="00375767"/>
    <w:rsid w:val="00376263"/>
    <w:rsid w:val="00376310"/>
    <w:rsid w:val="0037728A"/>
    <w:rsid w:val="003772FC"/>
    <w:rsid w:val="00380435"/>
    <w:rsid w:val="00380B7D"/>
    <w:rsid w:val="00380D53"/>
    <w:rsid w:val="00381A99"/>
    <w:rsid w:val="003829A6"/>
    <w:rsid w:val="003829C2"/>
    <w:rsid w:val="003830B2"/>
    <w:rsid w:val="0038424A"/>
    <w:rsid w:val="00384724"/>
    <w:rsid w:val="00385336"/>
    <w:rsid w:val="003855B8"/>
    <w:rsid w:val="00386A00"/>
    <w:rsid w:val="00386EA9"/>
    <w:rsid w:val="00390499"/>
    <w:rsid w:val="003919B7"/>
    <w:rsid w:val="00391A12"/>
    <w:rsid w:val="00391D57"/>
    <w:rsid w:val="00392292"/>
    <w:rsid w:val="00392D21"/>
    <w:rsid w:val="003941AE"/>
    <w:rsid w:val="00394F45"/>
    <w:rsid w:val="003951DE"/>
    <w:rsid w:val="0039524B"/>
    <w:rsid w:val="00395A76"/>
    <w:rsid w:val="00397614"/>
    <w:rsid w:val="003A032F"/>
    <w:rsid w:val="003A18D5"/>
    <w:rsid w:val="003A2BBB"/>
    <w:rsid w:val="003A2DFB"/>
    <w:rsid w:val="003A32F0"/>
    <w:rsid w:val="003A3EFA"/>
    <w:rsid w:val="003A41DA"/>
    <w:rsid w:val="003A48B6"/>
    <w:rsid w:val="003A5927"/>
    <w:rsid w:val="003A63D7"/>
    <w:rsid w:val="003A65D2"/>
    <w:rsid w:val="003A7952"/>
    <w:rsid w:val="003B1017"/>
    <w:rsid w:val="003B254C"/>
    <w:rsid w:val="003B33FD"/>
    <w:rsid w:val="003B3C07"/>
    <w:rsid w:val="003B4A8D"/>
    <w:rsid w:val="003B6081"/>
    <w:rsid w:val="003B6775"/>
    <w:rsid w:val="003B732B"/>
    <w:rsid w:val="003B770F"/>
    <w:rsid w:val="003C12F5"/>
    <w:rsid w:val="003C29AA"/>
    <w:rsid w:val="003C2EB5"/>
    <w:rsid w:val="003C4587"/>
    <w:rsid w:val="003C5655"/>
    <w:rsid w:val="003C5E9B"/>
    <w:rsid w:val="003C5FE2"/>
    <w:rsid w:val="003C6AE9"/>
    <w:rsid w:val="003D05FB"/>
    <w:rsid w:val="003D08BD"/>
    <w:rsid w:val="003D0BA9"/>
    <w:rsid w:val="003D1B16"/>
    <w:rsid w:val="003D45BF"/>
    <w:rsid w:val="003D4AD5"/>
    <w:rsid w:val="003D508A"/>
    <w:rsid w:val="003D537F"/>
    <w:rsid w:val="003D5408"/>
    <w:rsid w:val="003D6028"/>
    <w:rsid w:val="003D6E35"/>
    <w:rsid w:val="003D6FEA"/>
    <w:rsid w:val="003D715A"/>
    <w:rsid w:val="003D7388"/>
    <w:rsid w:val="003D7B75"/>
    <w:rsid w:val="003E0208"/>
    <w:rsid w:val="003E0D20"/>
    <w:rsid w:val="003E1DDF"/>
    <w:rsid w:val="003E318F"/>
    <w:rsid w:val="003E4B57"/>
    <w:rsid w:val="003E636A"/>
    <w:rsid w:val="003E6973"/>
    <w:rsid w:val="003E7463"/>
    <w:rsid w:val="003F1DCC"/>
    <w:rsid w:val="003F27E1"/>
    <w:rsid w:val="003F37C1"/>
    <w:rsid w:val="003F3BD8"/>
    <w:rsid w:val="003F3CE5"/>
    <w:rsid w:val="003F437A"/>
    <w:rsid w:val="003F486F"/>
    <w:rsid w:val="003F559C"/>
    <w:rsid w:val="003F5C2B"/>
    <w:rsid w:val="003F6CE9"/>
    <w:rsid w:val="003F6E5D"/>
    <w:rsid w:val="004004C3"/>
    <w:rsid w:val="00401F15"/>
    <w:rsid w:val="00402240"/>
    <w:rsid w:val="004023E9"/>
    <w:rsid w:val="00402A56"/>
    <w:rsid w:val="00403B3D"/>
    <w:rsid w:val="0040454A"/>
    <w:rsid w:val="00404E23"/>
    <w:rsid w:val="00405B2C"/>
    <w:rsid w:val="00405D4F"/>
    <w:rsid w:val="0040668B"/>
    <w:rsid w:val="00413F83"/>
    <w:rsid w:val="0041490C"/>
    <w:rsid w:val="0041518D"/>
    <w:rsid w:val="004151C5"/>
    <w:rsid w:val="0041563A"/>
    <w:rsid w:val="00415735"/>
    <w:rsid w:val="00415F60"/>
    <w:rsid w:val="004160F6"/>
    <w:rsid w:val="00416191"/>
    <w:rsid w:val="00416721"/>
    <w:rsid w:val="00421C11"/>
    <w:rsid w:val="00421EF0"/>
    <w:rsid w:val="004224FA"/>
    <w:rsid w:val="00423D07"/>
    <w:rsid w:val="00424A0B"/>
    <w:rsid w:val="00424D25"/>
    <w:rsid w:val="0042544F"/>
    <w:rsid w:val="00427936"/>
    <w:rsid w:val="00427B42"/>
    <w:rsid w:val="00430043"/>
    <w:rsid w:val="00430447"/>
    <w:rsid w:val="00433238"/>
    <w:rsid w:val="00434384"/>
    <w:rsid w:val="00434C1E"/>
    <w:rsid w:val="00435EA8"/>
    <w:rsid w:val="00436D6D"/>
    <w:rsid w:val="00437163"/>
    <w:rsid w:val="00437F94"/>
    <w:rsid w:val="00440E0B"/>
    <w:rsid w:val="00442BCF"/>
    <w:rsid w:val="004431F5"/>
    <w:rsid w:val="0044346F"/>
    <w:rsid w:val="00444E32"/>
    <w:rsid w:val="00444F27"/>
    <w:rsid w:val="00445A11"/>
    <w:rsid w:val="00451141"/>
    <w:rsid w:val="00451519"/>
    <w:rsid w:val="0045259E"/>
    <w:rsid w:val="00453931"/>
    <w:rsid w:val="00453BE9"/>
    <w:rsid w:val="00453FF6"/>
    <w:rsid w:val="00454F2B"/>
    <w:rsid w:val="00455544"/>
    <w:rsid w:val="004572E7"/>
    <w:rsid w:val="00457498"/>
    <w:rsid w:val="00457528"/>
    <w:rsid w:val="00457D64"/>
    <w:rsid w:val="00460962"/>
    <w:rsid w:val="00461E14"/>
    <w:rsid w:val="0046228A"/>
    <w:rsid w:val="00462F7A"/>
    <w:rsid w:val="00463996"/>
    <w:rsid w:val="0046520A"/>
    <w:rsid w:val="00465758"/>
    <w:rsid w:val="00465EBB"/>
    <w:rsid w:val="004672AB"/>
    <w:rsid w:val="00471278"/>
    <w:rsid w:val="004714FE"/>
    <w:rsid w:val="00475AB6"/>
    <w:rsid w:val="00475D74"/>
    <w:rsid w:val="00476B37"/>
    <w:rsid w:val="00477ACB"/>
    <w:rsid w:val="00477BAA"/>
    <w:rsid w:val="00477DE2"/>
    <w:rsid w:val="0048321A"/>
    <w:rsid w:val="0048670D"/>
    <w:rsid w:val="00487163"/>
    <w:rsid w:val="00487F24"/>
    <w:rsid w:val="0049067C"/>
    <w:rsid w:val="00490830"/>
    <w:rsid w:val="00491D0F"/>
    <w:rsid w:val="00493424"/>
    <w:rsid w:val="00494F96"/>
    <w:rsid w:val="00495053"/>
    <w:rsid w:val="004965B7"/>
    <w:rsid w:val="004A17F0"/>
    <w:rsid w:val="004A1CA8"/>
    <w:rsid w:val="004A1F59"/>
    <w:rsid w:val="004A29BE"/>
    <w:rsid w:val="004A2B74"/>
    <w:rsid w:val="004A3225"/>
    <w:rsid w:val="004A33EE"/>
    <w:rsid w:val="004A374D"/>
    <w:rsid w:val="004A3AA8"/>
    <w:rsid w:val="004A678C"/>
    <w:rsid w:val="004A6ECC"/>
    <w:rsid w:val="004A7879"/>
    <w:rsid w:val="004B13C7"/>
    <w:rsid w:val="004B3107"/>
    <w:rsid w:val="004B4D25"/>
    <w:rsid w:val="004B5004"/>
    <w:rsid w:val="004B5544"/>
    <w:rsid w:val="004B778F"/>
    <w:rsid w:val="004C0609"/>
    <w:rsid w:val="004C38BE"/>
    <w:rsid w:val="004C46F5"/>
    <w:rsid w:val="004C4DB5"/>
    <w:rsid w:val="004C639F"/>
    <w:rsid w:val="004D141F"/>
    <w:rsid w:val="004D24C2"/>
    <w:rsid w:val="004D2742"/>
    <w:rsid w:val="004D2873"/>
    <w:rsid w:val="004D6310"/>
    <w:rsid w:val="004D6AF0"/>
    <w:rsid w:val="004E0062"/>
    <w:rsid w:val="004E05A1"/>
    <w:rsid w:val="004E229D"/>
    <w:rsid w:val="004E7341"/>
    <w:rsid w:val="004E78B5"/>
    <w:rsid w:val="004F2456"/>
    <w:rsid w:val="004F2A57"/>
    <w:rsid w:val="004F2C6F"/>
    <w:rsid w:val="004F2EE5"/>
    <w:rsid w:val="004F39B7"/>
    <w:rsid w:val="004F42F5"/>
    <w:rsid w:val="004F4322"/>
    <w:rsid w:val="004F44B5"/>
    <w:rsid w:val="004F472A"/>
    <w:rsid w:val="004F57E2"/>
    <w:rsid w:val="004F5E57"/>
    <w:rsid w:val="004F6710"/>
    <w:rsid w:val="004F7239"/>
    <w:rsid w:val="00500843"/>
    <w:rsid w:val="00500C3E"/>
    <w:rsid w:val="005020C3"/>
    <w:rsid w:val="00502849"/>
    <w:rsid w:val="00503631"/>
    <w:rsid w:val="0050429D"/>
    <w:rsid w:val="00504334"/>
    <w:rsid w:val="0050498D"/>
    <w:rsid w:val="005051A7"/>
    <w:rsid w:val="00505641"/>
    <w:rsid w:val="0050581E"/>
    <w:rsid w:val="00505E23"/>
    <w:rsid w:val="005061B6"/>
    <w:rsid w:val="00507E1C"/>
    <w:rsid w:val="005104D7"/>
    <w:rsid w:val="00510B9E"/>
    <w:rsid w:val="00511424"/>
    <w:rsid w:val="005122E7"/>
    <w:rsid w:val="005134B4"/>
    <w:rsid w:val="0051685A"/>
    <w:rsid w:val="00516A71"/>
    <w:rsid w:val="005275BA"/>
    <w:rsid w:val="00531294"/>
    <w:rsid w:val="00532BCC"/>
    <w:rsid w:val="00532CDF"/>
    <w:rsid w:val="005336C9"/>
    <w:rsid w:val="005340BA"/>
    <w:rsid w:val="005366B7"/>
    <w:rsid w:val="00536BC2"/>
    <w:rsid w:val="0053776B"/>
    <w:rsid w:val="00540036"/>
    <w:rsid w:val="005425E1"/>
    <w:rsid w:val="005427C5"/>
    <w:rsid w:val="00542CF6"/>
    <w:rsid w:val="0054314F"/>
    <w:rsid w:val="00544A29"/>
    <w:rsid w:val="00544CA3"/>
    <w:rsid w:val="00545987"/>
    <w:rsid w:val="005466B2"/>
    <w:rsid w:val="005478A7"/>
    <w:rsid w:val="00550F78"/>
    <w:rsid w:val="00552D2E"/>
    <w:rsid w:val="00553212"/>
    <w:rsid w:val="00553C03"/>
    <w:rsid w:val="00553F99"/>
    <w:rsid w:val="0055525F"/>
    <w:rsid w:val="00556341"/>
    <w:rsid w:val="00560DDA"/>
    <w:rsid w:val="00560F44"/>
    <w:rsid w:val="00561584"/>
    <w:rsid w:val="00563692"/>
    <w:rsid w:val="00563F47"/>
    <w:rsid w:val="00563F69"/>
    <w:rsid w:val="00564FBB"/>
    <w:rsid w:val="00566E9D"/>
    <w:rsid w:val="00567274"/>
    <w:rsid w:val="00570EF2"/>
    <w:rsid w:val="005710AA"/>
    <w:rsid w:val="005710BD"/>
    <w:rsid w:val="00571679"/>
    <w:rsid w:val="00571BF6"/>
    <w:rsid w:val="00571D7C"/>
    <w:rsid w:val="00571E38"/>
    <w:rsid w:val="0057531C"/>
    <w:rsid w:val="00576F56"/>
    <w:rsid w:val="005777EC"/>
    <w:rsid w:val="00580122"/>
    <w:rsid w:val="00582031"/>
    <w:rsid w:val="00582CD3"/>
    <w:rsid w:val="00584235"/>
    <w:rsid w:val="005844E7"/>
    <w:rsid w:val="0058489F"/>
    <w:rsid w:val="00584C73"/>
    <w:rsid w:val="00584E4E"/>
    <w:rsid w:val="00586646"/>
    <w:rsid w:val="00587E16"/>
    <w:rsid w:val="005908B8"/>
    <w:rsid w:val="00594C81"/>
    <w:rsid w:val="0059512E"/>
    <w:rsid w:val="005954E1"/>
    <w:rsid w:val="00597987"/>
    <w:rsid w:val="005A5EF4"/>
    <w:rsid w:val="005A613C"/>
    <w:rsid w:val="005A6DD2"/>
    <w:rsid w:val="005B0860"/>
    <w:rsid w:val="005B0B69"/>
    <w:rsid w:val="005B1DB1"/>
    <w:rsid w:val="005B25B0"/>
    <w:rsid w:val="005B3EA1"/>
    <w:rsid w:val="005B4BDB"/>
    <w:rsid w:val="005B7405"/>
    <w:rsid w:val="005C113D"/>
    <w:rsid w:val="005C15BB"/>
    <w:rsid w:val="005C18CB"/>
    <w:rsid w:val="005C385D"/>
    <w:rsid w:val="005C40D2"/>
    <w:rsid w:val="005C4366"/>
    <w:rsid w:val="005C46AE"/>
    <w:rsid w:val="005C4BC0"/>
    <w:rsid w:val="005C548C"/>
    <w:rsid w:val="005D0D0C"/>
    <w:rsid w:val="005D3B20"/>
    <w:rsid w:val="005D3C6A"/>
    <w:rsid w:val="005D4CB7"/>
    <w:rsid w:val="005D669E"/>
    <w:rsid w:val="005D71B7"/>
    <w:rsid w:val="005D795C"/>
    <w:rsid w:val="005D7B70"/>
    <w:rsid w:val="005E13A5"/>
    <w:rsid w:val="005E235F"/>
    <w:rsid w:val="005E3C35"/>
    <w:rsid w:val="005E3D7C"/>
    <w:rsid w:val="005E4618"/>
    <w:rsid w:val="005E4759"/>
    <w:rsid w:val="005E5140"/>
    <w:rsid w:val="005E5C68"/>
    <w:rsid w:val="005E65C0"/>
    <w:rsid w:val="005F0054"/>
    <w:rsid w:val="005F0390"/>
    <w:rsid w:val="005F1CAE"/>
    <w:rsid w:val="005F1CE4"/>
    <w:rsid w:val="005F2296"/>
    <w:rsid w:val="005F2E7A"/>
    <w:rsid w:val="005F53E1"/>
    <w:rsid w:val="005F59E7"/>
    <w:rsid w:val="005F651B"/>
    <w:rsid w:val="00602708"/>
    <w:rsid w:val="00603724"/>
    <w:rsid w:val="00603B98"/>
    <w:rsid w:val="00604366"/>
    <w:rsid w:val="006050BC"/>
    <w:rsid w:val="00605FD4"/>
    <w:rsid w:val="006070B5"/>
    <w:rsid w:val="006072CD"/>
    <w:rsid w:val="00612023"/>
    <w:rsid w:val="00614190"/>
    <w:rsid w:val="00615B6B"/>
    <w:rsid w:val="00615E44"/>
    <w:rsid w:val="006163F0"/>
    <w:rsid w:val="006167E8"/>
    <w:rsid w:val="006210FE"/>
    <w:rsid w:val="00622A99"/>
    <w:rsid w:val="00622E67"/>
    <w:rsid w:val="006242FD"/>
    <w:rsid w:val="00624D62"/>
    <w:rsid w:val="00625868"/>
    <w:rsid w:val="00626B57"/>
    <w:rsid w:val="00626EDC"/>
    <w:rsid w:val="00630209"/>
    <w:rsid w:val="00630810"/>
    <w:rsid w:val="006319CD"/>
    <w:rsid w:val="006349D8"/>
    <w:rsid w:val="00634B94"/>
    <w:rsid w:val="00634EA4"/>
    <w:rsid w:val="00635644"/>
    <w:rsid w:val="00636109"/>
    <w:rsid w:val="00640A4C"/>
    <w:rsid w:val="006452D3"/>
    <w:rsid w:val="006457E6"/>
    <w:rsid w:val="006470EC"/>
    <w:rsid w:val="00647413"/>
    <w:rsid w:val="0065110E"/>
    <w:rsid w:val="00652BBD"/>
    <w:rsid w:val="006542D6"/>
    <w:rsid w:val="006547D9"/>
    <w:rsid w:val="0065524C"/>
    <w:rsid w:val="0065598E"/>
    <w:rsid w:val="00655AF2"/>
    <w:rsid w:val="00655BC5"/>
    <w:rsid w:val="006563F2"/>
    <w:rsid w:val="006568BE"/>
    <w:rsid w:val="00656A03"/>
    <w:rsid w:val="0066025D"/>
    <w:rsid w:val="006607BE"/>
    <w:rsid w:val="0066091A"/>
    <w:rsid w:val="00666CD3"/>
    <w:rsid w:val="0066761E"/>
    <w:rsid w:val="00672E25"/>
    <w:rsid w:val="00673AB6"/>
    <w:rsid w:val="00674D3E"/>
    <w:rsid w:val="00674E38"/>
    <w:rsid w:val="006773EC"/>
    <w:rsid w:val="00677A96"/>
    <w:rsid w:val="00680445"/>
    <w:rsid w:val="00680504"/>
    <w:rsid w:val="00681CD9"/>
    <w:rsid w:val="006833A6"/>
    <w:rsid w:val="00683E30"/>
    <w:rsid w:val="00684A83"/>
    <w:rsid w:val="00686377"/>
    <w:rsid w:val="00686638"/>
    <w:rsid w:val="00687024"/>
    <w:rsid w:val="0069535E"/>
    <w:rsid w:val="00695E22"/>
    <w:rsid w:val="00697B8E"/>
    <w:rsid w:val="006A0CF3"/>
    <w:rsid w:val="006A0FF8"/>
    <w:rsid w:val="006A2FEA"/>
    <w:rsid w:val="006A55F5"/>
    <w:rsid w:val="006A6CD7"/>
    <w:rsid w:val="006B01F9"/>
    <w:rsid w:val="006B332C"/>
    <w:rsid w:val="006B3950"/>
    <w:rsid w:val="006B5C89"/>
    <w:rsid w:val="006B6A31"/>
    <w:rsid w:val="006B6D01"/>
    <w:rsid w:val="006B7093"/>
    <w:rsid w:val="006B7417"/>
    <w:rsid w:val="006C1071"/>
    <w:rsid w:val="006C1A95"/>
    <w:rsid w:val="006C2AF3"/>
    <w:rsid w:val="006C33C8"/>
    <w:rsid w:val="006C36C9"/>
    <w:rsid w:val="006C4CDF"/>
    <w:rsid w:val="006C5E8F"/>
    <w:rsid w:val="006C6AE8"/>
    <w:rsid w:val="006D14EF"/>
    <w:rsid w:val="006D2977"/>
    <w:rsid w:val="006D31F9"/>
    <w:rsid w:val="006D3691"/>
    <w:rsid w:val="006D6000"/>
    <w:rsid w:val="006D7CEA"/>
    <w:rsid w:val="006E02D2"/>
    <w:rsid w:val="006E0C8C"/>
    <w:rsid w:val="006E1114"/>
    <w:rsid w:val="006E4906"/>
    <w:rsid w:val="006E5EF0"/>
    <w:rsid w:val="006E614E"/>
    <w:rsid w:val="006E63E6"/>
    <w:rsid w:val="006E64A1"/>
    <w:rsid w:val="006E6859"/>
    <w:rsid w:val="006F2BD0"/>
    <w:rsid w:val="006F3563"/>
    <w:rsid w:val="006F42B9"/>
    <w:rsid w:val="006F5134"/>
    <w:rsid w:val="006F6103"/>
    <w:rsid w:val="006F62E0"/>
    <w:rsid w:val="006F7D8A"/>
    <w:rsid w:val="00701A7F"/>
    <w:rsid w:val="007038A8"/>
    <w:rsid w:val="00703D69"/>
    <w:rsid w:val="00704E00"/>
    <w:rsid w:val="00706087"/>
    <w:rsid w:val="00710458"/>
    <w:rsid w:val="007108F3"/>
    <w:rsid w:val="00710A04"/>
    <w:rsid w:val="00712A79"/>
    <w:rsid w:val="00713A5E"/>
    <w:rsid w:val="00715C86"/>
    <w:rsid w:val="0071724C"/>
    <w:rsid w:val="007209E7"/>
    <w:rsid w:val="00721B10"/>
    <w:rsid w:val="00726182"/>
    <w:rsid w:val="00726F1C"/>
    <w:rsid w:val="00727635"/>
    <w:rsid w:val="00730B9D"/>
    <w:rsid w:val="007316AF"/>
    <w:rsid w:val="0073193C"/>
    <w:rsid w:val="00732329"/>
    <w:rsid w:val="00732B38"/>
    <w:rsid w:val="007337CA"/>
    <w:rsid w:val="00733ECB"/>
    <w:rsid w:val="00734C92"/>
    <w:rsid w:val="00734CE4"/>
    <w:rsid w:val="00735123"/>
    <w:rsid w:val="00735400"/>
    <w:rsid w:val="00735A87"/>
    <w:rsid w:val="00735BE9"/>
    <w:rsid w:val="00741837"/>
    <w:rsid w:val="00744539"/>
    <w:rsid w:val="007453E6"/>
    <w:rsid w:val="00745437"/>
    <w:rsid w:val="00745D0B"/>
    <w:rsid w:val="00745F24"/>
    <w:rsid w:val="0075036C"/>
    <w:rsid w:val="00754756"/>
    <w:rsid w:val="00756607"/>
    <w:rsid w:val="00757ED9"/>
    <w:rsid w:val="00761B91"/>
    <w:rsid w:val="00770453"/>
    <w:rsid w:val="0077309D"/>
    <w:rsid w:val="00773AFC"/>
    <w:rsid w:val="00776056"/>
    <w:rsid w:val="007774EE"/>
    <w:rsid w:val="007775AB"/>
    <w:rsid w:val="007802DB"/>
    <w:rsid w:val="007812C2"/>
    <w:rsid w:val="00781822"/>
    <w:rsid w:val="00783F21"/>
    <w:rsid w:val="00784712"/>
    <w:rsid w:val="00784922"/>
    <w:rsid w:val="0078518F"/>
    <w:rsid w:val="00785521"/>
    <w:rsid w:val="00785CDF"/>
    <w:rsid w:val="00785F88"/>
    <w:rsid w:val="00787159"/>
    <w:rsid w:val="0079043A"/>
    <w:rsid w:val="00791668"/>
    <w:rsid w:val="00791AA1"/>
    <w:rsid w:val="00791AD2"/>
    <w:rsid w:val="00795290"/>
    <w:rsid w:val="00796122"/>
    <w:rsid w:val="00797137"/>
    <w:rsid w:val="00797C13"/>
    <w:rsid w:val="00797CB5"/>
    <w:rsid w:val="00797EA9"/>
    <w:rsid w:val="007A2C6C"/>
    <w:rsid w:val="007A3793"/>
    <w:rsid w:val="007A5377"/>
    <w:rsid w:val="007B0713"/>
    <w:rsid w:val="007B0ECA"/>
    <w:rsid w:val="007B1402"/>
    <w:rsid w:val="007B52BB"/>
    <w:rsid w:val="007B6F6D"/>
    <w:rsid w:val="007B70FD"/>
    <w:rsid w:val="007B7436"/>
    <w:rsid w:val="007C0F2E"/>
    <w:rsid w:val="007C1BA2"/>
    <w:rsid w:val="007C2332"/>
    <w:rsid w:val="007C2B48"/>
    <w:rsid w:val="007C354D"/>
    <w:rsid w:val="007C4495"/>
    <w:rsid w:val="007C507B"/>
    <w:rsid w:val="007C5907"/>
    <w:rsid w:val="007C7725"/>
    <w:rsid w:val="007D13A5"/>
    <w:rsid w:val="007D1431"/>
    <w:rsid w:val="007D1698"/>
    <w:rsid w:val="007D1F88"/>
    <w:rsid w:val="007D20E9"/>
    <w:rsid w:val="007D28E3"/>
    <w:rsid w:val="007D61A2"/>
    <w:rsid w:val="007D7881"/>
    <w:rsid w:val="007D7CAA"/>
    <w:rsid w:val="007D7E3A"/>
    <w:rsid w:val="007E0E10"/>
    <w:rsid w:val="007E0E4C"/>
    <w:rsid w:val="007E14C7"/>
    <w:rsid w:val="007E230D"/>
    <w:rsid w:val="007E4768"/>
    <w:rsid w:val="007E68E8"/>
    <w:rsid w:val="007E777B"/>
    <w:rsid w:val="007F2070"/>
    <w:rsid w:val="007F2FC9"/>
    <w:rsid w:val="007F3412"/>
    <w:rsid w:val="007F36A8"/>
    <w:rsid w:val="007F3AB0"/>
    <w:rsid w:val="007F578A"/>
    <w:rsid w:val="007F606A"/>
    <w:rsid w:val="007F63C1"/>
    <w:rsid w:val="007F7EAA"/>
    <w:rsid w:val="00800D2F"/>
    <w:rsid w:val="008028C2"/>
    <w:rsid w:val="00802B19"/>
    <w:rsid w:val="00803148"/>
    <w:rsid w:val="00803680"/>
    <w:rsid w:val="00803CB7"/>
    <w:rsid w:val="008053F5"/>
    <w:rsid w:val="00806DA8"/>
    <w:rsid w:val="00807AF7"/>
    <w:rsid w:val="0081004F"/>
    <w:rsid w:val="00810198"/>
    <w:rsid w:val="008119D5"/>
    <w:rsid w:val="00813778"/>
    <w:rsid w:val="00813BCB"/>
    <w:rsid w:val="00814157"/>
    <w:rsid w:val="00815DA8"/>
    <w:rsid w:val="008174E2"/>
    <w:rsid w:val="0082194D"/>
    <w:rsid w:val="008221F9"/>
    <w:rsid w:val="008225AB"/>
    <w:rsid w:val="00822B57"/>
    <w:rsid w:val="00822B73"/>
    <w:rsid w:val="0082361A"/>
    <w:rsid w:val="00823964"/>
    <w:rsid w:val="00825603"/>
    <w:rsid w:val="00826EF5"/>
    <w:rsid w:val="00827F9F"/>
    <w:rsid w:val="00831454"/>
    <w:rsid w:val="00831693"/>
    <w:rsid w:val="00831A58"/>
    <w:rsid w:val="00832417"/>
    <w:rsid w:val="00833F16"/>
    <w:rsid w:val="008369A4"/>
    <w:rsid w:val="00837BDA"/>
    <w:rsid w:val="00840104"/>
    <w:rsid w:val="00840C1F"/>
    <w:rsid w:val="008411C9"/>
    <w:rsid w:val="00841FC5"/>
    <w:rsid w:val="00843D0F"/>
    <w:rsid w:val="00845709"/>
    <w:rsid w:val="00846FC5"/>
    <w:rsid w:val="008470F0"/>
    <w:rsid w:val="00847B4D"/>
    <w:rsid w:val="008503E8"/>
    <w:rsid w:val="00850D5A"/>
    <w:rsid w:val="00851A34"/>
    <w:rsid w:val="008533AD"/>
    <w:rsid w:val="00854322"/>
    <w:rsid w:val="008553EF"/>
    <w:rsid w:val="00855B5C"/>
    <w:rsid w:val="008576BD"/>
    <w:rsid w:val="008602DB"/>
    <w:rsid w:val="00860463"/>
    <w:rsid w:val="00860AC4"/>
    <w:rsid w:val="00862AB2"/>
    <w:rsid w:val="00863E14"/>
    <w:rsid w:val="008650CF"/>
    <w:rsid w:val="00865C15"/>
    <w:rsid w:val="00866511"/>
    <w:rsid w:val="00866D70"/>
    <w:rsid w:val="00867807"/>
    <w:rsid w:val="00867DA1"/>
    <w:rsid w:val="0087001C"/>
    <w:rsid w:val="00872B60"/>
    <w:rsid w:val="008733DA"/>
    <w:rsid w:val="00873924"/>
    <w:rsid w:val="0087679C"/>
    <w:rsid w:val="00880C43"/>
    <w:rsid w:val="00881DFA"/>
    <w:rsid w:val="008822B8"/>
    <w:rsid w:val="00882CB7"/>
    <w:rsid w:val="00883970"/>
    <w:rsid w:val="008840BD"/>
    <w:rsid w:val="008844BC"/>
    <w:rsid w:val="00884E59"/>
    <w:rsid w:val="008850E4"/>
    <w:rsid w:val="008855F2"/>
    <w:rsid w:val="00886EFE"/>
    <w:rsid w:val="00887155"/>
    <w:rsid w:val="00890519"/>
    <w:rsid w:val="008913F6"/>
    <w:rsid w:val="008934F1"/>
    <w:rsid w:val="008939AB"/>
    <w:rsid w:val="00894D60"/>
    <w:rsid w:val="00896004"/>
    <w:rsid w:val="00896918"/>
    <w:rsid w:val="008A1229"/>
    <w:rsid w:val="008A1246"/>
    <w:rsid w:val="008A12F5"/>
    <w:rsid w:val="008A1AA7"/>
    <w:rsid w:val="008A1F39"/>
    <w:rsid w:val="008A31DC"/>
    <w:rsid w:val="008A36CA"/>
    <w:rsid w:val="008A3B4B"/>
    <w:rsid w:val="008A4287"/>
    <w:rsid w:val="008A4C5B"/>
    <w:rsid w:val="008A4ED1"/>
    <w:rsid w:val="008A73D7"/>
    <w:rsid w:val="008B1587"/>
    <w:rsid w:val="008B1702"/>
    <w:rsid w:val="008B190C"/>
    <w:rsid w:val="008B1B01"/>
    <w:rsid w:val="008B1B8B"/>
    <w:rsid w:val="008B20D9"/>
    <w:rsid w:val="008B3BCD"/>
    <w:rsid w:val="008B60B8"/>
    <w:rsid w:val="008B6DF8"/>
    <w:rsid w:val="008B727A"/>
    <w:rsid w:val="008C106C"/>
    <w:rsid w:val="008C10F1"/>
    <w:rsid w:val="008C1926"/>
    <w:rsid w:val="008C1C44"/>
    <w:rsid w:val="008C1E99"/>
    <w:rsid w:val="008C2F35"/>
    <w:rsid w:val="008C42A1"/>
    <w:rsid w:val="008D09F0"/>
    <w:rsid w:val="008D226E"/>
    <w:rsid w:val="008D2CC6"/>
    <w:rsid w:val="008D390B"/>
    <w:rsid w:val="008D44AD"/>
    <w:rsid w:val="008D5912"/>
    <w:rsid w:val="008D6FBD"/>
    <w:rsid w:val="008D73F9"/>
    <w:rsid w:val="008E0085"/>
    <w:rsid w:val="008E1404"/>
    <w:rsid w:val="008E1B7E"/>
    <w:rsid w:val="008E2AA6"/>
    <w:rsid w:val="008E311B"/>
    <w:rsid w:val="008E69F2"/>
    <w:rsid w:val="008E7C7F"/>
    <w:rsid w:val="008E7FB4"/>
    <w:rsid w:val="008F1817"/>
    <w:rsid w:val="008F226E"/>
    <w:rsid w:val="008F2948"/>
    <w:rsid w:val="008F46E7"/>
    <w:rsid w:val="008F64CA"/>
    <w:rsid w:val="008F6AB1"/>
    <w:rsid w:val="008F6AC1"/>
    <w:rsid w:val="008F6F0B"/>
    <w:rsid w:val="008F7C10"/>
    <w:rsid w:val="008F7E4B"/>
    <w:rsid w:val="00901458"/>
    <w:rsid w:val="00901D3C"/>
    <w:rsid w:val="00902ADE"/>
    <w:rsid w:val="00905EE7"/>
    <w:rsid w:val="00907BA7"/>
    <w:rsid w:val="0091064E"/>
    <w:rsid w:val="00910C87"/>
    <w:rsid w:val="009119C2"/>
    <w:rsid w:val="00911FC5"/>
    <w:rsid w:val="00913C4C"/>
    <w:rsid w:val="00914994"/>
    <w:rsid w:val="00916349"/>
    <w:rsid w:val="009173BC"/>
    <w:rsid w:val="0092020D"/>
    <w:rsid w:val="00921212"/>
    <w:rsid w:val="00923074"/>
    <w:rsid w:val="00923EC7"/>
    <w:rsid w:val="00931A10"/>
    <w:rsid w:val="00931ADA"/>
    <w:rsid w:val="00933DF0"/>
    <w:rsid w:val="00934A03"/>
    <w:rsid w:val="009363B2"/>
    <w:rsid w:val="00940DC3"/>
    <w:rsid w:val="00941E25"/>
    <w:rsid w:val="00941E41"/>
    <w:rsid w:val="00942443"/>
    <w:rsid w:val="00943BD1"/>
    <w:rsid w:val="009452D9"/>
    <w:rsid w:val="009452F0"/>
    <w:rsid w:val="00946BBB"/>
    <w:rsid w:val="00947967"/>
    <w:rsid w:val="0095200E"/>
    <w:rsid w:val="00953E17"/>
    <w:rsid w:val="0095432D"/>
    <w:rsid w:val="00954C28"/>
    <w:rsid w:val="00955201"/>
    <w:rsid w:val="00955D33"/>
    <w:rsid w:val="00960E98"/>
    <w:rsid w:val="0096192F"/>
    <w:rsid w:val="0096284A"/>
    <w:rsid w:val="009635DF"/>
    <w:rsid w:val="00965200"/>
    <w:rsid w:val="009668B3"/>
    <w:rsid w:val="009669A4"/>
    <w:rsid w:val="009675C7"/>
    <w:rsid w:val="00967EAE"/>
    <w:rsid w:val="009709AA"/>
    <w:rsid w:val="00970DBF"/>
    <w:rsid w:val="00971471"/>
    <w:rsid w:val="009714C6"/>
    <w:rsid w:val="009805BE"/>
    <w:rsid w:val="00980D07"/>
    <w:rsid w:val="009830BC"/>
    <w:rsid w:val="0098375C"/>
    <w:rsid w:val="009849C2"/>
    <w:rsid w:val="00984D24"/>
    <w:rsid w:val="009858EB"/>
    <w:rsid w:val="00994723"/>
    <w:rsid w:val="009952E2"/>
    <w:rsid w:val="0099758C"/>
    <w:rsid w:val="009A13DC"/>
    <w:rsid w:val="009A2F72"/>
    <w:rsid w:val="009A3F47"/>
    <w:rsid w:val="009A4D90"/>
    <w:rsid w:val="009A6A9D"/>
    <w:rsid w:val="009A6C47"/>
    <w:rsid w:val="009A7C73"/>
    <w:rsid w:val="009B0046"/>
    <w:rsid w:val="009B02C7"/>
    <w:rsid w:val="009B0A7C"/>
    <w:rsid w:val="009B1A39"/>
    <w:rsid w:val="009B2115"/>
    <w:rsid w:val="009B2A38"/>
    <w:rsid w:val="009B3B3A"/>
    <w:rsid w:val="009B3C1C"/>
    <w:rsid w:val="009B5B82"/>
    <w:rsid w:val="009B6FDC"/>
    <w:rsid w:val="009B7764"/>
    <w:rsid w:val="009C022B"/>
    <w:rsid w:val="009C0831"/>
    <w:rsid w:val="009C1440"/>
    <w:rsid w:val="009C2107"/>
    <w:rsid w:val="009C23BA"/>
    <w:rsid w:val="009C25A6"/>
    <w:rsid w:val="009C2A61"/>
    <w:rsid w:val="009C3C38"/>
    <w:rsid w:val="009C5D9E"/>
    <w:rsid w:val="009D03B1"/>
    <w:rsid w:val="009D2373"/>
    <w:rsid w:val="009D23AA"/>
    <w:rsid w:val="009D26E6"/>
    <w:rsid w:val="009D2C3E"/>
    <w:rsid w:val="009D3891"/>
    <w:rsid w:val="009D412E"/>
    <w:rsid w:val="009D46D2"/>
    <w:rsid w:val="009D4C18"/>
    <w:rsid w:val="009D535F"/>
    <w:rsid w:val="009E0625"/>
    <w:rsid w:val="009E190A"/>
    <w:rsid w:val="009E2084"/>
    <w:rsid w:val="009E21AC"/>
    <w:rsid w:val="009E22EA"/>
    <w:rsid w:val="009E3034"/>
    <w:rsid w:val="009E490C"/>
    <w:rsid w:val="009E50FA"/>
    <w:rsid w:val="009E549F"/>
    <w:rsid w:val="009E54BA"/>
    <w:rsid w:val="009E6E87"/>
    <w:rsid w:val="009F0972"/>
    <w:rsid w:val="009F14C6"/>
    <w:rsid w:val="009F18E5"/>
    <w:rsid w:val="009F28A8"/>
    <w:rsid w:val="009F3C30"/>
    <w:rsid w:val="009F3F6E"/>
    <w:rsid w:val="009F473E"/>
    <w:rsid w:val="009F5247"/>
    <w:rsid w:val="009F682A"/>
    <w:rsid w:val="009F7C78"/>
    <w:rsid w:val="009F7D7E"/>
    <w:rsid w:val="00A022BE"/>
    <w:rsid w:val="00A027EB"/>
    <w:rsid w:val="00A04537"/>
    <w:rsid w:val="00A04CA6"/>
    <w:rsid w:val="00A05EAE"/>
    <w:rsid w:val="00A0641F"/>
    <w:rsid w:val="00A07B4B"/>
    <w:rsid w:val="00A1176E"/>
    <w:rsid w:val="00A11ED2"/>
    <w:rsid w:val="00A134CD"/>
    <w:rsid w:val="00A13D08"/>
    <w:rsid w:val="00A17303"/>
    <w:rsid w:val="00A17929"/>
    <w:rsid w:val="00A17A4C"/>
    <w:rsid w:val="00A20119"/>
    <w:rsid w:val="00A238C6"/>
    <w:rsid w:val="00A23F29"/>
    <w:rsid w:val="00A24566"/>
    <w:rsid w:val="00A24851"/>
    <w:rsid w:val="00A24C95"/>
    <w:rsid w:val="00A24CC6"/>
    <w:rsid w:val="00A2599A"/>
    <w:rsid w:val="00A26094"/>
    <w:rsid w:val="00A26997"/>
    <w:rsid w:val="00A26DC7"/>
    <w:rsid w:val="00A3009C"/>
    <w:rsid w:val="00A301BF"/>
    <w:rsid w:val="00A302B2"/>
    <w:rsid w:val="00A331B4"/>
    <w:rsid w:val="00A3484E"/>
    <w:rsid w:val="00A34879"/>
    <w:rsid w:val="00A356D3"/>
    <w:rsid w:val="00A36124"/>
    <w:rsid w:val="00A36A1D"/>
    <w:rsid w:val="00A36ADA"/>
    <w:rsid w:val="00A36D8B"/>
    <w:rsid w:val="00A37C4D"/>
    <w:rsid w:val="00A42A38"/>
    <w:rsid w:val="00A42D14"/>
    <w:rsid w:val="00A433EC"/>
    <w:rsid w:val="00A438D8"/>
    <w:rsid w:val="00A43A37"/>
    <w:rsid w:val="00A44564"/>
    <w:rsid w:val="00A455B3"/>
    <w:rsid w:val="00A457F0"/>
    <w:rsid w:val="00A45A11"/>
    <w:rsid w:val="00A473F5"/>
    <w:rsid w:val="00A476B3"/>
    <w:rsid w:val="00A50403"/>
    <w:rsid w:val="00A5093D"/>
    <w:rsid w:val="00A51F9D"/>
    <w:rsid w:val="00A525DA"/>
    <w:rsid w:val="00A53B99"/>
    <w:rsid w:val="00A53CDF"/>
    <w:rsid w:val="00A5416A"/>
    <w:rsid w:val="00A54D68"/>
    <w:rsid w:val="00A55215"/>
    <w:rsid w:val="00A56C7B"/>
    <w:rsid w:val="00A60441"/>
    <w:rsid w:val="00A61914"/>
    <w:rsid w:val="00A6289D"/>
    <w:rsid w:val="00A6381F"/>
    <w:rsid w:val="00A639F4"/>
    <w:rsid w:val="00A65864"/>
    <w:rsid w:val="00A65FAE"/>
    <w:rsid w:val="00A661A0"/>
    <w:rsid w:val="00A664DF"/>
    <w:rsid w:val="00A66E90"/>
    <w:rsid w:val="00A70BCA"/>
    <w:rsid w:val="00A71DF2"/>
    <w:rsid w:val="00A727AA"/>
    <w:rsid w:val="00A72E59"/>
    <w:rsid w:val="00A73FB9"/>
    <w:rsid w:val="00A74F7B"/>
    <w:rsid w:val="00A77E91"/>
    <w:rsid w:val="00A81A32"/>
    <w:rsid w:val="00A82AE6"/>
    <w:rsid w:val="00A835B4"/>
    <w:rsid w:val="00A835BD"/>
    <w:rsid w:val="00A83BDF"/>
    <w:rsid w:val="00A8481A"/>
    <w:rsid w:val="00A91C3A"/>
    <w:rsid w:val="00A93DD4"/>
    <w:rsid w:val="00A94517"/>
    <w:rsid w:val="00A95909"/>
    <w:rsid w:val="00A964C7"/>
    <w:rsid w:val="00A96C5D"/>
    <w:rsid w:val="00A970FE"/>
    <w:rsid w:val="00A97B15"/>
    <w:rsid w:val="00AA08B1"/>
    <w:rsid w:val="00AA42D5"/>
    <w:rsid w:val="00AA5906"/>
    <w:rsid w:val="00AA6DCF"/>
    <w:rsid w:val="00AA7ED0"/>
    <w:rsid w:val="00AB00EC"/>
    <w:rsid w:val="00AB0430"/>
    <w:rsid w:val="00AB19BE"/>
    <w:rsid w:val="00AB240A"/>
    <w:rsid w:val="00AB2A09"/>
    <w:rsid w:val="00AB2BDB"/>
    <w:rsid w:val="00AB2FAB"/>
    <w:rsid w:val="00AB4D46"/>
    <w:rsid w:val="00AB5C14"/>
    <w:rsid w:val="00AB5EB9"/>
    <w:rsid w:val="00AC1EE7"/>
    <w:rsid w:val="00AC333F"/>
    <w:rsid w:val="00AC4A15"/>
    <w:rsid w:val="00AC585C"/>
    <w:rsid w:val="00AC58CB"/>
    <w:rsid w:val="00AC5D90"/>
    <w:rsid w:val="00AC5F76"/>
    <w:rsid w:val="00AC63F7"/>
    <w:rsid w:val="00AC768B"/>
    <w:rsid w:val="00AC7F0C"/>
    <w:rsid w:val="00AD04F3"/>
    <w:rsid w:val="00AD1925"/>
    <w:rsid w:val="00AD1C99"/>
    <w:rsid w:val="00AD1EB3"/>
    <w:rsid w:val="00AD2C9F"/>
    <w:rsid w:val="00AD7B53"/>
    <w:rsid w:val="00AD7CE7"/>
    <w:rsid w:val="00AE067D"/>
    <w:rsid w:val="00AE068C"/>
    <w:rsid w:val="00AE234D"/>
    <w:rsid w:val="00AE4B79"/>
    <w:rsid w:val="00AF1181"/>
    <w:rsid w:val="00AF151F"/>
    <w:rsid w:val="00AF2347"/>
    <w:rsid w:val="00AF2A97"/>
    <w:rsid w:val="00AF2F79"/>
    <w:rsid w:val="00AF4653"/>
    <w:rsid w:val="00AF47A5"/>
    <w:rsid w:val="00AF6529"/>
    <w:rsid w:val="00AF719D"/>
    <w:rsid w:val="00AF7DB7"/>
    <w:rsid w:val="00B00579"/>
    <w:rsid w:val="00B03F13"/>
    <w:rsid w:val="00B046D1"/>
    <w:rsid w:val="00B06037"/>
    <w:rsid w:val="00B067BB"/>
    <w:rsid w:val="00B06AE8"/>
    <w:rsid w:val="00B07425"/>
    <w:rsid w:val="00B07772"/>
    <w:rsid w:val="00B103E4"/>
    <w:rsid w:val="00B10D02"/>
    <w:rsid w:val="00B12140"/>
    <w:rsid w:val="00B12354"/>
    <w:rsid w:val="00B129C0"/>
    <w:rsid w:val="00B14F56"/>
    <w:rsid w:val="00B15B5C"/>
    <w:rsid w:val="00B15DC2"/>
    <w:rsid w:val="00B15F2E"/>
    <w:rsid w:val="00B17B39"/>
    <w:rsid w:val="00B201E2"/>
    <w:rsid w:val="00B213F7"/>
    <w:rsid w:val="00B21F90"/>
    <w:rsid w:val="00B23112"/>
    <w:rsid w:val="00B25E67"/>
    <w:rsid w:val="00B2667A"/>
    <w:rsid w:val="00B268C1"/>
    <w:rsid w:val="00B269E8"/>
    <w:rsid w:val="00B30647"/>
    <w:rsid w:val="00B31CFE"/>
    <w:rsid w:val="00B34A3E"/>
    <w:rsid w:val="00B359FD"/>
    <w:rsid w:val="00B36173"/>
    <w:rsid w:val="00B3751C"/>
    <w:rsid w:val="00B37BF1"/>
    <w:rsid w:val="00B37F61"/>
    <w:rsid w:val="00B37FB2"/>
    <w:rsid w:val="00B42267"/>
    <w:rsid w:val="00B443E4"/>
    <w:rsid w:val="00B46D9C"/>
    <w:rsid w:val="00B478C5"/>
    <w:rsid w:val="00B50A91"/>
    <w:rsid w:val="00B530B7"/>
    <w:rsid w:val="00B535D1"/>
    <w:rsid w:val="00B5484D"/>
    <w:rsid w:val="00B54929"/>
    <w:rsid w:val="00B5597B"/>
    <w:rsid w:val="00B55EFA"/>
    <w:rsid w:val="00B563EA"/>
    <w:rsid w:val="00B56CDF"/>
    <w:rsid w:val="00B60E51"/>
    <w:rsid w:val="00B637FF"/>
    <w:rsid w:val="00B63A54"/>
    <w:rsid w:val="00B658F4"/>
    <w:rsid w:val="00B70ACE"/>
    <w:rsid w:val="00B719E0"/>
    <w:rsid w:val="00B71A94"/>
    <w:rsid w:val="00B73517"/>
    <w:rsid w:val="00B735A3"/>
    <w:rsid w:val="00B74CDF"/>
    <w:rsid w:val="00B777A6"/>
    <w:rsid w:val="00B77D18"/>
    <w:rsid w:val="00B8102E"/>
    <w:rsid w:val="00B8313A"/>
    <w:rsid w:val="00B843BC"/>
    <w:rsid w:val="00B90B51"/>
    <w:rsid w:val="00B91E77"/>
    <w:rsid w:val="00B93026"/>
    <w:rsid w:val="00B93102"/>
    <w:rsid w:val="00B9342F"/>
    <w:rsid w:val="00B93503"/>
    <w:rsid w:val="00B94102"/>
    <w:rsid w:val="00B94FBA"/>
    <w:rsid w:val="00B95944"/>
    <w:rsid w:val="00B96053"/>
    <w:rsid w:val="00B9676B"/>
    <w:rsid w:val="00B97091"/>
    <w:rsid w:val="00BA02AD"/>
    <w:rsid w:val="00BA0444"/>
    <w:rsid w:val="00BA30BB"/>
    <w:rsid w:val="00BA31E8"/>
    <w:rsid w:val="00BA3A1A"/>
    <w:rsid w:val="00BA4A79"/>
    <w:rsid w:val="00BA55E0"/>
    <w:rsid w:val="00BA5CA7"/>
    <w:rsid w:val="00BA5FC4"/>
    <w:rsid w:val="00BA6963"/>
    <w:rsid w:val="00BA6BD4"/>
    <w:rsid w:val="00BA6C7A"/>
    <w:rsid w:val="00BB1269"/>
    <w:rsid w:val="00BB17D1"/>
    <w:rsid w:val="00BB3752"/>
    <w:rsid w:val="00BB47CA"/>
    <w:rsid w:val="00BB6688"/>
    <w:rsid w:val="00BB7B39"/>
    <w:rsid w:val="00BC14D7"/>
    <w:rsid w:val="00BC219F"/>
    <w:rsid w:val="00BC26D4"/>
    <w:rsid w:val="00BC2D22"/>
    <w:rsid w:val="00BC361A"/>
    <w:rsid w:val="00BC3CA4"/>
    <w:rsid w:val="00BD09A6"/>
    <w:rsid w:val="00BD0CDC"/>
    <w:rsid w:val="00BD0FEB"/>
    <w:rsid w:val="00BD2E50"/>
    <w:rsid w:val="00BD36C9"/>
    <w:rsid w:val="00BD46FA"/>
    <w:rsid w:val="00BD74F2"/>
    <w:rsid w:val="00BD765C"/>
    <w:rsid w:val="00BE0C80"/>
    <w:rsid w:val="00BE2C5E"/>
    <w:rsid w:val="00BE7316"/>
    <w:rsid w:val="00BE7A88"/>
    <w:rsid w:val="00BF2A42"/>
    <w:rsid w:val="00BF37A0"/>
    <w:rsid w:val="00BF4DBC"/>
    <w:rsid w:val="00BF4EDC"/>
    <w:rsid w:val="00BF5BD3"/>
    <w:rsid w:val="00BF6412"/>
    <w:rsid w:val="00BF7041"/>
    <w:rsid w:val="00BF78D3"/>
    <w:rsid w:val="00C0162C"/>
    <w:rsid w:val="00C02DD5"/>
    <w:rsid w:val="00C03D8C"/>
    <w:rsid w:val="00C0413F"/>
    <w:rsid w:val="00C055EC"/>
    <w:rsid w:val="00C07A13"/>
    <w:rsid w:val="00C07A81"/>
    <w:rsid w:val="00C10DC9"/>
    <w:rsid w:val="00C1218D"/>
    <w:rsid w:val="00C12FB3"/>
    <w:rsid w:val="00C158DF"/>
    <w:rsid w:val="00C17341"/>
    <w:rsid w:val="00C21D56"/>
    <w:rsid w:val="00C22500"/>
    <w:rsid w:val="00C22BC8"/>
    <w:rsid w:val="00C24EEF"/>
    <w:rsid w:val="00C25CF6"/>
    <w:rsid w:val="00C26C36"/>
    <w:rsid w:val="00C26F0A"/>
    <w:rsid w:val="00C31301"/>
    <w:rsid w:val="00C32768"/>
    <w:rsid w:val="00C32F19"/>
    <w:rsid w:val="00C333DB"/>
    <w:rsid w:val="00C3385A"/>
    <w:rsid w:val="00C338DE"/>
    <w:rsid w:val="00C35A7F"/>
    <w:rsid w:val="00C36384"/>
    <w:rsid w:val="00C40E10"/>
    <w:rsid w:val="00C431DF"/>
    <w:rsid w:val="00C43D90"/>
    <w:rsid w:val="00C44E4D"/>
    <w:rsid w:val="00C456BD"/>
    <w:rsid w:val="00C458C7"/>
    <w:rsid w:val="00C460B3"/>
    <w:rsid w:val="00C46C93"/>
    <w:rsid w:val="00C50BAD"/>
    <w:rsid w:val="00C5221F"/>
    <w:rsid w:val="00C52A0F"/>
    <w:rsid w:val="00C530DC"/>
    <w:rsid w:val="00C5350D"/>
    <w:rsid w:val="00C55EFE"/>
    <w:rsid w:val="00C57687"/>
    <w:rsid w:val="00C6123C"/>
    <w:rsid w:val="00C61905"/>
    <w:rsid w:val="00C62BC5"/>
    <w:rsid w:val="00C6311A"/>
    <w:rsid w:val="00C64918"/>
    <w:rsid w:val="00C677AD"/>
    <w:rsid w:val="00C7084D"/>
    <w:rsid w:val="00C71338"/>
    <w:rsid w:val="00C725A3"/>
    <w:rsid w:val="00C7315E"/>
    <w:rsid w:val="00C74024"/>
    <w:rsid w:val="00C74ECC"/>
    <w:rsid w:val="00C75895"/>
    <w:rsid w:val="00C76943"/>
    <w:rsid w:val="00C76944"/>
    <w:rsid w:val="00C835D3"/>
    <w:rsid w:val="00C83C9F"/>
    <w:rsid w:val="00C84C1A"/>
    <w:rsid w:val="00C90078"/>
    <w:rsid w:val="00C90F69"/>
    <w:rsid w:val="00C91897"/>
    <w:rsid w:val="00C94840"/>
    <w:rsid w:val="00C96214"/>
    <w:rsid w:val="00C96CA2"/>
    <w:rsid w:val="00C97C72"/>
    <w:rsid w:val="00CA4617"/>
    <w:rsid w:val="00CA4EE3"/>
    <w:rsid w:val="00CA5BD8"/>
    <w:rsid w:val="00CA6A3D"/>
    <w:rsid w:val="00CA6FCF"/>
    <w:rsid w:val="00CA748C"/>
    <w:rsid w:val="00CB027F"/>
    <w:rsid w:val="00CB10D1"/>
    <w:rsid w:val="00CB19B2"/>
    <w:rsid w:val="00CB2338"/>
    <w:rsid w:val="00CB24E7"/>
    <w:rsid w:val="00CB2B2E"/>
    <w:rsid w:val="00CB50D9"/>
    <w:rsid w:val="00CB5546"/>
    <w:rsid w:val="00CB6829"/>
    <w:rsid w:val="00CC02D1"/>
    <w:rsid w:val="00CC03B8"/>
    <w:rsid w:val="00CC0555"/>
    <w:rsid w:val="00CC0EBB"/>
    <w:rsid w:val="00CC118E"/>
    <w:rsid w:val="00CC502C"/>
    <w:rsid w:val="00CC5A1C"/>
    <w:rsid w:val="00CC5B97"/>
    <w:rsid w:val="00CC6297"/>
    <w:rsid w:val="00CC6ADA"/>
    <w:rsid w:val="00CC7690"/>
    <w:rsid w:val="00CD1986"/>
    <w:rsid w:val="00CD40A5"/>
    <w:rsid w:val="00CD4CA5"/>
    <w:rsid w:val="00CD54BF"/>
    <w:rsid w:val="00CD5BE1"/>
    <w:rsid w:val="00CD6CAB"/>
    <w:rsid w:val="00CD7B44"/>
    <w:rsid w:val="00CE0A65"/>
    <w:rsid w:val="00CE23C2"/>
    <w:rsid w:val="00CE4368"/>
    <w:rsid w:val="00CE4D5C"/>
    <w:rsid w:val="00CE62C7"/>
    <w:rsid w:val="00CE779B"/>
    <w:rsid w:val="00CE7C0E"/>
    <w:rsid w:val="00CF05DA"/>
    <w:rsid w:val="00CF22EB"/>
    <w:rsid w:val="00CF46A8"/>
    <w:rsid w:val="00CF58EB"/>
    <w:rsid w:val="00CF6FEC"/>
    <w:rsid w:val="00CF74EB"/>
    <w:rsid w:val="00D0106E"/>
    <w:rsid w:val="00D02BE1"/>
    <w:rsid w:val="00D02F51"/>
    <w:rsid w:val="00D03218"/>
    <w:rsid w:val="00D03C3E"/>
    <w:rsid w:val="00D04449"/>
    <w:rsid w:val="00D06369"/>
    <w:rsid w:val="00D06383"/>
    <w:rsid w:val="00D07BAB"/>
    <w:rsid w:val="00D1263E"/>
    <w:rsid w:val="00D13E50"/>
    <w:rsid w:val="00D1506D"/>
    <w:rsid w:val="00D15F7A"/>
    <w:rsid w:val="00D17550"/>
    <w:rsid w:val="00D1782D"/>
    <w:rsid w:val="00D20E85"/>
    <w:rsid w:val="00D226EA"/>
    <w:rsid w:val="00D23E88"/>
    <w:rsid w:val="00D2441B"/>
    <w:rsid w:val="00D24615"/>
    <w:rsid w:val="00D275B7"/>
    <w:rsid w:val="00D32210"/>
    <w:rsid w:val="00D329E4"/>
    <w:rsid w:val="00D34EE4"/>
    <w:rsid w:val="00D35622"/>
    <w:rsid w:val="00D3701D"/>
    <w:rsid w:val="00D37842"/>
    <w:rsid w:val="00D37D28"/>
    <w:rsid w:val="00D40BFC"/>
    <w:rsid w:val="00D40C6E"/>
    <w:rsid w:val="00D4256C"/>
    <w:rsid w:val="00D42DC2"/>
    <w:rsid w:val="00D4302B"/>
    <w:rsid w:val="00D458BC"/>
    <w:rsid w:val="00D45F3B"/>
    <w:rsid w:val="00D46CF4"/>
    <w:rsid w:val="00D526F4"/>
    <w:rsid w:val="00D52C3A"/>
    <w:rsid w:val="00D537E1"/>
    <w:rsid w:val="00D53C4A"/>
    <w:rsid w:val="00D553CC"/>
    <w:rsid w:val="00D55BB2"/>
    <w:rsid w:val="00D563F9"/>
    <w:rsid w:val="00D6091A"/>
    <w:rsid w:val="00D624D1"/>
    <w:rsid w:val="00D6469A"/>
    <w:rsid w:val="00D64AC4"/>
    <w:rsid w:val="00D64BBF"/>
    <w:rsid w:val="00D650E6"/>
    <w:rsid w:val="00D657C1"/>
    <w:rsid w:val="00D6605A"/>
    <w:rsid w:val="00D664E6"/>
    <w:rsid w:val="00D666B1"/>
    <w:rsid w:val="00D6695F"/>
    <w:rsid w:val="00D6769D"/>
    <w:rsid w:val="00D6791E"/>
    <w:rsid w:val="00D71938"/>
    <w:rsid w:val="00D73A59"/>
    <w:rsid w:val="00D73B57"/>
    <w:rsid w:val="00D74291"/>
    <w:rsid w:val="00D7512C"/>
    <w:rsid w:val="00D752C9"/>
    <w:rsid w:val="00D75644"/>
    <w:rsid w:val="00D80133"/>
    <w:rsid w:val="00D81284"/>
    <w:rsid w:val="00D81656"/>
    <w:rsid w:val="00D82088"/>
    <w:rsid w:val="00D82B8C"/>
    <w:rsid w:val="00D83D87"/>
    <w:rsid w:val="00D848E6"/>
    <w:rsid w:val="00D84A6D"/>
    <w:rsid w:val="00D85F1F"/>
    <w:rsid w:val="00D8612E"/>
    <w:rsid w:val="00D86A30"/>
    <w:rsid w:val="00D87765"/>
    <w:rsid w:val="00D93F6E"/>
    <w:rsid w:val="00D9502D"/>
    <w:rsid w:val="00D957D8"/>
    <w:rsid w:val="00D95EB5"/>
    <w:rsid w:val="00D97CB4"/>
    <w:rsid w:val="00D97DD4"/>
    <w:rsid w:val="00DA4A12"/>
    <w:rsid w:val="00DA5653"/>
    <w:rsid w:val="00DA5A8A"/>
    <w:rsid w:val="00DA5AFB"/>
    <w:rsid w:val="00DA5DFF"/>
    <w:rsid w:val="00DA649D"/>
    <w:rsid w:val="00DB1170"/>
    <w:rsid w:val="00DB26CD"/>
    <w:rsid w:val="00DB3F1B"/>
    <w:rsid w:val="00DB441C"/>
    <w:rsid w:val="00DB44AF"/>
    <w:rsid w:val="00DB5C39"/>
    <w:rsid w:val="00DB78A2"/>
    <w:rsid w:val="00DC01FF"/>
    <w:rsid w:val="00DC08AF"/>
    <w:rsid w:val="00DC0B0D"/>
    <w:rsid w:val="00DC1F58"/>
    <w:rsid w:val="00DC339B"/>
    <w:rsid w:val="00DC36B7"/>
    <w:rsid w:val="00DC4303"/>
    <w:rsid w:val="00DC492E"/>
    <w:rsid w:val="00DC5D40"/>
    <w:rsid w:val="00DC62E7"/>
    <w:rsid w:val="00DC69A7"/>
    <w:rsid w:val="00DD30E9"/>
    <w:rsid w:val="00DD31B3"/>
    <w:rsid w:val="00DD324C"/>
    <w:rsid w:val="00DD38E9"/>
    <w:rsid w:val="00DD4F47"/>
    <w:rsid w:val="00DD715B"/>
    <w:rsid w:val="00DD7CE2"/>
    <w:rsid w:val="00DD7FBB"/>
    <w:rsid w:val="00DE0706"/>
    <w:rsid w:val="00DE0B9F"/>
    <w:rsid w:val="00DE1E13"/>
    <w:rsid w:val="00DE2604"/>
    <w:rsid w:val="00DE2A9E"/>
    <w:rsid w:val="00DE34F3"/>
    <w:rsid w:val="00DE4238"/>
    <w:rsid w:val="00DE445E"/>
    <w:rsid w:val="00DE657F"/>
    <w:rsid w:val="00DE6E85"/>
    <w:rsid w:val="00DF1218"/>
    <w:rsid w:val="00DF1C20"/>
    <w:rsid w:val="00DF3ABB"/>
    <w:rsid w:val="00DF482B"/>
    <w:rsid w:val="00DF6462"/>
    <w:rsid w:val="00E01CC9"/>
    <w:rsid w:val="00E02B8A"/>
    <w:rsid w:val="00E02FA0"/>
    <w:rsid w:val="00E03495"/>
    <w:rsid w:val="00E034A5"/>
    <w:rsid w:val="00E036DC"/>
    <w:rsid w:val="00E03902"/>
    <w:rsid w:val="00E03B36"/>
    <w:rsid w:val="00E04127"/>
    <w:rsid w:val="00E06646"/>
    <w:rsid w:val="00E07BCA"/>
    <w:rsid w:val="00E10454"/>
    <w:rsid w:val="00E112E5"/>
    <w:rsid w:val="00E122D8"/>
    <w:rsid w:val="00E12CC8"/>
    <w:rsid w:val="00E12E60"/>
    <w:rsid w:val="00E14E99"/>
    <w:rsid w:val="00E15352"/>
    <w:rsid w:val="00E1698F"/>
    <w:rsid w:val="00E2022D"/>
    <w:rsid w:val="00E20F2D"/>
    <w:rsid w:val="00E21CC7"/>
    <w:rsid w:val="00E231CE"/>
    <w:rsid w:val="00E24D9E"/>
    <w:rsid w:val="00E25849"/>
    <w:rsid w:val="00E26452"/>
    <w:rsid w:val="00E3197E"/>
    <w:rsid w:val="00E342F8"/>
    <w:rsid w:val="00E34B5D"/>
    <w:rsid w:val="00E351ED"/>
    <w:rsid w:val="00E356FA"/>
    <w:rsid w:val="00E35798"/>
    <w:rsid w:val="00E36055"/>
    <w:rsid w:val="00E370BA"/>
    <w:rsid w:val="00E37C1D"/>
    <w:rsid w:val="00E41A89"/>
    <w:rsid w:val="00E41BEE"/>
    <w:rsid w:val="00E42B19"/>
    <w:rsid w:val="00E42EA6"/>
    <w:rsid w:val="00E43E59"/>
    <w:rsid w:val="00E501FD"/>
    <w:rsid w:val="00E51213"/>
    <w:rsid w:val="00E51FB9"/>
    <w:rsid w:val="00E5554C"/>
    <w:rsid w:val="00E5672E"/>
    <w:rsid w:val="00E57597"/>
    <w:rsid w:val="00E6034B"/>
    <w:rsid w:val="00E606B0"/>
    <w:rsid w:val="00E6208B"/>
    <w:rsid w:val="00E62298"/>
    <w:rsid w:val="00E624AE"/>
    <w:rsid w:val="00E64CE3"/>
    <w:rsid w:val="00E6549E"/>
    <w:rsid w:val="00E65EDE"/>
    <w:rsid w:val="00E66776"/>
    <w:rsid w:val="00E70F81"/>
    <w:rsid w:val="00E717D4"/>
    <w:rsid w:val="00E71A64"/>
    <w:rsid w:val="00E71ACC"/>
    <w:rsid w:val="00E71D11"/>
    <w:rsid w:val="00E72D8F"/>
    <w:rsid w:val="00E74C04"/>
    <w:rsid w:val="00E761F8"/>
    <w:rsid w:val="00E77055"/>
    <w:rsid w:val="00E77460"/>
    <w:rsid w:val="00E81231"/>
    <w:rsid w:val="00E816C1"/>
    <w:rsid w:val="00E81E60"/>
    <w:rsid w:val="00E825C8"/>
    <w:rsid w:val="00E82BC2"/>
    <w:rsid w:val="00E831B7"/>
    <w:rsid w:val="00E835D4"/>
    <w:rsid w:val="00E83ABC"/>
    <w:rsid w:val="00E844F2"/>
    <w:rsid w:val="00E8565C"/>
    <w:rsid w:val="00E86170"/>
    <w:rsid w:val="00E873FB"/>
    <w:rsid w:val="00E9013F"/>
    <w:rsid w:val="00E90495"/>
    <w:rsid w:val="00E905D3"/>
    <w:rsid w:val="00E90828"/>
    <w:rsid w:val="00E90AD0"/>
    <w:rsid w:val="00E9142A"/>
    <w:rsid w:val="00E92FCB"/>
    <w:rsid w:val="00E93AC2"/>
    <w:rsid w:val="00E959A9"/>
    <w:rsid w:val="00E9616D"/>
    <w:rsid w:val="00EA147F"/>
    <w:rsid w:val="00EA2E88"/>
    <w:rsid w:val="00EA323F"/>
    <w:rsid w:val="00EA3C57"/>
    <w:rsid w:val="00EA4A27"/>
    <w:rsid w:val="00EA4FA6"/>
    <w:rsid w:val="00EA6453"/>
    <w:rsid w:val="00EA6DE3"/>
    <w:rsid w:val="00EB0E50"/>
    <w:rsid w:val="00EB1A25"/>
    <w:rsid w:val="00EB5571"/>
    <w:rsid w:val="00EB7D28"/>
    <w:rsid w:val="00EC0F5A"/>
    <w:rsid w:val="00EC140A"/>
    <w:rsid w:val="00EC18F0"/>
    <w:rsid w:val="00EC27AD"/>
    <w:rsid w:val="00EC51D7"/>
    <w:rsid w:val="00EC52A3"/>
    <w:rsid w:val="00EC65BC"/>
    <w:rsid w:val="00EC71C0"/>
    <w:rsid w:val="00EC7363"/>
    <w:rsid w:val="00ED0084"/>
    <w:rsid w:val="00ED0337"/>
    <w:rsid w:val="00ED03AB"/>
    <w:rsid w:val="00ED0541"/>
    <w:rsid w:val="00ED1963"/>
    <w:rsid w:val="00ED1CD4"/>
    <w:rsid w:val="00ED1D2B"/>
    <w:rsid w:val="00ED30B3"/>
    <w:rsid w:val="00ED4B07"/>
    <w:rsid w:val="00ED50DA"/>
    <w:rsid w:val="00ED64B5"/>
    <w:rsid w:val="00ED6766"/>
    <w:rsid w:val="00ED6A09"/>
    <w:rsid w:val="00ED7061"/>
    <w:rsid w:val="00ED7306"/>
    <w:rsid w:val="00EE0601"/>
    <w:rsid w:val="00EE11F4"/>
    <w:rsid w:val="00EE527B"/>
    <w:rsid w:val="00EE544D"/>
    <w:rsid w:val="00EE7239"/>
    <w:rsid w:val="00EE7CCA"/>
    <w:rsid w:val="00EF0EF1"/>
    <w:rsid w:val="00EF1CBD"/>
    <w:rsid w:val="00EF2844"/>
    <w:rsid w:val="00EF3480"/>
    <w:rsid w:val="00EF6772"/>
    <w:rsid w:val="00F017CA"/>
    <w:rsid w:val="00F03666"/>
    <w:rsid w:val="00F0401B"/>
    <w:rsid w:val="00F04BE5"/>
    <w:rsid w:val="00F058D6"/>
    <w:rsid w:val="00F06E53"/>
    <w:rsid w:val="00F075DA"/>
    <w:rsid w:val="00F10AA0"/>
    <w:rsid w:val="00F12100"/>
    <w:rsid w:val="00F13D97"/>
    <w:rsid w:val="00F14DE4"/>
    <w:rsid w:val="00F1654C"/>
    <w:rsid w:val="00F16580"/>
    <w:rsid w:val="00F1663D"/>
    <w:rsid w:val="00F16A14"/>
    <w:rsid w:val="00F1758A"/>
    <w:rsid w:val="00F20D98"/>
    <w:rsid w:val="00F221F2"/>
    <w:rsid w:val="00F24660"/>
    <w:rsid w:val="00F26B62"/>
    <w:rsid w:val="00F27748"/>
    <w:rsid w:val="00F27934"/>
    <w:rsid w:val="00F3035F"/>
    <w:rsid w:val="00F30E1A"/>
    <w:rsid w:val="00F31C34"/>
    <w:rsid w:val="00F3412A"/>
    <w:rsid w:val="00F362D7"/>
    <w:rsid w:val="00F36AE0"/>
    <w:rsid w:val="00F37D7B"/>
    <w:rsid w:val="00F43E7E"/>
    <w:rsid w:val="00F442C9"/>
    <w:rsid w:val="00F44628"/>
    <w:rsid w:val="00F44F29"/>
    <w:rsid w:val="00F4625A"/>
    <w:rsid w:val="00F46DB7"/>
    <w:rsid w:val="00F51DC7"/>
    <w:rsid w:val="00F525E3"/>
    <w:rsid w:val="00F5314C"/>
    <w:rsid w:val="00F53F1E"/>
    <w:rsid w:val="00F54835"/>
    <w:rsid w:val="00F56310"/>
    <w:rsid w:val="00F56694"/>
    <w:rsid w:val="00F5688C"/>
    <w:rsid w:val="00F56FE7"/>
    <w:rsid w:val="00F57C6E"/>
    <w:rsid w:val="00F60048"/>
    <w:rsid w:val="00F607A2"/>
    <w:rsid w:val="00F6221F"/>
    <w:rsid w:val="00F62891"/>
    <w:rsid w:val="00F635DD"/>
    <w:rsid w:val="00F6627B"/>
    <w:rsid w:val="00F66547"/>
    <w:rsid w:val="00F66640"/>
    <w:rsid w:val="00F71B25"/>
    <w:rsid w:val="00F7336E"/>
    <w:rsid w:val="00F734F2"/>
    <w:rsid w:val="00F73A1E"/>
    <w:rsid w:val="00F75052"/>
    <w:rsid w:val="00F76373"/>
    <w:rsid w:val="00F76924"/>
    <w:rsid w:val="00F77677"/>
    <w:rsid w:val="00F778C1"/>
    <w:rsid w:val="00F804D3"/>
    <w:rsid w:val="00F816CB"/>
    <w:rsid w:val="00F81CD2"/>
    <w:rsid w:val="00F821E3"/>
    <w:rsid w:val="00F82641"/>
    <w:rsid w:val="00F82A3B"/>
    <w:rsid w:val="00F84C66"/>
    <w:rsid w:val="00F90F18"/>
    <w:rsid w:val="00F92FF9"/>
    <w:rsid w:val="00F93076"/>
    <w:rsid w:val="00F937B0"/>
    <w:rsid w:val="00F937E4"/>
    <w:rsid w:val="00F94623"/>
    <w:rsid w:val="00F95EE7"/>
    <w:rsid w:val="00F96F52"/>
    <w:rsid w:val="00F9707C"/>
    <w:rsid w:val="00FA10E6"/>
    <w:rsid w:val="00FA2243"/>
    <w:rsid w:val="00FA2CB6"/>
    <w:rsid w:val="00FA39E6"/>
    <w:rsid w:val="00FA461C"/>
    <w:rsid w:val="00FA4E5B"/>
    <w:rsid w:val="00FA74D3"/>
    <w:rsid w:val="00FA7BC9"/>
    <w:rsid w:val="00FB0E3E"/>
    <w:rsid w:val="00FB1023"/>
    <w:rsid w:val="00FB1040"/>
    <w:rsid w:val="00FB378E"/>
    <w:rsid w:val="00FB37F1"/>
    <w:rsid w:val="00FB47C0"/>
    <w:rsid w:val="00FB501B"/>
    <w:rsid w:val="00FB719A"/>
    <w:rsid w:val="00FB7770"/>
    <w:rsid w:val="00FC734C"/>
    <w:rsid w:val="00FD0928"/>
    <w:rsid w:val="00FD0E93"/>
    <w:rsid w:val="00FD3B91"/>
    <w:rsid w:val="00FD3D11"/>
    <w:rsid w:val="00FD4FE0"/>
    <w:rsid w:val="00FD576B"/>
    <w:rsid w:val="00FD579E"/>
    <w:rsid w:val="00FD6845"/>
    <w:rsid w:val="00FD7982"/>
    <w:rsid w:val="00FD7F6E"/>
    <w:rsid w:val="00FE0CEA"/>
    <w:rsid w:val="00FE2F56"/>
    <w:rsid w:val="00FE3663"/>
    <w:rsid w:val="00FE4516"/>
    <w:rsid w:val="00FE64C8"/>
    <w:rsid w:val="00FF0272"/>
    <w:rsid w:val="00FF1E23"/>
    <w:rsid w:val="00FF30DC"/>
    <w:rsid w:val="00FF3601"/>
    <w:rsid w:val="00FF56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11B0A5E2"/>
  <w15:docId w15:val="{7C0E0E16-B18C-4DD2-9F3E-1C436914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ind w:left="2042" w:hanging="85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2210F0"/>
    <w:pPr>
      <w:numPr>
        <w:ilvl w:val="4"/>
        <w:numId w:val="7"/>
      </w:numPr>
      <w:ind w:left="204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77E91"/>
    <w:pPr>
      <w:snapToGrid w:val="0"/>
      <w:jc w:val="left"/>
    </w:pPr>
    <w:rPr>
      <w:sz w:val="20"/>
    </w:rPr>
  </w:style>
  <w:style w:type="character" w:customStyle="1" w:styleId="afd">
    <w:name w:val="註腳文字 字元"/>
    <w:basedOn w:val="a7"/>
    <w:link w:val="afc"/>
    <w:uiPriority w:val="99"/>
    <w:semiHidden/>
    <w:rsid w:val="00A77E91"/>
    <w:rPr>
      <w:rFonts w:ascii="標楷體" w:eastAsia="標楷體"/>
      <w:kern w:val="2"/>
    </w:rPr>
  </w:style>
  <w:style w:type="character" w:styleId="afe">
    <w:name w:val="footnote reference"/>
    <w:basedOn w:val="a7"/>
    <w:uiPriority w:val="99"/>
    <w:semiHidden/>
    <w:unhideWhenUsed/>
    <w:rsid w:val="00A77E91"/>
    <w:rPr>
      <w:vertAlign w:val="superscript"/>
    </w:rPr>
  </w:style>
  <w:style w:type="table" w:customStyle="1" w:styleId="13">
    <w:name w:val="表格格線1"/>
    <w:basedOn w:val="a8"/>
    <w:next w:val="af6"/>
    <w:uiPriority w:val="39"/>
    <w:rsid w:val="008F2948"/>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basedOn w:val="a7"/>
    <w:uiPriority w:val="99"/>
    <w:semiHidden/>
    <w:unhideWhenUsed/>
    <w:rsid w:val="003C2E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9948A-519C-49C4-BF3A-55A9CBEA9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20</Pages>
  <Words>10460</Words>
  <Characters>431</Characters>
  <Application>Microsoft Office Word</Application>
  <DocSecurity>0</DocSecurity>
  <Lines>3</Lines>
  <Paragraphs>21</Paragraphs>
  <ScaleCrop>false</ScaleCrop>
  <Company>cy</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蔡昀穎</cp:lastModifiedBy>
  <cp:revision>4</cp:revision>
  <cp:lastPrinted>2020-04-08T06:43:00Z</cp:lastPrinted>
  <dcterms:created xsi:type="dcterms:W3CDTF">2025-09-05T02:31:00Z</dcterms:created>
  <dcterms:modified xsi:type="dcterms:W3CDTF">2025-09-05T02:46:00Z</dcterms:modified>
</cp:coreProperties>
</file>