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DACD75E" w14:textId="77777777" w:rsidR="00AC1D12" w:rsidRDefault="00AD424D">
      <w:pPr>
        <w:pStyle w:val="11"/>
        <w:ind w:left="1361" w:right="340" w:hanging="1361"/>
      </w:pPr>
      <w:r w:rsidRPr="00AB1686">
        <mc:AlternateContent>
          <mc:Choice Requires="wps">
            <w:drawing>
              <wp:anchor distT="0" distB="0" distL="114300" distR="114300" simplePos="0" relativeHeight="251659264" behindDoc="0" locked="0" layoutInCell="1" allowOverlap="1" wp14:anchorId="4B61938F" wp14:editId="7966C33E">
                <wp:simplePos x="0" y="0"/>
                <wp:positionH relativeFrom="column">
                  <wp:posOffset>-122555</wp:posOffset>
                </wp:positionH>
                <wp:positionV relativeFrom="paragraph">
                  <wp:posOffset>-318135</wp:posOffset>
                </wp:positionV>
                <wp:extent cx="2903220" cy="587829"/>
                <wp:effectExtent l="0" t="0" r="11430" b="22225"/>
                <wp:wrapNone/>
                <wp:docPr id="25" name="文字方塊 25"/>
                <wp:cNvGraphicFramePr/>
                <a:graphic xmlns:a="http://schemas.openxmlformats.org/drawingml/2006/main">
                  <a:graphicData uri="http://schemas.microsoft.com/office/word/2010/wordprocessingShape">
                    <wps:wsp>
                      <wps:cNvSpPr txBox="1"/>
                      <wps:spPr>
                        <a:xfrm>
                          <a:off x="0" y="0"/>
                          <a:ext cx="2903220" cy="587829"/>
                        </a:xfrm>
                        <a:prstGeom prst="rect">
                          <a:avLst/>
                        </a:prstGeom>
                        <a:solidFill>
                          <a:schemeClr val="lt1"/>
                        </a:solidFill>
                        <a:ln w="6350">
                          <a:solidFill>
                            <a:schemeClr val="bg1"/>
                          </a:solidFill>
                        </a:ln>
                      </wps:spPr>
                      <wps:txbx>
                        <w:txbxContent>
                          <w:p w14:paraId="429DB41E" w14:textId="77777777" w:rsidR="00BD45DD" w:rsidRPr="00F478B4" w:rsidRDefault="00BD45DD">
                            <w:pPr>
                              <w:rPr>
                                <w:b/>
                                <w:sz w:val="52"/>
                              </w:rPr>
                            </w:pPr>
                            <w:r w:rsidRPr="00F478B4">
                              <w:rPr>
                                <w:rFonts w:hint="eastAsia"/>
                                <w:b/>
                                <w:sz w:val="52"/>
                              </w:rPr>
                              <w:t>目</w:t>
                            </w:r>
                            <w:r>
                              <w:rPr>
                                <w:rFonts w:hint="eastAsia"/>
                                <w:b/>
                                <w:sz w:val="52"/>
                              </w:rPr>
                              <w:t xml:space="preserve"> </w:t>
                            </w:r>
                            <w:r>
                              <w:rPr>
                                <w:b/>
                                <w:sz w:val="52"/>
                              </w:rPr>
                              <w:t xml:space="preserve"> </w:t>
                            </w:r>
                            <w:r w:rsidRPr="00F478B4">
                              <w:rPr>
                                <w:rFonts w:hint="eastAsia"/>
                                <w:b/>
                                <w:sz w:val="52"/>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25" o:spid="_x0000_s1026" type="#_x0000_t202" style="position:absolute;left:0;text-align:left;margin-left:-9.65pt;margin-top:-25.05pt;width:228.6pt;height:46.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" fillcolor="white [3201]" strokecolor="white [3212]" strokeweight=".5pt">
                <v:textbox>
                  <w:txbxContent>
                    <w:p w:rsidR="00BD45DD" w:rsidRPr="00F478B4" w:rsidRDefault="00BD45DD">
                      <w:pPr>
                        <w:rPr>
                          <w:b/>
                          <w:sz w:val="52"/>
                        </w:rPr>
                      </w:pPr>
                      <w:r w:rsidRPr="00F478B4">
                        <w:rPr>
                          <w:rFonts w:hint="eastAsia"/>
                          <w:b/>
                          <w:sz w:val="52"/>
                        </w:rPr>
                        <w:t>目</w:t>
                      </w:r>
                      <w:r>
                        <w:rPr>
                          <w:rFonts w:hint="eastAsia"/>
                          <w:b/>
                          <w:sz w:val="52"/>
                        </w:rPr>
                        <w:t xml:space="preserve"> </w:t>
                      </w:r>
                      <w:r>
                        <w:rPr>
                          <w:b/>
                          <w:sz w:val="52"/>
                        </w:rPr>
                        <w:t xml:space="preserve"> </w:t>
                      </w:r>
                      <w:r w:rsidRPr="00F478B4">
                        <w:rPr>
                          <w:rFonts w:hint="eastAsia"/>
                          <w:b/>
                          <w:sz w:val="52"/>
                        </w:rPr>
                        <w:t>次</w:t>
                      </w:r>
                    </w:p>
                  </w:txbxContent>
                </v:textbox>
              </v:shape>
            </w:pict>
          </mc:Fallback>
        </mc:AlternateContent>
      </w:r>
      <w:r w:rsidR="00076861" w:rsidRPr="00AB1686">
        <w:fldChar w:fldCharType="begin"/>
      </w:r>
      <w:r w:rsidR="00076861" w:rsidRPr="00AB1686">
        <w:instrText xml:space="preserve"> </w:instrText>
      </w:r>
      <w:r w:rsidR="00076861" w:rsidRPr="00AB1686">
        <w:rPr>
          <w:rFonts w:hint="eastAsia"/>
        </w:rPr>
        <w:instrText>TOC \o "1-2" \h \z \u</w:instrText>
      </w:r>
      <w:r w:rsidR="00076861" w:rsidRPr="00AB1686">
        <w:instrText xml:space="preserve"> </w:instrText>
      </w:r>
      <w:r w:rsidR="00076861" w:rsidRPr="00AB1686">
        <w:fldChar w:fldCharType="separate"/>
      </w:r>
    </w:p>
    <w:p w14:paraId="2ACF0598" w14:textId="081B224E" w:rsidR="00AC1D12" w:rsidRDefault="00F96EB1">
      <w:pPr>
        <w:pStyle w:val="11"/>
        <w:ind w:left="1361" w:right="340" w:hanging="1361"/>
        <w:rPr>
          <w:rFonts w:asciiTheme="minorHAnsi" w:eastAsiaTheme="minorEastAsia" w:hAnsiTheme="minorHAnsi" w:cstheme="minorBidi"/>
          <w:sz w:val="24"/>
          <w:szCs w:val="22"/>
        </w:rPr>
      </w:pPr>
      <w:hyperlink w:anchor="_Toc176530950" w:history="1">
        <w:r w:rsidR="00AC1D12" w:rsidRPr="005352BB">
          <w:rPr>
            <w:rStyle w:val="ae"/>
            <w:rFonts w:hint="eastAsia"/>
          </w:rPr>
          <w:t>壹、 案　　由：據訴，外籍漁工於小卷捕撈勞動契約所定期間內疑無法收到契約所簽訂薪資，且捕撈季節結束後被要求下船，代辦仲介業者及雇主不再提供食宿，又仲介疑另為外籍漁工安排工作並再次收取費用。另疑有超過</w:t>
        </w:r>
        <w:r w:rsidR="00AC1D12" w:rsidRPr="005352BB">
          <w:rPr>
            <w:rStyle w:val="ae"/>
          </w:rPr>
          <w:t>70</w:t>
        </w:r>
        <w:r w:rsidR="00AC1D12" w:rsidRPr="005352BB">
          <w:rPr>
            <w:rStyle w:val="ae"/>
            <w:rFonts w:hint="eastAsia"/>
          </w:rPr>
          <w:t>位外籍漁工被</w:t>
        </w:r>
        <w:r w:rsidR="00AC1D12" w:rsidRPr="005352BB">
          <w:rPr>
            <w:rStyle w:val="ae"/>
          </w:rPr>
          <w:t>2</w:t>
        </w:r>
        <w:r w:rsidR="00AC1D12" w:rsidRPr="005352BB">
          <w:rPr>
            <w:rStyle w:val="ae"/>
            <w:rFonts w:hint="eastAsia"/>
          </w:rPr>
          <w:t>家仲介業者安置在同一房屋內，睡覺空間不足，食物亦為教會所提供等情。究實情為何？是否有勞動剝削情形？主管機關有無善盡監督責任？均有深入瞭解之必要案。</w:t>
        </w:r>
        <w:r w:rsidR="00AC1D12">
          <w:rPr>
            <w:webHidden/>
          </w:rPr>
          <w:tab/>
        </w:r>
        <w:r w:rsidR="00AC1D12">
          <w:rPr>
            <w:webHidden/>
          </w:rPr>
          <w:fldChar w:fldCharType="begin"/>
        </w:r>
        <w:r w:rsidR="00AC1D12">
          <w:rPr>
            <w:webHidden/>
          </w:rPr>
          <w:instrText xml:space="preserve"> PAGEREF _Toc176530950 \h </w:instrText>
        </w:r>
        <w:r w:rsidR="00AC1D12">
          <w:rPr>
            <w:webHidden/>
          </w:rPr>
        </w:r>
        <w:r w:rsidR="00AC1D12">
          <w:rPr>
            <w:webHidden/>
          </w:rPr>
          <w:fldChar w:fldCharType="separate"/>
        </w:r>
        <w:r>
          <w:rPr>
            <w:webHidden/>
          </w:rPr>
          <w:t>1</w:t>
        </w:r>
        <w:r w:rsidR="00AC1D12">
          <w:rPr>
            <w:webHidden/>
          </w:rPr>
          <w:fldChar w:fldCharType="end"/>
        </w:r>
      </w:hyperlink>
    </w:p>
    <w:p w14:paraId="631666E4" w14:textId="572CCEB2" w:rsidR="00AC1D12" w:rsidRDefault="00F96EB1">
      <w:pPr>
        <w:pStyle w:val="11"/>
        <w:ind w:left="1361" w:right="340" w:hanging="1361"/>
        <w:rPr>
          <w:rFonts w:asciiTheme="minorHAnsi" w:eastAsiaTheme="minorEastAsia" w:hAnsiTheme="minorHAnsi" w:cstheme="minorBidi"/>
          <w:sz w:val="24"/>
          <w:szCs w:val="22"/>
        </w:rPr>
      </w:pPr>
      <w:hyperlink w:anchor="_Toc176530951" w:history="1">
        <w:r w:rsidR="00AC1D12" w:rsidRPr="005352BB">
          <w:rPr>
            <w:rStyle w:val="ae"/>
            <w:rFonts w:hint="eastAsia"/>
          </w:rPr>
          <w:t>貳、 調查事實：</w:t>
        </w:r>
        <w:r w:rsidR="00AC1D12">
          <w:rPr>
            <w:webHidden/>
          </w:rPr>
          <w:tab/>
        </w:r>
        <w:r w:rsidR="00AC1D12">
          <w:rPr>
            <w:webHidden/>
          </w:rPr>
          <w:fldChar w:fldCharType="begin"/>
        </w:r>
        <w:r w:rsidR="00AC1D12">
          <w:rPr>
            <w:webHidden/>
          </w:rPr>
          <w:instrText xml:space="preserve"> PAGEREF _Toc176530951 \h </w:instrText>
        </w:r>
        <w:r w:rsidR="00AC1D12">
          <w:rPr>
            <w:webHidden/>
          </w:rPr>
        </w:r>
        <w:r w:rsidR="00AC1D12">
          <w:rPr>
            <w:webHidden/>
          </w:rPr>
          <w:fldChar w:fldCharType="separate"/>
        </w:r>
        <w:r>
          <w:rPr>
            <w:webHidden/>
          </w:rPr>
          <w:t>1</w:t>
        </w:r>
        <w:r w:rsidR="00AC1D12">
          <w:rPr>
            <w:webHidden/>
          </w:rPr>
          <w:fldChar w:fldCharType="end"/>
        </w:r>
      </w:hyperlink>
    </w:p>
    <w:p w14:paraId="6D762E63" w14:textId="11277592" w:rsidR="00AC1D12" w:rsidRDefault="00F96EB1">
      <w:pPr>
        <w:pStyle w:val="22"/>
        <w:rPr>
          <w:rFonts w:asciiTheme="minorHAnsi" w:eastAsiaTheme="minorEastAsia" w:hAnsiTheme="minorHAnsi" w:cstheme="minorBidi"/>
          <w:sz w:val="24"/>
          <w:szCs w:val="22"/>
        </w:rPr>
      </w:pPr>
      <w:hyperlink w:anchor="_Toc176530952" w:history="1">
        <w:r w:rsidR="00AC1D12" w:rsidRPr="005352BB">
          <w:rPr>
            <w:rStyle w:val="ae"/>
            <w:rFonts w:hint="eastAsia"/>
          </w:rPr>
          <w:t xml:space="preserve">一、 </w:t>
        </w:r>
        <w:r w:rsidR="0073364B" w:rsidRPr="0073364B">
          <w:rPr>
            <w:rStyle w:val="ae"/>
            <w:rFonts w:hint="eastAsia"/>
          </w:rPr>
          <w:t>本院履勘情形及外籍漁工之食宿相關規定，分別摘要敘明如下</w:t>
        </w:r>
        <w:r w:rsidR="00AC1D12" w:rsidRPr="005352BB">
          <w:rPr>
            <w:rStyle w:val="ae"/>
            <w:rFonts w:hint="eastAsia"/>
          </w:rPr>
          <w:t>：</w:t>
        </w:r>
        <w:r w:rsidR="00AC1D12">
          <w:rPr>
            <w:webHidden/>
          </w:rPr>
          <w:tab/>
        </w:r>
        <w:r w:rsidR="00AC1D12">
          <w:rPr>
            <w:webHidden/>
          </w:rPr>
          <w:fldChar w:fldCharType="begin"/>
        </w:r>
        <w:r w:rsidR="00AC1D12">
          <w:rPr>
            <w:webHidden/>
          </w:rPr>
          <w:instrText xml:space="preserve"> PAGEREF _Toc176530952 \h </w:instrText>
        </w:r>
        <w:r w:rsidR="00AC1D12">
          <w:rPr>
            <w:webHidden/>
          </w:rPr>
        </w:r>
        <w:r w:rsidR="00AC1D12">
          <w:rPr>
            <w:webHidden/>
          </w:rPr>
          <w:fldChar w:fldCharType="separate"/>
        </w:r>
        <w:r>
          <w:rPr>
            <w:webHidden/>
          </w:rPr>
          <w:t>2</w:t>
        </w:r>
        <w:r w:rsidR="00AC1D12">
          <w:rPr>
            <w:webHidden/>
          </w:rPr>
          <w:fldChar w:fldCharType="end"/>
        </w:r>
      </w:hyperlink>
    </w:p>
    <w:p w14:paraId="69DE8BF1" w14:textId="7C9CBF47" w:rsidR="00AC1D12" w:rsidRDefault="00F96EB1">
      <w:pPr>
        <w:pStyle w:val="22"/>
        <w:rPr>
          <w:rFonts w:asciiTheme="minorHAnsi" w:eastAsiaTheme="minorEastAsia" w:hAnsiTheme="minorHAnsi" w:cstheme="minorBidi"/>
          <w:sz w:val="24"/>
          <w:szCs w:val="22"/>
        </w:rPr>
      </w:pPr>
      <w:hyperlink w:anchor="_Toc176530953" w:history="1">
        <w:r w:rsidR="00AC1D12" w:rsidRPr="005352BB">
          <w:rPr>
            <w:rStyle w:val="ae"/>
            <w:rFonts w:hint="eastAsia"/>
          </w:rPr>
          <w:t>二、</w:t>
        </w:r>
        <w:r w:rsidR="00AC1D12" w:rsidRPr="005352BB">
          <w:rPr>
            <w:rStyle w:val="ae"/>
          </w:rPr>
          <w:t xml:space="preserve"> 113</w:t>
        </w:r>
        <w:r w:rsidR="00AC1D12" w:rsidRPr="005352BB">
          <w:rPr>
            <w:rStyle w:val="ae"/>
            <w:rFonts w:hint="eastAsia"/>
          </w:rPr>
          <w:t>年</w:t>
        </w:r>
        <w:r w:rsidR="00AC1D12" w:rsidRPr="005352BB">
          <w:rPr>
            <w:rStyle w:val="ae"/>
          </w:rPr>
          <w:t>1</w:t>
        </w:r>
        <w:r w:rsidR="00AC1D12" w:rsidRPr="005352BB">
          <w:rPr>
            <w:rStyle w:val="ae"/>
            <w:rFonts w:hint="eastAsia"/>
          </w:rPr>
          <w:t>月</w:t>
        </w:r>
        <w:r w:rsidR="00AC1D12" w:rsidRPr="005352BB">
          <w:rPr>
            <w:rStyle w:val="ae"/>
          </w:rPr>
          <w:t>10</w:t>
        </w:r>
        <w:r w:rsidR="00AC1D12" w:rsidRPr="005352BB">
          <w:rPr>
            <w:rStyle w:val="ae"/>
            <w:rFonts w:hint="eastAsia"/>
          </w:rPr>
          <w:t>日本院訪談會議，邀請</w:t>
        </w:r>
        <w:r w:rsidR="00AC1D12" w:rsidRPr="005352BB">
          <w:rPr>
            <w:rStyle w:val="ae"/>
          </w:rPr>
          <w:t>49</w:t>
        </w:r>
        <w:r w:rsidR="00AC1D12" w:rsidRPr="005352BB">
          <w:rPr>
            <w:rStyle w:val="ae"/>
            <w:rFonts w:hint="eastAsia"/>
          </w:rPr>
          <w:t>位印尼籍漁工出席。相關問卷統計及紀錄摘要如下</w:t>
        </w:r>
        <w:r w:rsidR="00AC1D12" w:rsidRPr="005352BB">
          <w:rPr>
            <w:rStyle w:val="ae"/>
            <w:rFonts w:ascii="新細明體" w:eastAsia="新細明體" w:hAnsi="新細明體" w:hint="eastAsia"/>
          </w:rPr>
          <w:t>：</w:t>
        </w:r>
        <w:r w:rsidR="00AC1D12">
          <w:rPr>
            <w:webHidden/>
          </w:rPr>
          <w:tab/>
        </w:r>
        <w:r w:rsidR="00AC1D12">
          <w:rPr>
            <w:webHidden/>
          </w:rPr>
          <w:fldChar w:fldCharType="begin"/>
        </w:r>
        <w:r w:rsidR="00AC1D12">
          <w:rPr>
            <w:webHidden/>
          </w:rPr>
          <w:instrText xml:space="preserve"> PAGEREF _Toc176530953 \h </w:instrText>
        </w:r>
        <w:r w:rsidR="00AC1D12">
          <w:rPr>
            <w:webHidden/>
          </w:rPr>
        </w:r>
        <w:r w:rsidR="00AC1D12">
          <w:rPr>
            <w:webHidden/>
          </w:rPr>
          <w:fldChar w:fldCharType="separate"/>
        </w:r>
        <w:r>
          <w:rPr>
            <w:webHidden/>
          </w:rPr>
          <w:t>7</w:t>
        </w:r>
        <w:r w:rsidR="00AC1D12">
          <w:rPr>
            <w:webHidden/>
          </w:rPr>
          <w:fldChar w:fldCharType="end"/>
        </w:r>
      </w:hyperlink>
    </w:p>
    <w:p w14:paraId="19AB7FAF" w14:textId="053B7FF5" w:rsidR="00AC1D12" w:rsidRDefault="00F96EB1">
      <w:pPr>
        <w:pStyle w:val="22"/>
        <w:rPr>
          <w:rFonts w:asciiTheme="minorHAnsi" w:eastAsiaTheme="minorEastAsia" w:hAnsiTheme="minorHAnsi" w:cstheme="minorBidi"/>
          <w:sz w:val="24"/>
          <w:szCs w:val="22"/>
        </w:rPr>
      </w:pPr>
      <w:hyperlink w:anchor="_Toc176530954" w:history="1">
        <w:r w:rsidR="00AC1D12" w:rsidRPr="005352BB">
          <w:rPr>
            <w:rStyle w:val="ae"/>
            <w:rFonts w:hint="eastAsia"/>
          </w:rPr>
          <w:t>三、</w:t>
        </w:r>
        <w:r w:rsidR="00AC1D12" w:rsidRPr="005352BB">
          <w:rPr>
            <w:rStyle w:val="ae"/>
          </w:rPr>
          <w:t xml:space="preserve"> 113</w:t>
        </w:r>
        <w:r w:rsidR="00AC1D12" w:rsidRPr="005352BB">
          <w:rPr>
            <w:rStyle w:val="ae"/>
            <w:rFonts w:hint="eastAsia"/>
          </w:rPr>
          <w:t>年</w:t>
        </w:r>
        <w:r w:rsidR="00AC1D12" w:rsidRPr="005352BB">
          <w:rPr>
            <w:rStyle w:val="ae"/>
          </w:rPr>
          <w:t>3</w:t>
        </w:r>
        <w:r w:rsidR="00AC1D12" w:rsidRPr="005352BB">
          <w:rPr>
            <w:rStyle w:val="ae"/>
            <w:rFonts w:hint="eastAsia"/>
          </w:rPr>
          <w:t>月</w:t>
        </w:r>
        <w:r w:rsidR="00AC1D12" w:rsidRPr="005352BB">
          <w:rPr>
            <w:rStyle w:val="ae"/>
          </w:rPr>
          <w:t>8</w:t>
        </w:r>
        <w:r w:rsidR="00AC1D12" w:rsidRPr="005352BB">
          <w:rPr>
            <w:rStyle w:val="ae"/>
            <w:rFonts w:hint="eastAsia"/>
          </w:rPr>
          <w:t>日本院詢問發展署、勞工局及新北市政府漁業及漁港事業管理處，紀錄摘要如下：</w:t>
        </w:r>
        <w:r w:rsidR="00AC1D12">
          <w:rPr>
            <w:webHidden/>
          </w:rPr>
          <w:tab/>
        </w:r>
        <w:r w:rsidR="00AC1D12">
          <w:rPr>
            <w:webHidden/>
          </w:rPr>
          <w:fldChar w:fldCharType="begin"/>
        </w:r>
        <w:r w:rsidR="00AC1D12">
          <w:rPr>
            <w:webHidden/>
          </w:rPr>
          <w:instrText xml:space="preserve"> PAGEREF _Toc176530954 \h </w:instrText>
        </w:r>
        <w:r w:rsidR="00AC1D12">
          <w:rPr>
            <w:webHidden/>
          </w:rPr>
        </w:r>
        <w:r w:rsidR="00AC1D12">
          <w:rPr>
            <w:webHidden/>
          </w:rPr>
          <w:fldChar w:fldCharType="separate"/>
        </w:r>
        <w:r>
          <w:rPr>
            <w:webHidden/>
          </w:rPr>
          <w:t>12</w:t>
        </w:r>
        <w:r w:rsidR="00AC1D12">
          <w:rPr>
            <w:webHidden/>
          </w:rPr>
          <w:fldChar w:fldCharType="end"/>
        </w:r>
      </w:hyperlink>
    </w:p>
    <w:p w14:paraId="634E1BF6" w14:textId="1BF7D178" w:rsidR="00AC1D12" w:rsidRDefault="00F96EB1">
      <w:pPr>
        <w:pStyle w:val="22"/>
        <w:rPr>
          <w:rFonts w:asciiTheme="minorHAnsi" w:eastAsiaTheme="minorEastAsia" w:hAnsiTheme="minorHAnsi" w:cstheme="minorBidi"/>
          <w:sz w:val="24"/>
          <w:szCs w:val="22"/>
        </w:rPr>
      </w:pPr>
      <w:hyperlink w:anchor="_Toc176530955" w:history="1">
        <w:r w:rsidR="00AC1D12" w:rsidRPr="005352BB">
          <w:rPr>
            <w:rStyle w:val="ae"/>
            <w:rFonts w:hAnsi="標楷體" w:hint="eastAsia"/>
          </w:rPr>
          <w:t>四、</w:t>
        </w:r>
        <w:r w:rsidR="00AC1D12" w:rsidRPr="005352BB">
          <w:rPr>
            <w:rStyle w:val="ae"/>
          </w:rPr>
          <w:t xml:space="preserve"> 113</w:t>
        </w:r>
        <w:r w:rsidR="00AC1D12" w:rsidRPr="005352BB">
          <w:rPr>
            <w:rStyle w:val="ae"/>
            <w:rFonts w:hAnsi="標楷體" w:hint="eastAsia"/>
          </w:rPr>
          <w:t>年</w:t>
        </w:r>
        <w:r w:rsidR="00AC1D12" w:rsidRPr="005352BB">
          <w:rPr>
            <w:rStyle w:val="ae"/>
            <w:rFonts w:hAnsi="標楷體"/>
          </w:rPr>
          <w:t>3</w:t>
        </w:r>
        <w:r w:rsidR="00AC1D12" w:rsidRPr="005352BB">
          <w:rPr>
            <w:rStyle w:val="ae"/>
            <w:rFonts w:hAnsi="標楷體" w:hint="eastAsia"/>
          </w:rPr>
          <w:t>月</w:t>
        </w:r>
        <w:r w:rsidR="00AC1D12" w:rsidRPr="005352BB">
          <w:rPr>
            <w:rStyle w:val="ae"/>
            <w:rFonts w:hAnsi="標楷體"/>
          </w:rPr>
          <w:t>8</w:t>
        </w:r>
        <w:r w:rsidR="00AC1D12" w:rsidRPr="005352BB">
          <w:rPr>
            <w:rStyle w:val="ae"/>
            <w:rFonts w:hAnsi="標楷體" w:hint="eastAsia"/>
          </w:rPr>
          <w:t>日本院詢問會議後，發展署辦理情形摘要如下：</w:t>
        </w:r>
        <w:r w:rsidR="00AC1D12">
          <w:rPr>
            <w:webHidden/>
          </w:rPr>
          <w:tab/>
        </w:r>
        <w:r w:rsidR="00AC1D12">
          <w:rPr>
            <w:webHidden/>
          </w:rPr>
          <w:fldChar w:fldCharType="begin"/>
        </w:r>
        <w:r w:rsidR="00AC1D12">
          <w:rPr>
            <w:webHidden/>
          </w:rPr>
          <w:instrText xml:space="preserve"> PAGEREF _Toc176530955 \h </w:instrText>
        </w:r>
        <w:r w:rsidR="00AC1D12">
          <w:rPr>
            <w:webHidden/>
          </w:rPr>
        </w:r>
        <w:r w:rsidR="00AC1D12">
          <w:rPr>
            <w:webHidden/>
          </w:rPr>
          <w:fldChar w:fldCharType="separate"/>
        </w:r>
        <w:r>
          <w:rPr>
            <w:webHidden/>
          </w:rPr>
          <w:t>16</w:t>
        </w:r>
        <w:r w:rsidR="00AC1D12">
          <w:rPr>
            <w:webHidden/>
          </w:rPr>
          <w:fldChar w:fldCharType="end"/>
        </w:r>
      </w:hyperlink>
    </w:p>
    <w:p w14:paraId="46939FD5" w14:textId="5F90335F" w:rsidR="00AC1D12" w:rsidRDefault="00F96EB1">
      <w:pPr>
        <w:pStyle w:val="22"/>
        <w:rPr>
          <w:rFonts w:asciiTheme="minorHAnsi" w:eastAsiaTheme="minorEastAsia" w:hAnsiTheme="minorHAnsi" w:cstheme="minorBidi"/>
          <w:sz w:val="24"/>
          <w:szCs w:val="22"/>
        </w:rPr>
      </w:pPr>
      <w:hyperlink w:anchor="_Toc176530956" w:history="1">
        <w:r w:rsidR="00AC1D12" w:rsidRPr="005352BB">
          <w:rPr>
            <w:rStyle w:val="ae"/>
            <w:rFonts w:hAnsi="標楷體" w:hint="eastAsia"/>
          </w:rPr>
          <w:t>五、</w:t>
        </w:r>
        <w:r w:rsidR="00AC1D12" w:rsidRPr="005352BB">
          <w:rPr>
            <w:rStyle w:val="ae"/>
          </w:rPr>
          <w:t xml:space="preserve"> </w:t>
        </w:r>
        <w:r w:rsidR="0073364B" w:rsidRPr="0073364B">
          <w:rPr>
            <w:rStyle w:val="ae"/>
          </w:rPr>
          <w:t>113</w:t>
        </w:r>
        <w:r w:rsidR="0073364B" w:rsidRPr="0073364B">
          <w:rPr>
            <w:rStyle w:val="ae"/>
            <w:rFonts w:hint="eastAsia"/>
          </w:rPr>
          <w:t>年</w:t>
        </w:r>
        <w:r w:rsidR="0073364B" w:rsidRPr="0073364B">
          <w:rPr>
            <w:rStyle w:val="ae"/>
          </w:rPr>
          <w:t>3</w:t>
        </w:r>
        <w:r w:rsidR="0073364B" w:rsidRPr="0073364B">
          <w:rPr>
            <w:rStyle w:val="ae"/>
            <w:rFonts w:hint="eastAsia"/>
          </w:rPr>
          <w:t>月</w:t>
        </w:r>
        <w:r w:rsidR="0073364B" w:rsidRPr="0073364B">
          <w:rPr>
            <w:rStyle w:val="ae"/>
          </w:rPr>
          <w:t>26</w:t>
        </w:r>
        <w:r w:rsidR="0073364B" w:rsidRPr="0073364B">
          <w:rPr>
            <w:rStyle w:val="ae"/>
            <w:rFonts w:hint="eastAsia"/>
          </w:rPr>
          <w:t>日本院諮詢紀錄摘要如下</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_Toc176530956 \h </w:instrText>
        </w:r>
        <w:r w:rsidR="00AC1D12">
          <w:rPr>
            <w:webHidden/>
          </w:rPr>
        </w:r>
        <w:r w:rsidR="00AC1D12">
          <w:rPr>
            <w:webHidden/>
          </w:rPr>
          <w:fldChar w:fldCharType="separate"/>
        </w:r>
        <w:r>
          <w:rPr>
            <w:webHidden/>
          </w:rPr>
          <w:t>21</w:t>
        </w:r>
        <w:r w:rsidR="00AC1D12">
          <w:rPr>
            <w:webHidden/>
          </w:rPr>
          <w:fldChar w:fldCharType="end"/>
        </w:r>
      </w:hyperlink>
    </w:p>
    <w:p w14:paraId="286784B3" w14:textId="0445352C" w:rsidR="00AC1D12" w:rsidRDefault="00F96EB1">
      <w:pPr>
        <w:pStyle w:val="22"/>
        <w:rPr>
          <w:rFonts w:asciiTheme="minorHAnsi" w:eastAsiaTheme="minorEastAsia" w:hAnsiTheme="minorHAnsi" w:cstheme="minorBidi"/>
          <w:sz w:val="24"/>
          <w:szCs w:val="22"/>
        </w:rPr>
      </w:pPr>
      <w:hyperlink w:anchor="_Toc176530957" w:history="1">
        <w:r w:rsidR="00AC1D12" w:rsidRPr="005352BB">
          <w:rPr>
            <w:rStyle w:val="ae"/>
            <w:rFonts w:hAnsi="標楷體" w:hint="eastAsia"/>
          </w:rPr>
          <w:t>六、</w:t>
        </w:r>
        <w:r w:rsidR="00AC1D12" w:rsidRPr="005352BB">
          <w:rPr>
            <w:rStyle w:val="ae"/>
            <w:rFonts w:hAnsi="標楷體"/>
          </w:rPr>
          <w:t xml:space="preserve"> 113</w:t>
        </w:r>
        <w:r w:rsidR="00AC1D12" w:rsidRPr="005352BB">
          <w:rPr>
            <w:rStyle w:val="ae"/>
            <w:rFonts w:hAnsi="標楷體" w:hint="eastAsia"/>
          </w:rPr>
          <w:t>年</w:t>
        </w:r>
        <w:r w:rsidR="00AC1D12" w:rsidRPr="005352BB">
          <w:rPr>
            <w:rStyle w:val="ae"/>
            <w:rFonts w:hAnsi="標楷體"/>
          </w:rPr>
          <w:t>4</w:t>
        </w:r>
        <w:r w:rsidR="00AC1D12" w:rsidRPr="005352BB">
          <w:rPr>
            <w:rStyle w:val="ae"/>
            <w:rFonts w:hAnsi="標楷體" w:hint="eastAsia"/>
          </w:rPr>
          <w:t>月</w:t>
        </w:r>
        <w:r w:rsidR="00AC1D12" w:rsidRPr="005352BB">
          <w:rPr>
            <w:rStyle w:val="ae"/>
            <w:rFonts w:hAnsi="標楷體"/>
          </w:rPr>
          <w:t>24</w:t>
        </w:r>
        <w:r w:rsidR="00AC1D12" w:rsidRPr="005352BB">
          <w:rPr>
            <w:rStyle w:val="ae"/>
            <w:rFonts w:hAnsi="標楷體" w:hint="eastAsia"/>
          </w:rPr>
          <w:t>日本院詢問勞動部、發展署及漁業署：</w:t>
        </w:r>
        <w:r w:rsidR="00AC1D12">
          <w:rPr>
            <w:webHidden/>
          </w:rPr>
          <w:tab/>
        </w:r>
        <w:r w:rsidR="00AC1D12">
          <w:rPr>
            <w:webHidden/>
          </w:rPr>
          <w:fldChar w:fldCharType="begin"/>
        </w:r>
        <w:r w:rsidR="00AC1D12">
          <w:rPr>
            <w:webHidden/>
          </w:rPr>
          <w:instrText xml:space="preserve"> PAGEREF _Toc176530957 \h </w:instrText>
        </w:r>
        <w:r w:rsidR="00AC1D12">
          <w:rPr>
            <w:webHidden/>
          </w:rPr>
        </w:r>
        <w:r w:rsidR="00AC1D12">
          <w:rPr>
            <w:webHidden/>
          </w:rPr>
          <w:fldChar w:fldCharType="separate"/>
        </w:r>
        <w:r>
          <w:rPr>
            <w:webHidden/>
          </w:rPr>
          <w:t>25</w:t>
        </w:r>
        <w:r w:rsidR="00AC1D12">
          <w:rPr>
            <w:webHidden/>
          </w:rPr>
          <w:fldChar w:fldCharType="end"/>
        </w:r>
      </w:hyperlink>
    </w:p>
    <w:p w14:paraId="265A8419" w14:textId="4CA8F1CE" w:rsidR="00AC1D12" w:rsidRDefault="00F96EB1">
      <w:pPr>
        <w:pStyle w:val="22"/>
        <w:rPr>
          <w:rFonts w:asciiTheme="minorHAnsi" w:eastAsiaTheme="minorEastAsia" w:hAnsiTheme="minorHAnsi" w:cstheme="minorBidi"/>
          <w:sz w:val="24"/>
          <w:szCs w:val="22"/>
        </w:rPr>
      </w:pPr>
      <w:hyperlink w:anchor="_Toc176530958" w:history="1">
        <w:r w:rsidR="00AC1D12" w:rsidRPr="005352BB">
          <w:rPr>
            <w:rStyle w:val="ae"/>
            <w:rFonts w:hint="eastAsia"/>
          </w:rPr>
          <w:t>七、</w:t>
        </w:r>
        <w:r w:rsidR="00AC1D12" w:rsidRPr="005352BB">
          <w:rPr>
            <w:rStyle w:val="ae"/>
            <w:rFonts w:hAnsi="標楷體"/>
          </w:rPr>
          <w:t xml:space="preserve"> 113</w:t>
        </w:r>
        <w:r w:rsidR="00AC1D12" w:rsidRPr="005352BB">
          <w:rPr>
            <w:rStyle w:val="ae"/>
            <w:rFonts w:hAnsi="標楷體" w:hint="eastAsia"/>
          </w:rPr>
          <w:t>年</w:t>
        </w:r>
        <w:r w:rsidR="00AC1D12" w:rsidRPr="005352BB">
          <w:rPr>
            <w:rStyle w:val="ae"/>
          </w:rPr>
          <w:t>5</w:t>
        </w:r>
        <w:r w:rsidR="00AC1D12" w:rsidRPr="005352BB">
          <w:rPr>
            <w:rStyle w:val="ae"/>
            <w:rFonts w:hint="eastAsia"/>
          </w:rPr>
          <w:t>月</w:t>
        </w:r>
        <w:r w:rsidR="00AC1D12" w:rsidRPr="005352BB">
          <w:rPr>
            <w:rStyle w:val="ae"/>
          </w:rPr>
          <w:t>21</w:t>
        </w:r>
        <w:r w:rsidR="00AC1D12" w:rsidRPr="005352BB">
          <w:rPr>
            <w:rStyle w:val="ae"/>
            <w:rFonts w:hint="eastAsia"/>
          </w:rPr>
          <w:t>日</w:t>
        </w:r>
        <w:r w:rsidR="00AC1D12" w:rsidRPr="005352BB">
          <w:rPr>
            <w:rStyle w:val="ae"/>
            <w:rFonts w:hAnsi="標楷體" w:hint="eastAsia"/>
          </w:rPr>
          <w:t>本院詢</w:t>
        </w:r>
        <w:r w:rsidR="00AC1D12" w:rsidRPr="005352BB">
          <w:rPr>
            <w:rStyle w:val="ae"/>
            <w:rFonts w:hint="eastAsia"/>
          </w:rPr>
          <w:t>問</w:t>
        </w:r>
        <w:r w:rsidR="00AC1D12" w:rsidRPr="005352BB">
          <w:rPr>
            <w:rStyle w:val="ae"/>
            <w:rFonts w:hAnsi="標楷體" w:hint="eastAsia"/>
          </w:rPr>
          <w:t>長○○公司</w:t>
        </w:r>
        <w:r w:rsidR="00AC1D12" w:rsidRPr="005352BB">
          <w:rPr>
            <w:rStyle w:val="ae"/>
            <w:rFonts w:hint="eastAsia"/>
          </w:rPr>
          <w:t>、</w:t>
        </w:r>
        <w:r w:rsidR="00AC1D12" w:rsidRPr="005352BB">
          <w:rPr>
            <w:rStyle w:val="ae"/>
            <w:rFonts w:hAnsi="標楷體" w:hint="eastAsia"/>
          </w:rPr>
          <w:t>銓○公司</w:t>
        </w:r>
        <w:r w:rsidR="00AC1D12" w:rsidRPr="005352BB">
          <w:rPr>
            <w:rStyle w:val="ae"/>
            <w:rFonts w:hint="eastAsia"/>
          </w:rPr>
          <w:t>及</w:t>
        </w:r>
        <w:r w:rsidR="00AC1D12" w:rsidRPr="005352BB">
          <w:rPr>
            <w:rStyle w:val="ae"/>
            <w:rFonts w:hAnsi="標楷體" w:hint="eastAsia"/>
          </w:rPr>
          <w:t>和○○公司等</w:t>
        </w:r>
        <w:r w:rsidR="00AC1D12" w:rsidRPr="005352BB">
          <w:rPr>
            <w:rStyle w:val="ae"/>
            <w:rFonts w:hAnsi="標楷體"/>
          </w:rPr>
          <w:t>3</w:t>
        </w:r>
        <w:r w:rsidR="00AC1D12" w:rsidRPr="005352BB">
          <w:rPr>
            <w:rStyle w:val="ae"/>
            <w:rFonts w:hAnsi="標楷體" w:hint="eastAsia"/>
          </w:rPr>
          <w:t>家仲介，發展署列席，紀錄摘要如下：</w:t>
        </w:r>
        <w:r w:rsidR="00AC1D12">
          <w:rPr>
            <w:webHidden/>
          </w:rPr>
          <w:tab/>
        </w:r>
        <w:r w:rsidR="00AC1D12">
          <w:rPr>
            <w:webHidden/>
          </w:rPr>
          <w:fldChar w:fldCharType="begin"/>
        </w:r>
        <w:r w:rsidR="00AC1D12">
          <w:rPr>
            <w:webHidden/>
          </w:rPr>
          <w:instrText xml:space="preserve"> PAGEREF _Toc176530958 \h </w:instrText>
        </w:r>
        <w:r w:rsidR="00AC1D12">
          <w:rPr>
            <w:webHidden/>
          </w:rPr>
        </w:r>
        <w:r w:rsidR="00AC1D12">
          <w:rPr>
            <w:webHidden/>
          </w:rPr>
          <w:fldChar w:fldCharType="separate"/>
        </w:r>
        <w:r>
          <w:rPr>
            <w:webHidden/>
          </w:rPr>
          <w:t>30</w:t>
        </w:r>
        <w:r w:rsidR="00AC1D12">
          <w:rPr>
            <w:webHidden/>
          </w:rPr>
          <w:fldChar w:fldCharType="end"/>
        </w:r>
      </w:hyperlink>
    </w:p>
    <w:p w14:paraId="798A67FA" w14:textId="31580A9B" w:rsidR="00AC1D12" w:rsidRDefault="00F96EB1">
      <w:pPr>
        <w:pStyle w:val="22"/>
        <w:rPr>
          <w:rFonts w:asciiTheme="minorHAnsi" w:eastAsiaTheme="minorEastAsia" w:hAnsiTheme="minorHAnsi" w:cstheme="minorBidi"/>
          <w:sz w:val="24"/>
          <w:szCs w:val="22"/>
        </w:rPr>
      </w:pPr>
      <w:hyperlink w:anchor="_Toc176530959" w:history="1">
        <w:r w:rsidR="00AC1D12" w:rsidRPr="005352BB">
          <w:rPr>
            <w:rStyle w:val="ae"/>
            <w:rFonts w:hAnsi="標楷體" w:hint="eastAsia"/>
          </w:rPr>
          <w:t>八、</w:t>
        </w:r>
        <w:r w:rsidR="00AC1D12" w:rsidRPr="005352BB">
          <w:rPr>
            <w:rStyle w:val="ae"/>
            <w:rFonts w:hAnsi="標楷體"/>
          </w:rPr>
          <w:t xml:space="preserve"> </w:t>
        </w:r>
        <w:r w:rsidR="0073364B" w:rsidRPr="0073364B">
          <w:rPr>
            <w:rStyle w:val="ae"/>
            <w:rFonts w:hAnsi="標楷體"/>
          </w:rPr>
          <w:t>113</w:t>
        </w:r>
        <w:r w:rsidR="0073364B" w:rsidRPr="0073364B">
          <w:rPr>
            <w:rStyle w:val="ae"/>
            <w:rFonts w:hAnsi="標楷體" w:hint="eastAsia"/>
          </w:rPr>
          <w:t>年</w:t>
        </w:r>
        <w:r w:rsidR="0073364B" w:rsidRPr="0073364B">
          <w:rPr>
            <w:rStyle w:val="ae"/>
            <w:rFonts w:hAnsi="標楷體"/>
          </w:rPr>
          <w:t>6</w:t>
        </w:r>
        <w:r w:rsidR="0073364B" w:rsidRPr="0073364B">
          <w:rPr>
            <w:rStyle w:val="ae"/>
            <w:rFonts w:hAnsi="標楷體" w:hint="eastAsia"/>
          </w:rPr>
          <w:t>月</w:t>
        </w:r>
        <w:r w:rsidR="0073364B" w:rsidRPr="0073364B">
          <w:rPr>
            <w:rStyle w:val="ae"/>
            <w:rFonts w:hAnsi="標楷體"/>
          </w:rPr>
          <w:t>11</w:t>
        </w:r>
        <w:r w:rsidR="0073364B" w:rsidRPr="0073364B">
          <w:rPr>
            <w:rStyle w:val="ae"/>
            <w:rFonts w:hAnsi="標楷體" w:hint="eastAsia"/>
          </w:rPr>
          <w:t>日本院前往印辦探訪</w:t>
        </w:r>
        <w:r w:rsidR="0073364B" w:rsidRPr="0073364B">
          <w:rPr>
            <w:rStyle w:val="ae"/>
            <w:rFonts w:hAnsi="標楷體"/>
          </w:rPr>
          <w:t>9</w:t>
        </w:r>
        <w:r w:rsidR="0073364B" w:rsidRPr="0073364B">
          <w:rPr>
            <w:rStyle w:val="ae"/>
            <w:rFonts w:hAnsi="標楷體" w:hint="eastAsia"/>
          </w:rPr>
          <w:t>位外籍漁工，並訪談相關人員，紀錄摘要如下</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_Toc176530959 \h </w:instrText>
        </w:r>
        <w:r w:rsidR="00AC1D12">
          <w:rPr>
            <w:webHidden/>
          </w:rPr>
        </w:r>
        <w:r w:rsidR="00AC1D12">
          <w:rPr>
            <w:webHidden/>
          </w:rPr>
          <w:fldChar w:fldCharType="separate"/>
        </w:r>
        <w:r>
          <w:rPr>
            <w:webHidden/>
          </w:rPr>
          <w:t>34</w:t>
        </w:r>
        <w:r w:rsidR="00AC1D12">
          <w:rPr>
            <w:webHidden/>
          </w:rPr>
          <w:fldChar w:fldCharType="end"/>
        </w:r>
      </w:hyperlink>
    </w:p>
    <w:p w14:paraId="4DC3EB2A" w14:textId="051DA7B0" w:rsidR="00AC1D12" w:rsidRDefault="00F96EB1">
      <w:pPr>
        <w:pStyle w:val="22"/>
        <w:rPr>
          <w:rFonts w:asciiTheme="minorHAnsi" w:eastAsiaTheme="minorEastAsia" w:hAnsiTheme="minorHAnsi" w:cstheme="minorBidi"/>
          <w:sz w:val="24"/>
          <w:szCs w:val="22"/>
        </w:rPr>
      </w:pPr>
      <w:hyperlink w:anchor="_Toc176530960" w:history="1">
        <w:r w:rsidR="00AC1D12" w:rsidRPr="005352BB">
          <w:rPr>
            <w:rStyle w:val="ae"/>
            <w:rFonts w:hAnsi="標楷體" w:hint="eastAsia"/>
          </w:rPr>
          <w:t>九、</w:t>
        </w:r>
        <w:r w:rsidR="0073364B" w:rsidRPr="0073364B">
          <w:rPr>
            <w:rStyle w:val="ae"/>
            <w:rFonts w:hAnsi="標楷體"/>
          </w:rPr>
          <w:t>113</w:t>
        </w:r>
        <w:r w:rsidR="0073364B" w:rsidRPr="0073364B">
          <w:rPr>
            <w:rStyle w:val="ae"/>
            <w:rFonts w:hAnsi="標楷體" w:hint="eastAsia"/>
          </w:rPr>
          <w:t>年</w:t>
        </w:r>
        <w:r w:rsidR="0073364B" w:rsidRPr="0073364B">
          <w:rPr>
            <w:rStyle w:val="ae"/>
            <w:rFonts w:hAnsi="標楷體"/>
          </w:rPr>
          <w:t>7</w:t>
        </w:r>
        <w:r w:rsidR="0073364B" w:rsidRPr="0073364B">
          <w:rPr>
            <w:rStyle w:val="ae"/>
            <w:rFonts w:hAnsi="標楷體" w:hint="eastAsia"/>
          </w:rPr>
          <w:t>月</w:t>
        </w:r>
        <w:r w:rsidR="0073364B" w:rsidRPr="0073364B">
          <w:rPr>
            <w:rStyle w:val="ae"/>
            <w:rFonts w:hAnsi="標楷體"/>
          </w:rPr>
          <w:t>17</w:t>
        </w:r>
        <w:r w:rsidR="0073364B" w:rsidRPr="0073364B">
          <w:rPr>
            <w:rStyle w:val="ae"/>
            <w:rFonts w:hAnsi="標楷體" w:hint="eastAsia"/>
          </w:rPr>
          <w:t>日本院諮詢，紀錄摘要如下</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_Toc176530960 \h </w:instrText>
        </w:r>
        <w:r w:rsidR="00AC1D12">
          <w:rPr>
            <w:webHidden/>
          </w:rPr>
        </w:r>
        <w:r w:rsidR="00AC1D12">
          <w:rPr>
            <w:webHidden/>
          </w:rPr>
          <w:fldChar w:fldCharType="separate"/>
        </w:r>
        <w:r>
          <w:rPr>
            <w:webHidden/>
          </w:rPr>
          <w:t>44</w:t>
        </w:r>
        <w:r w:rsidR="00AC1D12">
          <w:rPr>
            <w:webHidden/>
          </w:rPr>
          <w:fldChar w:fldCharType="end"/>
        </w:r>
      </w:hyperlink>
    </w:p>
    <w:p w14:paraId="70218225" w14:textId="4788709C" w:rsidR="00AC1D12" w:rsidRDefault="00F96EB1">
      <w:pPr>
        <w:pStyle w:val="22"/>
        <w:rPr>
          <w:rFonts w:asciiTheme="minorHAnsi" w:eastAsiaTheme="minorEastAsia" w:hAnsiTheme="minorHAnsi" w:cstheme="minorBidi"/>
          <w:sz w:val="24"/>
          <w:szCs w:val="22"/>
        </w:rPr>
      </w:pPr>
      <w:hyperlink w:anchor="_Toc176530961" w:history="1">
        <w:r w:rsidR="00AC1D12" w:rsidRPr="005352BB">
          <w:rPr>
            <w:rStyle w:val="ae"/>
            <w:rFonts w:hint="eastAsia"/>
          </w:rPr>
          <w:t>十、</w:t>
        </w:r>
        <w:r w:rsidR="00AC1D12" w:rsidRPr="005352BB">
          <w:rPr>
            <w:rStyle w:val="ae"/>
            <w:rFonts w:hAnsi="標楷體" w:hint="eastAsia"/>
          </w:rPr>
          <w:t xml:space="preserve"> 臺灣境內僱用外籍漁工之人數、來源國家及比率</w:t>
        </w:r>
        <w:r w:rsidR="00AC1D12" w:rsidRPr="005352BB">
          <w:rPr>
            <w:rStyle w:val="ae"/>
            <w:rFonts w:ascii="新細明體" w:eastAsia="新細明體" w:hAnsi="新細明體" w:hint="eastAsia"/>
          </w:rPr>
          <w:t>：</w:t>
        </w:r>
        <w:r w:rsidR="00AC1D12">
          <w:rPr>
            <w:webHidden/>
          </w:rPr>
          <w:tab/>
        </w:r>
        <w:r w:rsidR="00AC1D12">
          <w:rPr>
            <w:webHidden/>
          </w:rPr>
          <w:fldChar w:fldCharType="begin"/>
        </w:r>
        <w:r w:rsidR="00AC1D12">
          <w:rPr>
            <w:webHidden/>
          </w:rPr>
          <w:instrText xml:space="preserve"> PAGEREF _Toc176530961 \h </w:instrText>
        </w:r>
        <w:r w:rsidR="00AC1D12">
          <w:rPr>
            <w:webHidden/>
          </w:rPr>
        </w:r>
        <w:r w:rsidR="00AC1D12">
          <w:rPr>
            <w:webHidden/>
          </w:rPr>
          <w:fldChar w:fldCharType="separate"/>
        </w:r>
        <w:r>
          <w:rPr>
            <w:webHidden/>
          </w:rPr>
          <w:t>46</w:t>
        </w:r>
        <w:r w:rsidR="00AC1D12">
          <w:rPr>
            <w:webHidden/>
          </w:rPr>
          <w:fldChar w:fldCharType="end"/>
        </w:r>
      </w:hyperlink>
    </w:p>
    <w:p w14:paraId="508AC81E" w14:textId="4CEEF2AD" w:rsidR="00AC1D12" w:rsidRDefault="00F96EB1">
      <w:pPr>
        <w:pStyle w:val="22"/>
        <w:rPr>
          <w:rFonts w:asciiTheme="minorHAnsi" w:eastAsiaTheme="minorEastAsia" w:hAnsiTheme="minorHAnsi" w:cstheme="minorBidi"/>
          <w:sz w:val="24"/>
          <w:szCs w:val="22"/>
        </w:rPr>
      </w:pPr>
      <w:hyperlink w:anchor="_Toc176530962" w:history="1">
        <w:r w:rsidR="00AC1D12" w:rsidRPr="005352BB">
          <w:rPr>
            <w:rStyle w:val="ae"/>
            <w:rFonts w:hint="eastAsia"/>
          </w:rPr>
          <w:t>十一、</w:t>
        </w:r>
        <w:r w:rsidR="00AC1D12" w:rsidRPr="005352BB">
          <w:rPr>
            <w:rStyle w:val="ae"/>
            <w:rFonts w:hAnsi="標楷體" w:hint="eastAsia"/>
          </w:rPr>
          <w:t xml:space="preserve"> 針對臺灣境內僱用外籍漁工，政府所擬之定型化契約範本及實際合約</w:t>
        </w:r>
        <w:r w:rsidR="00AC1D12" w:rsidRPr="005352BB">
          <w:rPr>
            <w:rStyle w:val="ae"/>
            <w:rFonts w:ascii="新細明體" w:eastAsia="新細明體" w:hAnsi="新細明體" w:hint="eastAsia"/>
          </w:rPr>
          <w:t>：</w:t>
        </w:r>
        <w:r w:rsidR="00AC1D12">
          <w:rPr>
            <w:webHidden/>
          </w:rPr>
          <w:tab/>
        </w:r>
        <w:r w:rsidR="00AC1D12">
          <w:rPr>
            <w:webHidden/>
          </w:rPr>
          <w:fldChar w:fldCharType="begin"/>
        </w:r>
        <w:r w:rsidR="00AC1D12">
          <w:rPr>
            <w:webHidden/>
          </w:rPr>
          <w:instrText xml:space="preserve"> PAGEREF _Toc176530962 \h </w:instrText>
        </w:r>
        <w:r w:rsidR="00AC1D12">
          <w:rPr>
            <w:webHidden/>
          </w:rPr>
        </w:r>
        <w:r w:rsidR="00AC1D12">
          <w:rPr>
            <w:webHidden/>
          </w:rPr>
          <w:fldChar w:fldCharType="separate"/>
        </w:r>
        <w:r>
          <w:rPr>
            <w:webHidden/>
          </w:rPr>
          <w:t>47</w:t>
        </w:r>
        <w:r w:rsidR="00AC1D12">
          <w:rPr>
            <w:webHidden/>
          </w:rPr>
          <w:fldChar w:fldCharType="end"/>
        </w:r>
      </w:hyperlink>
    </w:p>
    <w:p w14:paraId="772BF858" w14:textId="16FB6C38" w:rsidR="00AC1D12" w:rsidRDefault="00F96EB1">
      <w:pPr>
        <w:pStyle w:val="22"/>
        <w:rPr>
          <w:rFonts w:asciiTheme="minorHAnsi" w:eastAsiaTheme="minorEastAsia" w:hAnsiTheme="minorHAnsi" w:cstheme="minorBidi"/>
          <w:sz w:val="24"/>
          <w:szCs w:val="22"/>
        </w:rPr>
      </w:pPr>
      <w:hyperlink w:anchor="_Toc176530963" w:history="1">
        <w:r w:rsidR="00AC1D12" w:rsidRPr="005352BB">
          <w:rPr>
            <w:rStyle w:val="ae"/>
            <w:rFonts w:hint="eastAsia"/>
          </w:rPr>
          <w:t>十二、</w:t>
        </w:r>
        <w:r w:rsidR="00AC1D12" w:rsidRPr="005352BB">
          <w:rPr>
            <w:rStyle w:val="ae"/>
            <w:rFonts w:hAnsi="標楷體" w:hint="eastAsia"/>
          </w:rPr>
          <w:t xml:space="preserve"> 境內聘僱外籍漁工自</w:t>
        </w:r>
        <w:r w:rsidR="00AC1D12" w:rsidRPr="005352BB">
          <w:rPr>
            <w:rStyle w:val="ae"/>
            <w:rFonts w:hAnsi="標楷體"/>
          </w:rPr>
          <w:t>111</w:t>
        </w:r>
        <w:r w:rsidR="00AC1D12" w:rsidRPr="005352BB">
          <w:rPr>
            <w:rStyle w:val="ae"/>
            <w:rFonts w:hAnsi="標楷體" w:hint="eastAsia"/>
          </w:rPr>
          <w:t>年至</w:t>
        </w:r>
        <w:r w:rsidR="00AC1D12" w:rsidRPr="005352BB">
          <w:rPr>
            <w:rStyle w:val="ae"/>
            <w:rFonts w:hAnsi="標楷體"/>
          </w:rPr>
          <w:t>113</w:t>
        </w:r>
        <w:r w:rsidR="00AC1D12" w:rsidRPr="005352BB">
          <w:rPr>
            <w:rStyle w:val="ae"/>
            <w:rFonts w:hAnsi="標楷體" w:hint="eastAsia"/>
          </w:rPr>
          <w:t>年</w:t>
        </w:r>
        <w:r w:rsidR="00AC1D12" w:rsidRPr="005352BB">
          <w:rPr>
            <w:rStyle w:val="ae"/>
            <w:rFonts w:hAnsi="標楷體"/>
          </w:rPr>
          <w:t>2</w:t>
        </w:r>
        <w:r w:rsidR="00AC1D12" w:rsidRPr="005352BB">
          <w:rPr>
            <w:rStyle w:val="ae"/>
            <w:rFonts w:hAnsi="標楷體" w:hint="eastAsia"/>
          </w:rPr>
          <w:t>月底，向</w:t>
        </w:r>
        <w:r w:rsidR="00AC1D12" w:rsidRPr="005352BB">
          <w:rPr>
            <w:rStyle w:val="ae"/>
            <w:rFonts w:hAnsi="標楷體"/>
          </w:rPr>
          <w:t>1955</w:t>
        </w:r>
        <w:r w:rsidR="00AC1D12" w:rsidRPr="005352BB">
          <w:rPr>
            <w:rStyle w:val="ae"/>
            <w:rFonts w:hAnsi="標楷體" w:hint="eastAsia"/>
          </w:rPr>
          <w:t>專線申訴之分析資料</w:t>
        </w:r>
        <w:r w:rsidR="00AC1D12" w:rsidRPr="005352BB">
          <w:rPr>
            <w:rStyle w:val="ae"/>
            <w:rFonts w:ascii="新細明體" w:eastAsia="新細明體" w:hAnsi="新細明體" w:hint="eastAsia"/>
          </w:rPr>
          <w:t>：</w:t>
        </w:r>
        <w:r w:rsidR="00AC1D12">
          <w:rPr>
            <w:webHidden/>
          </w:rPr>
          <w:tab/>
        </w:r>
        <w:r w:rsidR="00AC1D12">
          <w:rPr>
            <w:webHidden/>
          </w:rPr>
          <w:fldChar w:fldCharType="begin"/>
        </w:r>
        <w:r w:rsidR="00AC1D12">
          <w:rPr>
            <w:webHidden/>
          </w:rPr>
          <w:instrText xml:space="preserve"> PAGEREF _Toc176530963 \h </w:instrText>
        </w:r>
        <w:r w:rsidR="00AC1D12">
          <w:rPr>
            <w:webHidden/>
          </w:rPr>
        </w:r>
        <w:r w:rsidR="00AC1D12">
          <w:rPr>
            <w:webHidden/>
          </w:rPr>
          <w:fldChar w:fldCharType="separate"/>
        </w:r>
        <w:r>
          <w:rPr>
            <w:webHidden/>
          </w:rPr>
          <w:t>48</w:t>
        </w:r>
        <w:r w:rsidR="00AC1D12">
          <w:rPr>
            <w:webHidden/>
          </w:rPr>
          <w:fldChar w:fldCharType="end"/>
        </w:r>
      </w:hyperlink>
    </w:p>
    <w:p w14:paraId="6CE332D0" w14:textId="50387E69" w:rsidR="00AC1D12" w:rsidRDefault="00F96EB1">
      <w:pPr>
        <w:pStyle w:val="22"/>
        <w:rPr>
          <w:rFonts w:asciiTheme="minorHAnsi" w:eastAsiaTheme="minorEastAsia" w:hAnsiTheme="minorHAnsi" w:cstheme="minorBidi"/>
          <w:sz w:val="24"/>
          <w:szCs w:val="22"/>
        </w:rPr>
      </w:pPr>
      <w:hyperlink w:anchor="_Toc176530964" w:history="1">
        <w:r w:rsidR="00AC1D12" w:rsidRPr="005352BB">
          <w:rPr>
            <w:rStyle w:val="ae"/>
            <w:rFonts w:hint="eastAsia"/>
          </w:rPr>
          <w:t>十三、</w:t>
        </w:r>
        <w:r w:rsidR="00AC1D12" w:rsidRPr="005352BB">
          <w:rPr>
            <w:rStyle w:val="ae"/>
            <w:rFonts w:hAnsi="標楷體" w:cs="新細明體" w:hint="eastAsia"/>
            <w:kern w:val="0"/>
            <w:lang w:val="x-none"/>
          </w:rPr>
          <w:t xml:space="preserve"> 有關提升境內聘僱外籍漁工之福利措施、生活照顧及權益保障等，現況</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_Toc176530964 \h </w:instrText>
        </w:r>
        <w:r w:rsidR="00AC1D12">
          <w:rPr>
            <w:webHidden/>
          </w:rPr>
        </w:r>
        <w:r w:rsidR="00AC1D12">
          <w:rPr>
            <w:webHidden/>
          </w:rPr>
          <w:fldChar w:fldCharType="separate"/>
        </w:r>
        <w:r>
          <w:rPr>
            <w:webHidden/>
          </w:rPr>
          <w:t>50</w:t>
        </w:r>
        <w:r w:rsidR="00AC1D12">
          <w:rPr>
            <w:webHidden/>
          </w:rPr>
          <w:fldChar w:fldCharType="end"/>
        </w:r>
      </w:hyperlink>
    </w:p>
    <w:p w14:paraId="632156AA" w14:textId="66FF599D" w:rsidR="00AC1D12" w:rsidRDefault="00F96EB1">
      <w:pPr>
        <w:pStyle w:val="22"/>
        <w:rPr>
          <w:rFonts w:asciiTheme="minorHAnsi" w:eastAsiaTheme="minorEastAsia" w:hAnsiTheme="minorHAnsi" w:cstheme="minorBidi"/>
          <w:sz w:val="24"/>
          <w:szCs w:val="22"/>
        </w:rPr>
      </w:pPr>
      <w:hyperlink w:anchor="_Toc176530965" w:history="1">
        <w:r w:rsidR="00AC1D12" w:rsidRPr="005352BB">
          <w:rPr>
            <w:rStyle w:val="ae"/>
            <w:rFonts w:hint="eastAsia"/>
          </w:rPr>
          <w:t>十四、 新北市政府訪查外籍漁工檢查資料及</w:t>
        </w:r>
        <w:r w:rsidR="00AC1D12" w:rsidRPr="005352BB">
          <w:rPr>
            <w:rStyle w:val="ae"/>
            <w:rFonts w:hAnsi="標楷體" w:hint="eastAsia"/>
          </w:rPr>
          <w:t>仲介違法態樣統計</w:t>
        </w:r>
        <w:r w:rsidR="00AC1D12" w:rsidRPr="005352BB">
          <w:rPr>
            <w:rStyle w:val="ae"/>
            <w:rFonts w:ascii="新細明體" w:eastAsia="新細明體" w:hAnsi="新細明體" w:hint="eastAsia"/>
          </w:rPr>
          <w:t>：</w:t>
        </w:r>
        <w:r w:rsidR="00AC1D12">
          <w:rPr>
            <w:webHidden/>
          </w:rPr>
          <w:tab/>
        </w:r>
        <w:r w:rsidR="00AC1D12">
          <w:rPr>
            <w:webHidden/>
          </w:rPr>
          <w:fldChar w:fldCharType="begin"/>
        </w:r>
        <w:r w:rsidR="00AC1D12">
          <w:rPr>
            <w:webHidden/>
          </w:rPr>
          <w:instrText xml:space="preserve"> PAGEREF _Toc176530965 \h </w:instrText>
        </w:r>
        <w:r w:rsidR="00AC1D12">
          <w:rPr>
            <w:webHidden/>
          </w:rPr>
        </w:r>
        <w:r w:rsidR="00AC1D12">
          <w:rPr>
            <w:webHidden/>
          </w:rPr>
          <w:fldChar w:fldCharType="separate"/>
        </w:r>
        <w:r>
          <w:rPr>
            <w:webHidden/>
          </w:rPr>
          <w:t>52</w:t>
        </w:r>
        <w:r w:rsidR="00AC1D12">
          <w:rPr>
            <w:webHidden/>
          </w:rPr>
          <w:fldChar w:fldCharType="end"/>
        </w:r>
      </w:hyperlink>
    </w:p>
    <w:p w14:paraId="11069067" w14:textId="28DF9827" w:rsidR="00AC1D12" w:rsidRDefault="00F96EB1">
      <w:pPr>
        <w:pStyle w:val="11"/>
        <w:ind w:left="1361" w:right="340" w:hanging="1361"/>
        <w:rPr>
          <w:rFonts w:asciiTheme="minorHAnsi" w:eastAsiaTheme="minorEastAsia" w:hAnsiTheme="minorHAnsi" w:cstheme="minorBidi"/>
          <w:sz w:val="24"/>
          <w:szCs w:val="22"/>
        </w:rPr>
      </w:pPr>
      <w:hyperlink w:anchor="_Toc176530966" w:history="1">
        <w:r w:rsidR="00AC1D12" w:rsidRPr="005352BB">
          <w:rPr>
            <w:rStyle w:val="ae"/>
            <w:rFonts w:hint="eastAsia"/>
          </w:rPr>
          <w:t>參、 調查意見：</w:t>
        </w:r>
        <w:r w:rsidR="00AC1D12">
          <w:rPr>
            <w:webHidden/>
          </w:rPr>
          <w:tab/>
        </w:r>
        <w:r w:rsidR="00AC1D12">
          <w:rPr>
            <w:webHidden/>
          </w:rPr>
          <w:fldChar w:fldCharType="begin"/>
        </w:r>
        <w:r w:rsidR="00AC1D12">
          <w:rPr>
            <w:webHidden/>
          </w:rPr>
          <w:instrText xml:space="preserve"> PAGEREF _Toc176530966 \h </w:instrText>
        </w:r>
        <w:r w:rsidR="00AC1D12">
          <w:rPr>
            <w:webHidden/>
          </w:rPr>
        </w:r>
        <w:r w:rsidR="00AC1D12">
          <w:rPr>
            <w:webHidden/>
          </w:rPr>
          <w:fldChar w:fldCharType="separate"/>
        </w:r>
        <w:r>
          <w:rPr>
            <w:webHidden/>
          </w:rPr>
          <w:t>54</w:t>
        </w:r>
        <w:r w:rsidR="00AC1D12">
          <w:rPr>
            <w:webHidden/>
          </w:rPr>
          <w:fldChar w:fldCharType="end"/>
        </w:r>
      </w:hyperlink>
    </w:p>
    <w:p w14:paraId="43DE6E53" w14:textId="44EB5B5F" w:rsidR="00AC1D12" w:rsidRDefault="00F96EB1">
      <w:pPr>
        <w:pStyle w:val="22"/>
        <w:rPr>
          <w:rFonts w:asciiTheme="minorHAnsi" w:eastAsiaTheme="minorEastAsia" w:hAnsiTheme="minorHAnsi" w:cstheme="minorBidi"/>
          <w:sz w:val="24"/>
          <w:szCs w:val="22"/>
        </w:rPr>
      </w:pPr>
      <w:hyperlink w:anchor="_Toc176530967" w:history="1">
        <w:r w:rsidR="00AC1D12" w:rsidRPr="005352BB">
          <w:rPr>
            <w:rStyle w:val="ae"/>
            <w:rFonts w:hint="eastAsia"/>
          </w:rPr>
          <w:t>一、</w:t>
        </w:r>
        <w:r w:rsidR="00AC1D12" w:rsidRPr="005352BB">
          <w:rPr>
            <w:rStyle w:val="ae"/>
            <w:rFonts w:hint="eastAsia"/>
            <w:b/>
          </w:rPr>
          <w:t xml:space="preserve"> 臺灣沿近海漁業</w:t>
        </w:r>
        <w:r w:rsidR="00AC1D12" w:rsidRPr="005352BB">
          <w:rPr>
            <w:rStyle w:val="ae"/>
            <w:b/>
          </w:rPr>
          <w:t>(</w:t>
        </w:r>
        <w:r w:rsidR="00AC1D12" w:rsidRPr="005352BB">
          <w:rPr>
            <w:rStyle w:val="ae"/>
            <w:rFonts w:hint="eastAsia"/>
            <w:b/>
          </w:rPr>
          <w:t>不限於小卷漁業</w:t>
        </w:r>
        <w:r w:rsidR="00AC1D12" w:rsidRPr="005352BB">
          <w:rPr>
            <w:rStyle w:val="ae"/>
            <w:b/>
          </w:rPr>
          <w:t>)</w:t>
        </w:r>
        <w:r w:rsidR="00AC1D12" w:rsidRPr="005352BB">
          <w:rPr>
            <w:rStyle w:val="ae"/>
            <w:rFonts w:hint="eastAsia"/>
            <w:b/>
          </w:rPr>
          <w:t>有大量外籍漁工於短期內遭不同雇主解僱之情形，而解僱漁工之漁船仍持續出海作業。勞動部及新北市政府調查結果「外籍漁工與雇主都是合意解約，解約原因各有不同，如漁工拒絕給付勞務、雇主捕撈白帶魚銷售價格不佳故不出海等」，惟本院調查發現的真相是「沿近海的仲介配合漁船主，運用『合意解約』彈性調節漁工人力，迴避勞動基準法的適用，致外籍漁工多次、長時間等待轉換雇主，未獲得簽約</w:t>
        </w:r>
        <w:r w:rsidR="00AC1D12" w:rsidRPr="005352BB">
          <w:rPr>
            <w:rStyle w:val="ae"/>
            <w:b/>
          </w:rPr>
          <w:t>3</w:t>
        </w:r>
        <w:r w:rsidR="00AC1D12" w:rsidRPr="005352BB">
          <w:rPr>
            <w:rStyle w:val="ae"/>
            <w:rFonts w:hint="eastAsia"/>
            <w:b/>
          </w:rPr>
          <w:t>年的工作權利保障，也未獲得資遣費」。實際上外籍漁工被頻繁轉換工作、長期無法得到薪水的情形，並非單一年度發生的案件，然勞動部長期以來未能警覺，調查結果與本院調查真相有明顯的出入。依據勞動部函復本院資料，</w:t>
        </w:r>
        <w:r w:rsidR="00AC1D12" w:rsidRPr="005352BB">
          <w:rPr>
            <w:rStyle w:val="ae"/>
            <w:b/>
          </w:rPr>
          <w:t>112</w:t>
        </w:r>
        <w:r w:rsidR="00AC1D12" w:rsidRPr="005352BB">
          <w:rPr>
            <w:rStyle w:val="ae"/>
            <w:rFonts w:hint="eastAsia"/>
            <w:b/>
          </w:rPr>
          <w:t>年因為休漁受影響漁工總計</w:t>
        </w:r>
        <w:r w:rsidR="00AC1D12" w:rsidRPr="005352BB">
          <w:rPr>
            <w:rStyle w:val="ae"/>
            <w:b/>
          </w:rPr>
          <w:t>64</w:t>
        </w:r>
        <w:r w:rsidR="00AC1D12" w:rsidRPr="005352BB">
          <w:rPr>
            <w:rStyle w:val="ae"/>
            <w:rFonts w:hint="eastAsia"/>
            <w:b/>
          </w:rPr>
          <w:t>位，分屬</w:t>
        </w:r>
        <w:r w:rsidR="00AC1D12" w:rsidRPr="005352BB">
          <w:rPr>
            <w:rStyle w:val="ae"/>
            <w:b/>
          </w:rPr>
          <w:t>45</w:t>
        </w:r>
        <w:r w:rsidR="00AC1D12" w:rsidRPr="005352BB">
          <w:rPr>
            <w:rStyle w:val="ae"/>
            <w:rFonts w:hint="eastAsia"/>
            <w:b/>
          </w:rPr>
          <w:t>個雇主，分別委託</w:t>
        </w:r>
        <w:r w:rsidR="00AC1D12" w:rsidRPr="005352BB">
          <w:rPr>
            <w:rStyle w:val="ae"/>
            <w:b/>
          </w:rPr>
          <w:t>3</w:t>
        </w:r>
        <w:r w:rsidR="00AC1D12" w:rsidRPr="005352BB">
          <w:rPr>
            <w:rStyle w:val="ae"/>
            <w:rFonts w:hint="eastAsia"/>
            <w:b/>
          </w:rPr>
          <w:t>家仲介業者；</w:t>
        </w:r>
        <w:r w:rsidR="00AC1D12" w:rsidRPr="005352BB">
          <w:rPr>
            <w:rStyle w:val="ae"/>
            <w:rFonts w:hAnsi="標楷體" w:hint="eastAsia"/>
            <w:b/>
          </w:rPr>
          <w:t>依據發展署陳述，雇主解約的狀況，過去</w:t>
        </w:r>
        <w:r w:rsidR="00AC1D12" w:rsidRPr="005352BB">
          <w:rPr>
            <w:rStyle w:val="ae"/>
            <w:rFonts w:hAnsi="標楷體"/>
            <w:b/>
          </w:rPr>
          <w:t>3</w:t>
        </w:r>
        <w:r w:rsidR="00AC1D12" w:rsidRPr="005352BB">
          <w:rPr>
            <w:rStyle w:val="ae"/>
            <w:rFonts w:hAnsi="標楷體" w:hint="eastAsia"/>
            <w:b/>
          </w:rPr>
          <w:t>年共有</w:t>
        </w:r>
        <w:r w:rsidR="00AC1D12" w:rsidRPr="005352BB">
          <w:rPr>
            <w:rStyle w:val="ae"/>
            <w:rFonts w:hAnsi="標楷體"/>
            <w:b/>
          </w:rPr>
          <w:t>196</w:t>
        </w:r>
        <w:r w:rsidR="00AC1D12" w:rsidRPr="005352BB">
          <w:rPr>
            <w:rStyle w:val="ae"/>
            <w:rFonts w:hAnsi="標楷體" w:hint="eastAsia"/>
            <w:b/>
          </w:rPr>
          <w:t>案，涉及</w:t>
        </w:r>
        <w:r w:rsidR="00AC1D12" w:rsidRPr="005352BB">
          <w:rPr>
            <w:rStyle w:val="ae"/>
            <w:rFonts w:hAnsi="標楷體"/>
            <w:b/>
          </w:rPr>
          <w:t>205</w:t>
        </w:r>
        <w:r w:rsidR="00AC1D12" w:rsidRPr="005352BB">
          <w:rPr>
            <w:rStyle w:val="ae"/>
            <w:rFonts w:hAnsi="標楷體" w:hint="eastAsia"/>
            <w:b/>
          </w:rPr>
          <w:t>名移工提早解約，解約再申請聘用有</w:t>
        </w:r>
        <w:r w:rsidR="00AC1D12" w:rsidRPr="005352BB">
          <w:rPr>
            <w:rStyle w:val="ae"/>
            <w:rFonts w:hAnsi="標楷體"/>
            <w:b/>
          </w:rPr>
          <w:t>144</w:t>
        </w:r>
        <w:r w:rsidR="00AC1D12" w:rsidRPr="005352BB">
          <w:rPr>
            <w:rStyle w:val="ae"/>
            <w:rFonts w:hAnsi="標楷體" w:hint="eastAsia"/>
            <w:b/>
          </w:rPr>
          <w:t>案，涉及</w:t>
        </w:r>
        <w:r w:rsidR="00AC1D12" w:rsidRPr="005352BB">
          <w:rPr>
            <w:rStyle w:val="ae"/>
            <w:rFonts w:hAnsi="標楷體"/>
            <w:b/>
          </w:rPr>
          <w:t>513</w:t>
        </w:r>
        <w:r w:rsidR="00AC1D12" w:rsidRPr="005352BB">
          <w:rPr>
            <w:rStyle w:val="ae"/>
            <w:rFonts w:hAnsi="標楷體" w:hint="eastAsia"/>
            <w:b/>
          </w:rPr>
          <w:t>人。</w:t>
        </w:r>
        <w:r w:rsidR="00AC1D12" w:rsidRPr="005352BB">
          <w:rPr>
            <w:rStyle w:val="ae"/>
            <w:rFonts w:hint="eastAsia"/>
            <w:b/>
          </w:rPr>
          <w:t>境內聘僱外籍漁工適用勞動基準法無庸置疑，不容雇主、仲介以「合意解約」為由規避之，而勞動部之法定掌理事項，包括勞動檢查、業務推動、勞動調查、雇主申請聘僱外國人之許可</w:t>
        </w:r>
        <w:r w:rsidR="00AC1D12" w:rsidRPr="005352BB">
          <w:rPr>
            <w:rStyle w:val="ae"/>
            <w:rFonts w:hint="eastAsia"/>
            <w:b/>
          </w:rPr>
          <w:lastRenderedPageBreak/>
          <w:t>及管理及仲介業務之許可等，惟勞動部未能警覺、掌握漁業捕撈的作業特性，及時給予漁工協助，又沒有防範未來的方案，無法落實法令對勞工權益的保障，怠忽職守</w:t>
        </w:r>
        <w:r w:rsidR="00AC1D12" w:rsidRPr="005352BB">
          <w:rPr>
            <w:rStyle w:val="ae"/>
            <w:rFonts w:hAnsi="標楷體" w:hint="eastAsia"/>
          </w:rPr>
          <w:t>，</w:t>
        </w:r>
        <w:r w:rsidR="00AC1D12" w:rsidRPr="005352BB">
          <w:rPr>
            <w:rStyle w:val="ae"/>
            <w:rFonts w:hint="eastAsia"/>
            <w:b/>
          </w:rPr>
          <w:t>嚴重影響勞工權益，核有違失。</w:t>
        </w:r>
        <w:r w:rsidR="00AC1D12">
          <w:rPr>
            <w:webHidden/>
          </w:rPr>
          <w:tab/>
        </w:r>
        <w:r w:rsidR="00AC1D12">
          <w:rPr>
            <w:webHidden/>
          </w:rPr>
          <w:fldChar w:fldCharType="begin"/>
        </w:r>
        <w:r w:rsidR="00AC1D12">
          <w:rPr>
            <w:webHidden/>
          </w:rPr>
          <w:instrText xml:space="preserve"> PAGEREF _Toc176530967 \h </w:instrText>
        </w:r>
        <w:r w:rsidR="00AC1D12">
          <w:rPr>
            <w:webHidden/>
          </w:rPr>
        </w:r>
        <w:r w:rsidR="00AC1D12">
          <w:rPr>
            <w:webHidden/>
          </w:rPr>
          <w:fldChar w:fldCharType="separate"/>
        </w:r>
        <w:r>
          <w:rPr>
            <w:webHidden/>
          </w:rPr>
          <w:t>54</w:t>
        </w:r>
        <w:r w:rsidR="00AC1D12">
          <w:rPr>
            <w:webHidden/>
          </w:rPr>
          <w:fldChar w:fldCharType="end"/>
        </w:r>
      </w:hyperlink>
    </w:p>
    <w:p w14:paraId="473B34C1" w14:textId="3D06812E" w:rsidR="00AC1D12" w:rsidRDefault="00F96EB1">
      <w:pPr>
        <w:pStyle w:val="22"/>
        <w:rPr>
          <w:rFonts w:asciiTheme="minorHAnsi" w:eastAsiaTheme="minorEastAsia" w:hAnsiTheme="minorHAnsi" w:cstheme="minorBidi"/>
          <w:sz w:val="24"/>
          <w:szCs w:val="22"/>
        </w:rPr>
      </w:pPr>
      <w:hyperlink w:anchor="_Toc176530968" w:history="1">
        <w:r w:rsidR="00AC1D12" w:rsidRPr="005352BB">
          <w:rPr>
            <w:rStyle w:val="ae"/>
            <w:rFonts w:hint="eastAsia"/>
          </w:rPr>
          <w:t>二、</w:t>
        </w:r>
        <w:r w:rsidR="00AC1D12" w:rsidRPr="005352BB">
          <w:rPr>
            <w:rStyle w:val="ae"/>
            <w:rFonts w:hint="eastAsia"/>
            <w:b/>
          </w:rPr>
          <w:t xml:space="preserve"> 臺灣沿近海漁業捕撈季節更迭時，外籍漁工面臨長期失去工作、待工的困境，仲介業者安置大量漁工居住於三重、野柳處所，其中有</w:t>
        </w:r>
        <w:r w:rsidR="00AC1D12" w:rsidRPr="005352BB">
          <w:rPr>
            <w:rStyle w:val="ae"/>
            <w:b/>
          </w:rPr>
          <w:t>50</w:t>
        </w:r>
        <w:r w:rsidR="00AC1D12" w:rsidRPr="005352BB">
          <w:rPr>
            <w:rStyle w:val="ae"/>
            <w:rFonts w:hint="eastAsia"/>
            <w:b/>
          </w:rPr>
          <w:t>位外籍漁工居住在</w:t>
        </w:r>
        <w:r w:rsidR="00AC1D12" w:rsidRPr="005352BB">
          <w:rPr>
            <w:rStyle w:val="ae"/>
            <w:b/>
          </w:rPr>
          <w:t>40</w:t>
        </w:r>
        <w:r w:rsidR="00AC1D12" w:rsidRPr="005352BB">
          <w:rPr>
            <w:rStyle w:val="ae"/>
            <w:rFonts w:hint="eastAsia"/>
            <w:b/>
          </w:rPr>
          <w:t>幾坪空間，最高紀錄超過</w:t>
        </w:r>
        <w:r w:rsidR="00AC1D12" w:rsidRPr="005352BB">
          <w:rPr>
            <w:rStyle w:val="ae"/>
            <w:b/>
          </w:rPr>
          <w:t>80</w:t>
        </w:r>
        <w:r w:rsidR="00AC1D12" w:rsidRPr="005352BB">
          <w:rPr>
            <w:rStyle w:val="ae"/>
            <w:rFonts w:hint="eastAsia"/>
            <w:b/>
          </w:rPr>
          <w:t>人，且寒流來臨季節宿舍沒有熱水，也沒有足夠的床位及棉被，廁所又有損壞的情形，住宿環境不符合生活標準，另漁工須自行負擔食宿費用，又有護照或居留證由仲介保管之情形。外籍漁工與臺灣雇主簽約</w:t>
        </w:r>
        <w:r w:rsidR="00AC1D12" w:rsidRPr="005352BB">
          <w:rPr>
            <w:rStyle w:val="ae"/>
            <w:b/>
          </w:rPr>
          <w:t>3</w:t>
        </w:r>
        <w:r w:rsidR="00AC1D12" w:rsidRPr="005352BB">
          <w:rPr>
            <w:rStyle w:val="ae"/>
            <w:rFonts w:hint="eastAsia"/>
            <w:b/>
          </w:rPr>
          <w:t>年，移工等待轉換雇主期間，原雇主仍有生活照顧管理責任，而</w:t>
        </w:r>
        <w:r w:rsidR="00AC1D12" w:rsidRPr="005352BB">
          <w:rPr>
            <w:rStyle w:val="ae"/>
            <w:rFonts w:hAnsi="標楷體" w:hint="eastAsia"/>
            <w:b/>
          </w:rPr>
          <w:t>勞動基準法規範目的在於落實保護勞工權益，而要求雇主之責任，新北市政府對於轄區內適用該規定之漁工權益負行政監督責任，此即勞動基準法第</w:t>
        </w:r>
        <w:r w:rsidR="00AC1D12" w:rsidRPr="005352BB">
          <w:rPr>
            <w:rStyle w:val="ae"/>
            <w:rFonts w:hAnsi="標楷體"/>
            <w:b/>
          </w:rPr>
          <w:t>1</w:t>
        </w:r>
        <w:r w:rsidR="00AC1D12" w:rsidRPr="005352BB">
          <w:rPr>
            <w:rStyle w:val="ae"/>
            <w:rFonts w:hAnsi="標楷體" w:hint="eastAsia"/>
            <w:b/>
          </w:rPr>
          <w:t>條所宣示之意旨，自不容雇主、仲介以「合意解約」為由規避之。然</w:t>
        </w:r>
        <w:r w:rsidR="00AC1D12" w:rsidRPr="005352BB">
          <w:rPr>
            <w:rStyle w:val="ae"/>
            <w:rFonts w:hint="eastAsia"/>
            <w:b/>
          </w:rPr>
          <w:t>新北市政府勞工局未能及時發現外籍漁工大量被解僱</w:t>
        </w:r>
        <w:r w:rsidR="00AC1D12" w:rsidRPr="005352BB">
          <w:rPr>
            <w:rStyle w:val="ae"/>
            <w:b/>
          </w:rPr>
          <w:t>(</w:t>
        </w:r>
        <w:r w:rsidR="00AC1D12" w:rsidRPr="005352BB">
          <w:rPr>
            <w:rStyle w:val="ae"/>
            <w:rFonts w:hint="eastAsia"/>
            <w:b/>
          </w:rPr>
          <w:t>約</w:t>
        </w:r>
        <w:r w:rsidR="00AC1D12" w:rsidRPr="005352BB">
          <w:rPr>
            <w:rStyle w:val="ae"/>
            <w:b/>
          </w:rPr>
          <w:t>)</w:t>
        </w:r>
        <w:r w:rsidR="00AC1D12" w:rsidRPr="005352BB">
          <w:rPr>
            <w:rStyle w:val="ae"/>
            <w:rFonts w:hint="eastAsia"/>
            <w:b/>
          </w:rPr>
          <w:t>及提早解約可能延伸的問題，使「失業」漁工陷入生活困境，</w:t>
        </w:r>
        <w:r w:rsidR="00AC1D12" w:rsidRPr="005352BB">
          <w:rPr>
            <w:rStyle w:val="ae"/>
            <w:rFonts w:hAnsi="標楷體" w:hint="eastAsia"/>
            <w:b/>
          </w:rPr>
          <w:t>未善盡保護勞工權益的責任、未履行國家保障勞工權益的職責，</w:t>
        </w:r>
        <w:r w:rsidR="00AC1D12" w:rsidRPr="005352BB">
          <w:rPr>
            <w:rStyle w:val="ae"/>
            <w:rFonts w:hint="eastAsia"/>
            <w:b/>
          </w:rPr>
          <w:t>影響臺灣人權聲譽，實有疏失。</w:t>
        </w:r>
        <w:r w:rsidR="00AC1D12">
          <w:rPr>
            <w:webHidden/>
          </w:rPr>
          <w:tab/>
        </w:r>
        <w:r w:rsidR="00AC1D12">
          <w:rPr>
            <w:webHidden/>
          </w:rPr>
          <w:fldChar w:fldCharType="begin"/>
        </w:r>
        <w:r w:rsidR="00AC1D12">
          <w:rPr>
            <w:webHidden/>
          </w:rPr>
          <w:instrText xml:space="preserve"> PAGEREF _Toc176530968 \h </w:instrText>
        </w:r>
        <w:r w:rsidR="00AC1D12">
          <w:rPr>
            <w:webHidden/>
          </w:rPr>
        </w:r>
        <w:r w:rsidR="00AC1D12">
          <w:rPr>
            <w:webHidden/>
          </w:rPr>
          <w:fldChar w:fldCharType="separate"/>
        </w:r>
        <w:r>
          <w:rPr>
            <w:webHidden/>
          </w:rPr>
          <w:t>71</w:t>
        </w:r>
        <w:r w:rsidR="00AC1D12">
          <w:rPr>
            <w:webHidden/>
          </w:rPr>
          <w:fldChar w:fldCharType="end"/>
        </w:r>
      </w:hyperlink>
    </w:p>
    <w:p w14:paraId="45639858" w14:textId="52EEE385" w:rsidR="00AC1D12" w:rsidRDefault="00F96EB1">
      <w:pPr>
        <w:pStyle w:val="22"/>
        <w:rPr>
          <w:rFonts w:asciiTheme="minorHAnsi" w:eastAsiaTheme="minorEastAsia" w:hAnsiTheme="minorHAnsi" w:cstheme="minorBidi"/>
          <w:sz w:val="24"/>
          <w:szCs w:val="22"/>
        </w:rPr>
      </w:pPr>
      <w:hyperlink w:anchor="_Toc176530969" w:history="1">
        <w:r w:rsidR="00AC1D12" w:rsidRPr="005352BB">
          <w:rPr>
            <w:rStyle w:val="ae"/>
            <w:rFonts w:hint="eastAsia"/>
          </w:rPr>
          <w:t>三、</w:t>
        </w:r>
        <w:r w:rsidR="00AC1D12" w:rsidRPr="005352BB">
          <w:rPr>
            <w:rStyle w:val="ae"/>
            <w:rFonts w:hint="eastAsia"/>
            <w:b/>
          </w:rPr>
          <w:t xml:space="preserve"> 臺灣沿近海漁業有禁漁期及明顯的淡旺季區別，雖然漁業署表示漁船可以兼營多項魚種，應該不致於影響營業，但經本院諮詢專家學者表示，</w:t>
        </w:r>
        <w:r w:rsidR="00AC1D12" w:rsidRPr="005352BB">
          <w:rPr>
            <w:rStyle w:val="ae"/>
            <w:b/>
          </w:rPr>
          <w:t>112</w:t>
        </w:r>
        <w:r w:rsidR="00AC1D12" w:rsidRPr="005352BB">
          <w:rPr>
            <w:rStyle w:val="ae"/>
            <w:rFonts w:hint="eastAsia"/>
            <w:b/>
          </w:rPr>
          <w:t>年臺灣小卷休漁，白帶魚輸銷中國大陸受到阻礙，影響船東出海捕撈意願，眾多外籍漁工被迫放「無薪假」。外籍漁工與臺灣雇主簽約</w:t>
        </w:r>
        <w:r w:rsidR="00AC1D12" w:rsidRPr="005352BB">
          <w:rPr>
            <w:rStyle w:val="ae"/>
            <w:b/>
          </w:rPr>
          <w:t>3</w:t>
        </w:r>
        <w:r w:rsidR="00AC1D12" w:rsidRPr="005352BB">
          <w:rPr>
            <w:rStyle w:val="ae"/>
            <w:rFonts w:hint="eastAsia"/>
            <w:b/>
          </w:rPr>
          <w:t>年，雇主卻將外籍漁工交由仲介「調動」，被迫轉換雇主或非法從事臨時短</w:t>
        </w:r>
        <w:r w:rsidR="00AC1D12" w:rsidRPr="005352BB">
          <w:rPr>
            <w:rStyle w:val="ae"/>
            <w:rFonts w:hint="eastAsia"/>
            <w:b/>
          </w:rPr>
          <w:lastRenderedPageBreak/>
          <w:t>期工作，對於休漁期間之停工配套措施及勞資雙方合意解僱</w:t>
        </w:r>
        <w:r w:rsidR="00AC1D12" w:rsidRPr="005352BB">
          <w:rPr>
            <w:rStyle w:val="ae"/>
            <w:b/>
          </w:rPr>
          <w:t>(</w:t>
        </w:r>
        <w:r w:rsidR="00AC1D12" w:rsidRPr="005352BB">
          <w:rPr>
            <w:rStyle w:val="ae"/>
            <w:rFonts w:hint="eastAsia"/>
            <w:b/>
          </w:rPr>
          <w:t>約</w:t>
        </w:r>
        <w:r w:rsidR="00AC1D12" w:rsidRPr="005352BB">
          <w:rPr>
            <w:rStyle w:val="ae"/>
            <w:b/>
          </w:rPr>
          <w:t>)</w:t>
        </w:r>
        <w:r w:rsidR="00AC1D12" w:rsidRPr="005352BB">
          <w:rPr>
            <w:rStyle w:val="ae"/>
            <w:rFonts w:hint="eastAsia"/>
            <w:b/>
          </w:rPr>
          <w:t>後轉換新雇主，勞動部應慎重思考解決方案，妥為因應，以保障外籍漁工權益，避免外籍漁工迫於經濟壓力成為失聯移工。</w:t>
        </w:r>
        <w:r w:rsidR="00AC1D12">
          <w:rPr>
            <w:webHidden/>
          </w:rPr>
          <w:tab/>
        </w:r>
        <w:r w:rsidR="00AC1D12">
          <w:rPr>
            <w:webHidden/>
          </w:rPr>
          <w:fldChar w:fldCharType="begin"/>
        </w:r>
        <w:r w:rsidR="00AC1D12">
          <w:rPr>
            <w:webHidden/>
          </w:rPr>
          <w:instrText xml:space="preserve"> PAGEREF _Toc176530969 \h </w:instrText>
        </w:r>
        <w:r w:rsidR="00AC1D12">
          <w:rPr>
            <w:webHidden/>
          </w:rPr>
        </w:r>
        <w:r w:rsidR="00AC1D12">
          <w:rPr>
            <w:webHidden/>
          </w:rPr>
          <w:fldChar w:fldCharType="separate"/>
        </w:r>
        <w:r>
          <w:rPr>
            <w:webHidden/>
          </w:rPr>
          <w:t>85</w:t>
        </w:r>
        <w:r w:rsidR="00AC1D12">
          <w:rPr>
            <w:webHidden/>
          </w:rPr>
          <w:fldChar w:fldCharType="end"/>
        </w:r>
      </w:hyperlink>
    </w:p>
    <w:p w14:paraId="18D845B5" w14:textId="2B59F8A3" w:rsidR="00AC1D12" w:rsidRDefault="00F96EB1">
      <w:pPr>
        <w:pStyle w:val="22"/>
        <w:rPr>
          <w:rFonts w:asciiTheme="minorHAnsi" w:eastAsiaTheme="minorEastAsia" w:hAnsiTheme="minorHAnsi" w:cstheme="minorBidi"/>
          <w:sz w:val="24"/>
          <w:szCs w:val="22"/>
        </w:rPr>
      </w:pPr>
      <w:hyperlink w:anchor="_Toc176530970" w:history="1">
        <w:r w:rsidR="00AC1D12" w:rsidRPr="005352BB">
          <w:rPr>
            <w:rStyle w:val="ae"/>
            <w:rFonts w:hint="eastAsia"/>
          </w:rPr>
          <w:t>四、</w:t>
        </w:r>
        <w:r w:rsidR="00AC1D12" w:rsidRPr="005352BB">
          <w:rPr>
            <w:rStyle w:val="ae"/>
            <w:rFonts w:hint="eastAsia"/>
            <w:b/>
          </w:rPr>
          <w:t xml:space="preserve"> 漁撈作業極易受氣候變遷及貿易因素影響，勞動部應積極研擬異常狀況通報機制，藉由預警機制立即掌握大量解僱</w:t>
        </w:r>
        <w:r w:rsidR="00AC1D12" w:rsidRPr="005352BB">
          <w:rPr>
            <w:rStyle w:val="ae"/>
            <w:b/>
          </w:rPr>
          <w:t>(</w:t>
        </w:r>
        <w:r w:rsidR="00AC1D12" w:rsidRPr="005352BB">
          <w:rPr>
            <w:rStyle w:val="ae"/>
            <w:rFonts w:hint="eastAsia"/>
            <w:b/>
          </w:rPr>
          <w:t>約</w:t>
        </w:r>
        <w:r w:rsidR="00AC1D12" w:rsidRPr="005352BB">
          <w:rPr>
            <w:rStyle w:val="ae"/>
            <w:b/>
          </w:rPr>
          <w:t>)</w:t>
        </w:r>
        <w:r w:rsidR="00AC1D12" w:rsidRPr="005352BB">
          <w:rPr>
            <w:rStyle w:val="ae"/>
            <w:rFonts w:hint="eastAsia"/>
            <w:b/>
          </w:rPr>
          <w:t>的異常狀況，採取相關措施保護勞工，保障外籍漁工工作權益。</w:t>
        </w:r>
        <w:r w:rsidR="00AC1D12">
          <w:rPr>
            <w:webHidden/>
          </w:rPr>
          <w:tab/>
        </w:r>
        <w:r w:rsidR="00AC1D12">
          <w:rPr>
            <w:webHidden/>
          </w:rPr>
          <w:fldChar w:fldCharType="begin"/>
        </w:r>
        <w:r w:rsidR="00AC1D12">
          <w:rPr>
            <w:webHidden/>
          </w:rPr>
          <w:instrText xml:space="preserve"> PAGEREF _Toc176530970 \h </w:instrText>
        </w:r>
        <w:r w:rsidR="00AC1D12">
          <w:rPr>
            <w:webHidden/>
          </w:rPr>
        </w:r>
        <w:r w:rsidR="00AC1D12">
          <w:rPr>
            <w:webHidden/>
          </w:rPr>
          <w:fldChar w:fldCharType="separate"/>
        </w:r>
        <w:r>
          <w:rPr>
            <w:webHidden/>
          </w:rPr>
          <w:t>94</w:t>
        </w:r>
        <w:r w:rsidR="00AC1D12">
          <w:rPr>
            <w:webHidden/>
          </w:rPr>
          <w:fldChar w:fldCharType="end"/>
        </w:r>
      </w:hyperlink>
    </w:p>
    <w:p w14:paraId="3BF6ED26" w14:textId="7AFF8EDD" w:rsidR="00AC1D12" w:rsidRDefault="00F96EB1">
      <w:pPr>
        <w:pStyle w:val="22"/>
        <w:rPr>
          <w:rFonts w:asciiTheme="minorHAnsi" w:eastAsiaTheme="minorEastAsia" w:hAnsiTheme="minorHAnsi" w:cstheme="minorBidi"/>
          <w:sz w:val="24"/>
          <w:szCs w:val="22"/>
        </w:rPr>
      </w:pPr>
      <w:hyperlink w:anchor="_Toc176530971" w:history="1">
        <w:r w:rsidR="00AC1D12" w:rsidRPr="005352BB">
          <w:rPr>
            <w:rStyle w:val="ae"/>
            <w:rFonts w:hint="eastAsia"/>
          </w:rPr>
          <w:t>五、</w:t>
        </w:r>
        <w:r w:rsidR="00AC1D12" w:rsidRPr="005352BB">
          <w:rPr>
            <w:rStyle w:val="ae"/>
            <w:rFonts w:hint="eastAsia"/>
            <w:b/>
          </w:rPr>
          <w:t xml:space="preserve"> 臺灣沿近海漁業</w:t>
        </w:r>
        <w:r w:rsidR="00AC1D12" w:rsidRPr="005352BB">
          <w:rPr>
            <w:rStyle w:val="ae"/>
            <w:b/>
          </w:rPr>
          <w:t>(</w:t>
        </w:r>
        <w:r w:rsidR="00AC1D12" w:rsidRPr="005352BB">
          <w:rPr>
            <w:rStyle w:val="ae"/>
            <w:rFonts w:hint="eastAsia"/>
            <w:b/>
          </w:rPr>
          <w:t>不限於小卷漁業</w:t>
        </w:r>
        <w:r w:rsidR="00AC1D12" w:rsidRPr="005352BB">
          <w:rPr>
            <w:rStyle w:val="ae"/>
            <w:b/>
          </w:rPr>
          <w:t>)</w:t>
        </w:r>
        <w:r w:rsidR="00AC1D12" w:rsidRPr="005352BB">
          <w:rPr>
            <w:rStyle w:val="ae"/>
            <w:rFonts w:hint="eastAsia"/>
            <w:b/>
          </w:rPr>
          <w:t>有大量外籍漁工於短期內遭不同雇主解僱的異常狀況，漁業署調查結果「漁船可經營</w:t>
        </w:r>
        <w:r w:rsidR="00AC1D12" w:rsidRPr="005352BB">
          <w:rPr>
            <w:rStyle w:val="ae"/>
            <w:b/>
          </w:rPr>
          <w:t>1</w:t>
        </w:r>
        <w:r w:rsidR="00AC1D12" w:rsidRPr="005352BB">
          <w:rPr>
            <w:rStyle w:val="ae"/>
            <w:rFonts w:hint="eastAsia"/>
            <w:b/>
          </w:rPr>
          <w:t>種主營漁業及</w:t>
        </w:r>
        <w:r w:rsidR="00AC1D12" w:rsidRPr="005352BB">
          <w:rPr>
            <w:rStyle w:val="ae"/>
            <w:b/>
          </w:rPr>
          <w:t>3</w:t>
        </w:r>
        <w:r w:rsidR="00AC1D12" w:rsidRPr="005352BB">
          <w:rPr>
            <w:rStyle w:val="ae"/>
            <w:rFonts w:hint="eastAsia"/>
            <w:b/>
          </w:rPr>
          <w:t>種兼營漁業，實務上漁船可依季節依目標魚種調整作業漁法」，惟本院調查的結果是「沿近海漁船生態漁工變成派遣性質，</w:t>
        </w:r>
        <w:r w:rsidR="00AC1D12" w:rsidRPr="005352BB">
          <w:rPr>
            <w:rStyle w:val="ae"/>
            <w:b/>
          </w:rPr>
          <w:t>112</w:t>
        </w:r>
        <w:r w:rsidR="00AC1D12" w:rsidRPr="005352BB">
          <w:rPr>
            <w:rStyle w:val="ae"/>
            <w:rFonts w:hint="eastAsia"/>
            <w:b/>
          </w:rPr>
          <w:t>年白帶魚輸銷中國大陸受到阻礙，影響船東出海捕撈意願，或漁業捕獲量減少，工作機會變少，大量漁工沒有工作，外籍漁工被迫轉換雇主或非法從事臨時短期工作。」漁撈作業極易受氣候變遷及貿易因素影響，漁業署應建立預警機制、立即採取相關措施，以保障漁工權益。</w:t>
        </w:r>
        <w:r w:rsidR="00AC1D12">
          <w:rPr>
            <w:webHidden/>
          </w:rPr>
          <w:tab/>
        </w:r>
        <w:r w:rsidR="00AC1D12">
          <w:rPr>
            <w:webHidden/>
          </w:rPr>
          <w:fldChar w:fldCharType="begin"/>
        </w:r>
        <w:r w:rsidR="00AC1D12">
          <w:rPr>
            <w:webHidden/>
          </w:rPr>
          <w:instrText xml:space="preserve"> PAGEREF _Toc176530971 \h </w:instrText>
        </w:r>
        <w:r w:rsidR="00AC1D12">
          <w:rPr>
            <w:webHidden/>
          </w:rPr>
        </w:r>
        <w:r w:rsidR="00AC1D12">
          <w:rPr>
            <w:webHidden/>
          </w:rPr>
          <w:fldChar w:fldCharType="separate"/>
        </w:r>
        <w:r>
          <w:rPr>
            <w:webHidden/>
          </w:rPr>
          <w:t>97</w:t>
        </w:r>
        <w:r w:rsidR="00AC1D12">
          <w:rPr>
            <w:webHidden/>
          </w:rPr>
          <w:fldChar w:fldCharType="end"/>
        </w:r>
      </w:hyperlink>
    </w:p>
    <w:p w14:paraId="0AF48DB8" w14:textId="00DFD30B" w:rsidR="00AC1D12" w:rsidRDefault="00F96EB1">
      <w:pPr>
        <w:pStyle w:val="22"/>
        <w:rPr>
          <w:rFonts w:asciiTheme="minorHAnsi" w:eastAsiaTheme="minorEastAsia" w:hAnsiTheme="minorHAnsi" w:cstheme="minorBidi"/>
          <w:sz w:val="24"/>
          <w:szCs w:val="22"/>
        </w:rPr>
      </w:pPr>
      <w:hyperlink w:anchor="_Toc176530972" w:history="1">
        <w:r w:rsidR="00AC1D12" w:rsidRPr="005352BB">
          <w:rPr>
            <w:rStyle w:val="ae"/>
            <w:rFonts w:hint="eastAsia"/>
          </w:rPr>
          <w:t>六、</w:t>
        </w:r>
        <w:r w:rsidR="00AC1D12" w:rsidRPr="005352BB">
          <w:rPr>
            <w:rStyle w:val="ae"/>
            <w:rFonts w:hint="eastAsia"/>
            <w:b/>
          </w:rPr>
          <w:t xml:space="preserve"> 國際勞工組織第</w:t>
        </w:r>
        <w:r w:rsidR="00AC1D12" w:rsidRPr="005352BB">
          <w:rPr>
            <w:rStyle w:val="ae"/>
            <w:b/>
          </w:rPr>
          <w:t>188</w:t>
        </w:r>
        <w:r w:rsidR="00AC1D12" w:rsidRPr="005352BB">
          <w:rPr>
            <w:rStyle w:val="ae"/>
            <w:rFonts w:hint="eastAsia"/>
            <w:b/>
          </w:rPr>
          <w:t>號漁業工作公約（下稱</w:t>
        </w:r>
        <w:r w:rsidR="00AC1D12" w:rsidRPr="005352BB">
          <w:rPr>
            <w:rStyle w:val="ae"/>
            <w:b/>
            <w:spacing w:val="11"/>
            <w:kern w:val="0"/>
            <w:fitText w:val="1360" w:id="-935569920"/>
          </w:rPr>
          <w:t>ILO C18</w:t>
        </w:r>
        <w:r w:rsidR="00AC1D12" w:rsidRPr="005352BB">
          <w:rPr>
            <w:rStyle w:val="ae"/>
            <w:b/>
            <w:spacing w:val="1"/>
            <w:kern w:val="0"/>
            <w:fitText w:val="1360" w:id="-935569920"/>
          </w:rPr>
          <w:t>8</w:t>
        </w:r>
        <w:r w:rsidR="00AC1D12" w:rsidRPr="005352BB">
          <w:rPr>
            <w:rStyle w:val="ae"/>
            <w:rFonts w:hint="eastAsia"/>
            <w:b/>
          </w:rPr>
          <w:t>），確保漁民在漁船上工作的勞動條件、提升漁工人權。我國持續推動將</w:t>
        </w:r>
        <w:r w:rsidR="00AC1D12" w:rsidRPr="005352BB">
          <w:rPr>
            <w:rStyle w:val="ae"/>
            <w:b/>
          </w:rPr>
          <w:t>ILO C188</w:t>
        </w:r>
        <w:r w:rsidR="00AC1D12" w:rsidRPr="005352BB">
          <w:rPr>
            <w:rStyle w:val="ae"/>
            <w:rFonts w:hint="eastAsia"/>
            <w:b/>
          </w:rPr>
          <w:t>納入國內法律，跨部會系統性改善船員權益。另保障外籍勞工人權之相關國際基準提到，任何勞工不應因原國籍受到不利益之差別待遇，移民勞工應享有「國民待遇」而非「最低基準」，又消除一切形式種族歧視國際公約</w:t>
        </w:r>
        <w:r w:rsidR="00AC1D12" w:rsidRPr="005352BB">
          <w:rPr>
            <w:rStyle w:val="ae"/>
            <w:b/>
          </w:rPr>
          <w:t>(</w:t>
        </w:r>
        <w:r w:rsidR="00AC1D12" w:rsidRPr="005352BB">
          <w:rPr>
            <w:rStyle w:val="ae"/>
            <w:rFonts w:hint="eastAsia"/>
            <w:b/>
          </w:rPr>
          <w:t>下稱</w:t>
        </w:r>
        <w:r w:rsidR="00AC1D12" w:rsidRPr="005352BB">
          <w:rPr>
            <w:rStyle w:val="ae"/>
            <w:b/>
          </w:rPr>
          <w:t>ICERD)</w:t>
        </w:r>
        <w:r w:rsidR="00AC1D12" w:rsidRPr="005352BB">
          <w:rPr>
            <w:rStyle w:val="ae"/>
            <w:rFonts w:hint="eastAsia"/>
            <w:b/>
          </w:rPr>
          <w:t>國際審查提到，國外、國內勞工應受同等待遇，如果有社會保險應該是要一樣的。我國境內僱用的外籍漁工屬於近海漁撈工作者，適用勞動基準法，原則上與本國勞工待遇相同、享有</w:t>
        </w:r>
        <w:r w:rsidR="00AC1D12" w:rsidRPr="005352BB">
          <w:rPr>
            <w:rStyle w:val="ae"/>
            <w:rFonts w:hint="eastAsia"/>
            <w:b/>
          </w:rPr>
          <w:lastRenderedPageBreak/>
          <w:t>相同的法律保障。惟目前我國就業保險排除本案失業風險更高的外籍漁工，又勞動部表示本案外籍漁工不屬於單一雇主，無法適用大量解僱保護法及就業保險法。惟人權保障不分國籍及身分，透過法律強化保障外籍漁工權益，應有討論空間。</w:t>
        </w:r>
        <w:r w:rsidR="00AC1D12">
          <w:rPr>
            <w:webHidden/>
          </w:rPr>
          <w:tab/>
        </w:r>
        <w:r w:rsidR="00AC1D12">
          <w:rPr>
            <w:webHidden/>
          </w:rPr>
          <w:fldChar w:fldCharType="begin"/>
        </w:r>
        <w:r w:rsidR="00AC1D12">
          <w:rPr>
            <w:webHidden/>
          </w:rPr>
          <w:instrText xml:space="preserve"> PAGEREF _Toc176530972 \h </w:instrText>
        </w:r>
        <w:r w:rsidR="00AC1D12">
          <w:rPr>
            <w:webHidden/>
          </w:rPr>
        </w:r>
        <w:r w:rsidR="00AC1D12">
          <w:rPr>
            <w:webHidden/>
          </w:rPr>
          <w:fldChar w:fldCharType="separate"/>
        </w:r>
        <w:r>
          <w:rPr>
            <w:webHidden/>
          </w:rPr>
          <w:t>101</w:t>
        </w:r>
        <w:r w:rsidR="00AC1D12">
          <w:rPr>
            <w:webHidden/>
          </w:rPr>
          <w:fldChar w:fldCharType="end"/>
        </w:r>
      </w:hyperlink>
    </w:p>
    <w:p w14:paraId="62ED872F" w14:textId="6DDDBECE" w:rsidR="00AC1D12" w:rsidRDefault="00F96EB1">
      <w:pPr>
        <w:pStyle w:val="11"/>
        <w:ind w:left="1361" w:right="340" w:hanging="1361"/>
        <w:rPr>
          <w:rFonts w:asciiTheme="minorHAnsi" w:eastAsiaTheme="minorEastAsia" w:hAnsiTheme="minorHAnsi" w:cstheme="minorBidi"/>
          <w:sz w:val="24"/>
          <w:szCs w:val="22"/>
        </w:rPr>
      </w:pPr>
      <w:hyperlink w:anchor="_Toc176530973" w:history="1">
        <w:r w:rsidR="00AC1D12" w:rsidRPr="005352BB">
          <w:rPr>
            <w:rStyle w:val="ae"/>
            <w:rFonts w:hint="eastAsia"/>
          </w:rPr>
          <w:t>肆、 處理辦法：</w:t>
        </w:r>
        <w:r w:rsidR="00AC1D12">
          <w:rPr>
            <w:webHidden/>
          </w:rPr>
          <w:tab/>
        </w:r>
        <w:r w:rsidR="00AC1D12">
          <w:rPr>
            <w:webHidden/>
          </w:rPr>
          <w:fldChar w:fldCharType="begin"/>
        </w:r>
        <w:r w:rsidR="00AC1D12">
          <w:rPr>
            <w:webHidden/>
          </w:rPr>
          <w:instrText xml:space="preserve"> PAGEREF _Toc176530973 \h </w:instrText>
        </w:r>
        <w:r w:rsidR="00AC1D12">
          <w:rPr>
            <w:webHidden/>
          </w:rPr>
        </w:r>
        <w:r w:rsidR="00AC1D12">
          <w:rPr>
            <w:webHidden/>
          </w:rPr>
          <w:fldChar w:fldCharType="separate"/>
        </w:r>
        <w:r>
          <w:rPr>
            <w:webHidden/>
          </w:rPr>
          <w:t>114</w:t>
        </w:r>
        <w:r w:rsidR="00AC1D12">
          <w:rPr>
            <w:webHidden/>
          </w:rPr>
          <w:fldChar w:fldCharType="end"/>
        </w:r>
      </w:hyperlink>
    </w:p>
    <w:p w14:paraId="4D6810E2" w14:textId="376E72CC" w:rsidR="00AC1D12" w:rsidRDefault="00F96EB1">
      <w:pPr>
        <w:pStyle w:val="22"/>
        <w:rPr>
          <w:rFonts w:asciiTheme="minorHAnsi" w:eastAsiaTheme="minorEastAsia" w:hAnsiTheme="minorHAnsi" w:cstheme="minorBidi"/>
          <w:sz w:val="24"/>
          <w:szCs w:val="22"/>
        </w:rPr>
      </w:pPr>
      <w:hyperlink w:anchor="_Toc176530974" w:history="1">
        <w:r w:rsidR="00AC1D12" w:rsidRPr="005352BB">
          <w:rPr>
            <w:rStyle w:val="ae"/>
            <w:rFonts w:hint="eastAsia"/>
          </w:rPr>
          <w:t>一、 調查意見一，糾正勞動部。</w:t>
        </w:r>
        <w:r w:rsidR="00AC1D12">
          <w:rPr>
            <w:webHidden/>
          </w:rPr>
          <w:tab/>
        </w:r>
        <w:r w:rsidR="00AC1D12">
          <w:rPr>
            <w:webHidden/>
          </w:rPr>
          <w:fldChar w:fldCharType="begin"/>
        </w:r>
        <w:r w:rsidR="00AC1D12">
          <w:rPr>
            <w:webHidden/>
          </w:rPr>
          <w:instrText xml:space="preserve"> PAGEREF _Toc176530974 \h </w:instrText>
        </w:r>
        <w:r w:rsidR="00AC1D12">
          <w:rPr>
            <w:webHidden/>
          </w:rPr>
        </w:r>
        <w:r w:rsidR="00AC1D12">
          <w:rPr>
            <w:webHidden/>
          </w:rPr>
          <w:fldChar w:fldCharType="separate"/>
        </w:r>
        <w:r>
          <w:rPr>
            <w:webHidden/>
          </w:rPr>
          <w:t>114</w:t>
        </w:r>
        <w:r w:rsidR="00AC1D12">
          <w:rPr>
            <w:webHidden/>
          </w:rPr>
          <w:fldChar w:fldCharType="end"/>
        </w:r>
      </w:hyperlink>
    </w:p>
    <w:p w14:paraId="2C5C7CC7" w14:textId="069B80E8" w:rsidR="00AC1D12" w:rsidRDefault="00F96EB1">
      <w:pPr>
        <w:pStyle w:val="22"/>
        <w:rPr>
          <w:rFonts w:asciiTheme="minorHAnsi" w:eastAsiaTheme="minorEastAsia" w:hAnsiTheme="minorHAnsi" w:cstheme="minorBidi"/>
          <w:sz w:val="24"/>
          <w:szCs w:val="22"/>
        </w:rPr>
      </w:pPr>
      <w:hyperlink w:anchor="_Toc176530975" w:history="1">
        <w:r w:rsidR="00AC1D12" w:rsidRPr="005352BB">
          <w:rPr>
            <w:rStyle w:val="ae"/>
            <w:rFonts w:hint="eastAsia"/>
          </w:rPr>
          <w:t>二、 調查意見二，糾正新北市政府</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_Toc176530975 \h </w:instrText>
        </w:r>
        <w:r w:rsidR="00AC1D12">
          <w:rPr>
            <w:webHidden/>
          </w:rPr>
        </w:r>
        <w:r w:rsidR="00AC1D12">
          <w:rPr>
            <w:webHidden/>
          </w:rPr>
          <w:fldChar w:fldCharType="separate"/>
        </w:r>
        <w:r>
          <w:rPr>
            <w:webHidden/>
          </w:rPr>
          <w:t>114</w:t>
        </w:r>
        <w:r w:rsidR="00AC1D12">
          <w:rPr>
            <w:webHidden/>
          </w:rPr>
          <w:fldChar w:fldCharType="end"/>
        </w:r>
      </w:hyperlink>
    </w:p>
    <w:p w14:paraId="732BAD7D" w14:textId="03CF28FB" w:rsidR="00AC1D12" w:rsidRDefault="00F96EB1">
      <w:pPr>
        <w:pStyle w:val="22"/>
        <w:rPr>
          <w:rFonts w:asciiTheme="minorHAnsi" w:eastAsiaTheme="minorEastAsia" w:hAnsiTheme="minorHAnsi" w:cstheme="minorBidi"/>
          <w:sz w:val="24"/>
          <w:szCs w:val="22"/>
        </w:rPr>
      </w:pPr>
      <w:hyperlink w:anchor="_Toc176530976" w:history="1">
        <w:r w:rsidR="00AC1D12" w:rsidRPr="005352BB">
          <w:rPr>
            <w:rStyle w:val="ae"/>
            <w:rFonts w:hint="eastAsia"/>
          </w:rPr>
          <w:t>三、 調查意見三及四，函請勞動部確實檢討改進見復。</w:t>
        </w:r>
        <w:r w:rsidR="00AC1D12">
          <w:rPr>
            <w:webHidden/>
          </w:rPr>
          <w:tab/>
        </w:r>
        <w:r w:rsidR="00AC1D12">
          <w:rPr>
            <w:webHidden/>
          </w:rPr>
          <w:fldChar w:fldCharType="begin"/>
        </w:r>
        <w:r w:rsidR="00AC1D12">
          <w:rPr>
            <w:webHidden/>
          </w:rPr>
          <w:instrText xml:space="preserve"> PAGEREF _Toc176530976 \h </w:instrText>
        </w:r>
        <w:r w:rsidR="00AC1D12">
          <w:rPr>
            <w:webHidden/>
          </w:rPr>
        </w:r>
        <w:r w:rsidR="00AC1D12">
          <w:rPr>
            <w:webHidden/>
          </w:rPr>
          <w:fldChar w:fldCharType="separate"/>
        </w:r>
        <w:r>
          <w:rPr>
            <w:webHidden/>
          </w:rPr>
          <w:t>114</w:t>
        </w:r>
        <w:r w:rsidR="00AC1D12">
          <w:rPr>
            <w:webHidden/>
          </w:rPr>
          <w:fldChar w:fldCharType="end"/>
        </w:r>
      </w:hyperlink>
    </w:p>
    <w:p w14:paraId="6DAB9463" w14:textId="3B5BD2FB" w:rsidR="00AC1D12" w:rsidRDefault="00F96EB1">
      <w:pPr>
        <w:pStyle w:val="22"/>
        <w:rPr>
          <w:rFonts w:asciiTheme="minorHAnsi" w:eastAsiaTheme="minorEastAsia" w:hAnsiTheme="minorHAnsi" w:cstheme="minorBidi"/>
          <w:sz w:val="24"/>
          <w:szCs w:val="22"/>
        </w:rPr>
      </w:pPr>
      <w:hyperlink w:anchor="_Toc176530977" w:history="1">
        <w:r w:rsidR="00AC1D12" w:rsidRPr="005352BB">
          <w:rPr>
            <w:rStyle w:val="ae"/>
            <w:rFonts w:hint="eastAsia"/>
          </w:rPr>
          <w:t>四、 調查意見五，函請農業部確實檢討改進見復。</w:t>
        </w:r>
        <w:r w:rsidR="00AC1D12">
          <w:rPr>
            <w:webHidden/>
          </w:rPr>
          <w:tab/>
        </w:r>
        <w:r w:rsidR="00AC1D12">
          <w:rPr>
            <w:webHidden/>
          </w:rPr>
          <w:fldChar w:fldCharType="begin"/>
        </w:r>
        <w:r w:rsidR="00AC1D12">
          <w:rPr>
            <w:webHidden/>
          </w:rPr>
          <w:instrText xml:space="preserve"> PAGEREF _Toc176530977 \h </w:instrText>
        </w:r>
        <w:r w:rsidR="00AC1D12">
          <w:rPr>
            <w:webHidden/>
          </w:rPr>
        </w:r>
        <w:r w:rsidR="00AC1D12">
          <w:rPr>
            <w:webHidden/>
          </w:rPr>
          <w:fldChar w:fldCharType="separate"/>
        </w:r>
        <w:r>
          <w:rPr>
            <w:webHidden/>
          </w:rPr>
          <w:t>114</w:t>
        </w:r>
        <w:r w:rsidR="00AC1D12">
          <w:rPr>
            <w:webHidden/>
          </w:rPr>
          <w:fldChar w:fldCharType="end"/>
        </w:r>
      </w:hyperlink>
    </w:p>
    <w:p w14:paraId="6A687D18" w14:textId="0AEFEEB8" w:rsidR="00AC1D12" w:rsidRDefault="00F96EB1">
      <w:pPr>
        <w:pStyle w:val="22"/>
        <w:rPr>
          <w:rFonts w:asciiTheme="minorHAnsi" w:eastAsiaTheme="minorEastAsia" w:hAnsiTheme="minorHAnsi" w:cstheme="minorBidi"/>
          <w:sz w:val="24"/>
          <w:szCs w:val="22"/>
        </w:rPr>
      </w:pPr>
      <w:hyperlink w:anchor="_Toc176530978" w:history="1">
        <w:r w:rsidR="00AC1D12" w:rsidRPr="005352BB">
          <w:rPr>
            <w:rStyle w:val="ae"/>
            <w:rFonts w:hint="eastAsia"/>
          </w:rPr>
          <w:t>五、 調查意見六，函請勞動部研處後見復。</w:t>
        </w:r>
        <w:r w:rsidR="00AC1D12">
          <w:rPr>
            <w:webHidden/>
          </w:rPr>
          <w:tab/>
        </w:r>
        <w:r w:rsidR="00AC1D12">
          <w:rPr>
            <w:webHidden/>
          </w:rPr>
          <w:fldChar w:fldCharType="begin"/>
        </w:r>
        <w:r w:rsidR="00AC1D12">
          <w:rPr>
            <w:webHidden/>
          </w:rPr>
          <w:instrText xml:space="preserve"> PAGEREF _Toc176530978 \h </w:instrText>
        </w:r>
        <w:r w:rsidR="00AC1D12">
          <w:rPr>
            <w:webHidden/>
          </w:rPr>
        </w:r>
        <w:r w:rsidR="00AC1D12">
          <w:rPr>
            <w:webHidden/>
          </w:rPr>
          <w:fldChar w:fldCharType="separate"/>
        </w:r>
        <w:r>
          <w:rPr>
            <w:webHidden/>
          </w:rPr>
          <w:t>114</w:t>
        </w:r>
        <w:r w:rsidR="00AC1D12">
          <w:rPr>
            <w:webHidden/>
          </w:rPr>
          <w:fldChar w:fldCharType="end"/>
        </w:r>
      </w:hyperlink>
    </w:p>
    <w:p w14:paraId="4593E78C" w14:textId="40EE082A" w:rsidR="00AC1D12" w:rsidRDefault="00F96EB1">
      <w:pPr>
        <w:pStyle w:val="22"/>
        <w:rPr>
          <w:rFonts w:asciiTheme="minorHAnsi" w:eastAsiaTheme="minorEastAsia" w:hAnsiTheme="minorHAnsi" w:cstheme="minorBidi"/>
          <w:sz w:val="24"/>
          <w:szCs w:val="22"/>
        </w:rPr>
      </w:pPr>
      <w:hyperlink w:anchor="_Toc176530979" w:history="1">
        <w:r w:rsidR="00AC1D12" w:rsidRPr="005352BB">
          <w:rPr>
            <w:rStyle w:val="ae"/>
            <w:rFonts w:hint="eastAsia"/>
          </w:rPr>
          <w:t>六、 調查意見，函復陳訴人。</w:t>
        </w:r>
        <w:r w:rsidR="00AC1D12">
          <w:rPr>
            <w:webHidden/>
          </w:rPr>
          <w:tab/>
        </w:r>
        <w:r w:rsidR="00AC1D12">
          <w:rPr>
            <w:webHidden/>
          </w:rPr>
          <w:fldChar w:fldCharType="begin"/>
        </w:r>
        <w:r w:rsidR="00AC1D12">
          <w:rPr>
            <w:webHidden/>
          </w:rPr>
          <w:instrText xml:space="preserve"> PAGEREF _Toc176530979 \h </w:instrText>
        </w:r>
        <w:r w:rsidR="00AC1D12">
          <w:rPr>
            <w:webHidden/>
          </w:rPr>
        </w:r>
        <w:r w:rsidR="00AC1D12">
          <w:rPr>
            <w:webHidden/>
          </w:rPr>
          <w:fldChar w:fldCharType="separate"/>
        </w:r>
        <w:r>
          <w:rPr>
            <w:webHidden/>
          </w:rPr>
          <w:t>114</w:t>
        </w:r>
        <w:r w:rsidR="00AC1D12">
          <w:rPr>
            <w:webHidden/>
          </w:rPr>
          <w:fldChar w:fldCharType="end"/>
        </w:r>
      </w:hyperlink>
    </w:p>
    <w:p w14:paraId="5626B9EE" w14:textId="7743CA45" w:rsidR="00AC1D12" w:rsidRDefault="00F96EB1">
      <w:pPr>
        <w:pStyle w:val="22"/>
        <w:rPr>
          <w:rFonts w:asciiTheme="minorHAnsi" w:eastAsiaTheme="minorEastAsia" w:hAnsiTheme="minorHAnsi" w:cstheme="minorBidi"/>
          <w:sz w:val="24"/>
          <w:szCs w:val="22"/>
        </w:rPr>
      </w:pPr>
      <w:hyperlink w:anchor="_Toc176530980" w:history="1">
        <w:r w:rsidR="00AC1D12" w:rsidRPr="005352BB">
          <w:rPr>
            <w:rStyle w:val="ae"/>
            <w:rFonts w:hint="eastAsia"/>
          </w:rPr>
          <w:t>七、 調查意見，移請國家人權委員會參處</w:t>
        </w:r>
        <w:r w:rsidR="00AC1D12" w:rsidRPr="005352BB">
          <w:rPr>
            <w:rStyle w:val="ae"/>
            <w:rFonts w:hAnsi="標楷體" w:hint="eastAsia"/>
          </w:rPr>
          <w:t>。</w:t>
        </w:r>
        <w:r w:rsidR="00AC1D12">
          <w:rPr>
            <w:webHidden/>
          </w:rPr>
          <w:tab/>
        </w:r>
        <w:r w:rsidR="00AC1D12">
          <w:rPr>
            <w:webHidden/>
          </w:rPr>
          <w:fldChar w:fldCharType="begin"/>
        </w:r>
        <w:r w:rsidR="00AC1D12">
          <w:rPr>
            <w:webHidden/>
          </w:rPr>
          <w:instrText xml:space="preserve"> PAGEREF _Toc176530980 \h </w:instrText>
        </w:r>
        <w:r w:rsidR="00AC1D12">
          <w:rPr>
            <w:webHidden/>
          </w:rPr>
        </w:r>
        <w:r w:rsidR="00AC1D12">
          <w:rPr>
            <w:webHidden/>
          </w:rPr>
          <w:fldChar w:fldCharType="separate"/>
        </w:r>
        <w:r>
          <w:rPr>
            <w:webHidden/>
          </w:rPr>
          <w:t>114</w:t>
        </w:r>
        <w:r w:rsidR="00AC1D12">
          <w:rPr>
            <w:webHidden/>
          </w:rPr>
          <w:fldChar w:fldCharType="end"/>
        </w:r>
      </w:hyperlink>
    </w:p>
    <w:p w14:paraId="26B7B1A9" w14:textId="4C7EC45A" w:rsidR="00AC1D12" w:rsidRDefault="00F96EB1">
      <w:pPr>
        <w:pStyle w:val="22"/>
        <w:rPr>
          <w:rFonts w:asciiTheme="minorHAnsi" w:eastAsiaTheme="minorEastAsia" w:hAnsiTheme="minorHAnsi" w:cstheme="minorBidi"/>
          <w:sz w:val="24"/>
          <w:szCs w:val="22"/>
        </w:rPr>
      </w:pPr>
      <w:hyperlink w:anchor="_Toc176530981" w:history="1">
        <w:r w:rsidR="00AC1D12" w:rsidRPr="005352BB">
          <w:rPr>
            <w:rStyle w:val="ae"/>
            <w:rFonts w:hint="eastAsia"/>
          </w:rPr>
          <w:t>八、 調查報告全文</w:t>
        </w:r>
        <w:r w:rsidR="00AC1D12" w:rsidRPr="005352BB">
          <w:rPr>
            <w:rStyle w:val="ae"/>
            <w:rFonts w:hAnsi="標楷體" w:hint="eastAsia"/>
          </w:rPr>
          <w:t>（</w:t>
        </w:r>
        <w:r w:rsidR="00AC1D12" w:rsidRPr="005352BB">
          <w:rPr>
            <w:rStyle w:val="ae"/>
            <w:rFonts w:hint="eastAsia"/>
          </w:rPr>
          <w:t>含附表、簡報</w:t>
        </w:r>
        <w:r w:rsidR="00AC1D12" w:rsidRPr="005352BB">
          <w:rPr>
            <w:rStyle w:val="ae"/>
            <w:rFonts w:hAnsi="標楷體" w:hint="eastAsia"/>
          </w:rPr>
          <w:t>），</w:t>
        </w:r>
        <w:r w:rsidR="00AC1D12" w:rsidRPr="005352BB">
          <w:rPr>
            <w:rStyle w:val="ae"/>
            <w:rFonts w:hint="eastAsia"/>
          </w:rPr>
          <w:t>經委員會</w:t>
        </w:r>
        <w:r w:rsidR="00AC1D12" w:rsidRPr="005352BB">
          <w:rPr>
            <w:rStyle w:val="ae"/>
            <w:rFonts w:hAnsi="標楷體" w:hint="eastAsia"/>
          </w:rPr>
          <w:t>聯席會議</w:t>
        </w:r>
        <w:r w:rsidR="00AC1D12" w:rsidRPr="005352BB">
          <w:rPr>
            <w:rStyle w:val="ae"/>
            <w:rFonts w:hint="eastAsia"/>
          </w:rPr>
          <w:t>討論通過後公布。</w:t>
        </w:r>
        <w:r w:rsidR="00AC1D12">
          <w:rPr>
            <w:webHidden/>
          </w:rPr>
          <w:tab/>
        </w:r>
        <w:r w:rsidR="00AC1D12">
          <w:rPr>
            <w:webHidden/>
          </w:rPr>
          <w:fldChar w:fldCharType="begin"/>
        </w:r>
        <w:r w:rsidR="00AC1D12">
          <w:rPr>
            <w:webHidden/>
          </w:rPr>
          <w:instrText xml:space="preserve"> PAGEREF _Toc176530981 \h </w:instrText>
        </w:r>
        <w:r w:rsidR="00AC1D12">
          <w:rPr>
            <w:webHidden/>
          </w:rPr>
        </w:r>
        <w:r w:rsidR="00AC1D12">
          <w:rPr>
            <w:webHidden/>
          </w:rPr>
          <w:fldChar w:fldCharType="separate"/>
        </w:r>
        <w:r>
          <w:rPr>
            <w:webHidden/>
          </w:rPr>
          <w:t>114</w:t>
        </w:r>
        <w:r w:rsidR="00AC1D12">
          <w:rPr>
            <w:webHidden/>
          </w:rPr>
          <w:fldChar w:fldCharType="end"/>
        </w:r>
      </w:hyperlink>
    </w:p>
    <w:p w14:paraId="70275DD5" w14:textId="3FC0AF49" w:rsidR="00AC1D12" w:rsidRDefault="00F96EB1">
      <w:pPr>
        <w:pStyle w:val="11"/>
        <w:ind w:left="1361" w:right="340" w:hanging="1361"/>
        <w:rPr>
          <w:rFonts w:asciiTheme="minorHAnsi" w:eastAsiaTheme="minorEastAsia" w:hAnsiTheme="minorHAnsi" w:cstheme="minorBidi"/>
          <w:sz w:val="24"/>
          <w:szCs w:val="22"/>
        </w:rPr>
      </w:pPr>
      <w:hyperlink w:anchor="_Toc176530982" w:history="1">
        <w:r w:rsidR="00AC1D12" w:rsidRPr="005352BB">
          <w:rPr>
            <w:rStyle w:val="ae"/>
            <w:rFonts w:hint="eastAsia"/>
            <w:bCs/>
          </w:rPr>
          <w:t>附表【</w:t>
        </w:r>
        <w:r w:rsidR="00AC1D12" w:rsidRPr="005352BB">
          <w:rPr>
            <w:rStyle w:val="ae"/>
            <w:rFonts w:hint="eastAsia"/>
          </w:rPr>
          <w:t>臺灣禁漁期相關情形調查表</w:t>
        </w:r>
        <w:r w:rsidR="00AC1D12" w:rsidRPr="005352BB">
          <w:rPr>
            <w:rStyle w:val="ae"/>
            <w:rFonts w:hint="eastAsia"/>
            <w:bCs/>
          </w:rPr>
          <w:t>】</w:t>
        </w:r>
        <w:r w:rsidR="00AC1D12">
          <w:rPr>
            <w:webHidden/>
          </w:rPr>
          <w:tab/>
        </w:r>
        <w:r w:rsidR="00AC1D12">
          <w:rPr>
            <w:webHidden/>
          </w:rPr>
          <w:fldChar w:fldCharType="begin"/>
        </w:r>
        <w:r w:rsidR="00AC1D12">
          <w:rPr>
            <w:webHidden/>
          </w:rPr>
          <w:instrText xml:space="preserve"> PAGEREF _Toc176530982 \h </w:instrText>
        </w:r>
        <w:r w:rsidR="00AC1D12">
          <w:rPr>
            <w:webHidden/>
          </w:rPr>
        </w:r>
        <w:r w:rsidR="00AC1D12">
          <w:rPr>
            <w:webHidden/>
          </w:rPr>
          <w:fldChar w:fldCharType="separate"/>
        </w:r>
        <w:r>
          <w:rPr>
            <w:webHidden/>
          </w:rPr>
          <w:t>115</w:t>
        </w:r>
        <w:r w:rsidR="00AC1D12">
          <w:rPr>
            <w:webHidden/>
          </w:rPr>
          <w:fldChar w:fldCharType="end"/>
        </w:r>
      </w:hyperlink>
    </w:p>
    <w:p w14:paraId="3147B27C" w14:textId="77777777" w:rsidR="0060069E" w:rsidRPr="00AB1686" w:rsidRDefault="00076861" w:rsidP="00F37D7B">
      <w:pPr>
        <w:pStyle w:val="af3"/>
        <w:sectPr w:rsidR="0060069E" w:rsidRPr="00AB1686" w:rsidSect="0060069E">
          <w:footerReference w:type="default" r:id="rId9"/>
          <w:type w:val="continuous"/>
          <w:pgSz w:w="11907" w:h="16840" w:code="9"/>
          <w:pgMar w:top="1701" w:right="1418" w:bottom="1418" w:left="1418" w:header="851" w:footer="851" w:gutter="227"/>
          <w:pgNumType w:fmt="upperRoman" w:start="1"/>
          <w:cols w:space="425"/>
          <w:docGrid w:type="linesAndChars" w:linePitch="457" w:charSpace="4127"/>
        </w:sectPr>
      </w:pPr>
      <w:r w:rsidRPr="00AB1686">
        <w:fldChar w:fldCharType="end"/>
      </w:r>
    </w:p>
    <w:p w14:paraId="26970D80" w14:textId="77777777" w:rsidR="00D75644" w:rsidRPr="00AB1686" w:rsidRDefault="00D75644" w:rsidP="00F37D7B">
      <w:pPr>
        <w:pStyle w:val="af3"/>
      </w:pPr>
      <w:r w:rsidRPr="00AB1686">
        <w:rPr>
          <w:rFonts w:hint="eastAsia"/>
        </w:rPr>
        <w:lastRenderedPageBreak/>
        <w:t>調查報告</w:t>
      </w:r>
    </w:p>
    <w:p w14:paraId="0BEDA1CC" w14:textId="77777777" w:rsidR="00E25849" w:rsidRPr="00AB1686" w:rsidRDefault="00E25849" w:rsidP="004704CD">
      <w:pPr>
        <w:pStyle w:val="1"/>
        <w:ind w:left="2325" w:hanging="2325"/>
        <w:rPr>
          <w:szCs w:val="32"/>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176530950"/>
      <w:r w:rsidRPr="00AB1686">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0A4E81" w:rsidRPr="00AB1686">
        <w:rPr>
          <w:rFonts w:hint="eastAsia"/>
          <w:szCs w:val="32"/>
        </w:rPr>
        <w:t>據訴，</w:t>
      </w:r>
      <w:r w:rsidR="004C7D06" w:rsidRPr="00AB1686">
        <w:rPr>
          <w:szCs w:val="32"/>
        </w:rPr>
        <w:t>外籍漁工於小卷捕撈勞動契約所定期間內疑無法收到契約所簽訂薪資，且捕撈季節結束後被要求下船，代辦仲介業者及雇主不再提供食宿，又仲介疑另為外籍漁工安排工作並再次收取費用。另疑有超過70位外籍漁工被2家仲介業者安置在同一房屋內，睡覺空間不足，食物亦為教會所提供等情。究實情為何？是否有勞動剝削情形？主管機關有無善盡監督責任？均有深入瞭解之必要案。</w:t>
      </w:r>
      <w:bookmarkEnd w:id="26"/>
    </w:p>
    <w:p w14:paraId="3664CEB9" w14:textId="77777777" w:rsidR="00695E22" w:rsidRPr="00AB1686" w:rsidRDefault="00E25849" w:rsidP="00622A51">
      <w:pPr>
        <w:pStyle w:val="1"/>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4892371"/>
      <w:bookmarkStart w:id="38" w:name="_Toc524895642"/>
      <w:bookmarkStart w:id="39" w:name="_Toc524896188"/>
      <w:bookmarkStart w:id="40" w:name="_Toc524896218"/>
      <w:bookmarkStart w:id="41" w:name="_Toc524902724"/>
      <w:bookmarkStart w:id="42" w:name="_Toc525066143"/>
      <w:bookmarkStart w:id="43" w:name="_Toc525070833"/>
      <w:bookmarkStart w:id="44" w:name="_Toc525938373"/>
      <w:bookmarkStart w:id="45" w:name="_Toc525939221"/>
      <w:bookmarkStart w:id="46" w:name="_Toc525939726"/>
      <w:bookmarkStart w:id="47" w:name="_Toc529218260"/>
      <w:bookmarkStart w:id="48" w:name="_Toc529222683"/>
      <w:bookmarkStart w:id="49" w:name="_Toc529223105"/>
      <w:bookmarkStart w:id="50" w:name="_Toc529223856"/>
      <w:bookmarkStart w:id="51" w:name="_Toc529228252"/>
      <w:bookmarkStart w:id="52" w:name="_Toc2400389"/>
      <w:bookmarkStart w:id="53" w:name="_Toc4316183"/>
      <w:bookmarkStart w:id="54" w:name="_Toc4473324"/>
      <w:bookmarkStart w:id="55" w:name="_Toc69556891"/>
      <w:bookmarkStart w:id="56" w:name="_Toc69556940"/>
      <w:bookmarkStart w:id="57" w:name="_Toc69609814"/>
      <w:bookmarkStart w:id="58" w:name="_Toc70241810"/>
      <w:bookmarkStart w:id="59" w:name="_Toc70242199"/>
      <w:bookmarkStart w:id="60" w:name="_Toc421794869"/>
      <w:bookmarkStart w:id="61" w:name="_Toc422834154"/>
      <w:bookmarkStart w:id="62" w:name="_Toc176530951"/>
      <w:bookmarkEnd w:id="27"/>
      <w:bookmarkEnd w:id="28"/>
      <w:bookmarkEnd w:id="29"/>
      <w:bookmarkEnd w:id="30"/>
      <w:bookmarkEnd w:id="31"/>
      <w:bookmarkEnd w:id="32"/>
      <w:bookmarkEnd w:id="33"/>
      <w:bookmarkEnd w:id="34"/>
      <w:bookmarkEnd w:id="35"/>
      <w:bookmarkEnd w:id="36"/>
      <w:r w:rsidRPr="00AB1686">
        <w:rPr>
          <w:rFonts w:hint="eastAsia"/>
        </w:rPr>
        <w:t>調查事實：</w:t>
      </w:r>
      <w:bookmarkStart w:id="63" w:name="_Toc525070834"/>
      <w:bookmarkStart w:id="64" w:name="_Toc525938374"/>
      <w:bookmarkStart w:id="65" w:name="_Toc525939222"/>
      <w:bookmarkStart w:id="66" w:name="_Toc525939727"/>
      <w:bookmarkStart w:id="67" w:name="_Toc525066144"/>
      <w:bookmarkStart w:id="68" w:name="_Toc52489237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45B7136" w14:textId="77777777" w:rsidR="00213C9C" w:rsidRPr="00AB1686" w:rsidRDefault="00045E19" w:rsidP="00E90AD0">
      <w:pPr>
        <w:pStyle w:val="10"/>
        <w:ind w:left="680" w:firstLine="680"/>
      </w:pPr>
      <w:r w:rsidRPr="00AB1686">
        <w:rPr>
          <w:rFonts w:hint="eastAsia"/>
        </w:rPr>
        <w:t>本案經調閱勞動部、農業部漁業署(下稱漁業署)、</w:t>
      </w:r>
      <w:r w:rsidRPr="00AB1686">
        <w:rPr>
          <w:rFonts w:hint="eastAsia"/>
          <w:noProof/>
        </w:rPr>
        <w:t>新北市政府勞</w:t>
      </w:r>
      <w:r w:rsidRPr="00AB1686">
        <w:rPr>
          <w:rFonts w:hint="eastAsia"/>
        </w:rPr>
        <w:t>工局</w:t>
      </w:r>
      <w:r w:rsidR="00CA458E" w:rsidRPr="00AB1686">
        <w:rPr>
          <w:rFonts w:hint="eastAsia"/>
        </w:rPr>
        <w:t>(下稱勞工局)</w:t>
      </w:r>
      <w:r w:rsidR="006B62B9" w:rsidRPr="00AB1686">
        <w:rPr>
          <w:rFonts w:hint="eastAsia"/>
          <w:noProof/>
        </w:rPr>
        <w:t>、</w:t>
      </w:r>
      <w:r w:rsidR="00D66EE1" w:rsidRPr="00AB1686">
        <w:rPr>
          <w:rFonts w:hAnsi="標楷體"/>
          <w:szCs w:val="32"/>
        </w:rPr>
        <w:t>長○○</w:t>
      </w:r>
      <w:r w:rsidR="006B62B9" w:rsidRPr="00AB1686">
        <w:rPr>
          <w:rFonts w:hAnsi="標楷體"/>
          <w:szCs w:val="32"/>
        </w:rPr>
        <w:t>國際管理顧問有限公司（下稱</w:t>
      </w:r>
      <w:r w:rsidR="00D66EE1" w:rsidRPr="00AB1686">
        <w:rPr>
          <w:rFonts w:hAnsi="標楷體"/>
          <w:szCs w:val="32"/>
        </w:rPr>
        <w:t>長○○</w:t>
      </w:r>
      <w:r w:rsidR="006B62B9" w:rsidRPr="00AB1686">
        <w:rPr>
          <w:rFonts w:hAnsi="標楷體"/>
          <w:szCs w:val="32"/>
        </w:rPr>
        <w:t>公司）、</w:t>
      </w:r>
      <w:r w:rsidR="00D66EE1" w:rsidRPr="00AB1686">
        <w:rPr>
          <w:rFonts w:hAnsi="標楷體"/>
          <w:szCs w:val="32"/>
        </w:rPr>
        <w:t>銓○</w:t>
      </w:r>
      <w:r w:rsidR="006B62B9" w:rsidRPr="00AB1686">
        <w:rPr>
          <w:rFonts w:hAnsi="標楷體"/>
          <w:szCs w:val="32"/>
        </w:rPr>
        <w:t>國際有限公司（下稱</w:t>
      </w:r>
      <w:r w:rsidR="00D66EE1" w:rsidRPr="00AB1686">
        <w:rPr>
          <w:rFonts w:hAnsi="標楷體"/>
          <w:szCs w:val="32"/>
        </w:rPr>
        <w:t>銓○</w:t>
      </w:r>
      <w:r w:rsidR="006B62B9" w:rsidRPr="00AB1686">
        <w:rPr>
          <w:rFonts w:hAnsi="標楷體"/>
          <w:szCs w:val="32"/>
        </w:rPr>
        <w:t>公司）</w:t>
      </w:r>
      <w:r w:rsidR="00534F83" w:rsidRPr="00AB1686">
        <w:rPr>
          <w:rFonts w:hAnsi="標楷體" w:hint="eastAsia"/>
          <w:szCs w:val="32"/>
        </w:rPr>
        <w:t>及</w:t>
      </w:r>
      <w:r w:rsidR="00D66EE1" w:rsidRPr="00AB1686">
        <w:rPr>
          <w:rFonts w:hAnsi="標楷體"/>
          <w:szCs w:val="32"/>
        </w:rPr>
        <w:t>和○○</w:t>
      </w:r>
      <w:r w:rsidR="006B62B9" w:rsidRPr="00AB1686">
        <w:rPr>
          <w:rFonts w:hAnsi="標楷體"/>
          <w:szCs w:val="32"/>
        </w:rPr>
        <w:t>實業有限公司（下稱</w:t>
      </w:r>
      <w:r w:rsidR="00D66EE1" w:rsidRPr="00AB1686">
        <w:rPr>
          <w:rFonts w:hAnsi="標楷體"/>
          <w:szCs w:val="32"/>
        </w:rPr>
        <w:t>和○○</w:t>
      </w:r>
      <w:r w:rsidR="006B62B9" w:rsidRPr="00AB1686">
        <w:rPr>
          <w:rFonts w:hAnsi="標楷體"/>
          <w:szCs w:val="32"/>
        </w:rPr>
        <w:t>公司）</w:t>
      </w:r>
      <w:r w:rsidR="00534F83" w:rsidRPr="00AB1686">
        <w:rPr>
          <w:rFonts w:hint="eastAsia"/>
        </w:rPr>
        <w:t>等</w:t>
      </w:r>
      <w:r w:rsidRPr="00AB1686">
        <w:rPr>
          <w:rFonts w:hint="eastAsia"/>
        </w:rPr>
        <w:t>卷證資料，並於民國(下同)112年12月22日、113年2月26日現場履勘，於113年1月10日</w:t>
      </w:r>
      <w:r w:rsidR="00940930" w:rsidRPr="00AB1686">
        <w:rPr>
          <w:rFonts w:hint="eastAsia"/>
        </w:rPr>
        <w:t>訪談</w:t>
      </w:r>
      <w:r w:rsidRPr="00AB1686">
        <w:rPr>
          <w:rFonts w:hint="eastAsia"/>
        </w:rPr>
        <w:t>49位外籍漁工，於113年3月8日詢問勞動部勞動力發展署(下稱發展署)、勞工局及新北市政府漁業及漁港事業管理處，於</w:t>
      </w:r>
      <w:r w:rsidRPr="00AB1686">
        <w:rPr>
          <w:rFonts w:hAnsi="標楷體"/>
        </w:rPr>
        <w:t>11</w:t>
      </w:r>
      <w:r w:rsidRPr="00AB1686">
        <w:rPr>
          <w:rFonts w:hAnsi="標楷體" w:hint="eastAsia"/>
        </w:rPr>
        <w:t>3年3月26日諮詢</w:t>
      </w:r>
      <w:r w:rsidR="00366311">
        <w:rPr>
          <w:rFonts w:hAnsi="標楷體" w:hint="eastAsia"/>
        </w:rPr>
        <w:t>聖多福克里斯多福天主堂神父</w:t>
      </w:r>
      <w:r w:rsidR="00E41BE3">
        <w:rPr>
          <w:rFonts w:hint="eastAsia"/>
        </w:rPr>
        <w:t>○○</w:t>
      </w:r>
      <w:r w:rsidRPr="00AB1686">
        <w:rPr>
          <w:rFonts w:hAnsi="標楷體" w:hint="eastAsia"/>
        </w:rPr>
        <w:t>、宜蘭縣漁工職業工會</w:t>
      </w:r>
      <w:r w:rsidR="00E41BE3">
        <w:rPr>
          <w:rFonts w:hAnsi="標楷體" w:hint="eastAsia"/>
        </w:rPr>
        <w:t>李女士</w:t>
      </w:r>
      <w:r w:rsidRPr="00AB1686">
        <w:rPr>
          <w:rFonts w:hAnsi="標楷體" w:hint="eastAsia"/>
        </w:rPr>
        <w:t>、新事社會服務中心</w:t>
      </w:r>
      <w:r w:rsidR="00AE797D">
        <w:rPr>
          <w:rFonts w:hAnsi="標楷體" w:hint="eastAsia"/>
        </w:rPr>
        <w:t>李先生</w:t>
      </w:r>
      <w:r w:rsidRPr="00AB1686">
        <w:rPr>
          <w:rFonts w:hAnsi="標楷體" w:hint="eastAsia"/>
        </w:rPr>
        <w:t>及印尼海員同鄉聯誼會(下稱</w:t>
      </w:r>
      <w:r w:rsidRPr="00AB1686">
        <w:rPr>
          <w:rFonts w:hAnsi="標楷體"/>
        </w:rPr>
        <w:t>FOSPI</w:t>
      </w:r>
      <w:r w:rsidRPr="00AB1686">
        <w:rPr>
          <w:rFonts w:hAnsi="標楷體" w:hint="eastAsia"/>
        </w:rPr>
        <w:t>)志工</w:t>
      </w:r>
      <w:r w:rsidR="00AE797D">
        <w:rPr>
          <w:rFonts w:hAnsi="標楷體" w:hint="eastAsia"/>
        </w:rPr>
        <w:t>吳先生</w:t>
      </w:r>
      <w:r w:rsidRPr="00AB1686">
        <w:rPr>
          <w:rFonts w:hAnsi="標楷體" w:hint="eastAsia"/>
        </w:rPr>
        <w:t>，</w:t>
      </w:r>
      <w:r w:rsidRPr="00AB1686">
        <w:rPr>
          <w:rFonts w:hint="eastAsia"/>
        </w:rPr>
        <w:t>於113年4月24日詢問勞動部、</w:t>
      </w:r>
      <w:r w:rsidRPr="00AB1686">
        <w:rPr>
          <w:rFonts w:hint="eastAsia"/>
          <w:noProof/>
        </w:rPr>
        <w:t>發展署及漁業署</w:t>
      </w:r>
      <w:r w:rsidRPr="00AB1686">
        <w:rPr>
          <w:rFonts w:hint="eastAsia"/>
        </w:rPr>
        <w:t>等機關人員，於1</w:t>
      </w:r>
      <w:r w:rsidRPr="00AB1686">
        <w:rPr>
          <w:rFonts w:hAnsi="標楷體" w:hint="eastAsia"/>
          <w:szCs w:val="32"/>
        </w:rPr>
        <w:t>13年</w:t>
      </w:r>
      <w:r w:rsidRPr="00AB1686">
        <w:rPr>
          <w:rFonts w:hint="eastAsia"/>
        </w:rPr>
        <w:t>5月21日</w:t>
      </w:r>
      <w:r w:rsidRPr="00AB1686">
        <w:rPr>
          <w:rFonts w:hAnsi="標楷體" w:hint="eastAsia"/>
          <w:szCs w:val="32"/>
        </w:rPr>
        <w:t>詢</w:t>
      </w:r>
      <w:r w:rsidRPr="00AB1686">
        <w:rPr>
          <w:rFonts w:hint="eastAsia"/>
        </w:rPr>
        <w:t>問</w:t>
      </w:r>
      <w:r w:rsidR="00D66EE1" w:rsidRPr="00AB1686">
        <w:rPr>
          <w:rFonts w:hAnsi="標楷體" w:hint="eastAsia"/>
        </w:rPr>
        <w:t>長○○</w:t>
      </w:r>
      <w:r w:rsidRPr="00AB1686">
        <w:rPr>
          <w:rFonts w:hAnsi="標楷體" w:hint="eastAsia"/>
        </w:rPr>
        <w:t>公司</w:t>
      </w:r>
      <w:r w:rsidRPr="00AB1686">
        <w:rPr>
          <w:rFonts w:hint="eastAsia"/>
        </w:rPr>
        <w:t>、</w:t>
      </w:r>
      <w:r w:rsidR="00D66EE1" w:rsidRPr="00AB1686">
        <w:rPr>
          <w:rFonts w:hAnsi="標楷體" w:hint="eastAsia"/>
        </w:rPr>
        <w:t>銓○</w:t>
      </w:r>
      <w:r w:rsidRPr="00AB1686">
        <w:rPr>
          <w:rFonts w:hAnsi="標楷體" w:hint="eastAsia"/>
        </w:rPr>
        <w:t>公司</w:t>
      </w:r>
      <w:r w:rsidRPr="00AB1686">
        <w:rPr>
          <w:rFonts w:hint="eastAsia"/>
          <w:noProof/>
        </w:rPr>
        <w:t>及</w:t>
      </w:r>
      <w:r w:rsidR="00D66EE1" w:rsidRPr="00AB1686">
        <w:rPr>
          <w:rFonts w:hAnsi="標楷體"/>
        </w:rPr>
        <w:t>和○○</w:t>
      </w:r>
      <w:r w:rsidRPr="00AB1686">
        <w:rPr>
          <w:rFonts w:hAnsi="標楷體" w:hint="eastAsia"/>
        </w:rPr>
        <w:t>公司等3家仲介</w:t>
      </w:r>
      <w:r w:rsidRPr="00AB1686">
        <w:rPr>
          <w:rFonts w:hint="eastAsia"/>
        </w:rPr>
        <w:t>，於</w:t>
      </w:r>
      <w:r w:rsidRPr="00AB1686">
        <w:rPr>
          <w:rFonts w:hint="eastAsia"/>
          <w:szCs w:val="32"/>
        </w:rPr>
        <w:t>113年6月11日前往</w:t>
      </w:r>
      <w:r w:rsidR="003A2598" w:rsidRPr="00AB1686">
        <w:rPr>
          <w:rFonts w:hint="eastAsia"/>
          <w:szCs w:val="32"/>
        </w:rPr>
        <w:t>駐台北印尼經濟貿易代表處</w:t>
      </w:r>
      <w:r w:rsidRPr="00AB1686">
        <w:rPr>
          <w:rFonts w:hint="eastAsia"/>
          <w:szCs w:val="32"/>
        </w:rPr>
        <w:t>(下稱印</w:t>
      </w:r>
      <w:r w:rsidRPr="00AB1686">
        <w:rPr>
          <w:rFonts w:hAnsi="標楷體" w:hint="eastAsia"/>
        </w:rPr>
        <w:t>辦)探訪9位外籍漁工，並訪談印辦與其安置所之人員、</w:t>
      </w:r>
      <w:r w:rsidRPr="00AB1686">
        <w:rPr>
          <w:rFonts w:hAnsi="標楷體"/>
        </w:rPr>
        <w:t>臺灣國際勞工協會</w:t>
      </w:r>
      <w:r w:rsidRPr="00AB1686">
        <w:rPr>
          <w:rFonts w:hAnsi="標楷體" w:hint="eastAsia"/>
        </w:rPr>
        <w:t>(下稱</w:t>
      </w:r>
      <w:r w:rsidRPr="00AB1686">
        <w:rPr>
          <w:rFonts w:hAnsi="標楷體"/>
        </w:rPr>
        <w:t>Tiw</w:t>
      </w:r>
      <w:r w:rsidRPr="00AB1686">
        <w:rPr>
          <w:rFonts w:hAnsi="標楷體"/>
          <w:szCs w:val="28"/>
        </w:rPr>
        <w:t>a</w:t>
      </w:r>
      <w:r w:rsidRPr="00AB1686">
        <w:rPr>
          <w:rFonts w:hAnsi="標楷體" w:hint="eastAsia"/>
          <w:szCs w:val="28"/>
        </w:rPr>
        <w:t>)安置所之人員及神父等</w:t>
      </w:r>
      <w:r w:rsidRPr="00AB1686">
        <w:rPr>
          <w:rFonts w:hAnsi="標楷體" w:hint="eastAsia"/>
        </w:rPr>
        <w:t>相關人員，於113</w:t>
      </w:r>
      <w:r w:rsidRPr="00AB1686">
        <w:rPr>
          <w:rFonts w:hAnsi="標楷體"/>
        </w:rPr>
        <w:t>年</w:t>
      </w:r>
      <w:r w:rsidRPr="00AB1686">
        <w:rPr>
          <w:rFonts w:hAnsi="標楷體" w:hint="eastAsia"/>
        </w:rPr>
        <w:t>7</w:t>
      </w:r>
      <w:r w:rsidRPr="00AB1686">
        <w:rPr>
          <w:rFonts w:hAnsi="標楷體"/>
        </w:rPr>
        <w:t>月</w:t>
      </w:r>
      <w:r w:rsidRPr="00AB1686">
        <w:rPr>
          <w:rFonts w:hAnsi="標楷體" w:hint="eastAsia"/>
        </w:rPr>
        <w:t>17</w:t>
      </w:r>
      <w:r w:rsidRPr="00AB1686">
        <w:rPr>
          <w:rFonts w:hAnsi="標楷體"/>
        </w:rPr>
        <w:t>日</w:t>
      </w:r>
      <w:r w:rsidRPr="00AB1686">
        <w:rPr>
          <w:rFonts w:hAnsi="標楷體" w:hint="eastAsia"/>
        </w:rPr>
        <w:t>諮詢國立中正大學勞工關係學系</w:t>
      </w:r>
      <w:r w:rsidR="003C100C">
        <w:rPr>
          <w:rFonts w:hAnsi="標楷體" w:hint="eastAsia"/>
        </w:rPr>
        <w:t>劉黃副教授</w:t>
      </w:r>
      <w:r w:rsidRPr="00AB1686">
        <w:rPr>
          <w:rFonts w:hAnsi="標楷體" w:hint="eastAsia"/>
        </w:rPr>
        <w:t>、外籍漁工人權組織秘書長</w:t>
      </w:r>
      <w:r w:rsidR="003C100C">
        <w:rPr>
          <w:rFonts w:hAnsi="標楷體" w:hint="eastAsia"/>
        </w:rPr>
        <w:t>黃律師</w:t>
      </w:r>
      <w:r w:rsidR="00911217" w:rsidRPr="00AB1686">
        <w:rPr>
          <w:rFonts w:hAnsi="標楷體" w:hint="eastAsia"/>
        </w:rPr>
        <w:t>及</w:t>
      </w:r>
      <w:r w:rsidRPr="00AB1686">
        <w:rPr>
          <w:rFonts w:hAnsi="標楷體" w:hint="eastAsia"/>
        </w:rPr>
        <w:lastRenderedPageBreak/>
        <w:t>財團法人法律扶助基金會主任</w:t>
      </w:r>
      <w:r w:rsidR="003C100C">
        <w:rPr>
          <w:rFonts w:hAnsi="標楷體" w:hint="eastAsia"/>
        </w:rPr>
        <w:t>朱律師</w:t>
      </w:r>
      <w:r w:rsidR="007810FD" w:rsidRPr="00AB1686">
        <w:rPr>
          <w:rFonts w:hAnsi="標楷體" w:hint="eastAsia"/>
        </w:rPr>
        <w:t>，</w:t>
      </w:r>
      <w:r w:rsidR="00C75895" w:rsidRPr="00AB1686">
        <w:rPr>
          <w:rFonts w:hint="eastAsia"/>
        </w:rPr>
        <w:t>茲綜整調查事實如下：</w:t>
      </w:r>
    </w:p>
    <w:p w14:paraId="531314EF" w14:textId="77777777" w:rsidR="00577AAD" w:rsidRPr="00AB1686" w:rsidRDefault="000A4E81" w:rsidP="00622A51">
      <w:pPr>
        <w:pStyle w:val="2"/>
      </w:pPr>
      <w:bookmarkStart w:id="69" w:name="_Toc176530952"/>
      <w:r w:rsidRPr="00AB1686">
        <w:rPr>
          <w:rFonts w:hint="eastAsia"/>
          <w:szCs w:val="32"/>
        </w:rPr>
        <w:t>為瞭解外籍漁工在臺灣小卷捕撈季節結束後之</w:t>
      </w:r>
      <w:r w:rsidR="0007174C" w:rsidRPr="00AB1686">
        <w:rPr>
          <w:rFonts w:hint="eastAsia"/>
          <w:szCs w:val="32"/>
        </w:rPr>
        <w:t>工作與</w:t>
      </w:r>
      <w:r w:rsidRPr="00AB1686">
        <w:rPr>
          <w:rFonts w:hint="eastAsia"/>
          <w:szCs w:val="32"/>
        </w:rPr>
        <w:t>食宿情形，</w:t>
      </w:r>
      <w:r w:rsidR="00577AAD" w:rsidRPr="00AB1686">
        <w:rPr>
          <w:rFonts w:hint="eastAsia"/>
        </w:rPr>
        <w:t>本院</w:t>
      </w:r>
      <w:r w:rsidR="0007174C" w:rsidRPr="00AB1686">
        <w:rPr>
          <w:rFonts w:hint="eastAsia"/>
        </w:rPr>
        <w:t>分別</w:t>
      </w:r>
      <w:r w:rsidR="00577AAD" w:rsidRPr="00AB1686">
        <w:rPr>
          <w:rFonts w:hint="eastAsia"/>
        </w:rPr>
        <w:t>於112年12月22日</w:t>
      </w:r>
      <w:r w:rsidR="0007174C" w:rsidRPr="00AB1686">
        <w:rPr>
          <w:rFonts w:hint="eastAsia"/>
        </w:rPr>
        <w:t>、113年2月26日</w:t>
      </w:r>
      <w:r w:rsidR="00577AAD" w:rsidRPr="00AB1686">
        <w:rPr>
          <w:rFonts w:hint="eastAsia"/>
        </w:rPr>
        <w:t>前往三重</w:t>
      </w:r>
      <w:r w:rsidR="00EA0EB3" w:rsidRPr="00AB1686">
        <w:rPr>
          <w:rFonts w:hint="eastAsia"/>
        </w:rPr>
        <w:t>、</w:t>
      </w:r>
      <w:r w:rsidR="00577AAD" w:rsidRPr="00AB1686">
        <w:rPr>
          <w:rFonts w:hint="eastAsia"/>
        </w:rPr>
        <w:t>野柳現地履勘</w:t>
      </w:r>
      <w:r w:rsidR="008B1307" w:rsidRPr="00AB1686">
        <w:rPr>
          <w:rFonts w:hint="eastAsia"/>
        </w:rPr>
        <w:t>，</w:t>
      </w:r>
      <w:r w:rsidR="00EA0EB3" w:rsidRPr="00AB1686">
        <w:rPr>
          <w:rFonts w:hint="eastAsia"/>
          <w:u w:val="single"/>
        </w:rPr>
        <w:t>履勘</w:t>
      </w:r>
      <w:r w:rsidR="00577AAD" w:rsidRPr="00AB1686">
        <w:rPr>
          <w:rFonts w:hint="eastAsia"/>
          <w:u w:val="single"/>
        </w:rPr>
        <w:t>情形</w:t>
      </w:r>
      <w:r w:rsidR="00CF7BC0" w:rsidRPr="00AB1686">
        <w:rPr>
          <w:rFonts w:hint="eastAsia"/>
          <w:u w:val="single"/>
        </w:rPr>
        <w:t>及外籍漁工之食宿相關規定</w:t>
      </w:r>
      <w:r w:rsidR="00CF7BC0" w:rsidRPr="00AB1686">
        <w:rPr>
          <w:rFonts w:hint="eastAsia"/>
        </w:rPr>
        <w:t>，分別</w:t>
      </w:r>
      <w:r w:rsidR="00EA0EB3" w:rsidRPr="00AB1686">
        <w:rPr>
          <w:rFonts w:hint="eastAsia"/>
        </w:rPr>
        <w:t>摘要</w:t>
      </w:r>
      <w:r w:rsidR="00CF7BC0" w:rsidRPr="00AB1686">
        <w:rPr>
          <w:rFonts w:hint="eastAsia"/>
        </w:rPr>
        <w:t>敘明</w:t>
      </w:r>
      <w:r w:rsidR="00EA0EB3" w:rsidRPr="00AB1686">
        <w:rPr>
          <w:rFonts w:hint="eastAsia"/>
        </w:rPr>
        <w:t>如下</w:t>
      </w:r>
      <w:r w:rsidR="00303C5C" w:rsidRPr="00AB1686">
        <w:rPr>
          <w:rFonts w:hint="eastAsia"/>
        </w:rPr>
        <w:t>：</w:t>
      </w:r>
      <w:bookmarkEnd w:id="69"/>
    </w:p>
    <w:p w14:paraId="1E16F961" w14:textId="77777777" w:rsidR="00F95609" w:rsidRPr="00AB1686" w:rsidRDefault="00F95609" w:rsidP="00577AAD">
      <w:pPr>
        <w:pStyle w:val="3"/>
      </w:pPr>
      <w:r w:rsidRPr="00AB1686">
        <w:rPr>
          <w:rFonts w:hint="eastAsia"/>
        </w:rPr>
        <w:t>112年12月22日</w:t>
      </w:r>
      <w:r w:rsidR="00CF0CE1" w:rsidRPr="00AB1686">
        <w:rPr>
          <w:rFonts w:hint="eastAsia"/>
        </w:rPr>
        <w:t>本院</w:t>
      </w:r>
      <w:r w:rsidR="000A4E81" w:rsidRPr="00AB1686">
        <w:rPr>
          <w:rFonts w:hint="eastAsia"/>
        </w:rPr>
        <w:t>前往</w:t>
      </w:r>
      <w:r w:rsidR="00990A69" w:rsidRPr="00AB1686">
        <w:rPr>
          <w:rFonts w:hint="eastAsia"/>
        </w:rPr>
        <w:t>新北市三重區漁工住所</w:t>
      </w:r>
      <w:r w:rsidRPr="00AB1686">
        <w:rPr>
          <w:rFonts w:hint="eastAsia"/>
        </w:rPr>
        <w:t>現地履勘</w:t>
      </w:r>
      <w:r w:rsidRPr="00AB1686">
        <w:rPr>
          <w:rFonts w:ascii="新細明體" w:eastAsia="新細明體" w:hAnsi="新細明體" w:hint="eastAsia"/>
        </w:rPr>
        <w:t>：</w:t>
      </w:r>
    </w:p>
    <w:p w14:paraId="7269CEEF" w14:textId="77777777" w:rsidR="001917E3" w:rsidRPr="00AB1686" w:rsidRDefault="001917E3" w:rsidP="00F95609">
      <w:pPr>
        <w:pStyle w:val="4"/>
      </w:pPr>
      <w:r w:rsidRPr="00AB1686">
        <w:rPr>
          <w:rFonts w:hint="eastAsia"/>
        </w:rPr>
        <w:t>外籍漁工工作合約</w:t>
      </w:r>
      <w:r w:rsidR="0042763E" w:rsidRPr="00AB1686">
        <w:rPr>
          <w:rFonts w:hint="eastAsia"/>
        </w:rPr>
        <w:t>皆為簽訂</w:t>
      </w:r>
      <w:r w:rsidR="00F70F68" w:rsidRPr="00AB1686">
        <w:rPr>
          <w:rFonts w:hint="eastAsia"/>
        </w:rPr>
        <w:t>3年</w:t>
      </w:r>
      <w:r w:rsidRPr="00AB1686">
        <w:rPr>
          <w:rFonts w:hint="eastAsia"/>
        </w:rPr>
        <w:t>。</w:t>
      </w:r>
    </w:p>
    <w:p w14:paraId="603498B7" w14:textId="77777777" w:rsidR="00857A95" w:rsidRPr="00AB1686" w:rsidRDefault="003F255F" w:rsidP="00F95609">
      <w:pPr>
        <w:pStyle w:val="4"/>
      </w:pPr>
      <w:r w:rsidRPr="00AB1686">
        <w:rPr>
          <w:rFonts w:hint="eastAsia"/>
        </w:rPr>
        <w:t>仲</w:t>
      </w:r>
      <w:r w:rsidR="006041A5" w:rsidRPr="00AB1686">
        <w:rPr>
          <w:rFonts w:hint="eastAsia"/>
        </w:rPr>
        <w:t>介安排</w:t>
      </w:r>
      <w:r w:rsidRPr="00AB1686">
        <w:rPr>
          <w:rFonts w:hint="eastAsia"/>
        </w:rPr>
        <w:t>外籍</w:t>
      </w:r>
      <w:r w:rsidR="006041A5" w:rsidRPr="00AB1686">
        <w:rPr>
          <w:rFonts w:hint="eastAsia"/>
        </w:rPr>
        <w:t>漁工居住於</w:t>
      </w:r>
      <w:r w:rsidRPr="00AB1686">
        <w:rPr>
          <w:rFonts w:hint="eastAsia"/>
        </w:rPr>
        <w:t>新北市</w:t>
      </w:r>
      <w:r w:rsidR="006041A5" w:rsidRPr="00AB1686">
        <w:rPr>
          <w:rFonts w:hint="eastAsia"/>
        </w:rPr>
        <w:t>三重</w:t>
      </w:r>
      <w:r w:rsidRPr="00AB1686">
        <w:rPr>
          <w:rFonts w:hint="eastAsia"/>
        </w:rPr>
        <w:t>區之3層樓公寓，</w:t>
      </w:r>
      <w:r w:rsidR="00F70F68" w:rsidRPr="00AB1686">
        <w:rPr>
          <w:rFonts w:hint="eastAsia"/>
        </w:rPr>
        <w:t>於</w:t>
      </w:r>
      <w:r w:rsidR="001917E3" w:rsidRPr="00AB1686">
        <w:rPr>
          <w:rFonts w:hint="eastAsia"/>
        </w:rPr>
        <w:t>本院履勘</w:t>
      </w:r>
      <w:r w:rsidR="00F70F68" w:rsidRPr="00AB1686">
        <w:rPr>
          <w:rFonts w:hint="eastAsia"/>
        </w:rPr>
        <w:t>當</w:t>
      </w:r>
      <w:r w:rsidR="001917E3" w:rsidRPr="00AB1686">
        <w:rPr>
          <w:rFonts w:hint="eastAsia"/>
        </w:rPr>
        <w:t>日</w:t>
      </w:r>
      <w:r w:rsidRPr="00AB1686">
        <w:rPr>
          <w:rFonts w:hint="eastAsia"/>
        </w:rPr>
        <w:t>有</w:t>
      </w:r>
      <w:r w:rsidR="00F70828" w:rsidRPr="00AB1686">
        <w:rPr>
          <w:rFonts w:hint="eastAsia"/>
        </w:rPr>
        <w:t>5</w:t>
      </w:r>
      <w:r w:rsidRPr="00AB1686">
        <w:rPr>
          <w:rFonts w:hint="eastAsia"/>
        </w:rPr>
        <w:t>0位外籍漁工居住於1、2樓，</w:t>
      </w:r>
      <w:r w:rsidR="00BD0284" w:rsidRPr="00AB1686">
        <w:rPr>
          <w:rFonts w:hint="eastAsia"/>
          <w:u w:val="single"/>
        </w:rPr>
        <w:t>1層樓約20幾坪，</w:t>
      </w:r>
      <w:r w:rsidR="001C1E17" w:rsidRPr="00AB1686">
        <w:rPr>
          <w:rFonts w:hint="eastAsia"/>
          <w:u w:val="single"/>
        </w:rPr>
        <w:t>最高紀錄超過</w:t>
      </w:r>
      <w:r w:rsidR="001C1E17" w:rsidRPr="00AB1686">
        <w:rPr>
          <w:u w:val="single"/>
        </w:rPr>
        <w:t>80</w:t>
      </w:r>
      <w:r w:rsidR="001C1E17" w:rsidRPr="00AB1686">
        <w:rPr>
          <w:rFonts w:hint="eastAsia"/>
          <w:u w:val="single"/>
        </w:rPr>
        <w:t>人被安置</w:t>
      </w:r>
      <w:r w:rsidR="00F70F68" w:rsidRPr="00AB1686">
        <w:rPr>
          <w:rFonts w:hint="eastAsia"/>
          <w:u w:val="single"/>
        </w:rPr>
        <w:t>於此</w:t>
      </w:r>
      <w:r w:rsidR="001C1E17" w:rsidRPr="00AB1686">
        <w:rPr>
          <w:rFonts w:hint="eastAsia"/>
          <w:u w:val="single"/>
        </w:rPr>
        <w:t>2層樓</w:t>
      </w:r>
      <w:r w:rsidR="00F70F68" w:rsidRPr="00AB1686">
        <w:rPr>
          <w:rFonts w:hint="eastAsia"/>
          <w:u w:val="single"/>
        </w:rPr>
        <w:t>之</w:t>
      </w:r>
      <w:r w:rsidR="001C1E17" w:rsidRPr="00AB1686">
        <w:rPr>
          <w:rFonts w:hint="eastAsia"/>
          <w:u w:val="single"/>
        </w:rPr>
        <w:t>狹小公寓</w:t>
      </w:r>
      <w:r w:rsidR="00D259AD" w:rsidRPr="00AB1686">
        <w:rPr>
          <w:rFonts w:hint="eastAsia"/>
        </w:rPr>
        <w:t>，</w:t>
      </w:r>
      <w:r w:rsidR="00F70828" w:rsidRPr="00AB1686">
        <w:rPr>
          <w:rFonts w:hint="eastAsia"/>
        </w:rPr>
        <w:t>外籍漁工居住空間嚴重不足，甚至</w:t>
      </w:r>
      <w:r w:rsidR="00F70828" w:rsidRPr="00AB1686">
        <w:rPr>
          <w:rFonts w:hint="eastAsia"/>
          <w:u w:val="single"/>
        </w:rPr>
        <w:t>有10幾人</w:t>
      </w:r>
      <w:r w:rsidR="00481072" w:rsidRPr="00AB1686">
        <w:rPr>
          <w:rFonts w:hint="eastAsia"/>
          <w:u w:val="single"/>
        </w:rPr>
        <w:t>需</w:t>
      </w:r>
      <w:r w:rsidR="001917E3" w:rsidRPr="00AB1686">
        <w:rPr>
          <w:rFonts w:hint="eastAsia"/>
          <w:u w:val="single"/>
        </w:rPr>
        <w:t>要</w:t>
      </w:r>
      <w:r w:rsidR="00F70828" w:rsidRPr="00AB1686">
        <w:rPr>
          <w:rFonts w:hint="eastAsia"/>
          <w:u w:val="single"/>
        </w:rPr>
        <w:t>睡在房子外面</w:t>
      </w:r>
      <w:r w:rsidR="00C922BE" w:rsidRPr="00AB1686">
        <w:rPr>
          <w:rFonts w:hint="eastAsia"/>
        </w:rPr>
        <w:t>或是公園</w:t>
      </w:r>
      <w:r w:rsidR="00F70828" w:rsidRPr="00AB1686">
        <w:rPr>
          <w:rFonts w:hint="eastAsia"/>
        </w:rPr>
        <w:t>，而</w:t>
      </w:r>
      <w:r w:rsidRPr="00AB1686">
        <w:rPr>
          <w:rFonts w:hint="eastAsia"/>
        </w:rPr>
        <w:t>仲介居住於3樓。</w:t>
      </w:r>
    </w:p>
    <w:p w14:paraId="5CD381EA" w14:textId="77777777" w:rsidR="00577AAD" w:rsidRPr="00AB1686" w:rsidRDefault="00577AAD" w:rsidP="00F95609">
      <w:pPr>
        <w:pStyle w:val="4"/>
        <w:rPr>
          <w:bCs/>
        </w:rPr>
      </w:pPr>
      <w:r w:rsidRPr="00AB1686">
        <w:rPr>
          <w:rFonts w:hint="eastAsia"/>
          <w:u w:val="single"/>
        </w:rPr>
        <w:t>每人每日</w:t>
      </w:r>
      <w:r w:rsidR="00706C58" w:rsidRPr="00AB1686">
        <w:rPr>
          <w:rFonts w:hint="eastAsia"/>
          <w:u w:val="single"/>
        </w:rPr>
        <w:t>須自行</w:t>
      </w:r>
      <w:r w:rsidRPr="00AB1686">
        <w:rPr>
          <w:rFonts w:hint="eastAsia"/>
          <w:u w:val="single"/>
        </w:rPr>
        <w:t>支付新臺幣(下同)100元住宿費</w:t>
      </w:r>
      <w:r w:rsidRPr="00AB1686">
        <w:rPr>
          <w:rFonts w:hint="eastAsia"/>
        </w:rPr>
        <w:t>，另每人</w:t>
      </w:r>
      <w:r w:rsidR="00706C58" w:rsidRPr="00AB1686">
        <w:rPr>
          <w:rFonts w:hint="eastAsia"/>
        </w:rPr>
        <w:t>每日</w:t>
      </w:r>
      <w:r w:rsidRPr="00AB1686">
        <w:rPr>
          <w:rFonts w:hint="eastAsia"/>
        </w:rPr>
        <w:t>自行支付100元作為團體搭伙費。</w:t>
      </w:r>
    </w:p>
    <w:p w14:paraId="392BDB41" w14:textId="77777777" w:rsidR="00D259AD" w:rsidRPr="00AB1686" w:rsidRDefault="00F70F68" w:rsidP="00F95609">
      <w:pPr>
        <w:pStyle w:val="4"/>
        <w:rPr>
          <w:bCs/>
        </w:rPr>
      </w:pPr>
      <w:r w:rsidRPr="00AB1686">
        <w:rPr>
          <w:rFonts w:hint="eastAsia"/>
          <w:bCs/>
          <w:u w:val="single"/>
        </w:rPr>
        <w:t>捕撈季節結束，</w:t>
      </w:r>
      <w:r w:rsidRPr="00AB1686">
        <w:rPr>
          <w:rFonts w:hint="eastAsia"/>
          <w:u w:val="single"/>
        </w:rPr>
        <w:t>外籍漁工</w:t>
      </w:r>
      <w:r w:rsidRPr="00AB1686">
        <w:rPr>
          <w:rFonts w:hint="eastAsia"/>
          <w:bCs/>
          <w:u w:val="single"/>
        </w:rPr>
        <w:t>沒有工作、沒有薪水。</w:t>
      </w:r>
      <w:r w:rsidR="00023EDE" w:rsidRPr="00AB1686">
        <w:rPr>
          <w:rFonts w:hint="eastAsia"/>
          <w:bCs/>
        </w:rPr>
        <w:t>截至本院履勘</w:t>
      </w:r>
      <w:r w:rsidRPr="00AB1686">
        <w:rPr>
          <w:rFonts w:hint="eastAsia"/>
          <w:bCs/>
        </w:rPr>
        <w:t>之</w:t>
      </w:r>
      <w:r w:rsidR="00023EDE" w:rsidRPr="00AB1686">
        <w:rPr>
          <w:rFonts w:hint="eastAsia"/>
          <w:bCs/>
        </w:rPr>
        <w:t>日，</w:t>
      </w:r>
      <w:r w:rsidR="00706C58" w:rsidRPr="00AB1686">
        <w:rPr>
          <w:rFonts w:hint="eastAsia"/>
          <w:bCs/>
        </w:rPr>
        <w:t>外籍漁工下船</w:t>
      </w:r>
      <w:r w:rsidR="00D37822" w:rsidRPr="00AB1686">
        <w:rPr>
          <w:rFonts w:hint="eastAsia"/>
          <w:bCs/>
        </w:rPr>
        <w:t>後居</w:t>
      </w:r>
      <w:r w:rsidR="00706C58" w:rsidRPr="00AB1686">
        <w:rPr>
          <w:rFonts w:hint="eastAsia"/>
          <w:bCs/>
        </w:rPr>
        <w:t>住</w:t>
      </w:r>
      <w:r w:rsidR="00D37822" w:rsidRPr="00AB1686">
        <w:rPr>
          <w:rFonts w:hint="eastAsia"/>
          <w:bCs/>
        </w:rPr>
        <w:t>在此</w:t>
      </w:r>
      <w:r w:rsidRPr="00AB1686">
        <w:rPr>
          <w:rFonts w:hint="eastAsia"/>
          <w:bCs/>
        </w:rPr>
        <w:t>公寓</w:t>
      </w:r>
      <w:r w:rsidR="00D37822" w:rsidRPr="00AB1686">
        <w:rPr>
          <w:rFonts w:hint="eastAsia"/>
          <w:bCs/>
        </w:rPr>
        <w:t>已</w:t>
      </w:r>
      <w:r w:rsidR="00D0345C" w:rsidRPr="00AB1686">
        <w:rPr>
          <w:rFonts w:hint="eastAsia"/>
          <w:bCs/>
        </w:rPr>
        <w:t>近</w:t>
      </w:r>
      <w:r w:rsidR="00D37822" w:rsidRPr="00AB1686">
        <w:rPr>
          <w:rFonts w:hint="eastAsia"/>
          <w:bCs/>
        </w:rPr>
        <w:t>3個月，此</w:t>
      </w:r>
      <w:r w:rsidR="00D259AD" w:rsidRPr="00AB1686">
        <w:rPr>
          <w:rFonts w:hint="eastAsia"/>
          <w:bCs/>
        </w:rPr>
        <w:t>並非單一次</w:t>
      </w:r>
      <w:r w:rsidR="00D259AD" w:rsidRPr="00AB1686">
        <w:rPr>
          <w:rFonts w:hint="eastAsia"/>
          <w:bCs/>
          <w:lang w:val="x-none"/>
        </w:rPr>
        <w:t>、</w:t>
      </w:r>
      <w:r w:rsidR="00D259AD" w:rsidRPr="00AB1686">
        <w:rPr>
          <w:rFonts w:hint="eastAsia"/>
          <w:bCs/>
        </w:rPr>
        <w:t>單一年度發生的案件</w:t>
      </w:r>
      <w:r w:rsidR="00706C58" w:rsidRPr="00AB1686">
        <w:rPr>
          <w:rFonts w:hint="eastAsia"/>
          <w:bCs/>
        </w:rPr>
        <w:t>。</w:t>
      </w:r>
    </w:p>
    <w:p w14:paraId="62872002" w14:textId="77777777" w:rsidR="001917E3" w:rsidRPr="00AB1686" w:rsidRDefault="001917E3" w:rsidP="00F95609">
      <w:pPr>
        <w:pStyle w:val="4"/>
        <w:rPr>
          <w:bCs/>
        </w:rPr>
      </w:pPr>
      <w:r w:rsidRPr="00AB1686">
        <w:rPr>
          <w:rFonts w:hint="eastAsia"/>
          <w:bCs/>
        </w:rPr>
        <w:t>現場照片</w:t>
      </w:r>
      <w:r w:rsidR="00303C5C" w:rsidRPr="00AB1686">
        <w:rPr>
          <w:rFonts w:hint="eastAsia"/>
          <w:bCs/>
        </w:rPr>
        <w:t>：</w:t>
      </w:r>
      <w:r w:rsidR="00EA0EB3" w:rsidRPr="00AB1686">
        <w:rPr>
          <w:rFonts w:hint="eastAsia"/>
        </w:rPr>
        <w:t xml:space="preserve"> </w:t>
      </w:r>
    </w:p>
    <w:tbl>
      <w:tblPr>
        <w:tblStyle w:val="af7"/>
        <w:tblW w:w="0" w:type="auto"/>
        <w:tblInd w:w="1701" w:type="dxa"/>
        <w:tblLook w:val="04A0" w:firstRow="1" w:lastRow="0" w:firstColumn="1" w:lastColumn="0" w:noHBand="0" w:noVBand="1"/>
      </w:tblPr>
      <w:tblGrid>
        <w:gridCol w:w="3595"/>
        <w:gridCol w:w="3538"/>
      </w:tblGrid>
      <w:tr w:rsidR="00B803A8" w:rsidRPr="00AB1686" w14:paraId="5ED4AA80" w14:textId="77777777" w:rsidTr="00B44CD9">
        <w:tc>
          <w:tcPr>
            <w:tcW w:w="3595" w:type="dxa"/>
          </w:tcPr>
          <w:p w14:paraId="74E3CCEE" w14:textId="77777777" w:rsidR="001917E3" w:rsidRPr="00AB1686" w:rsidRDefault="00E0278A" w:rsidP="001917E3">
            <w:pPr>
              <w:pStyle w:val="4"/>
              <w:numPr>
                <w:ilvl w:val="0"/>
                <w:numId w:val="0"/>
              </w:numPr>
              <w:rPr>
                <w:bCs/>
              </w:rPr>
            </w:pPr>
            <w:r w:rsidRPr="00AB1686">
              <w:rPr>
                <w:noProof/>
              </w:rPr>
              <w:drawing>
                <wp:inline distT="0" distB="0" distL="0" distR="0" wp14:anchorId="765D09BF" wp14:editId="6A4BD7B3">
                  <wp:extent cx="2178050" cy="2105872"/>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831" cy="2135633"/>
                          </a:xfrm>
                          <a:prstGeom prst="rect">
                            <a:avLst/>
                          </a:prstGeom>
                          <a:noFill/>
                          <a:ln>
                            <a:noFill/>
                          </a:ln>
                        </pic:spPr>
                      </pic:pic>
                    </a:graphicData>
                  </a:graphic>
                </wp:inline>
              </w:drawing>
            </w:r>
          </w:p>
        </w:tc>
        <w:tc>
          <w:tcPr>
            <w:tcW w:w="3538" w:type="dxa"/>
          </w:tcPr>
          <w:p w14:paraId="6239CF5A" w14:textId="77777777" w:rsidR="001917E3" w:rsidRPr="00AB1686" w:rsidRDefault="0098275A" w:rsidP="001917E3">
            <w:pPr>
              <w:pStyle w:val="4"/>
              <w:numPr>
                <w:ilvl w:val="0"/>
                <w:numId w:val="0"/>
              </w:numPr>
              <w:rPr>
                <w:bCs/>
              </w:rPr>
            </w:pPr>
            <w:r w:rsidRPr="00AB1686">
              <w:rPr>
                <w:noProof/>
              </w:rPr>
              <w:drawing>
                <wp:inline distT="0" distB="0" distL="0" distR="0" wp14:anchorId="7A9EDCD8" wp14:editId="3B8B3D1C">
                  <wp:extent cx="2149475" cy="2046949"/>
                  <wp:effectExtent l="0" t="5715"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53225" cy="2050521"/>
                          </a:xfrm>
                          <a:prstGeom prst="rect">
                            <a:avLst/>
                          </a:prstGeom>
                          <a:noFill/>
                          <a:ln>
                            <a:noFill/>
                          </a:ln>
                        </pic:spPr>
                      </pic:pic>
                    </a:graphicData>
                  </a:graphic>
                </wp:inline>
              </w:drawing>
            </w:r>
          </w:p>
        </w:tc>
      </w:tr>
      <w:tr w:rsidR="00B803A8" w:rsidRPr="00AB1686" w14:paraId="2EDBCC7F" w14:textId="77777777" w:rsidTr="00B44CD9">
        <w:tc>
          <w:tcPr>
            <w:tcW w:w="3595" w:type="dxa"/>
          </w:tcPr>
          <w:p w14:paraId="1F9DE58A" w14:textId="77777777" w:rsidR="001917E3" w:rsidRPr="00AB1686" w:rsidRDefault="00717647" w:rsidP="001917E3">
            <w:pPr>
              <w:pStyle w:val="4"/>
              <w:numPr>
                <w:ilvl w:val="0"/>
                <w:numId w:val="0"/>
              </w:numPr>
              <w:rPr>
                <w:bCs/>
                <w:sz w:val="28"/>
              </w:rPr>
            </w:pPr>
            <w:r w:rsidRPr="00AB1686">
              <w:rPr>
                <w:rFonts w:hint="eastAsia"/>
                <w:bCs/>
                <w:sz w:val="28"/>
              </w:rPr>
              <w:lastRenderedPageBreak/>
              <w:t>1樓</w:t>
            </w:r>
            <w:r w:rsidR="00703308" w:rsidRPr="00AB1686">
              <w:rPr>
                <w:rFonts w:hint="eastAsia"/>
                <w:bCs/>
                <w:sz w:val="28"/>
              </w:rPr>
              <w:t>客廳</w:t>
            </w:r>
            <w:r w:rsidR="00E0278A" w:rsidRPr="00AB1686">
              <w:rPr>
                <w:rFonts w:hint="eastAsia"/>
                <w:bCs/>
                <w:sz w:val="28"/>
              </w:rPr>
              <w:t>空間，需要容納</w:t>
            </w:r>
            <w:r w:rsidR="00703308" w:rsidRPr="00AB1686">
              <w:rPr>
                <w:rFonts w:hint="eastAsia"/>
                <w:bCs/>
                <w:sz w:val="28"/>
              </w:rPr>
              <w:t>23人</w:t>
            </w:r>
            <w:r w:rsidR="004B4859" w:rsidRPr="00AB1686">
              <w:rPr>
                <w:rFonts w:hint="eastAsia"/>
                <w:bCs/>
                <w:sz w:val="28"/>
              </w:rPr>
              <w:t>席地而睡</w:t>
            </w:r>
            <w:r w:rsidR="00E0278A" w:rsidRPr="00AB1686">
              <w:rPr>
                <w:rFonts w:hint="eastAsia"/>
                <w:bCs/>
                <w:sz w:val="28"/>
              </w:rPr>
              <w:t>。</w:t>
            </w:r>
          </w:p>
        </w:tc>
        <w:tc>
          <w:tcPr>
            <w:tcW w:w="3538" w:type="dxa"/>
          </w:tcPr>
          <w:p w14:paraId="077BAE56" w14:textId="77777777" w:rsidR="001917E3" w:rsidRPr="00AB1686" w:rsidRDefault="00703308" w:rsidP="001917E3">
            <w:pPr>
              <w:pStyle w:val="4"/>
              <w:numPr>
                <w:ilvl w:val="0"/>
                <w:numId w:val="0"/>
              </w:numPr>
              <w:rPr>
                <w:bCs/>
                <w:sz w:val="28"/>
              </w:rPr>
            </w:pPr>
            <w:r w:rsidRPr="00AB1686">
              <w:rPr>
                <w:rFonts w:hint="eastAsia"/>
                <w:bCs/>
                <w:sz w:val="28"/>
              </w:rPr>
              <w:t>2樓</w:t>
            </w:r>
            <w:r w:rsidR="0098275A" w:rsidRPr="00AB1686">
              <w:rPr>
                <w:rFonts w:hint="eastAsia"/>
                <w:bCs/>
                <w:sz w:val="28"/>
              </w:rPr>
              <w:t>空間</w:t>
            </w:r>
            <w:r w:rsidR="00717647" w:rsidRPr="00AB1686">
              <w:rPr>
                <w:rFonts w:hint="eastAsia"/>
                <w:bCs/>
                <w:sz w:val="28"/>
              </w:rPr>
              <w:t>需</w:t>
            </w:r>
            <w:r w:rsidR="0098275A" w:rsidRPr="00AB1686">
              <w:rPr>
                <w:rFonts w:hint="eastAsia"/>
                <w:bCs/>
                <w:sz w:val="28"/>
              </w:rPr>
              <w:t>要容納</w:t>
            </w:r>
            <w:r w:rsidRPr="00AB1686">
              <w:rPr>
                <w:rFonts w:hint="eastAsia"/>
                <w:bCs/>
                <w:sz w:val="28"/>
              </w:rPr>
              <w:t>25人</w:t>
            </w:r>
            <w:r w:rsidR="004B4859" w:rsidRPr="00AB1686">
              <w:rPr>
                <w:rFonts w:hint="eastAsia"/>
                <w:bCs/>
                <w:sz w:val="28"/>
              </w:rPr>
              <w:t>席地而睡</w:t>
            </w:r>
            <w:r w:rsidR="0098275A" w:rsidRPr="00AB1686">
              <w:rPr>
                <w:rFonts w:hint="eastAsia"/>
                <w:bCs/>
                <w:sz w:val="28"/>
              </w:rPr>
              <w:t>。</w:t>
            </w:r>
          </w:p>
        </w:tc>
      </w:tr>
      <w:tr w:rsidR="00B803A8" w:rsidRPr="00AB1686" w14:paraId="7100E3AB" w14:textId="77777777" w:rsidTr="00233F72">
        <w:tc>
          <w:tcPr>
            <w:tcW w:w="7133" w:type="dxa"/>
            <w:gridSpan w:val="2"/>
          </w:tcPr>
          <w:p w14:paraId="4140E0E7" w14:textId="77777777" w:rsidR="00717647" w:rsidRPr="00AB1686" w:rsidRDefault="00717647" w:rsidP="001917E3">
            <w:pPr>
              <w:pStyle w:val="4"/>
              <w:numPr>
                <w:ilvl w:val="0"/>
                <w:numId w:val="0"/>
              </w:numPr>
              <w:rPr>
                <w:bCs/>
                <w:sz w:val="28"/>
              </w:rPr>
            </w:pPr>
            <w:r w:rsidRPr="00AB1686">
              <w:rPr>
                <w:rFonts w:hint="eastAsia"/>
                <w:bCs/>
                <w:sz w:val="28"/>
              </w:rPr>
              <w:t>1、2樓空間總計40幾坪，最高紀錄須容納超過80人</w:t>
            </w:r>
            <w:r w:rsidR="00D716C7" w:rsidRPr="00AB1686">
              <w:rPr>
                <w:rFonts w:hint="eastAsia"/>
                <w:bCs/>
                <w:sz w:val="28"/>
              </w:rPr>
              <w:t>，已違反每位外籍勞工應有居住空間</w:t>
            </w:r>
            <w:r w:rsidR="00D716C7" w:rsidRPr="00AB1686">
              <w:rPr>
                <w:bCs/>
                <w:sz w:val="28"/>
              </w:rPr>
              <w:t>3.</w:t>
            </w:r>
            <w:r w:rsidR="00D716C7" w:rsidRPr="00AB1686">
              <w:rPr>
                <w:rFonts w:hint="eastAsia"/>
                <w:bCs/>
                <w:sz w:val="28"/>
              </w:rPr>
              <w:t>6平方米之規定。</w:t>
            </w:r>
          </w:p>
        </w:tc>
      </w:tr>
      <w:tr w:rsidR="00B803A8" w:rsidRPr="00AB1686" w14:paraId="2D0FB280" w14:textId="77777777" w:rsidTr="00B44CD9">
        <w:tc>
          <w:tcPr>
            <w:tcW w:w="3595" w:type="dxa"/>
          </w:tcPr>
          <w:p w14:paraId="4A2B0A96" w14:textId="77777777" w:rsidR="001917E3" w:rsidRPr="00AB1686" w:rsidRDefault="0098275A" w:rsidP="001917E3">
            <w:pPr>
              <w:pStyle w:val="4"/>
              <w:numPr>
                <w:ilvl w:val="0"/>
                <w:numId w:val="0"/>
              </w:numPr>
              <w:rPr>
                <w:bCs/>
              </w:rPr>
            </w:pPr>
            <w:r w:rsidRPr="00AB1686">
              <w:rPr>
                <w:noProof/>
              </w:rPr>
              <w:drawing>
                <wp:inline distT="0" distB="0" distL="0" distR="0" wp14:anchorId="67B431B6" wp14:editId="06E40B75">
                  <wp:extent cx="2217420" cy="2055392"/>
                  <wp:effectExtent l="508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2220954" cy="2058668"/>
                          </a:xfrm>
                          <a:prstGeom prst="rect">
                            <a:avLst/>
                          </a:prstGeom>
                          <a:noFill/>
                          <a:ln>
                            <a:noFill/>
                          </a:ln>
                        </pic:spPr>
                      </pic:pic>
                    </a:graphicData>
                  </a:graphic>
                </wp:inline>
              </w:drawing>
            </w:r>
          </w:p>
        </w:tc>
        <w:tc>
          <w:tcPr>
            <w:tcW w:w="3538" w:type="dxa"/>
          </w:tcPr>
          <w:p w14:paraId="7041F2E2" w14:textId="77777777" w:rsidR="001917E3" w:rsidRPr="00AB1686" w:rsidRDefault="00B44CD9" w:rsidP="001917E3">
            <w:pPr>
              <w:pStyle w:val="4"/>
              <w:numPr>
                <w:ilvl w:val="0"/>
                <w:numId w:val="0"/>
              </w:numPr>
              <w:rPr>
                <w:bCs/>
              </w:rPr>
            </w:pPr>
            <w:r w:rsidRPr="00AB1686">
              <w:rPr>
                <w:noProof/>
              </w:rPr>
              <w:drawing>
                <wp:inline distT="0" distB="0" distL="0" distR="0" wp14:anchorId="7598300A" wp14:editId="6A77D3BC">
                  <wp:extent cx="2141855" cy="221826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142" cy="2242384"/>
                          </a:xfrm>
                          <a:prstGeom prst="rect">
                            <a:avLst/>
                          </a:prstGeom>
                          <a:noFill/>
                          <a:ln>
                            <a:noFill/>
                          </a:ln>
                        </pic:spPr>
                      </pic:pic>
                    </a:graphicData>
                  </a:graphic>
                </wp:inline>
              </w:drawing>
            </w:r>
          </w:p>
        </w:tc>
      </w:tr>
      <w:tr w:rsidR="00B803A8" w:rsidRPr="00AB1686" w14:paraId="0C83EA1F" w14:textId="77777777" w:rsidTr="00B44CD9">
        <w:tc>
          <w:tcPr>
            <w:tcW w:w="3595" w:type="dxa"/>
          </w:tcPr>
          <w:p w14:paraId="4E3FAFA4" w14:textId="77777777" w:rsidR="001917E3" w:rsidRPr="00AB1686" w:rsidRDefault="00BD0284" w:rsidP="001917E3">
            <w:pPr>
              <w:pStyle w:val="4"/>
              <w:numPr>
                <w:ilvl w:val="0"/>
                <w:numId w:val="0"/>
              </w:numPr>
              <w:rPr>
                <w:bCs/>
                <w:sz w:val="28"/>
              </w:rPr>
            </w:pPr>
            <w:r w:rsidRPr="00AB1686">
              <w:rPr>
                <w:rFonts w:hint="eastAsia"/>
                <w:bCs/>
                <w:sz w:val="28"/>
              </w:rPr>
              <w:t>這樣的</w:t>
            </w:r>
            <w:r w:rsidR="0098275A" w:rsidRPr="00AB1686">
              <w:rPr>
                <w:rFonts w:hint="eastAsia"/>
                <w:bCs/>
                <w:sz w:val="28"/>
              </w:rPr>
              <w:t>無窗</w:t>
            </w:r>
            <w:r w:rsidRPr="00AB1686">
              <w:rPr>
                <w:rFonts w:hint="eastAsia"/>
                <w:bCs/>
                <w:sz w:val="28"/>
              </w:rPr>
              <w:t>小房間要住</w:t>
            </w:r>
            <w:r w:rsidR="00703308" w:rsidRPr="00AB1686">
              <w:rPr>
                <w:rFonts w:hint="eastAsia"/>
                <w:bCs/>
                <w:sz w:val="28"/>
              </w:rPr>
              <w:t>7</w:t>
            </w:r>
            <w:r w:rsidRPr="00AB1686">
              <w:rPr>
                <w:rFonts w:hint="eastAsia"/>
                <w:bCs/>
                <w:sz w:val="28"/>
              </w:rPr>
              <w:t>個</w:t>
            </w:r>
            <w:r w:rsidR="00703308" w:rsidRPr="00AB1686">
              <w:rPr>
                <w:rFonts w:hint="eastAsia"/>
                <w:bCs/>
                <w:sz w:val="28"/>
              </w:rPr>
              <w:t>人</w:t>
            </w:r>
            <w:r w:rsidRPr="00AB1686">
              <w:rPr>
                <w:rFonts w:hint="eastAsia"/>
                <w:bCs/>
                <w:sz w:val="28"/>
              </w:rPr>
              <w:t>。</w:t>
            </w:r>
          </w:p>
        </w:tc>
        <w:tc>
          <w:tcPr>
            <w:tcW w:w="3538" w:type="dxa"/>
          </w:tcPr>
          <w:p w14:paraId="7C4209EE" w14:textId="77777777" w:rsidR="001917E3" w:rsidRPr="00AB1686" w:rsidRDefault="00B44CD9" w:rsidP="001917E3">
            <w:pPr>
              <w:pStyle w:val="4"/>
              <w:numPr>
                <w:ilvl w:val="0"/>
                <w:numId w:val="0"/>
              </w:numPr>
              <w:rPr>
                <w:bCs/>
                <w:sz w:val="28"/>
              </w:rPr>
            </w:pPr>
            <w:r w:rsidRPr="00AB1686">
              <w:rPr>
                <w:rFonts w:hint="eastAsia"/>
                <w:sz w:val="28"/>
              </w:rPr>
              <w:t>有10幾人需要睡在房子外面。</w:t>
            </w:r>
          </w:p>
        </w:tc>
      </w:tr>
      <w:tr w:rsidR="00B803A8" w:rsidRPr="00AB1686" w14:paraId="2352F4CF" w14:textId="77777777" w:rsidTr="00B44CD9">
        <w:tc>
          <w:tcPr>
            <w:tcW w:w="3595" w:type="dxa"/>
          </w:tcPr>
          <w:p w14:paraId="3BB96813" w14:textId="77777777" w:rsidR="00E0278A" w:rsidRPr="00AB1686" w:rsidRDefault="00E0278A" w:rsidP="001917E3">
            <w:pPr>
              <w:pStyle w:val="4"/>
              <w:numPr>
                <w:ilvl w:val="0"/>
                <w:numId w:val="0"/>
              </w:numPr>
              <w:rPr>
                <w:bCs/>
              </w:rPr>
            </w:pPr>
            <w:r w:rsidRPr="00AB1686">
              <w:rPr>
                <w:noProof/>
              </w:rPr>
              <w:drawing>
                <wp:inline distT="0" distB="0" distL="0" distR="0" wp14:anchorId="1202C6EA" wp14:editId="0F95BCE7">
                  <wp:extent cx="2358284" cy="2153973"/>
                  <wp:effectExtent l="6668"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flipV="1">
                            <a:off x="0" y="0"/>
                            <a:ext cx="2387478" cy="2180637"/>
                          </a:xfrm>
                          <a:prstGeom prst="rect">
                            <a:avLst/>
                          </a:prstGeom>
                          <a:noFill/>
                          <a:ln>
                            <a:noFill/>
                          </a:ln>
                        </pic:spPr>
                      </pic:pic>
                    </a:graphicData>
                  </a:graphic>
                </wp:inline>
              </w:drawing>
            </w:r>
          </w:p>
        </w:tc>
        <w:tc>
          <w:tcPr>
            <w:tcW w:w="3538" w:type="dxa"/>
          </w:tcPr>
          <w:p w14:paraId="52DA7F50" w14:textId="77777777" w:rsidR="00E0278A" w:rsidRPr="00AB1686" w:rsidRDefault="00B92417" w:rsidP="001917E3">
            <w:pPr>
              <w:pStyle w:val="4"/>
              <w:numPr>
                <w:ilvl w:val="0"/>
                <w:numId w:val="0"/>
              </w:numPr>
            </w:pPr>
            <w:r w:rsidRPr="00AB1686">
              <w:rPr>
                <w:noProof/>
              </w:rPr>
              <w:drawing>
                <wp:inline distT="0" distB="0" distL="0" distR="0" wp14:anchorId="7E7C9EBD" wp14:editId="0DE2BB0A">
                  <wp:extent cx="2309694" cy="2041637"/>
                  <wp:effectExtent l="635"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20214" cy="2050936"/>
                          </a:xfrm>
                          <a:prstGeom prst="rect">
                            <a:avLst/>
                          </a:prstGeom>
                          <a:noFill/>
                          <a:ln>
                            <a:noFill/>
                          </a:ln>
                        </pic:spPr>
                      </pic:pic>
                    </a:graphicData>
                  </a:graphic>
                </wp:inline>
              </w:drawing>
            </w:r>
          </w:p>
        </w:tc>
      </w:tr>
      <w:tr w:rsidR="00B803A8" w:rsidRPr="00AB1686" w14:paraId="6F451032" w14:textId="77777777" w:rsidTr="00B44CD9">
        <w:tc>
          <w:tcPr>
            <w:tcW w:w="3595" w:type="dxa"/>
          </w:tcPr>
          <w:p w14:paraId="40866D62" w14:textId="77777777" w:rsidR="00E0278A" w:rsidRPr="00AB1686" w:rsidRDefault="0098275A" w:rsidP="001917E3">
            <w:pPr>
              <w:pStyle w:val="4"/>
              <w:numPr>
                <w:ilvl w:val="0"/>
                <w:numId w:val="0"/>
              </w:numPr>
              <w:rPr>
                <w:bCs/>
                <w:sz w:val="28"/>
              </w:rPr>
            </w:pPr>
            <w:r w:rsidRPr="00AB1686">
              <w:rPr>
                <w:rFonts w:hint="eastAsia"/>
                <w:bCs/>
                <w:sz w:val="28"/>
              </w:rPr>
              <w:t>廚房</w:t>
            </w:r>
            <w:r w:rsidR="00E96A5B" w:rsidRPr="00AB1686">
              <w:rPr>
                <w:rFonts w:hint="eastAsia"/>
                <w:bCs/>
                <w:sz w:val="28"/>
              </w:rPr>
              <w:t>。</w:t>
            </w:r>
          </w:p>
        </w:tc>
        <w:tc>
          <w:tcPr>
            <w:tcW w:w="3538" w:type="dxa"/>
          </w:tcPr>
          <w:p w14:paraId="001F2DAF" w14:textId="77777777" w:rsidR="00E0278A" w:rsidRPr="00AB1686" w:rsidRDefault="00B92417" w:rsidP="001917E3">
            <w:pPr>
              <w:pStyle w:val="4"/>
              <w:numPr>
                <w:ilvl w:val="0"/>
                <w:numId w:val="0"/>
              </w:numPr>
              <w:rPr>
                <w:sz w:val="28"/>
              </w:rPr>
            </w:pPr>
            <w:r w:rsidRPr="00AB1686">
              <w:rPr>
                <w:rFonts w:hint="eastAsia"/>
                <w:sz w:val="28"/>
              </w:rPr>
              <w:t>廁所</w:t>
            </w:r>
            <w:r w:rsidR="00E96A5B" w:rsidRPr="00AB1686">
              <w:rPr>
                <w:rFonts w:hint="eastAsia"/>
                <w:sz w:val="28"/>
              </w:rPr>
              <w:t>。</w:t>
            </w:r>
          </w:p>
          <w:p w14:paraId="47284753" w14:textId="77777777" w:rsidR="003B24ED" w:rsidRPr="00AB1686" w:rsidRDefault="003B24ED" w:rsidP="001917E3">
            <w:pPr>
              <w:pStyle w:val="4"/>
              <w:numPr>
                <w:ilvl w:val="0"/>
                <w:numId w:val="0"/>
              </w:numPr>
              <w:rPr>
                <w:sz w:val="28"/>
              </w:rPr>
            </w:pPr>
          </w:p>
        </w:tc>
      </w:tr>
    </w:tbl>
    <w:p w14:paraId="478B3C9C" w14:textId="77777777" w:rsidR="00F95609" w:rsidRPr="00AB1686" w:rsidRDefault="00F95609" w:rsidP="00F95609">
      <w:pPr>
        <w:pStyle w:val="3"/>
      </w:pPr>
      <w:r w:rsidRPr="00AB1686">
        <w:rPr>
          <w:rFonts w:hint="eastAsia"/>
        </w:rPr>
        <w:t>113年</w:t>
      </w:r>
      <w:r w:rsidR="00745444" w:rsidRPr="00AB1686">
        <w:rPr>
          <w:rFonts w:hint="eastAsia"/>
        </w:rPr>
        <w:t>2</w:t>
      </w:r>
      <w:r w:rsidRPr="00AB1686">
        <w:rPr>
          <w:rFonts w:hint="eastAsia"/>
        </w:rPr>
        <w:t>月2</w:t>
      </w:r>
      <w:r w:rsidR="00745444" w:rsidRPr="00AB1686">
        <w:rPr>
          <w:rFonts w:hint="eastAsia"/>
        </w:rPr>
        <w:t>6</w:t>
      </w:r>
      <w:r w:rsidRPr="00AB1686">
        <w:rPr>
          <w:rFonts w:hint="eastAsia"/>
        </w:rPr>
        <w:t>日</w:t>
      </w:r>
      <w:r w:rsidR="00CF0CE1" w:rsidRPr="00AB1686">
        <w:rPr>
          <w:rFonts w:hint="eastAsia"/>
        </w:rPr>
        <w:t>本院</w:t>
      </w:r>
      <w:r w:rsidR="000A4E81" w:rsidRPr="00AB1686">
        <w:rPr>
          <w:rFonts w:hint="eastAsia"/>
        </w:rPr>
        <w:t>前往</w:t>
      </w:r>
      <w:r w:rsidR="00990A69" w:rsidRPr="00AB1686">
        <w:rPr>
          <w:rFonts w:hint="eastAsia"/>
        </w:rPr>
        <w:t>新北市</w:t>
      </w:r>
      <w:r w:rsidR="00D97F56" w:rsidRPr="00AB1686">
        <w:rPr>
          <w:rFonts w:hint="eastAsia"/>
        </w:rPr>
        <w:t>萬里</w:t>
      </w:r>
      <w:r w:rsidR="00990A69" w:rsidRPr="00AB1686">
        <w:rPr>
          <w:rFonts w:hint="eastAsia"/>
        </w:rPr>
        <w:t>區</w:t>
      </w:r>
      <w:r w:rsidR="00D97F56" w:rsidRPr="00AB1686">
        <w:rPr>
          <w:rFonts w:hint="eastAsia"/>
        </w:rPr>
        <w:t>(野柳)</w:t>
      </w:r>
      <w:r w:rsidR="00990A69" w:rsidRPr="00AB1686">
        <w:rPr>
          <w:rFonts w:hint="eastAsia"/>
        </w:rPr>
        <w:t>漁工住所</w:t>
      </w:r>
      <w:r w:rsidRPr="00AB1686">
        <w:rPr>
          <w:rFonts w:hint="eastAsia"/>
        </w:rPr>
        <w:t>現地履勘</w:t>
      </w:r>
      <w:r w:rsidRPr="00AB1686">
        <w:rPr>
          <w:rFonts w:ascii="新細明體" w:eastAsia="新細明體" w:hAnsi="新細明體" w:hint="eastAsia"/>
        </w:rPr>
        <w:t>：</w:t>
      </w:r>
    </w:p>
    <w:p w14:paraId="43A0FC9F" w14:textId="77777777" w:rsidR="00675256" w:rsidRPr="00AB1686" w:rsidRDefault="00AC7D8F" w:rsidP="00675256">
      <w:pPr>
        <w:pStyle w:val="4"/>
        <w:rPr>
          <w:bCs/>
        </w:rPr>
      </w:pPr>
      <w:r w:rsidRPr="00AB1686">
        <w:rPr>
          <w:rFonts w:hint="eastAsia"/>
        </w:rPr>
        <w:t>本院履勘當日</w:t>
      </w:r>
      <w:r w:rsidRPr="00AB1686">
        <w:rPr>
          <w:rFonts w:hint="eastAsia"/>
          <w:u w:val="single"/>
        </w:rPr>
        <w:t>有17位外籍漁工居住在</w:t>
      </w:r>
      <w:r w:rsidR="00D97F56" w:rsidRPr="00AB1686">
        <w:rPr>
          <w:rFonts w:hint="eastAsia"/>
          <w:u w:val="single"/>
        </w:rPr>
        <w:t>此公寓之5樓(頂樓加蓋)</w:t>
      </w:r>
      <w:r w:rsidRPr="00AB1686">
        <w:rPr>
          <w:rFonts w:hint="eastAsia"/>
        </w:rPr>
        <w:t>。</w:t>
      </w:r>
    </w:p>
    <w:p w14:paraId="12083256" w14:textId="77777777" w:rsidR="0021249B" w:rsidRPr="00AB1686" w:rsidRDefault="0021249B" w:rsidP="00675256">
      <w:pPr>
        <w:pStyle w:val="4"/>
        <w:rPr>
          <w:rStyle w:val="s3"/>
        </w:rPr>
      </w:pPr>
      <w:r w:rsidRPr="00AB1686">
        <w:rPr>
          <w:rStyle w:val="s3"/>
          <w:rFonts w:hAnsi="標楷體" w:hint="eastAsia"/>
          <w:u w:val="single"/>
        </w:rPr>
        <w:t>無空調、廁所損壞</w:t>
      </w:r>
      <w:r w:rsidRPr="00AB1686">
        <w:rPr>
          <w:rStyle w:val="s3"/>
          <w:rFonts w:hAnsi="標楷體" w:hint="eastAsia"/>
        </w:rPr>
        <w:t>，</w:t>
      </w:r>
      <w:r w:rsidR="00DA40D7" w:rsidRPr="00AB1686">
        <w:rPr>
          <w:rStyle w:val="s3"/>
          <w:rFonts w:hAnsi="標楷體" w:hint="eastAsia"/>
        </w:rPr>
        <w:t>多次向仲介反</w:t>
      </w:r>
      <w:r w:rsidR="006217E1" w:rsidRPr="00AB1686">
        <w:rPr>
          <w:rStyle w:val="s3"/>
          <w:rFonts w:hAnsi="標楷體" w:hint="eastAsia"/>
        </w:rPr>
        <w:t>映</w:t>
      </w:r>
      <w:r w:rsidR="00DA40D7" w:rsidRPr="00AB1686">
        <w:rPr>
          <w:rStyle w:val="s3"/>
          <w:rFonts w:hAnsi="標楷體" w:hint="eastAsia"/>
        </w:rPr>
        <w:t>，卻未獲修繕，</w:t>
      </w:r>
      <w:r w:rsidR="00726827" w:rsidRPr="00AB1686">
        <w:rPr>
          <w:rStyle w:val="s3"/>
          <w:rFonts w:hAnsi="標楷體" w:hint="eastAsia"/>
        </w:rPr>
        <w:t>必須從5樓走到港邊使用公廁</w:t>
      </w:r>
      <w:r w:rsidRPr="00AB1686">
        <w:rPr>
          <w:rStyle w:val="s3"/>
          <w:rFonts w:hAnsi="標楷體" w:hint="eastAsia"/>
        </w:rPr>
        <w:t>。</w:t>
      </w:r>
    </w:p>
    <w:p w14:paraId="5F7FC729" w14:textId="77777777" w:rsidR="0021249B" w:rsidRPr="00AB1686" w:rsidRDefault="00617452" w:rsidP="00675256">
      <w:pPr>
        <w:pStyle w:val="4"/>
        <w:rPr>
          <w:rStyle w:val="s3"/>
        </w:rPr>
      </w:pPr>
      <w:r w:rsidRPr="00AB1686">
        <w:rPr>
          <w:rFonts w:hint="eastAsia"/>
        </w:rPr>
        <w:t>衛浴</w:t>
      </w:r>
      <w:r w:rsidR="0021249B" w:rsidRPr="00AB1686">
        <w:rPr>
          <w:rStyle w:val="s3"/>
          <w:rFonts w:hAnsi="標楷體" w:hint="eastAsia"/>
          <w:u w:val="single"/>
        </w:rPr>
        <w:t>沒有熱水</w:t>
      </w:r>
      <w:r w:rsidR="0021249B" w:rsidRPr="00AB1686">
        <w:rPr>
          <w:rStyle w:val="s3"/>
          <w:rFonts w:hAnsi="標楷體" w:hint="eastAsia"/>
        </w:rPr>
        <w:t>，</w:t>
      </w:r>
      <w:r w:rsidR="00DA40D7" w:rsidRPr="00AB1686">
        <w:rPr>
          <w:rStyle w:val="s3"/>
          <w:rFonts w:hAnsi="標楷體" w:hint="eastAsia"/>
        </w:rPr>
        <w:t>須</w:t>
      </w:r>
      <w:r w:rsidR="0021249B" w:rsidRPr="00AB1686">
        <w:rPr>
          <w:rStyle w:val="s3"/>
          <w:rFonts w:hAnsi="標楷體" w:hint="eastAsia"/>
        </w:rPr>
        <w:t>洗冷水澡。</w:t>
      </w:r>
    </w:p>
    <w:p w14:paraId="44085965" w14:textId="77777777" w:rsidR="0021249B" w:rsidRPr="00AB1686" w:rsidRDefault="0021249B" w:rsidP="00675256">
      <w:pPr>
        <w:pStyle w:val="4"/>
        <w:rPr>
          <w:rStyle w:val="s3"/>
        </w:rPr>
      </w:pPr>
      <w:r w:rsidRPr="00AB1686">
        <w:rPr>
          <w:rStyle w:val="s3"/>
          <w:rFonts w:hAnsi="標楷體" w:hint="eastAsia"/>
          <w:u w:val="single"/>
        </w:rPr>
        <w:lastRenderedPageBreak/>
        <w:t>住宿</w:t>
      </w:r>
      <w:r w:rsidRPr="00AB1686">
        <w:rPr>
          <w:rStyle w:val="s4"/>
          <w:rFonts w:hAnsi="標楷體" w:hint="eastAsia"/>
          <w:u w:val="single"/>
        </w:rPr>
        <w:t>1</w:t>
      </w:r>
      <w:r w:rsidRPr="00AB1686">
        <w:rPr>
          <w:rStyle w:val="s3"/>
          <w:rFonts w:hAnsi="標楷體" w:hint="eastAsia"/>
          <w:u w:val="single"/>
        </w:rPr>
        <w:t>人</w:t>
      </w:r>
      <w:r w:rsidRPr="00AB1686">
        <w:rPr>
          <w:rStyle w:val="s4"/>
          <w:rFonts w:hAnsi="標楷體" w:hint="eastAsia"/>
          <w:u w:val="single"/>
        </w:rPr>
        <w:t>1</w:t>
      </w:r>
      <w:r w:rsidRPr="00AB1686">
        <w:rPr>
          <w:rStyle w:val="s3"/>
          <w:rFonts w:hAnsi="標楷體" w:hint="eastAsia"/>
          <w:u w:val="single"/>
        </w:rPr>
        <w:t>天</w:t>
      </w:r>
      <w:r w:rsidRPr="00AB1686">
        <w:rPr>
          <w:rStyle w:val="s4"/>
          <w:rFonts w:hAnsi="標楷體" w:hint="eastAsia"/>
          <w:u w:val="single"/>
        </w:rPr>
        <w:t>200</w:t>
      </w:r>
      <w:r w:rsidRPr="00AB1686">
        <w:rPr>
          <w:rStyle w:val="s3"/>
          <w:rFonts w:hAnsi="標楷體" w:hint="eastAsia"/>
          <w:u w:val="single"/>
        </w:rPr>
        <w:t>元。吃飯</w:t>
      </w:r>
      <w:r w:rsidRPr="00AB1686">
        <w:rPr>
          <w:rStyle w:val="s4"/>
          <w:rFonts w:hAnsi="標楷體" w:hint="eastAsia"/>
          <w:u w:val="single"/>
        </w:rPr>
        <w:t>1</w:t>
      </w:r>
      <w:r w:rsidRPr="00AB1686">
        <w:rPr>
          <w:rStyle w:val="s3"/>
          <w:rFonts w:hAnsi="標楷體" w:hint="eastAsia"/>
          <w:u w:val="single"/>
        </w:rPr>
        <w:t>人1天</w:t>
      </w:r>
      <w:r w:rsidRPr="00AB1686">
        <w:rPr>
          <w:rStyle w:val="s4"/>
          <w:rFonts w:hAnsi="標楷體" w:hint="eastAsia"/>
          <w:u w:val="single"/>
        </w:rPr>
        <w:t>100</w:t>
      </w:r>
      <w:r w:rsidRPr="00AB1686">
        <w:rPr>
          <w:rStyle w:val="s3"/>
          <w:rFonts w:hAnsi="標楷體" w:hint="eastAsia"/>
          <w:u w:val="single"/>
        </w:rPr>
        <w:t>元</w:t>
      </w:r>
      <w:r w:rsidRPr="00AB1686">
        <w:rPr>
          <w:rStyle w:val="s3"/>
          <w:rFonts w:hAnsi="標楷體" w:hint="eastAsia"/>
        </w:rPr>
        <w:t>，所有飲食都靠自己負責。</w:t>
      </w:r>
    </w:p>
    <w:p w14:paraId="0F5A47F1" w14:textId="77777777" w:rsidR="00DA40D7" w:rsidRPr="00AB1686" w:rsidRDefault="0021249B" w:rsidP="00675256">
      <w:pPr>
        <w:pStyle w:val="4"/>
        <w:rPr>
          <w:rStyle w:val="s3"/>
        </w:rPr>
      </w:pPr>
      <w:r w:rsidRPr="00AB1686">
        <w:rPr>
          <w:rStyle w:val="s3"/>
          <w:rFonts w:hAnsi="標楷體" w:hint="eastAsia"/>
        </w:rPr>
        <w:t>都會遇到停止捕魚</w:t>
      </w:r>
      <w:r w:rsidR="00DA40D7" w:rsidRPr="00AB1686">
        <w:rPr>
          <w:rStyle w:val="s3"/>
          <w:rFonts w:hAnsi="標楷體" w:hint="eastAsia"/>
        </w:rPr>
        <w:t>期間，要等休漁期過後才有工作</w:t>
      </w:r>
      <w:r w:rsidRPr="00AB1686">
        <w:rPr>
          <w:rFonts w:hAnsi="標楷體" w:hint="eastAsia"/>
        </w:rPr>
        <w:t>。</w:t>
      </w:r>
      <w:r w:rsidR="00DA40D7" w:rsidRPr="00AB1686">
        <w:rPr>
          <w:rStyle w:val="s3"/>
          <w:rFonts w:hAnsi="標楷體" w:hint="eastAsia"/>
          <w:u w:val="single"/>
        </w:rPr>
        <w:t>之前曾經休息</w:t>
      </w:r>
      <w:r w:rsidR="00DA40D7" w:rsidRPr="00AB1686">
        <w:rPr>
          <w:rStyle w:val="s4"/>
          <w:rFonts w:hAnsi="標楷體" w:hint="eastAsia"/>
          <w:u w:val="single"/>
        </w:rPr>
        <w:t>1</w:t>
      </w:r>
      <w:r w:rsidR="00DA40D7" w:rsidRPr="00AB1686">
        <w:rPr>
          <w:rStyle w:val="s3"/>
          <w:rFonts w:hAnsi="標楷體" w:hint="eastAsia"/>
          <w:u w:val="single"/>
        </w:rPr>
        <w:t>個月，現在最久需要休息2</w:t>
      </w:r>
      <w:r w:rsidR="00257D3F" w:rsidRPr="00AB1686">
        <w:rPr>
          <w:rStyle w:val="s3"/>
          <w:rFonts w:hAnsi="標楷體" w:hint="eastAsia"/>
          <w:u w:val="single"/>
        </w:rPr>
        <w:t>至</w:t>
      </w:r>
      <w:r w:rsidR="00DA40D7" w:rsidRPr="00AB1686">
        <w:rPr>
          <w:rStyle w:val="s3"/>
          <w:rFonts w:hAnsi="標楷體" w:hint="eastAsia"/>
          <w:u w:val="single"/>
        </w:rPr>
        <w:t>3個月</w:t>
      </w:r>
      <w:r w:rsidR="00DA40D7" w:rsidRPr="00AB1686">
        <w:rPr>
          <w:rStyle w:val="s3"/>
          <w:rFonts w:hAnsi="標楷體" w:hint="eastAsia"/>
        </w:rPr>
        <w:t>。</w:t>
      </w:r>
    </w:p>
    <w:p w14:paraId="1586B0A2" w14:textId="77777777" w:rsidR="0021249B" w:rsidRPr="00AB1686" w:rsidRDefault="00DA40D7" w:rsidP="00675256">
      <w:pPr>
        <w:pStyle w:val="4"/>
        <w:rPr>
          <w:rStyle w:val="s3"/>
        </w:rPr>
      </w:pPr>
      <w:r w:rsidRPr="00AB1686">
        <w:rPr>
          <w:rFonts w:hAnsi="標楷體" w:hint="eastAsia"/>
        </w:rPr>
        <w:t>所屬</w:t>
      </w:r>
      <w:r w:rsidR="0021249B" w:rsidRPr="00AB1686">
        <w:rPr>
          <w:rStyle w:val="s3"/>
          <w:rFonts w:hAnsi="標楷體" w:hint="eastAsia"/>
        </w:rPr>
        <w:t>仲介</w:t>
      </w:r>
      <w:r w:rsidRPr="00AB1686">
        <w:rPr>
          <w:rStyle w:val="s3"/>
          <w:rFonts w:hAnsi="標楷體" w:hint="eastAsia"/>
        </w:rPr>
        <w:t>皆為</w:t>
      </w:r>
      <w:r w:rsidR="00D66EE1" w:rsidRPr="00AB1686">
        <w:rPr>
          <w:rStyle w:val="s3"/>
          <w:rFonts w:hAnsi="標楷體" w:hint="eastAsia"/>
        </w:rPr>
        <w:t>銓○</w:t>
      </w:r>
      <w:r w:rsidR="0021249B" w:rsidRPr="00AB1686">
        <w:rPr>
          <w:rStyle w:val="s3"/>
          <w:rFonts w:hAnsi="標楷體" w:hint="eastAsia"/>
        </w:rPr>
        <w:t>公司，雇主不同。</w:t>
      </w:r>
    </w:p>
    <w:p w14:paraId="6B3306A6" w14:textId="77777777" w:rsidR="000F4A5E" w:rsidRPr="00AB1686" w:rsidRDefault="00DA40D7" w:rsidP="000F4A5E">
      <w:pPr>
        <w:pStyle w:val="4"/>
        <w:rPr>
          <w:rStyle w:val="s3"/>
          <w:rFonts w:hAnsi="標楷體"/>
        </w:rPr>
      </w:pPr>
      <w:r w:rsidRPr="00AB1686">
        <w:rPr>
          <w:rStyle w:val="s3"/>
          <w:rFonts w:hAnsi="標楷體" w:hint="eastAsia"/>
          <w:u w:val="single"/>
        </w:rPr>
        <w:t>護照、居留證皆由仲介保管，不清楚居留證何時到期。仲介會突然告訴他們要回去了</w:t>
      </w:r>
      <w:r w:rsidR="00481072" w:rsidRPr="00AB1686">
        <w:rPr>
          <w:rStyle w:val="s3"/>
          <w:rFonts w:hAnsi="標楷體" w:hint="eastAsia"/>
        </w:rPr>
        <w:t>，</w:t>
      </w:r>
      <w:r w:rsidR="000F4A5E" w:rsidRPr="00AB1686">
        <w:rPr>
          <w:rStyle w:val="s3"/>
          <w:rFonts w:hAnsi="標楷體" w:hint="eastAsia"/>
        </w:rPr>
        <w:t>3</w:t>
      </w:r>
      <w:r w:rsidRPr="00AB1686">
        <w:rPr>
          <w:rStyle w:val="s3"/>
          <w:rFonts w:hAnsi="標楷體" w:hint="eastAsia"/>
        </w:rPr>
        <w:t>個月</w:t>
      </w:r>
      <w:r w:rsidR="00481072" w:rsidRPr="00AB1686">
        <w:rPr>
          <w:rStyle w:val="s3"/>
          <w:rFonts w:hAnsi="標楷體" w:hint="eastAsia"/>
        </w:rPr>
        <w:t>到期後</w:t>
      </w:r>
      <w:r w:rsidRPr="00AB1686">
        <w:rPr>
          <w:rStyle w:val="s3"/>
          <w:rFonts w:hAnsi="標楷體" w:hint="eastAsia"/>
        </w:rPr>
        <w:t>沒有找到工作就要回印尼，也</w:t>
      </w:r>
      <w:r w:rsidRPr="00AB1686">
        <w:rPr>
          <w:rStyle w:val="s3"/>
          <w:rFonts w:hAnsi="標楷體" w:hint="eastAsia"/>
          <w:u w:val="single"/>
        </w:rPr>
        <w:t>不會幫他們找工作</w:t>
      </w:r>
      <w:r w:rsidR="001B610F" w:rsidRPr="00AB1686">
        <w:rPr>
          <w:rStyle w:val="s3"/>
          <w:rFonts w:hAnsi="標楷體" w:hint="eastAsia"/>
          <w:u w:val="single"/>
        </w:rPr>
        <w:t>，</w:t>
      </w:r>
      <w:r w:rsidR="000F4A5E" w:rsidRPr="00AB1686">
        <w:rPr>
          <w:rStyle w:val="s3"/>
          <w:rFonts w:hAnsi="標楷體" w:hint="eastAsia"/>
          <w:u w:val="single"/>
        </w:rPr>
        <w:t>仲介要他們自己找工作</w:t>
      </w:r>
      <w:r w:rsidR="00165295" w:rsidRPr="00AB1686">
        <w:rPr>
          <w:rStyle w:val="s3"/>
          <w:rFonts w:hAnsi="標楷體" w:hint="eastAsia"/>
        </w:rPr>
        <w:t>。</w:t>
      </w:r>
    </w:p>
    <w:p w14:paraId="1F92F94E" w14:textId="77777777" w:rsidR="00DA40D7" w:rsidRPr="00AB1686" w:rsidRDefault="007E60A6" w:rsidP="00675256">
      <w:pPr>
        <w:pStyle w:val="4"/>
        <w:rPr>
          <w:rStyle w:val="s3"/>
          <w:rFonts w:hAnsi="標楷體"/>
        </w:rPr>
      </w:pPr>
      <w:r w:rsidRPr="00AB1686">
        <w:rPr>
          <w:rStyle w:val="s3"/>
          <w:rFonts w:hAnsi="標楷體" w:hint="eastAsia"/>
          <w:u w:val="single"/>
        </w:rPr>
        <w:t>來</w:t>
      </w:r>
      <w:r w:rsidR="00D9011F" w:rsidRPr="00AB1686">
        <w:rPr>
          <w:rStyle w:val="s3"/>
          <w:rFonts w:hAnsi="標楷體" w:hint="eastAsia"/>
          <w:u w:val="single"/>
        </w:rPr>
        <w:t>臺灣</w:t>
      </w:r>
      <w:r w:rsidRPr="00AB1686">
        <w:rPr>
          <w:rStyle w:val="s3"/>
          <w:rFonts w:hAnsi="標楷體" w:hint="eastAsia"/>
          <w:u w:val="single"/>
        </w:rPr>
        <w:t>之前都不知道會有停工的狀況</w:t>
      </w:r>
      <w:r w:rsidRPr="00AB1686">
        <w:rPr>
          <w:rStyle w:val="s3"/>
          <w:rFonts w:hAnsi="標楷體" w:hint="eastAsia"/>
        </w:rPr>
        <w:t>。</w:t>
      </w:r>
    </w:p>
    <w:p w14:paraId="6472E77F" w14:textId="77777777" w:rsidR="00703308" w:rsidRPr="00AB1686" w:rsidRDefault="00703308" w:rsidP="00703308">
      <w:pPr>
        <w:pStyle w:val="4"/>
        <w:rPr>
          <w:bCs/>
        </w:rPr>
      </w:pPr>
      <w:r w:rsidRPr="00AB1686">
        <w:rPr>
          <w:rFonts w:hint="eastAsia"/>
          <w:bCs/>
        </w:rPr>
        <w:t>現場照片</w:t>
      </w:r>
      <w:r w:rsidR="00303C5C" w:rsidRPr="00AB1686">
        <w:rPr>
          <w:rFonts w:hint="eastAsia"/>
          <w:bCs/>
        </w:rPr>
        <w:t>：</w:t>
      </w:r>
    </w:p>
    <w:tbl>
      <w:tblPr>
        <w:tblStyle w:val="af7"/>
        <w:tblW w:w="0" w:type="auto"/>
        <w:tblInd w:w="1701" w:type="dxa"/>
        <w:tblLook w:val="04A0" w:firstRow="1" w:lastRow="0" w:firstColumn="1" w:lastColumn="0" w:noHBand="0" w:noVBand="1"/>
      </w:tblPr>
      <w:tblGrid>
        <w:gridCol w:w="3524"/>
        <w:gridCol w:w="3609"/>
      </w:tblGrid>
      <w:tr w:rsidR="00B803A8" w:rsidRPr="00AB1686" w14:paraId="7FAB5F67" w14:textId="77777777" w:rsidTr="00AE02ED">
        <w:tc>
          <w:tcPr>
            <w:tcW w:w="3524" w:type="dxa"/>
          </w:tcPr>
          <w:p w14:paraId="2727DBE3" w14:textId="77777777" w:rsidR="00AC7D8F" w:rsidRPr="00AB1686" w:rsidRDefault="00AC7D8F" w:rsidP="00AC7D8F">
            <w:pPr>
              <w:pStyle w:val="4"/>
              <w:numPr>
                <w:ilvl w:val="0"/>
                <w:numId w:val="0"/>
              </w:numPr>
              <w:rPr>
                <w:bCs/>
              </w:rPr>
            </w:pPr>
            <w:r w:rsidRPr="00AB1686">
              <w:rPr>
                <w:noProof/>
              </w:rPr>
              <w:drawing>
                <wp:inline distT="0" distB="0" distL="0" distR="0" wp14:anchorId="4E2E2435" wp14:editId="5B2FDA39">
                  <wp:extent cx="2302510" cy="2014696"/>
                  <wp:effectExtent l="0" t="8255"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11189" cy="2022290"/>
                          </a:xfrm>
                          <a:prstGeom prst="rect">
                            <a:avLst/>
                          </a:prstGeom>
                          <a:noFill/>
                          <a:ln>
                            <a:noFill/>
                          </a:ln>
                        </pic:spPr>
                      </pic:pic>
                    </a:graphicData>
                  </a:graphic>
                </wp:inline>
              </w:drawing>
            </w:r>
          </w:p>
        </w:tc>
        <w:tc>
          <w:tcPr>
            <w:tcW w:w="3609" w:type="dxa"/>
          </w:tcPr>
          <w:p w14:paraId="3F2B6AC2" w14:textId="77777777" w:rsidR="00AC7D8F" w:rsidRPr="00AB1686" w:rsidRDefault="00AC7D8F" w:rsidP="00AC7D8F">
            <w:pPr>
              <w:pStyle w:val="4"/>
              <w:numPr>
                <w:ilvl w:val="0"/>
                <w:numId w:val="0"/>
              </w:numPr>
              <w:rPr>
                <w:bCs/>
              </w:rPr>
            </w:pPr>
            <w:r w:rsidRPr="00AB1686">
              <w:rPr>
                <w:noProof/>
              </w:rPr>
              <w:drawing>
                <wp:inline distT="0" distB="0" distL="0" distR="0" wp14:anchorId="55D395CC" wp14:editId="31268BD3">
                  <wp:extent cx="1913467" cy="229394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859" cy="2306401"/>
                          </a:xfrm>
                          <a:prstGeom prst="rect">
                            <a:avLst/>
                          </a:prstGeom>
                          <a:noFill/>
                          <a:ln>
                            <a:noFill/>
                          </a:ln>
                        </pic:spPr>
                      </pic:pic>
                    </a:graphicData>
                  </a:graphic>
                </wp:inline>
              </w:drawing>
            </w:r>
          </w:p>
        </w:tc>
      </w:tr>
      <w:tr w:rsidR="00B803A8" w:rsidRPr="00AB1686" w14:paraId="6B2932C6" w14:textId="77777777" w:rsidTr="00AE02ED">
        <w:tc>
          <w:tcPr>
            <w:tcW w:w="3524" w:type="dxa"/>
          </w:tcPr>
          <w:p w14:paraId="6C77E4D5" w14:textId="77777777" w:rsidR="00AC7D8F" w:rsidRPr="00AB1686" w:rsidRDefault="00AC7D8F" w:rsidP="00AC7D8F">
            <w:pPr>
              <w:pStyle w:val="4"/>
              <w:numPr>
                <w:ilvl w:val="0"/>
                <w:numId w:val="0"/>
              </w:numPr>
              <w:rPr>
                <w:bCs/>
                <w:sz w:val="28"/>
              </w:rPr>
            </w:pPr>
            <w:r w:rsidRPr="00AB1686">
              <w:rPr>
                <w:rFonts w:hint="eastAsia"/>
                <w:sz w:val="28"/>
              </w:rPr>
              <w:t>有17位外籍漁工居住在此。</w:t>
            </w:r>
          </w:p>
        </w:tc>
        <w:tc>
          <w:tcPr>
            <w:tcW w:w="3609" w:type="dxa"/>
          </w:tcPr>
          <w:p w14:paraId="4E92A74E" w14:textId="77777777" w:rsidR="00AC7D8F" w:rsidRPr="00AB1686" w:rsidRDefault="00AC7D8F" w:rsidP="00AC7D8F">
            <w:pPr>
              <w:pStyle w:val="4"/>
              <w:numPr>
                <w:ilvl w:val="0"/>
                <w:numId w:val="0"/>
              </w:numPr>
              <w:rPr>
                <w:bCs/>
                <w:sz w:val="28"/>
              </w:rPr>
            </w:pPr>
            <w:r w:rsidRPr="00AB1686">
              <w:rPr>
                <w:rFonts w:hint="eastAsia"/>
                <w:sz w:val="28"/>
              </w:rPr>
              <w:t>頂樓加蓋5樓。</w:t>
            </w:r>
            <w:r w:rsidRPr="00AB1686">
              <w:rPr>
                <w:rStyle w:val="s3"/>
                <w:rFonts w:hAnsi="標楷體" w:hint="eastAsia"/>
                <w:sz w:val="28"/>
              </w:rPr>
              <w:t>無空調。</w:t>
            </w:r>
          </w:p>
        </w:tc>
      </w:tr>
      <w:tr w:rsidR="00B803A8" w:rsidRPr="00AB1686" w14:paraId="261926BC" w14:textId="77777777" w:rsidTr="00AE02ED">
        <w:tc>
          <w:tcPr>
            <w:tcW w:w="3524" w:type="dxa"/>
          </w:tcPr>
          <w:p w14:paraId="268DD529" w14:textId="77777777" w:rsidR="00AC7D8F" w:rsidRPr="00AB1686" w:rsidRDefault="00D66EE1" w:rsidP="00AC7D8F">
            <w:pPr>
              <w:pStyle w:val="4"/>
              <w:numPr>
                <w:ilvl w:val="0"/>
                <w:numId w:val="0"/>
              </w:numPr>
            </w:pPr>
            <w:r w:rsidRPr="00AB1686">
              <w:rPr>
                <w:noProof/>
              </w:rPr>
              <w:lastRenderedPageBreak/>
              <mc:AlternateContent>
                <mc:Choice Requires="wps">
                  <w:drawing>
                    <wp:anchor distT="0" distB="0" distL="114300" distR="114300" simplePos="0" relativeHeight="251661312" behindDoc="0" locked="0" layoutInCell="1" allowOverlap="1" wp14:anchorId="2ECEF9E4" wp14:editId="55556A4E">
                      <wp:simplePos x="0" y="0"/>
                      <wp:positionH relativeFrom="column">
                        <wp:posOffset>176621</wp:posOffset>
                      </wp:positionH>
                      <wp:positionV relativeFrom="paragraph">
                        <wp:posOffset>1293041</wp:posOffset>
                      </wp:positionV>
                      <wp:extent cx="87085" cy="76200"/>
                      <wp:effectExtent l="0" t="0" r="27305" b="19050"/>
                      <wp:wrapNone/>
                      <wp:docPr id="26" name="橢圓 26"/>
                      <wp:cNvGraphicFramePr/>
                      <a:graphic xmlns:a="http://schemas.openxmlformats.org/drawingml/2006/main">
                        <a:graphicData uri="http://schemas.microsoft.com/office/word/2010/wordprocessingShape">
                          <wps:wsp>
                            <wps:cNvSpPr/>
                            <wps:spPr>
                              <a:xfrm flipH="1">
                                <a:off x="0" y="0"/>
                                <a:ext cx="87085" cy="7620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3881C" id="橢圓 26" o:spid="_x0000_s1026" style="position:absolute;margin-left:13.9pt;margin-top:101.8pt;width:6.85pt;height: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" fillcolor="#d8d8d8 [2732]" strokecolor="#d8d8d8 [2732]" strokeweight="2pt"/>
                  </w:pict>
                </mc:Fallback>
              </mc:AlternateContent>
            </w:r>
            <w:r w:rsidR="00AC7D8F" w:rsidRPr="00AB1686">
              <w:rPr>
                <w:noProof/>
              </w:rPr>
              <w:drawing>
                <wp:anchor distT="0" distB="0" distL="114300" distR="114300" simplePos="0" relativeHeight="251660288" behindDoc="1" locked="0" layoutInCell="1" allowOverlap="1" wp14:anchorId="48DC214E" wp14:editId="3FF6878D">
                  <wp:simplePos x="0" y="0"/>
                  <wp:positionH relativeFrom="column">
                    <wp:posOffset>-177188</wp:posOffset>
                  </wp:positionH>
                  <wp:positionV relativeFrom="paragraph">
                    <wp:posOffset>174013</wp:posOffset>
                  </wp:positionV>
                  <wp:extent cx="2366980" cy="2020224"/>
                  <wp:effectExtent l="1905"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66980" cy="20202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9" w:type="dxa"/>
          </w:tcPr>
          <w:p w14:paraId="2A3749DB" w14:textId="77777777" w:rsidR="00AC7D8F" w:rsidRPr="00AB1686" w:rsidRDefault="00AC7D8F" w:rsidP="00AC7D8F">
            <w:pPr>
              <w:pStyle w:val="4"/>
              <w:numPr>
                <w:ilvl w:val="0"/>
                <w:numId w:val="0"/>
              </w:numPr>
            </w:pPr>
            <w:r w:rsidRPr="00AB1686">
              <w:rPr>
                <w:noProof/>
              </w:rPr>
              <w:drawing>
                <wp:inline distT="0" distB="0" distL="0" distR="0" wp14:anchorId="6FBAFA5F" wp14:editId="7323F9A8">
                  <wp:extent cx="2472055" cy="1854042"/>
                  <wp:effectExtent l="4445" t="0" r="889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73571" cy="1855179"/>
                          </a:xfrm>
                          <a:prstGeom prst="rect">
                            <a:avLst/>
                          </a:prstGeom>
                          <a:noFill/>
                          <a:ln>
                            <a:noFill/>
                          </a:ln>
                        </pic:spPr>
                      </pic:pic>
                    </a:graphicData>
                  </a:graphic>
                </wp:inline>
              </w:drawing>
            </w:r>
          </w:p>
        </w:tc>
      </w:tr>
      <w:tr w:rsidR="00B803A8" w:rsidRPr="00AB1686" w14:paraId="5611555F" w14:textId="77777777" w:rsidTr="00AE02ED">
        <w:tc>
          <w:tcPr>
            <w:tcW w:w="3524" w:type="dxa"/>
          </w:tcPr>
          <w:p w14:paraId="2DEFBB69" w14:textId="77777777" w:rsidR="00AC7D8F" w:rsidRPr="00AB1686" w:rsidRDefault="00AC7D8F" w:rsidP="00AC7D8F">
            <w:pPr>
              <w:pStyle w:val="4"/>
              <w:numPr>
                <w:ilvl w:val="0"/>
                <w:numId w:val="0"/>
              </w:numPr>
              <w:rPr>
                <w:bCs/>
                <w:sz w:val="28"/>
              </w:rPr>
            </w:pPr>
            <w:r w:rsidRPr="00AB1686">
              <w:rPr>
                <w:rFonts w:hint="eastAsia"/>
                <w:bCs/>
                <w:sz w:val="28"/>
              </w:rPr>
              <w:t>床位不足</w:t>
            </w:r>
            <w:r w:rsidR="00E96A5B" w:rsidRPr="00AB1686">
              <w:rPr>
                <w:rFonts w:hint="eastAsia"/>
                <w:bCs/>
                <w:sz w:val="28"/>
              </w:rPr>
              <w:t>。</w:t>
            </w:r>
          </w:p>
          <w:p w14:paraId="60F57F10" w14:textId="77777777" w:rsidR="004A6CF8" w:rsidRPr="00AB1686" w:rsidRDefault="004A6CF8" w:rsidP="00AC7D8F">
            <w:pPr>
              <w:pStyle w:val="4"/>
              <w:numPr>
                <w:ilvl w:val="0"/>
                <w:numId w:val="0"/>
              </w:numPr>
              <w:rPr>
                <w:bCs/>
                <w:sz w:val="28"/>
              </w:rPr>
            </w:pPr>
          </w:p>
        </w:tc>
        <w:tc>
          <w:tcPr>
            <w:tcW w:w="3609" w:type="dxa"/>
          </w:tcPr>
          <w:p w14:paraId="4518736F" w14:textId="77777777" w:rsidR="00AC7D8F" w:rsidRPr="00AB1686" w:rsidRDefault="00617452" w:rsidP="00AC7D8F">
            <w:pPr>
              <w:pStyle w:val="4"/>
              <w:numPr>
                <w:ilvl w:val="0"/>
                <w:numId w:val="0"/>
              </w:numPr>
              <w:rPr>
                <w:bCs/>
                <w:sz w:val="28"/>
              </w:rPr>
            </w:pPr>
            <w:r w:rsidRPr="00AB1686">
              <w:rPr>
                <w:rFonts w:hint="eastAsia"/>
                <w:sz w:val="28"/>
              </w:rPr>
              <w:t>衛浴</w:t>
            </w:r>
            <w:r w:rsidR="00AC7D8F" w:rsidRPr="00AB1686">
              <w:rPr>
                <w:rStyle w:val="s3"/>
                <w:rFonts w:hAnsi="標楷體" w:hint="eastAsia"/>
                <w:sz w:val="28"/>
              </w:rPr>
              <w:t>沒有熱水</w:t>
            </w:r>
            <w:r w:rsidR="00E96A5B" w:rsidRPr="00AB1686">
              <w:rPr>
                <w:rStyle w:val="s3"/>
                <w:rFonts w:hAnsi="標楷體" w:hint="eastAsia"/>
                <w:sz w:val="28"/>
              </w:rPr>
              <w:t>。</w:t>
            </w:r>
          </w:p>
        </w:tc>
      </w:tr>
      <w:tr w:rsidR="00B803A8" w:rsidRPr="00AB1686" w14:paraId="760A7CB1" w14:textId="77777777" w:rsidTr="00AE02ED">
        <w:tc>
          <w:tcPr>
            <w:tcW w:w="3524" w:type="dxa"/>
          </w:tcPr>
          <w:p w14:paraId="7204F480" w14:textId="77777777" w:rsidR="00AC7D8F" w:rsidRPr="00AB1686" w:rsidRDefault="00AC7D8F" w:rsidP="00AC7D8F">
            <w:pPr>
              <w:pStyle w:val="4"/>
              <w:numPr>
                <w:ilvl w:val="0"/>
                <w:numId w:val="0"/>
              </w:numPr>
              <w:rPr>
                <w:bCs/>
              </w:rPr>
            </w:pPr>
            <w:r w:rsidRPr="00AB1686">
              <w:rPr>
                <w:noProof/>
              </w:rPr>
              <w:drawing>
                <wp:inline distT="0" distB="0" distL="0" distR="0" wp14:anchorId="462D98A5" wp14:editId="5E45BA19">
                  <wp:extent cx="2296595" cy="1857106"/>
                  <wp:effectExtent l="0" t="889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04522" cy="1863516"/>
                          </a:xfrm>
                          <a:prstGeom prst="rect">
                            <a:avLst/>
                          </a:prstGeom>
                          <a:noFill/>
                          <a:ln>
                            <a:noFill/>
                          </a:ln>
                        </pic:spPr>
                      </pic:pic>
                    </a:graphicData>
                  </a:graphic>
                </wp:inline>
              </w:drawing>
            </w:r>
          </w:p>
        </w:tc>
        <w:tc>
          <w:tcPr>
            <w:tcW w:w="3609" w:type="dxa"/>
          </w:tcPr>
          <w:p w14:paraId="4324CE48" w14:textId="77777777" w:rsidR="00AC7D8F" w:rsidRPr="00AB1686" w:rsidRDefault="00AC7D8F" w:rsidP="00AC7D8F">
            <w:pPr>
              <w:pStyle w:val="4"/>
              <w:numPr>
                <w:ilvl w:val="0"/>
                <w:numId w:val="0"/>
              </w:numPr>
              <w:rPr>
                <w:bCs/>
              </w:rPr>
            </w:pPr>
            <w:r w:rsidRPr="00AB1686">
              <w:rPr>
                <w:noProof/>
              </w:rPr>
              <w:drawing>
                <wp:inline distT="0" distB="0" distL="0" distR="0" wp14:anchorId="340127DA" wp14:editId="2B6296B6">
                  <wp:extent cx="2082800" cy="1906618"/>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1763" cy="1914822"/>
                          </a:xfrm>
                          <a:prstGeom prst="rect">
                            <a:avLst/>
                          </a:prstGeom>
                          <a:noFill/>
                          <a:ln>
                            <a:noFill/>
                          </a:ln>
                        </pic:spPr>
                      </pic:pic>
                    </a:graphicData>
                  </a:graphic>
                </wp:inline>
              </w:drawing>
            </w:r>
          </w:p>
        </w:tc>
      </w:tr>
      <w:tr w:rsidR="00B803A8" w:rsidRPr="00AB1686" w14:paraId="28829DF3" w14:textId="77777777" w:rsidTr="00AE02ED">
        <w:tc>
          <w:tcPr>
            <w:tcW w:w="3524" w:type="dxa"/>
          </w:tcPr>
          <w:p w14:paraId="0B5E78A8" w14:textId="77777777" w:rsidR="00AC7D8F" w:rsidRPr="00AB1686" w:rsidRDefault="00AC7D8F" w:rsidP="00AC7D8F">
            <w:pPr>
              <w:pStyle w:val="4"/>
              <w:numPr>
                <w:ilvl w:val="0"/>
                <w:numId w:val="0"/>
              </w:numPr>
              <w:rPr>
                <w:rStyle w:val="s3"/>
                <w:rFonts w:hAnsi="標楷體"/>
                <w:sz w:val="28"/>
              </w:rPr>
            </w:pPr>
            <w:r w:rsidRPr="00AB1686">
              <w:rPr>
                <w:rStyle w:val="s3"/>
                <w:rFonts w:hAnsi="標楷體" w:hint="eastAsia"/>
                <w:sz w:val="28"/>
              </w:rPr>
              <w:t>廁所損壞</w:t>
            </w:r>
            <w:r w:rsidR="00E96A5B" w:rsidRPr="00AB1686">
              <w:rPr>
                <w:rStyle w:val="s3"/>
                <w:rFonts w:hAnsi="標楷體" w:hint="eastAsia"/>
                <w:sz w:val="28"/>
              </w:rPr>
              <w:t>。</w:t>
            </w:r>
          </w:p>
          <w:p w14:paraId="42477D4D" w14:textId="77777777" w:rsidR="0074238A" w:rsidRPr="00AB1686" w:rsidRDefault="0074238A" w:rsidP="00AC7D8F">
            <w:pPr>
              <w:pStyle w:val="4"/>
              <w:numPr>
                <w:ilvl w:val="0"/>
                <w:numId w:val="0"/>
              </w:numPr>
              <w:rPr>
                <w:bCs/>
                <w:sz w:val="28"/>
              </w:rPr>
            </w:pPr>
          </w:p>
        </w:tc>
        <w:tc>
          <w:tcPr>
            <w:tcW w:w="3609" w:type="dxa"/>
          </w:tcPr>
          <w:p w14:paraId="4B9EDC9F" w14:textId="77777777" w:rsidR="00AC7D8F" w:rsidRPr="00AB1686" w:rsidRDefault="002B5BC7" w:rsidP="00AC7D8F">
            <w:pPr>
              <w:pStyle w:val="4"/>
              <w:numPr>
                <w:ilvl w:val="0"/>
                <w:numId w:val="0"/>
              </w:numPr>
              <w:rPr>
                <w:bCs/>
                <w:sz w:val="28"/>
              </w:rPr>
            </w:pPr>
            <w:r w:rsidRPr="00AB1686">
              <w:rPr>
                <w:rFonts w:hint="eastAsia"/>
                <w:bCs/>
                <w:sz w:val="28"/>
              </w:rPr>
              <w:t>必須</w:t>
            </w:r>
            <w:r w:rsidR="00F25F1D" w:rsidRPr="00AB1686">
              <w:rPr>
                <w:rFonts w:hint="eastAsia"/>
                <w:bCs/>
                <w:sz w:val="28"/>
              </w:rPr>
              <w:t>從5樓</w:t>
            </w:r>
            <w:r w:rsidRPr="00AB1686">
              <w:rPr>
                <w:rFonts w:hint="eastAsia"/>
                <w:bCs/>
                <w:sz w:val="28"/>
              </w:rPr>
              <w:t>走到港邊使用公廁。</w:t>
            </w:r>
          </w:p>
        </w:tc>
      </w:tr>
    </w:tbl>
    <w:p w14:paraId="35F2331E" w14:textId="77777777" w:rsidR="00835494" w:rsidRPr="00AB1686" w:rsidRDefault="00835494" w:rsidP="00384BF2">
      <w:pPr>
        <w:pStyle w:val="3"/>
        <w:rPr>
          <w:szCs w:val="48"/>
        </w:rPr>
      </w:pPr>
      <w:r w:rsidRPr="00AB1686">
        <w:rPr>
          <w:rFonts w:hAnsi="標楷體" w:cs="Helvetica"/>
          <w:kern w:val="0"/>
          <w:szCs w:val="32"/>
        </w:rPr>
        <w:t>為加強保障外籍船員陸上及船上生活條件及急難求助，勞動部多次會商相關單位後，</w:t>
      </w:r>
      <w:r w:rsidRPr="00AB1686">
        <w:rPr>
          <w:rFonts w:hAnsi="標楷體" w:cs="Helvetica" w:hint="eastAsia"/>
          <w:kern w:val="0"/>
          <w:szCs w:val="32"/>
        </w:rPr>
        <w:t>已</w:t>
      </w:r>
      <w:r w:rsidRPr="00AB1686">
        <w:rPr>
          <w:rFonts w:hAnsi="標楷體" w:cs="Helvetica"/>
          <w:kern w:val="0"/>
          <w:szCs w:val="32"/>
        </w:rPr>
        <w:t>於106年7月6日修正發布新規定，</w:t>
      </w:r>
      <w:r w:rsidRPr="00AB1686">
        <w:rPr>
          <w:rFonts w:hAnsi="標楷體" w:cs="Helvetica"/>
          <w:kern w:val="0"/>
          <w:szCs w:val="32"/>
          <w:u w:val="single"/>
        </w:rPr>
        <w:t>將受聘僱從事海洋漁撈工作的外籍船員，納入「外國人生活照顧服務計畫書」適用對象，</w:t>
      </w:r>
      <w:r w:rsidRPr="00AB1686">
        <w:rPr>
          <w:rFonts w:hAnsi="標楷體" w:cs="Helvetica" w:hint="eastAsia"/>
          <w:kern w:val="0"/>
          <w:szCs w:val="32"/>
          <w:u w:val="single"/>
        </w:rPr>
        <w:t>並</w:t>
      </w:r>
      <w:r w:rsidRPr="00AB1686">
        <w:rPr>
          <w:rFonts w:hAnsi="標楷體" w:cs="Helvetica"/>
          <w:kern w:val="0"/>
          <w:szCs w:val="32"/>
          <w:u w:val="single"/>
        </w:rPr>
        <w:t>自107年1月1日起實施</w:t>
      </w:r>
      <w:r w:rsidRPr="00AB1686">
        <w:rPr>
          <w:rFonts w:hAnsi="標楷體" w:cs="Helvetica"/>
          <w:kern w:val="0"/>
          <w:szCs w:val="32"/>
        </w:rPr>
        <w:t>。</w:t>
      </w:r>
      <w:r w:rsidRPr="00AB1686">
        <w:rPr>
          <w:rStyle w:val="aff"/>
          <w:rFonts w:hAnsi="標楷體" w:cs="Helvetica"/>
          <w:kern w:val="0"/>
          <w:szCs w:val="32"/>
        </w:rPr>
        <w:footnoteReference w:id="1"/>
      </w:r>
    </w:p>
    <w:p w14:paraId="279FD673" w14:textId="77777777" w:rsidR="001655CD" w:rsidRPr="00AB1686" w:rsidRDefault="00384BF2" w:rsidP="001655CD">
      <w:pPr>
        <w:pStyle w:val="4"/>
      </w:pPr>
      <w:bookmarkStart w:id="70" w:name="33"/>
      <w:r w:rsidRPr="00AB1686">
        <w:rPr>
          <w:rFonts w:hint="eastAsia"/>
        </w:rPr>
        <w:t>雇主聘僱外國人許可及管理辦法</w:t>
      </w:r>
      <w:r w:rsidR="00860D17" w:rsidRPr="00AB1686">
        <w:rPr>
          <w:rFonts w:hint="eastAsia"/>
        </w:rPr>
        <w:t>第</w:t>
      </w:r>
      <w:r w:rsidR="00860D17" w:rsidRPr="00AB1686">
        <w:t>2</w:t>
      </w:r>
      <w:r w:rsidR="00860D17" w:rsidRPr="00AB1686">
        <w:rPr>
          <w:rFonts w:hint="eastAsia"/>
        </w:rPr>
        <w:t>條規定：「本辦法用詞，定義如下：一、第一類外國人：指受聘僱從事本法第46條第1項第1款至第6款規定工</w:t>
      </w:r>
      <w:r w:rsidR="00860D17" w:rsidRPr="00AB1686">
        <w:rPr>
          <w:rFonts w:hint="eastAsia"/>
        </w:rPr>
        <w:lastRenderedPageBreak/>
        <w:t>作之外國人。二、</w:t>
      </w:r>
      <w:r w:rsidR="00860D17" w:rsidRPr="00AB1686">
        <w:rPr>
          <w:rFonts w:hint="eastAsia"/>
          <w:u w:val="single"/>
        </w:rPr>
        <w:t>第二類外國人：指受聘僱從事本法第46條第1項第8款至第10款規定工作之外國人</w:t>
      </w:r>
      <w:r w:rsidR="00860D17" w:rsidRPr="00AB1686">
        <w:rPr>
          <w:rFonts w:hint="eastAsia"/>
        </w:rPr>
        <w:t>。」同辦法</w:t>
      </w:r>
      <w:r w:rsidRPr="00AB1686">
        <w:rPr>
          <w:rFonts w:hint="eastAsia"/>
        </w:rPr>
        <w:t>第33條規定：「</w:t>
      </w:r>
      <w:bookmarkEnd w:id="70"/>
      <w:r w:rsidRPr="00AB1686">
        <w:rPr>
          <w:rFonts w:hint="eastAsia"/>
        </w:rPr>
        <w:t>(第1項)雇主申請</w:t>
      </w:r>
      <w:r w:rsidRPr="00AB1686">
        <w:rPr>
          <w:rFonts w:hint="eastAsia"/>
          <w:u w:val="single"/>
        </w:rPr>
        <w:t>聘僱第二類外國人，應依外國人生活照顧服務計畫書確實執行</w:t>
      </w:r>
      <w:r w:rsidRPr="00AB1686">
        <w:rPr>
          <w:rFonts w:hint="eastAsia"/>
        </w:rPr>
        <w:t>。(第2項)前項外國人生活照顧服務計畫書，應規劃下列事項：一、飲食及住宿之安全衛生。二、人身安全及健康之保護。三、文康設施及宗教活動資訊。四、生活諮詢服務。五、住宿地點及生活照顧服務人員。……</w:t>
      </w:r>
      <w:r w:rsidR="00321BB4" w:rsidRPr="00AB1686">
        <w:rPr>
          <w:rFonts w:hint="eastAsia"/>
        </w:rPr>
        <w:t>。</w:t>
      </w:r>
      <w:r w:rsidRPr="00AB1686">
        <w:rPr>
          <w:rFonts w:hint="eastAsia"/>
        </w:rPr>
        <w:t>(第4項)雇主違反第</w:t>
      </w:r>
      <w:r w:rsidR="00171270" w:rsidRPr="00AB1686">
        <w:rPr>
          <w:rFonts w:hint="eastAsia"/>
        </w:rPr>
        <w:t>1</w:t>
      </w:r>
      <w:r w:rsidRPr="00AB1686">
        <w:rPr>
          <w:rFonts w:hint="eastAsia"/>
        </w:rPr>
        <w:t>項規定，經當地主管機關認定情節輕微者，得先以書面通知限期改善。……。」</w:t>
      </w:r>
    </w:p>
    <w:p w14:paraId="39F2B75E" w14:textId="77777777" w:rsidR="00447E55" w:rsidRPr="00AB1686" w:rsidRDefault="00447E55" w:rsidP="001655CD">
      <w:pPr>
        <w:pStyle w:val="4"/>
      </w:pPr>
      <w:r w:rsidRPr="00AB1686">
        <w:rPr>
          <w:rFonts w:hint="eastAsia"/>
        </w:rPr>
        <w:t>勞動部為審查雇主申請聘僱或接續聘僱從事就業服務法第46條第1項第8款至第10款規定工作之外國人，於法定期間內通知當地主管機關實施檢查時</w:t>
      </w:r>
      <w:r w:rsidR="00D12B8E" w:rsidRPr="00AB1686">
        <w:rPr>
          <w:rFonts w:hint="eastAsia"/>
        </w:rPr>
        <w:t>，</w:t>
      </w:r>
      <w:r w:rsidRPr="00AB1686">
        <w:rPr>
          <w:rFonts w:hint="eastAsia"/>
        </w:rPr>
        <w:t>所檢附之「外國人生活照顧服務計畫書」，特訂定外國人生活照顧服務計畫書裁量基準。外國人生活照顧服務計畫書裁量基準規定第2點規定，雇主應依雇主聘僱外國人許可及管理辦法第19條規定，規劃外國人生活照顧服務計畫書，規定</w:t>
      </w:r>
      <w:r w:rsidR="00E21652" w:rsidRPr="00AB1686">
        <w:rPr>
          <w:rFonts w:hint="eastAsia"/>
        </w:rPr>
        <w:t>相關</w:t>
      </w:r>
      <w:r w:rsidRPr="00AB1686">
        <w:rPr>
          <w:rFonts w:hint="eastAsia"/>
        </w:rPr>
        <w:t>事項及基準</w:t>
      </w:r>
      <w:r w:rsidRPr="00AB1686">
        <w:rPr>
          <w:rFonts w:hAnsi="標楷體" w:hint="eastAsia"/>
        </w:rPr>
        <w:t>，</w:t>
      </w:r>
      <w:r w:rsidR="00E21652" w:rsidRPr="00AB1686">
        <w:rPr>
          <w:rFonts w:hAnsi="標楷體" w:hint="eastAsia"/>
        </w:rPr>
        <w:t>已</w:t>
      </w:r>
      <w:r w:rsidRPr="00AB1686">
        <w:rPr>
          <w:rFonts w:hAnsi="標楷體" w:hint="eastAsia"/>
        </w:rPr>
        <w:t>將海洋漁撈工作</w:t>
      </w:r>
      <w:r w:rsidR="00E21652" w:rsidRPr="00AB1686">
        <w:rPr>
          <w:rFonts w:hAnsi="標楷體" w:hint="eastAsia"/>
        </w:rPr>
        <w:t>(區分</w:t>
      </w:r>
      <w:r w:rsidR="00E21652" w:rsidRPr="00AB1686">
        <w:rPr>
          <w:rFonts w:hint="eastAsia"/>
        </w:rPr>
        <w:t>陸上居住船上居住</w:t>
      </w:r>
      <w:r w:rsidR="00E21652" w:rsidRPr="00AB1686">
        <w:rPr>
          <w:rFonts w:hAnsi="標楷體" w:hint="eastAsia"/>
        </w:rPr>
        <w:t>)</w:t>
      </w:r>
      <w:r w:rsidRPr="00AB1686">
        <w:rPr>
          <w:rFonts w:hAnsi="標楷體" w:hint="eastAsia"/>
        </w:rPr>
        <w:t>納入適用</w:t>
      </w:r>
      <w:r w:rsidR="00E21652" w:rsidRPr="00AB1686">
        <w:rPr>
          <w:rFonts w:hAnsi="標楷體" w:hint="eastAsia"/>
        </w:rPr>
        <w:t>。</w:t>
      </w:r>
    </w:p>
    <w:p w14:paraId="2F7176D4" w14:textId="77777777" w:rsidR="001655CD" w:rsidRPr="00AB1686" w:rsidRDefault="001655CD" w:rsidP="001655CD">
      <w:pPr>
        <w:pStyle w:val="4"/>
      </w:pPr>
      <w:r w:rsidRPr="00AB1686">
        <w:rPr>
          <w:rFonts w:hint="eastAsia"/>
        </w:rPr>
        <w:t>為強化在臺外籍漁工之居住環境及基本生活照顧，並兼顧漁業特殊性，</w:t>
      </w:r>
      <w:r w:rsidR="009B74DE" w:rsidRPr="00AB1686">
        <w:rPr>
          <w:rFonts w:hint="eastAsia"/>
        </w:rPr>
        <w:t>勞動部</w:t>
      </w:r>
      <w:r w:rsidRPr="00AB1686">
        <w:rPr>
          <w:rFonts w:hint="eastAsia"/>
        </w:rPr>
        <w:t>部已訂</w:t>
      </w:r>
      <w:r w:rsidRPr="00AB1686">
        <w:rPr>
          <w:rFonts w:hAnsi="標楷體" w:hint="eastAsia"/>
        </w:rPr>
        <w:t>「</w:t>
      </w:r>
      <w:r w:rsidRPr="00AB1686">
        <w:rPr>
          <w:rFonts w:hint="eastAsia"/>
        </w:rPr>
        <w:t>外國人生活照顧服務計畫書</w:t>
      </w:r>
      <w:r w:rsidRPr="00AB1686">
        <w:rPr>
          <w:rFonts w:hAnsi="標楷體" w:hint="eastAsia"/>
        </w:rPr>
        <w:t>」規範，明定船上居住、陸上居住及混合居住等樣態之生活照顧規定，並於外籍漁工入境3個月內由地方政府前往檢查</w:t>
      </w:r>
      <w:r w:rsidRPr="00AB1686">
        <w:rPr>
          <w:rFonts w:hint="eastAsia"/>
        </w:rPr>
        <w:t>。外籍漁工陸上及船上居住之生活環境，依外國人生活照顧服務計畫書規定分述如下：</w:t>
      </w:r>
    </w:p>
    <w:p w14:paraId="2EE86926" w14:textId="77777777" w:rsidR="001655CD" w:rsidRPr="00AB1686" w:rsidRDefault="001655CD" w:rsidP="001655CD">
      <w:pPr>
        <w:pStyle w:val="5"/>
      </w:pPr>
      <w:r w:rsidRPr="00AB1686">
        <w:rPr>
          <w:rFonts w:hint="eastAsia"/>
        </w:rPr>
        <w:t>陸上居住係就飲食(飲用水</w:t>
      </w:r>
      <w:r w:rsidRPr="00AB1686">
        <w:rPr>
          <w:rFonts w:hAnsi="標楷體" w:hint="eastAsia"/>
        </w:rPr>
        <w:t>、伙食衛生</w:t>
      </w:r>
      <w:r w:rsidRPr="00AB1686">
        <w:rPr>
          <w:rFonts w:hint="eastAsia"/>
        </w:rPr>
        <w:t>)</w:t>
      </w:r>
      <w:r w:rsidRPr="00AB1686">
        <w:rPr>
          <w:rFonts w:hAnsi="標楷體" w:hint="eastAsia"/>
        </w:rPr>
        <w:t>、住宿(住宿地點通道、不得設置工作場所、</w:t>
      </w:r>
      <w:r w:rsidRPr="00AB1686">
        <w:rPr>
          <w:rFonts w:hAnsi="標楷體" w:hint="eastAsia"/>
          <w:u w:val="single"/>
        </w:rPr>
        <w:t>居住面積</w:t>
      </w:r>
      <w:r w:rsidRPr="00AB1686">
        <w:rPr>
          <w:rFonts w:hAnsi="標楷體" w:hint="eastAsia"/>
          <w:u w:val="single"/>
        </w:rPr>
        <w:lastRenderedPageBreak/>
        <w:t>每人3.6平方公尺以上、設置廁所及盥洗設備</w:t>
      </w:r>
      <w:r w:rsidRPr="00AB1686">
        <w:rPr>
          <w:rFonts w:hAnsi="標楷體" w:hint="eastAsia"/>
        </w:rPr>
        <w:t>、訂定住宿管理規則、保護外國人人身安全)及管理（訂定生活須知、設置休閒設施及宗教信仰場所、公告申訴處理機制）規範。</w:t>
      </w:r>
    </w:p>
    <w:p w14:paraId="2516B13F" w14:textId="77777777" w:rsidR="001655CD" w:rsidRPr="00AB1686" w:rsidRDefault="001655CD" w:rsidP="001655CD">
      <w:pPr>
        <w:pStyle w:val="5"/>
      </w:pPr>
      <w:r w:rsidRPr="00AB1686">
        <w:rPr>
          <w:rFonts w:hint="eastAsia"/>
        </w:rPr>
        <w:t>船上居住就飲食(飲用水及伙食衛生)</w:t>
      </w:r>
      <w:r w:rsidRPr="00AB1686">
        <w:rPr>
          <w:rFonts w:hAnsi="標楷體" w:hint="eastAsia"/>
        </w:rPr>
        <w:t>、住宿（船上居住之空氣、光線、衛生及個人床舖、避難臨時緊急安置、緊急事故處置）及管理（保護外國人人身安全、辦理職前講習、公告申訴處理機制）等規範。</w:t>
      </w:r>
    </w:p>
    <w:p w14:paraId="729A7A93" w14:textId="77777777" w:rsidR="00BB3243" w:rsidRPr="00AB1686" w:rsidRDefault="00E85673" w:rsidP="00622A51">
      <w:pPr>
        <w:pStyle w:val="2"/>
      </w:pPr>
      <w:bookmarkStart w:id="71" w:name="_Toc176530953"/>
      <w:r w:rsidRPr="00AB1686">
        <w:rPr>
          <w:rFonts w:hAnsi="Times New Roman" w:hint="eastAsia"/>
          <w:bCs w:val="0"/>
          <w:szCs w:val="20"/>
        </w:rPr>
        <w:t>113年1月10日本院訪談會議</w:t>
      </w:r>
      <w:r w:rsidR="008A7C7E" w:rsidRPr="00AB1686">
        <w:rPr>
          <w:rFonts w:hAnsi="Times New Roman" w:hint="eastAsia"/>
          <w:bCs w:val="0"/>
          <w:szCs w:val="20"/>
        </w:rPr>
        <w:t>，邀請</w:t>
      </w:r>
      <w:r w:rsidR="00430F23" w:rsidRPr="00AB1686">
        <w:rPr>
          <w:rFonts w:hAnsi="Times New Roman" w:hint="eastAsia"/>
          <w:bCs w:val="0"/>
          <w:szCs w:val="20"/>
        </w:rPr>
        <w:t>49位</w:t>
      </w:r>
      <w:r w:rsidR="008A7C7E" w:rsidRPr="00AB1686">
        <w:rPr>
          <w:rFonts w:hAnsi="Times New Roman" w:hint="eastAsia"/>
          <w:bCs w:val="0"/>
          <w:szCs w:val="20"/>
        </w:rPr>
        <w:t>印尼籍漁工出席。相關問卷統計及紀錄</w:t>
      </w:r>
      <w:r w:rsidR="00983CF7" w:rsidRPr="00AB1686">
        <w:rPr>
          <w:rFonts w:hAnsi="Times New Roman" w:hint="eastAsia"/>
          <w:bCs w:val="0"/>
          <w:szCs w:val="20"/>
        </w:rPr>
        <w:t>摘要</w:t>
      </w:r>
      <w:r w:rsidR="008A7C7E" w:rsidRPr="00AB1686">
        <w:rPr>
          <w:rFonts w:hAnsi="Times New Roman" w:hint="eastAsia"/>
          <w:bCs w:val="0"/>
          <w:szCs w:val="20"/>
        </w:rPr>
        <w:t>如下</w:t>
      </w:r>
      <w:r w:rsidR="00BB3243" w:rsidRPr="00AB1686">
        <w:rPr>
          <w:rFonts w:ascii="新細明體" w:eastAsia="新細明體" w:hAnsi="新細明體" w:hint="eastAsia"/>
          <w:bCs w:val="0"/>
          <w:szCs w:val="20"/>
        </w:rPr>
        <w:t>：</w:t>
      </w:r>
      <w:bookmarkEnd w:id="71"/>
    </w:p>
    <w:p w14:paraId="2B5D5E8D" w14:textId="77777777" w:rsidR="00304DCB" w:rsidRPr="00AB1686" w:rsidRDefault="00E85673" w:rsidP="00BB3243">
      <w:pPr>
        <w:pStyle w:val="3"/>
      </w:pPr>
      <w:r w:rsidRPr="00AB1686">
        <w:rPr>
          <w:rFonts w:hint="eastAsia"/>
        </w:rPr>
        <w:t>現場發放移工繳交仲介費用調查表</w:t>
      </w:r>
      <w:r w:rsidR="00857A95" w:rsidRPr="00AB1686">
        <w:rPr>
          <w:rFonts w:hint="eastAsia"/>
        </w:rPr>
        <w:t>(中文、印尼文對照)</w:t>
      </w:r>
      <w:r w:rsidRPr="00AB1686">
        <w:rPr>
          <w:rFonts w:hint="eastAsia"/>
        </w:rPr>
        <w:t>，</w:t>
      </w:r>
      <w:r w:rsidR="00857A95" w:rsidRPr="00AB1686">
        <w:rPr>
          <w:rFonts w:hint="eastAsia"/>
        </w:rPr>
        <w:t>經翻譯人員現場朗讀後，</w:t>
      </w:r>
      <w:r w:rsidRPr="00AB1686">
        <w:rPr>
          <w:rFonts w:hint="eastAsia"/>
        </w:rPr>
        <w:t>請</w:t>
      </w:r>
      <w:r w:rsidR="008A7C7E" w:rsidRPr="00AB1686">
        <w:rPr>
          <w:rFonts w:hint="eastAsia"/>
        </w:rPr>
        <w:t>印尼</w:t>
      </w:r>
      <w:r w:rsidRPr="00AB1686">
        <w:rPr>
          <w:rFonts w:hint="eastAsia"/>
        </w:rPr>
        <w:t>籍漁工核實填寫，統計數據</w:t>
      </w:r>
      <w:r w:rsidR="003F7C69" w:rsidRPr="00AB1686">
        <w:rPr>
          <w:rFonts w:hint="eastAsia"/>
        </w:rPr>
        <w:t>摘要</w:t>
      </w:r>
      <w:r w:rsidRPr="00AB1686">
        <w:rPr>
          <w:rFonts w:hint="eastAsia"/>
        </w:rPr>
        <w:t>如下</w:t>
      </w:r>
      <w:r w:rsidR="00303C5C" w:rsidRPr="00AB1686">
        <w:rPr>
          <w:rFonts w:hint="eastAsia"/>
        </w:rPr>
        <w:t>：</w:t>
      </w:r>
    </w:p>
    <w:tbl>
      <w:tblPr>
        <w:tblStyle w:val="13"/>
        <w:tblW w:w="7567" w:type="dxa"/>
        <w:tblInd w:w="1271" w:type="dxa"/>
        <w:tblLook w:val="04A0" w:firstRow="1" w:lastRow="0" w:firstColumn="1" w:lastColumn="0" w:noHBand="0" w:noVBand="1"/>
      </w:tblPr>
      <w:tblGrid>
        <w:gridCol w:w="3119"/>
        <w:gridCol w:w="1108"/>
        <w:gridCol w:w="1109"/>
        <w:gridCol w:w="1185"/>
        <w:gridCol w:w="1033"/>
        <w:gridCol w:w="13"/>
      </w:tblGrid>
      <w:tr w:rsidR="00B803A8" w:rsidRPr="00AB1686" w14:paraId="1D16833B" w14:textId="77777777" w:rsidTr="00857A95">
        <w:trPr>
          <w:trHeight w:val="513"/>
        </w:trPr>
        <w:tc>
          <w:tcPr>
            <w:tcW w:w="7567" w:type="dxa"/>
            <w:gridSpan w:val="6"/>
          </w:tcPr>
          <w:p w14:paraId="38011885"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移工繳交仲介費用調查表</w:t>
            </w:r>
            <w:r w:rsidR="008A7C7E" w:rsidRPr="00AB1686">
              <w:rPr>
                <w:rFonts w:hAnsi="標楷體" w:hint="eastAsia"/>
                <w:sz w:val="28"/>
                <w:szCs w:val="28"/>
              </w:rPr>
              <w:t xml:space="preserve">     填寫問卷人數總計49人</w:t>
            </w:r>
          </w:p>
        </w:tc>
      </w:tr>
      <w:tr w:rsidR="00B803A8" w:rsidRPr="00AB1686" w14:paraId="03EDD4B3" w14:textId="77777777" w:rsidTr="00627FEB">
        <w:tc>
          <w:tcPr>
            <w:tcW w:w="3119" w:type="dxa"/>
            <w:vMerge w:val="restart"/>
          </w:tcPr>
          <w:p w14:paraId="03B52AE8"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題目</w:t>
            </w:r>
          </w:p>
        </w:tc>
        <w:tc>
          <w:tcPr>
            <w:tcW w:w="4448" w:type="dxa"/>
            <w:gridSpan w:val="5"/>
          </w:tcPr>
          <w:p w14:paraId="583BA9CC"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勾選項目 (人數)</w:t>
            </w:r>
          </w:p>
        </w:tc>
      </w:tr>
      <w:tr w:rsidR="00B803A8" w:rsidRPr="00AB1686" w14:paraId="04214793" w14:textId="77777777" w:rsidTr="00627FEB">
        <w:trPr>
          <w:gridAfter w:val="1"/>
          <w:wAfter w:w="13" w:type="dxa"/>
        </w:trPr>
        <w:tc>
          <w:tcPr>
            <w:tcW w:w="3119" w:type="dxa"/>
            <w:vMerge/>
          </w:tcPr>
          <w:p w14:paraId="5605857B" w14:textId="77777777" w:rsidR="00E85673" w:rsidRPr="00AB1686" w:rsidRDefault="00E85673" w:rsidP="008D4039">
            <w:pPr>
              <w:overflowPunct/>
              <w:autoSpaceDE/>
              <w:autoSpaceDN/>
              <w:spacing w:line="440" w:lineRule="exact"/>
              <w:jc w:val="left"/>
              <w:rPr>
                <w:rFonts w:hAnsi="標楷體"/>
                <w:sz w:val="28"/>
                <w:szCs w:val="28"/>
              </w:rPr>
            </w:pPr>
          </w:p>
        </w:tc>
        <w:tc>
          <w:tcPr>
            <w:tcW w:w="1108" w:type="dxa"/>
          </w:tcPr>
          <w:p w14:paraId="2CDEB134"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有</w:t>
            </w:r>
          </w:p>
        </w:tc>
        <w:tc>
          <w:tcPr>
            <w:tcW w:w="1109" w:type="dxa"/>
          </w:tcPr>
          <w:p w14:paraId="7640D27B"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sz w:val="28"/>
                <w:szCs w:val="28"/>
              </w:rPr>
              <w:t>無</w:t>
            </w:r>
          </w:p>
        </w:tc>
        <w:tc>
          <w:tcPr>
            <w:tcW w:w="1185" w:type="dxa"/>
          </w:tcPr>
          <w:p w14:paraId="2FD7BA89"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sz w:val="28"/>
                <w:szCs w:val="28"/>
              </w:rPr>
              <w:t>不清楚</w:t>
            </w:r>
          </w:p>
        </w:tc>
        <w:tc>
          <w:tcPr>
            <w:tcW w:w="1033" w:type="dxa"/>
          </w:tcPr>
          <w:p w14:paraId="021BEB5F"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空白</w:t>
            </w:r>
          </w:p>
        </w:tc>
      </w:tr>
      <w:tr w:rsidR="00B803A8" w:rsidRPr="00AB1686" w14:paraId="4F82F842" w14:textId="77777777" w:rsidTr="00857A95">
        <w:trPr>
          <w:gridAfter w:val="1"/>
          <w:wAfter w:w="13" w:type="dxa"/>
          <w:trHeight w:val="1072"/>
        </w:trPr>
        <w:tc>
          <w:tcPr>
            <w:tcW w:w="3119" w:type="dxa"/>
          </w:tcPr>
          <w:p w14:paraId="0BC37E64" w14:textId="77777777" w:rsidR="00E85673" w:rsidRPr="00AB1686" w:rsidRDefault="00E85673" w:rsidP="008E655E">
            <w:pPr>
              <w:overflowPunct/>
              <w:autoSpaceDE/>
              <w:autoSpaceDN/>
              <w:spacing w:line="400" w:lineRule="exact"/>
              <w:jc w:val="left"/>
              <w:rPr>
                <w:rFonts w:hAnsi="標楷體"/>
                <w:sz w:val="28"/>
                <w:szCs w:val="28"/>
              </w:rPr>
            </w:pPr>
            <w:r w:rsidRPr="00AB1686">
              <w:rPr>
                <w:rFonts w:hAnsi="標楷體" w:hint="eastAsia"/>
                <w:sz w:val="28"/>
                <w:szCs w:val="28"/>
              </w:rPr>
              <w:t>1.移工目前有無委任人力</w:t>
            </w:r>
            <w:r w:rsidR="006C4494" w:rsidRPr="00AB1686">
              <w:rPr>
                <w:rFonts w:hAnsi="標楷體" w:hint="eastAsia"/>
                <w:sz w:val="28"/>
                <w:szCs w:val="28"/>
              </w:rPr>
              <w:t>仲介業者</w:t>
            </w:r>
            <w:r w:rsidRPr="00AB1686">
              <w:rPr>
                <w:rFonts w:hAnsi="標楷體" w:hint="eastAsia"/>
                <w:sz w:val="28"/>
                <w:szCs w:val="28"/>
              </w:rPr>
              <w:t xml:space="preserve">? </w:t>
            </w:r>
          </w:p>
        </w:tc>
        <w:tc>
          <w:tcPr>
            <w:tcW w:w="1108" w:type="dxa"/>
          </w:tcPr>
          <w:p w14:paraId="65D47E56"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48</w:t>
            </w:r>
          </w:p>
        </w:tc>
        <w:tc>
          <w:tcPr>
            <w:tcW w:w="1109" w:type="dxa"/>
          </w:tcPr>
          <w:p w14:paraId="23FF86C8"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0</w:t>
            </w:r>
          </w:p>
        </w:tc>
        <w:tc>
          <w:tcPr>
            <w:tcW w:w="1185" w:type="dxa"/>
          </w:tcPr>
          <w:p w14:paraId="1CE27BED"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1</w:t>
            </w:r>
          </w:p>
        </w:tc>
        <w:tc>
          <w:tcPr>
            <w:tcW w:w="1033" w:type="dxa"/>
          </w:tcPr>
          <w:p w14:paraId="37B901B3"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0</w:t>
            </w:r>
          </w:p>
        </w:tc>
      </w:tr>
      <w:tr w:rsidR="00B803A8" w:rsidRPr="00AB1686" w14:paraId="68CC04EC" w14:textId="77777777" w:rsidTr="00627FEB">
        <w:trPr>
          <w:gridAfter w:val="1"/>
          <w:wAfter w:w="13" w:type="dxa"/>
          <w:trHeight w:val="1110"/>
        </w:trPr>
        <w:tc>
          <w:tcPr>
            <w:tcW w:w="3119" w:type="dxa"/>
          </w:tcPr>
          <w:p w14:paraId="6E7AD9B6" w14:textId="77777777" w:rsidR="00E85673" w:rsidRPr="00AB1686" w:rsidRDefault="00E85673" w:rsidP="008E655E">
            <w:pPr>
              <w:overflowPunct/>
              <w:autoSpaceDE/>
              <w:autoSpaceDN/>
              <w:spacing w:line="400" w:lineRule="exact"/>
              <w:jc w:val="left"/>
              <w:rPr>
                <w:rFonts w:hAnsi="標楷體"/>
                <w:sz w:val="28"/>
                <w:szCs w:val="28"/>
              </w:rPr>
            </w:pPr>
            <w:r w:rsidRPr="00AB1686">
              <w:rPr>
                <w:rFonts w:hAnsi="標楷體" w:hint="eastAsia"/>
                <w:sz w:val="28"/>
                <w:szCs w:val="28"/>
              </w:rPr>
              <w:t>2.移工有無與人力</w:t>
            </w:r>
            <w:r w:rsidR="006C4494" w:rsidRPr="00AB1686">
              <w:rPr>
                <w:rFonts w:hAnsi="標楷體" w:hint="eastAsia"/>
                <w:sz w:val="28"/>
                <w:szCs w:val="28"/>
              </w:rPr>
              <w:t>仲介業者</w:t>
            </w:r>
            <w:r w:rsidRPr="00AB1686">
              <w:rPr>
                <w:rFonts w:hAnsi="標楷體" w:hint="eastAsia"/>
                <w:sz w:val="28"/>
                <w:szCs w:val="28"/>
              </w:rPr>
              <w:t>簽訂服務契約?</w:t>
            </w:r>
          </w:p>
        </w:tc>
        <w:tc>
          <w:tcPr>
            <w:tcW w:w="1108" w:type="dxa"/>
          </w:tcPr>
          <w:p w14:paraId="79FEFDDF"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35</w:t>
            </w:r>
          </w:p>
        </w:tc>
        <w:tc>
          <w:tcPr>
            <w:tcW w:w="1109" w:type="dxa"/>
          </w:tcPr>
          <w:p w14:paraId="465E3D70"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2</w:t>
            </w:r>
          </w:p>
        </w:tc>
        <w:tc>
          <w:tcPr>
            <w:tcW w:w="1185" w:type="dxa"/>
          </w:tcPr>
          <w:p w14:paraId="2867BB0B"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7</w:t>
            </w:r>
          </w:p>
        </w:tc>
        <w:tc>
          <w:tcPr>
            <w:tcW w:w="1033" w:type="dxa"/>
          </w:tcPr>
          <w:p w14:paraId="2E7F682B"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5</w:t>
            </w:r>
          </w:p>
        </w:tc>
      </w:tr>
      <w:tr w:rsidR="00B803A8" w:rsidRPr="00AB1686" w14:paraId="19718116" w14:textId="77777777" w:rsidTr="00627FEB">
        <w:trPr>
          <w:gridAfter w:val="1"/>
          <w:wAfter w:w="13" w:type="dxa"/>
          <w:trHeight w:val="1112"/>
        </w:trPr>
        <w:tc>
          <w:tcPr>
            <w:tcW w:w="3119" w:type="dxa"/>
          </w:tcPr>
          <w:p w14:paraId="75E5C0A0" w14:textId="77777777" w:rsidR="00E85673" w:rsidRPr="00AB1686" w:rsidRDefault="00E85673" w:rsidP="008E655E">
            <w:pPr>
              <w:overflowPunct/>
              <w:autoSpaceDE/>
              <w:autoSpaceDN/>
              <w:spacing w:line="400" w:lineRule="exact"/>
              <w:jc w:val="left"/>
              <w:rPr>
                <w:rFonts w:hAnsi="標楷體"/>
                <w:sz w:val="28"/>
                <w:szCs w:val="28"/>
              </w:rPr>
            </w:pPr>
            <w:r w:rsidRPr="00AB1686">
              <w:rPr>
                <w:rFonts w:hAnsi="標楷體" w:hint="eastAsia"/>
                <w:sz w:val="28"/>
                <w:szCs w:val="28"/>
              </w:rPr>
              <w:t>3.人力</w:t>
            </w:r>
            <w:r w:rsidR="006C4494" w:rsidRPr="00AB1686">
              <w:rPr>
                <w:rFonts w:hAnsi="標楷體" w:hint="eastAsia"/>
                <w:sz w:val="28"/>
                <w:szCs w:val="28"/>
              </w:rPr>
              <w:t>仲介業者</w:t>
            </w:r>
            <w:r w:rsidRPr="00AB1686">
              <w:rPr>
                <w:rFonts w:hAnsi="標楷體" w:hint="eastAsia"/>
                <w:sz w:val="28"/>
                <w:szCs w:val="28"/>
              </w:rPr>
              <w:t>有無收取服務費用?</w:t>
            </w:r>
          </w:p>
        </w:tc>
        <w:tc>
          <w:tcPr>
            <w:tcW w:w="1108" w:type="dxa"/>
          </w:tcPr>
          <w:p w14:paraId="0A1BB3BD"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45</w:t>
            </w:r>
          </w:p>
        </w:tc>
        <w:tc>
          <w:tcPr>
            <w:tcW w:w="1109" w:type="dxa"/>
          </w:tcPr>
          <w:p w14:paraId="63CB05A4"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0</w:t>
            </w:r>
          </w:p>
        </w:tc>
        <w:tc>
          <w:tcPr>
            <w:tcW w:w="1185" w:type="dxa"/>
          </w:tcPr>
          <w:p w14:paraId="7EA45651"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4</w:t>
            </w:r>
          </w:p>
        </w:tc>
        <w:tc>
          <w:tcPr>
            <w:tcW w:w="1033" w:type="dxa"/>
          </w:tcPr>
          <w:p w14:paraId="0190574B"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0</w:t>
            </w:r>
          </w:p>
        </w:tc>
      </w:tr>
      <w:tr w:rsidR="00B803A8" w:rsidRPr="00AB1686" w14:paraId="69585593" w14:textId="77777777" w:rsidTr="00627FEB">
        <w:trPr>
          <w:gridAfter w:val="1"/>
          <w:wAfter w:w="13" w:type="dxa"/>
        </w:trPr>
        <w:tc>
          <w:tcPr>
            <w:tcW w:w="3119" w:type="dxa"/>
          </w:tcPr>
          <w:p w14:paraId="3271DC3F" w14:textId="77777777" w:rsidR="00E85673" w:rsidRPr="00AB1686" w:rsidRDefault="00E85673" w:rsidP="008E655E">
            <w:pPr>
              <w:overflowPunct/>
              <w:autoSpaceDE/>
              <w:autoSpaceDN/>
              <w:spacing w:line="400" w:lineRule="exact"/>
              <w:jc w:val="left"/>
              <w:rPr>
                <w:rFonts w:hAnsi="標楷體"/>
                <w:sz w:val="28"/>
                <w:szCs w:val="28"/>
              </w:rPr>
            </w:pPr>
            <w:r w:rsidRPr="00AB1686">
              <w:rPr>
                <w:rFonts w:hAnsi="標楷體" w:hint="eastAsia"/>
                <w:sz w:val="28"/>
                <w:szCs w:val="28"/>
              </w:rPr>
              <w:t>4.人力</w:t>
            </w:r>
            <w:r w:rsidR="006C4494" w:rsidRPr="00AB1686">
              <w:rPr>
                <w:rFonts w:hAnsi="標楷體" w:hint="eastAsia"/>
                <w:sz w:val="28"/>
                <w:szCs w:val="28"/>
              </w:rPr>
              <w:t>仲介業者</w:t>
            </w:r>
            <w:r w:rsidRPr="00AB1686">
              <w:rPr>
                <w:rFonts w:hAnsi="標楷體" w:hint="eastAsia"/>
                <w:sz w:val="28"/>
                <w:szCs w:val="28"/>
              </w:rPr>
              <w:t>收取第3題費用後，有無掣給收據或發票？</w:t>
            </w:r>
          </w:p>
        </w:tc>
        <w:tc>
          <w:tcPr>
            <w:tcW w:w="1108" w:type="dxa"/>
          </w:tcPr>
          <w:p w14:paraId="551B2527"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7</w:t>
            </w:r>
          </w:p>
        </w:tc>
        <w:tc>
          <w:tcPr>
            <w:tcW w:w="1109" w:type="dxa"/>
          </w:tcPr>
          <w:p w14:paraId="0D6D3D93"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33</w:t>
            </w:r>
          </w:p>
        </w:tc>
        <w:tc>
          <w:tcPr>
            <w:tcW w:w="1185" w:type="dxa"/>
          </w:tcPr>
          <w:p w14:paraId="32DFD784"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0</w:t>
            </w:r>
          </w:p>
        </w:tc>
        <w:tc>
          <w:tcPr>
            <w:tcW w:w="1033" w:type="dxa"/>
          </w:tcPr>
          <w:p w14:paraId="505BB5C0"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9</w:t>
            </w:r>
          </w:p>
        </w:tc>
      </w:tr>
      <w:tr w:rsidR="00B803A8" w:rsidRPr="00AB1686" w14:paraId="0E56DA96" w14:textId="77777777" w:rsidTr="00627FEB">
        <w:trPr>
          <w:gridAfter w:val="1"/>
          <w:wAfter w:w="13" w:type="dxa"/>
        </w:trPr>
        <w:tc>
          <w:tcPr>
            <w:tcW w:w="3119" w:type="dxa"/>
            <w:vMerge w:val="restart"/>
          </w:tcPr>
          <w:p w14:paraId="7CD7C589" w14:textId="77777777" w:rsidR="00E85673" w:rsidRPr="00AB1686" w:rsidRDefault="00E85673" w:rsidP="008E655E">
            <w:pPr>
              <w:overflowPunct/>
              <w:autoSpaceDE/>
              <w:autoSpaceDN/>
              <w:spacing w:line="400" w:lineRule="exact"/>
              <w:jc w:val="left"/>
              <w:rPr>
                <w:rFonts w:hAnsi="標楷體"/>
                <w:sz w:val="28"/>
                <w:szCs w:val="28"/>
              </w:rPr>
            </w:pPr>
            <w:r w:rsidRPr="00AB1686">
              <w:rPr>
                <w:rFonts w:hAnsi="標楷體" w:hint="eastAsia"/>
                <w:sz w:val="28"/>
                <w:szCs w:val="28"/>
              </w:rPr>
              <w:t>5.收取第3題費用之方式？</w:t>
            </w:r>
          </w:p>
        </w:tc>
        <w:tc>
          <w:tcPr>
            <w:tcW w:w="1108" w:type="dxa"/>
          </w:tcPr>
          <w:p w14:paraId="7CC21080"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現金</w:t>
            </w:r>
          </w:p>
        </w:tc>
        <w:tc>
          <w:tcPr>
            <w:tcW w:w="1109" w:type="dxa"/>
          </w:tcPr>
          <w:p w14:paraId="3C0008E5"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轉帳</w:t>
            </w:r>
          </w:p>
        </w:tc>
        <w:tc>
          <w:tcPr>
            <w:tcW w:w="1185" w:type="dxa"/>
          </w:tcPr>
          <w:p w14:paraId="6861FF8C"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其他</w:t>
            </w:r>
          </w:p>
        </w:tc>
        <w:tc>
          <w:tcPr>
            <w:tcW w:w="1033" w:type="dxa"/>
          </w:tcPr>
          <w:p w14:paraId="12958D35"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空白</w:t>
            </w:r>
          </w:p>
        </w:tc>
      </w:tr>
      <w:tr w:rsidR="00B803A8" w:rsidRPr="00AB1686" w14:paraId="2B38F8E4" w14:textId="77777777" w:rsidTr="00627FEB">
        <w:trPr>
          <w:gridAfter w:val="1"/>
          <w:wAfter w:w="13" w:type="dxa"/>
          <w:trHeight w:val="657"/>
        </w:trPr>
        <w:tc>
          <w:tcPr>
            <w:tcW w:w="3119" w:type="dxa"/>
            <w:vMerge/>
          </w:tcPr>
          <w:p w14:paraId="350C660A" w14:textId="77777777" w:rsidR="00E85673" w:rsidRPr="00AB1686" w:rsidRDefault="00E85673" w:rsidP="008D4039">
            <w:pPr>
              <w:overflowPunct/>
              <w:autoSpaceDE/>
              <w:autoSpaceDN/>
              <w:spacing w:line="440" w:lineRule="exact"/>
              <w:jc w:val="left"/>
              <w:rPr>
                <w:rFonts w:hAnsi="標楷體"/>
                <w:sz w:val="28"/>
                <w:szCs w:val="28"/>
              </w:rPr>
            </w:pPr>
          </w:p>
        </w:tc>
        <w:tc>
          <w:tcPr>
            <w:tcW w:w="1108" w:type="dxa"/>
          </w:tcPr>
          <w:p w14:paraId="37B3544B"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32</w:t>
            </w:r>
          </w:p>
        </w:tc>
        <w:tc>
          <w:tcPr>
            <w:tcW w:w="1109" w:type="dxa"/>
          </w:tcPr>
          <w:p w14:paraId="75B57FBC"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2</w:t>
            </w:r>
          </w:p>
        </w:tc>
        <w:tc>
          <w:tcPr>
            <w:tcW w:w="1185" w:type="dxa"/>
          </w:tcPr>
          <w:p w14:paraId="4EF23BDE"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8</w:t>
            </w:r>
          </w:p>
        </w:tc>
        <w:tc>
          <w:tcPr>
            <w:tcW w:w="1033" w:type="dxa"/>
          </w:tcPr>
          <w:p w14:paraId="3DEF9521" w14:textId="77777777" w:rsidR="00E85673" w:rsidRPr="00AB1686" w:rsidRDefault="00E85673" w:rsidP="008D4039">
            <w:pPr>
              <w:overflowPunct/>
              <w:autoSpaceDE/>
              <w:autoSpaceDN/>
              <w:spacing w:line="440" w:lineRule="exact"/>
              <w:jc w:val="left"/>
              <w:rPr>
                <w:rFonts w:hAnsi="標楷體"/>
                <w:sz w:val="28"/>
                <w:szCs w:val="28"/>
              </w:rPr>
            </w:pPr>
            <w:r w:rsidRPr="00AB1686">
              <w:rPr>
                <w:rFonts w:hAnsi="標楷體" w:hint="eastAsia"/>
                <w:sz w:val="28"/>
                <w:szCs w:val="28"/>
              </w:rPr>
              <w:t>7</w:t>
            </w:r>
          </w:p>
        </w:tc>
      </w:tr>
    </w:tbl>
    <w:p w14:paraId="43B11DDE" w14:textId="77777777" w:rsidR="00D42DC2" w:rsidRPr="00AB1686" w:rsidRDefault="00600BFA" w:rsidP="00713E2F">
      <w:pPr>
        <w:pStyle w:val="3"/>
      </w:pPr>
      <w:r w:rsidRPr="00AB1686">
        <w:rPr>
          <w:rFonts w:hint="eastAsia"/>
        </w:rPr>
        <w:lastRenderedPageBreak/>
        <w:t>紀</w:t>
      </w:r>
      <w:r w:rsidR="00713E2F" w:rsidRPr="00AB1686">
        <w:rPr>
          <w:rFonts w:hint="eastAsia"/>
        </w:rPr>
        <w:t>錄</w:t>
      </w:r>
      <w:r w:rsidRPr="00AB1686">
        <w:rPr>
          <w:rFonts w:hint="eastAsia"/>
        </w:rPr>
        <w:t>摘要</w:t>
      </w:r>
      <w:r w:rsidR="00713E2F" w:rsidRPr="00AB1686">
        <w:rPr>
          <w:rFonts w:hint="eastAsia"/>
        </w:rPr>
        <w:t>如下</w:t>
      </w:r>
      <w:r w:rsidR="00713E2F" w:rsidRPr="00AB1686">
        <w:rPr>
          <w:rFonts w:ascii="新細明體" w:eastAsia="新細明體" w:hAnsi="新細明體" w:hint="eastAsia"/>
        </w:rPr>
        <w:t>：</w:t>
      </w:r>
    </w:p>
    <w:tbl>
      <w:tblPr>
        <w:tblW w:w="7796"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96"/>
      </w:tblGrid>
      <w:tr w:rsidR="00B803A8" w:rsidRPr="00AB1686" w14:paraId="65F3D45C" w14:textId="77777777" w:rsidTr="00863FD9">
        <w:trPr>
          <w:trHeight w:val="704"/>
        </w:trPr>
        <w:tc>
          <w:tcPr>
            <w:tcW w:w="7796" w:type="dxa"/>
          </w:tcPr>
          <w:p w14:paraId="7CD39BB8" w14:textId="77777777" w:rsidR="008A7C7E" w:rsidRPr="00AB1686" w:rsidRDefault="00713E2F" w:rsidP="00173C97">
            <w:pPr>
              <w:spacing w:line="480" w:lineRule="exact"/>
              <w:ind w:left="510" w:hangingChars="150" w:hanging="510"/>
              <w:rPr>
                <w:rFonts w:hAnsi="標楷體"/>
                <w:sz w:val="28"/>
                <w:szCs w:val="28"/>
              </w:rPr>
            </w:pPr>
            <w:bookmarkStart w:id="72" w:name="_Hlk124775866"/>
            <w:r w:rsidRPr="00AB1686">
              <w:rPr>
                <w:rFonts w:hAnsi="標楷體"/>
              </w:rPr>
              <w:br w:type="page"/>
            </w:r>
            <w:r w:rsidRPr="00AB1686">
              <w:rPr>
                <w:rFonts w:hAnsi="標楷體"/>
              </w:rPr>
              <w:br w:type="page"/>
            </w:r>
            <w:r w:rsidR="008A7C7E" w:rsidRPr="00AB1686">
              <w:rPr>
                <w:rFonts w:hAnsi="標楷體" w:hint="eastAsia"/>
                <w:sz w:val="28"/>
                <w:szCs w:val="28"/>
              </w:rPr>
              <w:t>證人：印尼籍漁工49人</w:t>
            </w:r>
            <w:r w:rsidR="00A619D9" w:rsidRPr="00AB1686">
              <w:rPr>
                <w:rFonts w:hAnsi="標楷體" w:hint="eastAsia"/>
                <w:sz w:val="28"/>
                <w:szCs w:val="28"/>
              </w:rPr>
              <w:t>；</w:t>
            </w:r>
            <w:r w:rsidR="008A7C7E" w:rsidRPr="00AB1686">
              <w:rPr>
                <w:rFonts w:hAnsi="標楷體" w:hint="eastAsia"/>
                <w:sz w:val="28"/>
                <w:szCs w:val="28"/>
              </w:rPr>
              <w:t>翻譯：邱</w:t>
            </w:r>
            <w:r w:rsidR="00E156E4" w:rsidRPr="00AB1686">
              <w:rPr>
                <w:rFonts w:hAnsi="標楷體" w:hint="eastAsia"/>
                <w:sz w:val="28"/>
                <w:szCs w:val="28"/>
              </w:rPr>
              <w:t>○○</w:t>
            </w:r>
            <w:r w:rsidR="00A619D9" w:rsidRPr="00AB1686">
              <w:rPr>
                <w:rFonts w:hAnsi="標楷體" w:hint="eastAsia"/>
                <w:sz w:val="28"/>
                <w:szCs w:val="28"/>
              </w:rPr>
              <w:t>。</w:t>
            </w:r>
          </w:p>
          <w:p w14:paraId="5D09EC6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詢問內容：</w:t>
            </w:r>
          </w:p>
          <w:p w14:paraId="60BE664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委員：今日依據陳訴事項做訪談、調查。請出席人員填寫調查表。調查表逐條翻譯，請大家逐項勾選。從仲介J</w:t>
            </w:r>
            <w:r w:rsidR="00B856A3" w:rsidRPr="00B856A3">
              <w:rPr>
                <w:rFonts w:hAnsi="標楷體" w:hint="eastAsia"/>
                <w:sz w:val="28"/>
                <w:szCs w:val="28"/>
              </w:rPr>
              <w:t>○○</w:t>
            </w:r>
            <w:r w:rsidRPr="00AB1686">
              <w:rPr>
                <w:rFonts w:hAnsi="標楷體" w:hint="eastAsia"/>
                <w:sz w:val="28"/>
                <w:szCs w:val="28"/>
              </w:rPr>
              <w:t>開始，請推派代表發言。</w:t>
            </w:r>
          </w:p>
          <w:p w14:paraId="0365D915"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問：在</w:t>
            </w:r>
            <w:r w:rsidR="00D76A2F" w:rsidRPr="00AB1686">
              <w:rPr>
                <w:rFonts w:hAnsi="標楷體" w:hint="eastAsia"/>
                <w:sz w:val="28"/>
                <w:szCs w:val="28"/>
              </w:rPr>
              <w:t>臺灣</w:t>
            </w:r>
            <w:r w:rsidRPr="00AB1686">
              <w:rPr>
                <w:rFonts w:hAnsi="標楷體" w:hint="eastAsia"/>
                <w:sz w:val="28"/>
                <w:szCs w:val="28"/>
              </w:rPr>
              <w:t>做什麼工作?第幾次來</w:t>
            </w:r>
            <w:r w:rsidR="00D76A2F" w:rsidRPr="00AB1686">
              <w:rPr>
                <w:rFonts w:hAnsi="標楷體" w:hint="eastAsia"/>
                <w:sz w:val="28"/>
                <w:szCs w:val="28"/>
              </w:rPr>
              <w:t>臺灣</w:t>
            </w:r>
            <w:r w:rsidRPr="00AB1686">
              <w:rPr>
                <w:rFonts w:hAnsi="標楷體" w:hint="eastAsia"/>
                <w:sz w:val="28"/>
                <w:szCs w:val="28"/>
              </w:rPr>
              <w:t>?</w:t>
            </w:r>
          </w:p>
          <w:p w14:paraId="7545ABB4"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在基隆工作，捕小卷</w:t>
            </w:r>
            <w:r w:rsidRPr="00AB1686">
              <w:rPr>
                <w:rFonts w:hAnsi="標楷體" w:hint="eastAsia"/>
                <w:sz w:val="28"/>
                <w:szCs w:val="28"/>
              </w:rPr>
              <w:t>，第1次來</w:t>
            </w:r>
            <w:r w:rsidR="00D76A2F" w:rsidRPr="00AB1686">
              <w:rPr>
                <w:rFonts w:hAnsi="標楷體" w:hint="eastAsia"/>
                <w:sz w:val="28"/>
                <w:szCs w:val="28"/>
              </w:rPr>
              <w:t>臺灣</w:t>
            </w:r>
            <w:r w:rsidRPr="00AB1686">
              <w:rPr>
                <w:rFonts w:hAnsi="標楷體" w:hint="eastAsia"/>
                <w:sz w:val="28"/>
                <w:szCs w:val="28"/>
              </w:rPr>
              <w:t>。</w:t>
            </w:r>
            <w:r w:rsidRPr="00AB1686">
              <w:rPr>
                <w:rFonts w:hAnsi="標楷體" w:hint="eastAsia"/>
                <w:sz w:val="28"/>
                <w:szCs w:val="28"/>
                <w:u w:val="single"/>
              </w:rPr>
              <w:t>簽合約3年。來</w:t>
            </w:r>
            <w:r w:rsidR="00D76A2F" w:rsidRPr="00AB1686">
              <w:rPr>
                <w:rFonts w:hAnsi="標楷體" w:hint="eastAsia"/>
                <w:sz w:val="28"/>
                <w:szCs w:val="28"/>
                <w:u w:val="single"/>
              </w:rPr>
              <w:t>臺灣</w:t>
            </w:r>
            <w:r w:rsidRPr="00AB1686">
              <w:rPr>
                <w:rFonts w:hAnsi="標楷體" w:hint="eastAsia"/>
                <w:sz w:val="28"/>
                <w:szCs w:val="28"/>
                <w:u w:val="single"/>
              </w:rPr>
              <w:t>10個多月了</w:t>
            </w:r>
            <w:r w:rsidRPr="00AB1686">
              <w:rPr>
                <w:rFonts w:hAnsi="標楷體" w:hint="eastAsia"/>
                <w:sz w:val="28"/>
                <w:szCs w:val="28"/>
              </w:rPr>
              <w:t>。</w:t>
            </w:r>
          </w:p>
          <w:p w14:paraId="0CD9179F"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問：仲介有沒有給你合約?有沒有看過合約?</w:t>
            </w:r>
          </w:p>
          <w:p w14:paraId="7F6BF2B8"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仲介沒有給我合約，合約由仲介保管</w:t>
            </w:r>
            <w:r w:rsidRPr="00AB1686">
              <w:rPr>
                <w:rFonts w:hAnsi="標楷體" w:hint="eastAsia"/>
                <w:sz w:val="28"/>
                <w:szCs w:val="28"/>
              </w:rPr>
              <w:t>。有看過合約，領薪水的時候有看到，因為要簽名。</w:t>
            </w:r>
          </w:p>
          <w:p w14:paraId="6B4B736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Pr="00AB1686">
              <w:rPr>
                <w:rFonts w:hAnsi="標楷體" w:hint="eastAsia"/>
                <w:sz w:val="28"/>
                <w:szCs w:val="28"/>
                <w:u w:val="single"/>
              </w:rPr>
              <w:t>契約怎麼約定</w:t>
            </w:r>
            <w:r w:rsidRPr="00AB1686">
              <w:rPr>
                <w:rFonts w:hAnsi="標楷體" w:hint="eastAsia"/>
                <w:sz w:val="28"/>
                <w:szCs w:val="28"/>
              </w:rPr>
              <w:t>?</w:t>
            </w:r>
          </w:p>
          <w:p w14:paraId="489637D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我只知道合約是3年、在</w:t>
            </w:r>
            <w:r w:rsidR="00D76A2F" w:rsidRPr="00AB1686">
              <w:rPr>
                <w:rFonts w:hAnsi="標楷體" w:hint="eastAsia"/>
                <w:sz w:val="28"/>
                <w:szCs w:val="28"/>
                <w:u w:val="single"/>
              </w:rPr>
              <w:t>臺灣</w:t>
            </w:r>
            <w:r w:rsidRPr="00AB1686">
              <w:rPr>
                <w:rFonts w:hAnsi="標楷體" w:hint="eastAsia"/>
                <w:sz w:val="28"/>
                <w:szCs w:val="28"/>
                <w:u w:val="single"/>
              </w:rPr>
              <w:t>工作</w:t>
            </w:r>
            <w:r w:rsidRPr="00AB1686">
              <w:rPr>
                <w:rFonts w:hAnsi="標楷體" w:hint="eastAsia"/>
                <w:sz w:val="28"/>
                <w:szCs w:val="28"/>
              </w:rPr>
              <w:t>。</w:t>
            </w:r>
          </w:p>
          <w:p w14:paraId="45E9FB3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問：契約約定的薪水是多少?</w:t>
            </w:r>
          </w:p>
          <w:p w14:paraId="3C575655"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在印尼時</w:t>
            </w:r>
            <w:r w:rsidR="008E2D99" w:rsidRPr="00AB1686">
              <w:rPr>
                <w:rFonts w:hAnsi="標楷體" w:hint="eastAsia"/>
                <w:sz w:val="28"/>
                <w:szCs w:val="28"/>
              </w:rPr>
              <w:t>，</w:t>
            </w:r>
            <w:r w:rsidRPr="00AB1686">
              <w:rPr>
                <w:rFonts w:hAnsi="標楷體" w:hint="eastAsia"/>
                <w:sz w:val="28"/>
                <w:szCs w:val="28"/>
              </w:rPr>
              <w:t>告訴我是2萬6台幣，實際領2萬3千6百元。扣仲介、健保費。</w:t>
            </w:r>
          </w:p>
          <w:p w14:paraId="7D97BD3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Pr="00AB1686">
              <w:rPr>
                <w:rFonts w:hAnsi="標楷體" w:hint="eastAsia"/>
                <w:sz w:val="28"/>
                <w:szCs w:val="28"/>
                <w:u w:val="single"/>
              </w:rPr>
              <w:t>總共領了幾個月薪水，就被停工了</w:t>
            </w:r>
            <w:r w:rsidRPr="00AB1686">
              <w:rPr>
                <w:rFonts w:hAnsi="標楷體" w:hint="eastAsia"/>
                <w:sz w:val="28"/>
                <w:szCs w:val="28"/>
              </w:rPr>
              <w:t>?</w:t>
            </w:r>
          </w:p>
          <w:p w14:paraId="4141D12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領7個月薪水後就停工、沒有工作了。停工後住在仲介安排的宿舍</w:t>
            </w:r>
            <w:r w:rsidRPr="00AB1686">
              <w:rPr>
                <w:rFonts w:hAnsi="標楷體" w:hint="eastAsia"/>
                <w:sz w:val="28"/>
                <w:szCs w:val="28"/>
              </w:rPr>
              <w:t>。</w:t>
            </w:r>
          </w:p>
          <w:p w14:paraId="150087A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問：停工後健保繼續付嗎?</w:t>
            </w:r>
          </w:p>
          <w:p w14:paraId="5061C38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沒有。等到我找到新的雇主才開始付健保費用。</w:t>
            </w:r>
          </w:p>
          <w:p w14:paraId="5196D70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Pr="00AB1686">
              <w:rPr>
                <w:rFonts w:hAnsi="標楷體" w:hint="eastAsia"/>
                <w:sz w:val="28"/>
                <w:szCs w:val="28"/>
                <w:u w:val="single"/>
              </w:rPr>
              <w:t>仲介有幫忙找工作嗎</w:t>
            </w:r>
            <w:r w:rsidRPr="00AB1686">
              <w:rPr>
                <w:rFonts w:hAnsi="標楷體" w:hint="eastAsia"/>
                <w:sz w:val="28"/>
                <w:szCs w:val="28"/>
              </w:rPr>
              <w:t>?</w:t>
            </w:r>
          </w:p>
          <w:p w14:paraId="22C4F2B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只有找幾個人。雇主需要幾個人就找幾個人</w:t>
            </w:r>
            <w:r w:rsidRPr="00AB1686">
              <w:rPr>
                <w:rFonts w:hAnsi="標楷體" w:hint="eastAsia"/>
                <w:sz w:val="28"/>
                <w:szCs w:val="28"/>
              </w:rPr>
              <w:t>。</w:t>
            </w:r>
          </w:p>
          <w:p w14:paraId="78A09DB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問：找新工作會再收費嗎?仲介會收買工費嗎?</w:t>
            </w:r>
          </w:p>
          <w:p w14:paraId="44CF4EA5"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仲介會收費，1個月1,500元。沒有收買工費。</w:t>
            </w:r>
          </w:p>
          <w:p w14:paraId="6008EFC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Pr="00AB1686">
              <w:rPr>
                <w:rFonts w:hAnsi="標楷體" w:hint="eastAsia"/>
                <w:sz w:val="28"/>
                <w:szCs w:val="28"/>
                <w:u w:val="single"/>
              </w:rPr>
              <w:t>和你同船的人，有多少人找到新工作</w:t>
            </w:r>
            <w:r w:rsidRPr="00AB1686">
              <w:rPr>
                <w:rFonts w:hAnsi="標楷體" w:hint="eastAsia"/>
                <w:sz w:val="28"/>
                <w:szCs w:val="28"/>
              </w:rPr>
              <w:t>?</w:t>
            </w:r>
          </w:p>
          <w:p w14:paraId="51E364FB"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找到新工作的人比較少，大約10％的人有找到工</w:t>
            </w:r>
            <w:r w:rsidRPr="00AB1686">
              <w:rPr>
                <w:rFonts w:hAnsi="標楷體" w:hint="eastAsia"/>
                <w:sz w:val="28"/>
                <w:szCs w:val="28"/>
                <w:u w:val="single"/>
              </w:rPr>
              <w:lastRenderedPageBreak/>
              <w:t>作</w:t>
            </w:r>
            <w:r w:rsidRPr="00AB1686">
              <w:rPr>
                <w:rFonts w:hAnsi="標楷體" w:hint="eastAsia"/>
                <w:sz w:val="28"/>
                <w:szCs w:val="28"/>
              </w:rPr>
              <w:t>。</w:t>
            </w:r>
          </w:p>
          <w:p w14:paraId="1BA5DA2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問：現在住哪裡?誰安排的?</w:t>
            </w:r>
            <w:r w:rsidRPr="00AB1686">
              <w:rPr>
                <w:rFonts w:hAnsi="標楷體" w:hint="eastAsia"/>
                <w:sz w:val="28"/>
                <w:szCs w:val="28"/>
                <w:u w:val="single"/>
              </w:rPr>
              <w:t>幾個人住1個房間</w:t>
            </w:r>
            <w:r w:rsidRPr="00AB1686">
              <w:rPr>
                <w:rFonts w:hAnsi="標楷體" w:hint="eastAsia"/>
                <w:sz w:val="28"/>
                <w:szCs w:val="28"/>
              </w:rPr>
              <w:t>?</w:t>
            </w:r>
          </w:p>
          <w:p w14:paraId="44AF1CB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三重。</w:t>
            </w:r>
            <w:r w:rsidRPr="00AB1686">
              <w:rPr>
                <w:rFonts w:hAnsi="標楷體" w:hint="eastAsia"/>
                <w:sz w:val="28"/>
                <w:szCs w:val="28"/>
                <w:u w:val="single"/>
              </w:rPr>
              <w:t>仲介安排的。總共2層樓，1樓20幾個人、2樓20幾個人，空間不夠，睡在馬路或公園</w:t>
            </w:r>
            <w:r w:rsidRPr="00AB1686">
              <w:rPr>
                <w:rFonts w:hAnsi="標楷體" w:hint="eastAsia"/>
                <w:sz w:val="28"/>
                <w:szCs w:val="28"/>
              </w:rPr>
              <w:t>。</w:t>
            </w:r>
          </w:p>
          <w:p w14:paraId="0CEDF08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問：棉被自己買的?</w:t>
            </w:r>
          </w:p>
          <w:p w14:paraId="1F302BA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仲介沒有給什麼，有時候自己買，有時候鄰居會給</w:t>
            </w:r>
            <w:r w:rsidRPr="00AB1686">
              <w:rPr>
                <w:rFonts w:hAnsi="標楷體" w:hint="eastAsia"/>
                <w:sz w:val="28"/>
                <w:szCs w:val="28"/>
              </w:rPr>
              <w:t>。</w:t>
            </w:r>
          </w:p>
          <w:p w14:paraId="16086923"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問：吃飯要付錢嗎?</w:t>
            </w:r>
          </w:p>
          <w:p w14:paraId="5BB61CA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1人1天100元大家合夥買材料</w:t>
            </w:r>
            <w:r w:rsidRPr="00AB1686">
              <w:rPr>
                <w:rFonts w:hAnsi="標楷體" w:hint="eastAsia"/>
                <w:sz w:val="28"/>
                <w:szCs w:val="28"/>
              </w:rPr>
              <w:t>、為了省錢、自己煮。自己付錢。</w:t>
            </w:r>
          </w:p>
          <w:p w14:paraId="74765B0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問：問大家，這種情形是第1次遇到?有沒有遇到第2次、第3次的?</w:t>
            </w:r>
          </w:p>
          <w:p w14:paraId="7B8F215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有遇到第2次。曾經2次回宿舍、回印尼</w:t>
            </w:r>
            <w:r w:rsidRPr="00AB1686">
              <w:rPr>
                <w:rFonts w:hAnsi="標楷體" w:hint="eastAsia"/>
                <w:sz w:val="28"/>
                <w:szCs w:val="28"/>
              </w:rPr>
              <w:t>，有找到新工作，但是待遇不好(雇主對我不好)所以回印尼。</w:t>
            </w:r>
          </w:p>
          <w:p w14:paraId="3CFFD68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問：所有人都是簽約3年?</w:t>
            </w:r>
          </w:p>
          <w:p w14:paraId="3DD51E75"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全部都是。</w:t>
            </w:r>
          </w:p>
          <w:p w14:paraId="33FE313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問：再澄清一下，是他自己覺得雇主對他不好而離開，還是沒有魚可抓才離開?</w:t>
            </w:r>
          </w:p>
          <w:p w14:paraId="39B1F19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自己覺得無法應付船的工作，待遇很差，自己沒辦法做這樣的工作，語言又不通，所以回印尼。</w:t>
            </w:r>
          </w:p>
          <w:p w14:paraId="7A8E81C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問：剛剛說待遇不好?不是固定領薪2萬多?</w:t>
            </w:r>
          </w:p>
          <w:p w14:paraId="481496A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當時新工作工作了1.5個月，住宿舍每天要扣100元，所以剛剛收到半個月的錢，只有拿1萬2。</w:t>
            </w:r>
          </w:p>
          <w:p w14:paraId="58E4D198"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問：問大家，</w:t>
            </w:r>
            <w:r w:rsidRPr="00AB1686">
              <w:rPr>
                <w:rFonts w:hAnsi="標楷體" w:hint="eastAsia"/>
                <w:sz w:val="28"/>
                <w:szCs w:val="28"/>
                <w:u w:val="single"/>
              </w:rPr>
              <w:t>沒有小卷之後被迫停工幾個月了</w:t>
            </w:r>
            <w:r w:rsidRPr="00AB1686">
              <w:rPr>
                <w:rFonts w:hAnsi="標楷體" w:hint="eastAsia"/>
                <w:sz w:val="28"/>
                <w:szCs w:val="28"/>
              </w:rPr>
              <w:t>?</w:t>
            </w:r>
          </w:p>
          <w:p w14:paraId="5D49AC4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有的1個月、2個月、3個月。有的被要求先回印尼</w:t>
            </w:r>
            <w:r w:rsidRPr="00AB1686">
              <w:rPr>
                <w:rFonts w:hAnsi="標楷體" w:hint="eastAsia"/>
                <w:sz w:val="28"/>
                <w:szCs w:val="28"/>
              </w:rPr>
              <w:t>。</w:t>
            </w:r>
          </w:p>
          <w:p w14:paraId="6E62130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有無被告知小卷何時再捕?</w:t>
            </w:r>
          </w:p>
          <w:p w14:paraId="437FDB9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不知道。有5個人因為簽證快到期了，仲介告知先回印尼。回印尼要用自己的錢。</w:t>
            </w:r>
          </w:p>
          <w:p w14:paraId="1B17FB9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lastRenderedPageBreak/>
              <w:t>問</w:t>
            </w:r>
            <w:r w:rsidR="00303C5C" w:rsidRPr="00AB1686">
              <w:rPr>
                <w:rFonts w:hAnsi="標楷體" w:hint="eastAsia"/>
                <w:sz w:val="28"/>
                <w:szCs w:val="28"/>
              </w:rPr>
              <w:t>：</w:t>
            </w:r>
            <w:r w:rsidRPr="00AB1686">
              <w:rPr>
                <w:rFonts w:hAnsi="標楷體" w:hint="eastAsia"/>
                <w:sz w:val="28"/>
                <w:szCs w:val="28"/>
              </w:rPr>
              <w:t>簽約工作3年，為何簽證快到期?</w:t>
            </w:r>
          </w:p>
          <w:p w14:paraId="021C5BA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那是工作證。到期後有4個月緩衝可以去找新工作。</w:t>
            </w:r>
          </w:p>
          <w:p w14:paraId="14F4D03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簽約工作3年，沒有工作後有沒有拿到資遣費</w:t>
            </w:r>
            <w:r w:rsidRPr="00AB1686">
              <w:rPr>
                <w:rFonts w:hAnsi="標楷體" w:hint="eastAsia"/>
                <w:sz w:val="28"/>
                <w:szCs w:val="28"/>
              </w:rPr>
              <w:t>?</w:t>
            </w:r>
          </w:p>
          <w:p w14:paraId="0EE395F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全部沒有拿到資遣費</w:t>
            </w:r>
            <w:r w:rsidRPr="00AB1686">
              <w:rPr>
                <w:rFonts w:hAnsi="標楷體" w:hint="eastAsia"/>
                <w:sz w:val="28"/>
                <w:szCs w:val="28"/>
              </w:rPr>
              <w:t>。</w:t>
            </w:r>
          </w:p>
          <w:p w14:paraId="4BFCC4A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4個月後如果沒有找到工作，全部要回印尼嗎?</w:t>
            </w:r>
          </w:p>
          <w:p w14:paraId="3B10FCA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對。仲介說2個月沒有找到工作就要回去了。</w:t>
            </w:r>
          </w:p>
          <w:p w14:paraId="15BA7A0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剛剛有3個月的怎麼辦?</w:t>
            </w:r>
          </w:p>
          <w:p w14:paraId="2DE817B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仲介告訴他要回去了。</w:t>
            </w:r>
          </w:p>
          <w:p w14:paraId="3BE291A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工作證到期，要回去的有幾人?</w:t>
            </w:r>
          </w:p>
          <w:p w14:paraId="7DFAD37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8個人。</w:t>
            </w:r>
          </w:p>
          <w:p w14:paraId="1A904D1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8位請留下工作證資料。</w:t>
            </w:r>
          </w:p>
          <w:p w14:paraId="2CEAF7D3" w14:textId="77777777" w:rsidR="008A7C7E" w:rsidRPr="00AB1686" w:rsidRDefault="008A7C7E" w:rsidP="00AF394D">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bookmarkStart w:id="73" w:name="_Hlk159925585"/>
            <w:r w:rsidRPr="00AB1686">
              <w:rPr>
                <w:rFonts w:hAnsi="標楷體" w:hint="eastAsia"/>
                <w:sz w:val="28"/>
                <w:szCs w:val="28"/>
                <w:u w:val="single"/>
              </w:rPr>
              <w:t>公司叫他們去簽字、有按指紋。簽「自願提早解約同意書」</w:t>
            </w:r>
            <w:bookmarkEnd w:id="73"/>
            <w:r w:rsidRPr="00AB1686">
              <w:rPr>
                <w:rFonts w:hAnsi="標楷體" w:hint="eastAsia"/>
                <w:sz w:val="28"/>
                <w:szCs w:val="28"/>
              </w:rPr>
              <w:t>。其中有寫，回去要用自己的錢。</w:t>
            </w:r>
          </w:p>
          <w:p w14:paraId="4D322C8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有簽名的有幾位?</w:t>
            </w:r>
          </w:p>
          <w:p w14:paraId="18E2E67A" w14:textId="77777777" w:rsidR="008A7C7E" w:rsidRPr="00AB1686" w:rsidRDefault="008A7C7E" w:rsidP="00A76718">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7位有簽名。雖然沒有被強迫，但是公司叫我們簽名，</w:t>
            </w:r>
            <w:bookmarkStart w:id="74" w:name="_Hlk159925640"/>
            <w:r w:rsidRPr="00AB1686">
              <w:rPr>
                <w:rFonts w:hAnsi="標楷體" w:hint="eastAsia"/>
                <w:sz w:val="28"/>
                <w:szCs w:val="28"/>
                <w:u w:val="single"/>
              </w:rPr>
              <w:t>我們沒有選擇。不是我們自己要回去的</w:t>
            </w:r>
            <w:bookmarkEnd w:id="74"/>
            <w:r w:rsidRPr="00AB1686">
              <w:rPr>
                <w:rFonts w:hAnsi="標楷體" w:hint="eastAsia"/>
                <w:sz w:val="28"/>
                <w:szCs w:val="28"/>
              </w:rPr>
              <w:t>。</w:t>
            </w:r>
          </w:p>
          <w:p w14:paraId="53B088F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我本來要換新的仲介，新的仲介已經說可以，但是仲介說要繳住宿、健保，才可以換仲介。</w:t>
            </w:r>
          </w:p>
          <w:p w14:paraId="36838A34"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仲介沒有保護我們的權利，其中有1個移工被移民署抓走，仲介要他交3萬元，不知道3萬元什麼用途。</w:t>
            </w:r>
          </w:p>
          <w:p w14:paraId="6F59CD3F"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被抓走的原因?</w:t>
            </w:r>
          </w:p>
          <w:p w14:paraId="6323DA5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仲介收錢沒有給我們設備，吃、睡都要自己付，有的還收到4萬元，因為沒錢吃飯所以非法打工被抓</w:t>
            </w:r>
            <w:r w:rsidRPr="00AB1686">
              <w:rPr>
                <w:rFonts w:hAnsi="標楷體" w:hint="eastAsia"/>
                <w:sz w:val="28"/>
                <w:szCs w:val="28"/>
              </w:rPr>
              <w:t>。</w:t>
            </w:r>
          </w:p>
          <w:p w14:paraId="717CA14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仲介收1人1天住宿100元。另外自己1天100元大家搭伙</w:t>
            </w:r>
            <w:r w:rsidRPr="00AB1686">
              <w:rPr>
                <w:rFonts w:hAnsi="標楷體" w:hint="eastAsia"/>
                <w:sz w:val="28"/>
                <w:szCs w:val="28"/>
              </w:rPr>
              <w:t>，買材料自己煮。</w:t>
            </w:r>
          </w:p>
          <w:p w14:paraId="554356C3"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有沒有別條船的?</w:t>
            </w:r>
          </w:p>
          <w:p w14:paraId="1364655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雇主說願意用1萬3讓他繼續做，不然回印尼，在金山抓螃蟹，船整修期間跟著雇主1個月給1萬3，船要整修到明</w:t>
            </w:r>
            <w:r w:rsidRPr="00AB1686">
              <w:rPr>
                <w:rFonts w:hAnsi="標楷體" w:hint="eastAsia"/>
                <w:sz w:val="28"/>
                <w:szCs w:val="28"/>
              </w:rPr>
              <w:lastRenderedPageBreak/>
              <w:t>年3月。但是我不要。</w:t>
            </w:r>
          </w:p>
          <w:p w14:paraId="0D91513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其他資訊?</w:t>
            </w:r>
          </w:p>
          <w:p w14:paraId="1AE4855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A</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來</w:t>
            </w:r>
            <w:r w:rsidR="00D76A2F" w:rsidRPr="00AB1686">
              <w:rPr>
                <w:rFonts w:hAnsi="標楷體" w:hint="eastAsia"/>
                <w:sz w:val="28"/>
                <w:szCs w:val="28"/>
              </w:rPr>
              <w:t>臺灣</w:t>
            </w:r>
            <w:r w:rsidRPr="00AB1686">
              <w:rPr>
                <w:rFonts w:hAnsi="標楷體" w:hint="eastAsia"/>
                <w:sz w:val="28"/>
                <w:szCs w:val="28"/>
              </w:rPr>
              <w:t>2年捕小卷，剩下1年到期，現在我沒錢了想去打工，希望政府保護我不要被抓。</w:t>
            </w:r>
          </w:p>
          <w:p w14:paraId="4BDB36F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為何雇主</w:t>
            </w:r>
            <w:r w:rsidR="00A76718" w:rsidRPr="00AB1686">
              <w:rPr>
                <w:rFonts w:hAnsi="標楷體" w:hint="eastAsia"/>
                <w:sz w:val="28"/>
                <w:szCs w:val="28"/>
                <w:u w:val="single"/>
              </w:rPr>
              <w:t>現在</w:t>
            </w:r>
            <w:r w:rsidRPr="00AB1686">
              <w:rPr>
                <w:rFonts w:hAnsi="標楷體" w:hint="eastAsia"/>
                <w:sz w:val="28"/>
                <w:szCs w:val="28"/>
                <w:u w:val="single"/>
              </w:rPr>
              <w:t>沒有</w:t>
            </w:r>
            <w:r w:rsidR="006773D0" w:rsidRPr="00AB1686">
              <w:rPr>
                <w:rFonts w:hAnsi="標楷體" w:hint="eastAsia"/>
                <w:sz w:val="28"/>
                <w:szCs w:val="28"/>
                <w:u w:val="single"/>
              </w:rPr>
              <w:t>僱用</w:t>
            </w:r>
            <w:r w:rsidRPr="00AB1686">
              <w:rPr>
                <w:rFonts w:hAnsi="標楷體" w:hint="eastAsia"/>
                <w:sz w:val="28"/>
                <w:szCs w:val="28"/>
              </w:rPr>
              <w:t>?</w:t>
            </w:r>
          </w:p>
          <w:p w14:paraId="33D8609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現在漁獲很少</w:t>
            </w:r>
            <w:r w:rsidRPr="00AB1686">
              <w:rPr>
                <w:rFonts w:hAnsi="標楷體" w:hint="eastAsia"/>
                <w:sz w:val="28"/>
                <w:szCs w:val="28"/>
              </w:rPr>
              <w:t>，工作證還有2個月到期。2個月內沒有找到新工作，會被報逃逸外勞。</w:t>
            </w:r>
          </w:p>
          <w:p w14:paraId="0EFE904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bookmarkStart w:id="75" w:name="_Hlk159925737"/>
            <w:r w:rsidRPr="00AB1686">
              <w:rPr>
                <w:rFonts w:hAnsi="標楷體" w:hint="eastAsia"/>
                <w:sz w:val="28"/>
                <w:szCs w:val="28"/>
                <w:u w:val="single"/>
              </w:rPr>
              <w:t>雇主沒有魚可抓所以無法僱用你，有沒有給你資遣費</w:t>
            </w:r>
            <w:bookmarkEnd w:id="75"/>
            <w:r w:rsidRPr="00AB1686">
              <w:rPr>
                <w:rFonts w:hAnsi="標楷體" w:hint="eastAsia"/>
                <w:sz w:val="28"/>
                <w:szCs w:val="28"/>
              </w:rPr>
              <w:t>?</w:t>
            </w:r>
          </w:p>
          <w:p w14:paraId="56F173D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沒有，但是有簽「自願提早解約同意書」</w:t>
            </w:r>
            <w:r w:rsidRPr="00AB1686">
              <w:rPr>
                <w:rFonts w:hAnsi="標楷體" w:hint="eastAsia"/>
                <w:sz w:val="28"/>
                <w:szCs w:val="28"/>
              </w:rPr>
              <w:t>。</w:t>
            </w:r>
          </w:p>
          <w:p w14:paraId="07F6EC7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仲介只有1家</w:t>
            </w:r>
            <w:r w:rsidR="00D66EE1" w:rsidRPr="00AB1686">
              <w:rPr>
                <w:rFonts w:hAnsi="標楷體" w:hint="eastAsia"/>
                <w:sz w:val="28"/>
                <w:szCs w:val="28"/>
              </w:rPr>
              <w:t>長○○</w:t>
            </w:r>
            <w:r w:rsidRPr="00AB1686">
              <w:rPr>
                <w:rFonts w:hAnsi="標楷體" w:hint="eastAsia"/>
                <w:sz w:val="28"/>
                <w:szCs w:val="28"/>
              </w:rPr>
              <w:t>?</w:t>
            </w:r>
          </w:p>
          <w:p w14:paraId="26DA120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仲介有3家。</w:t>
            </w:r>
          </w:p>
          <w:p w14:paraId="16F37CDA"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大家休息多久了</w:t>
            </w:r>
            <w:r w:rsidRPr="00AB1686">
              <w:rPr>
                <w:rFonts w:hAnsi="標楷體" w:hint="eastAsia"/>
                <w:sz w:val="28"/>
                <w:szCs w:val="28"/>
              </w:rPr>
              <w:t>?</w:t>
            </w:r>
          </w:p>
          <w:p w14:paraId="160981E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1個月13人、2個月13人、3個月7人。有人5個月了</w:t>
            </w:r>
            <w:r w:rsidRPr="00AB1686">
              <w:rPr>
                <w:rFonts w:hAnsi="標楷體" w:hint="eastAsia"/>
                <w:sz w:val="28"/>
                <w:szCs w:val="28"/>
              </w:rPr>
              <w:t>。</w:t>
            </w:r>
          </w:p>
          <w:p w14:paraId="05C9321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沒有魚可以捕的時候，都被要求簽「自願提早解約同意書</w:t>
            </w:r>
            <w:r w:rsidRPr="00AB1686">
              <w:rPr>
                <w:rFonts w:hAnsi="標楷體" w:hint="eastAsia"/>
                <w:sz w:val="28"/>
                <w:szCs w:val="28"/>
              </w:rPr>
              <w:t>」?</w:t>
            </w:r>
          </w:p>
          <w:p w14:paraId="12928408"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全部都是</w:t>
            </w:r>
            <w:r w:rsidRPr="00AB1686">
              <w:rPr>
                <w:rFonts w:hAnsi="標楷體" w:hint="eastAsia"/>
                <w:sz w:val="28"/>
                <w:szCs w:val="28"/>
              </w:rPr>
              <w:t>。</w:t>
            </w:r>
          </w:p>
          <w:p w14:paraId="19DFCFD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全部都有簽?</w:t>
            </w:r>
          </w:p>
          <w:p w14:paraId="3A346582"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是。</w:t>
            </w:r>
          </w:p>
          <w:p w14:paraId="07270B3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有給文件嗎?</w:t>
            </w:r>
          </w:p>
          <w:p w14:paraId="7FE6E2E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有。</w:t>
            </w:r>
          </w:p>
          <w:p w14:paraId="579C67A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來之前有聽說過這樣的狀況(魚不夠就會沒有工作)嗎</w:t>
            </w:r>
            <w:r w:rsidRPr="00AB1686">
              <w:rPr>
                <w:rFonts w:hAnsi="標楷體" w:hint="eastAsia"/>
                <w:sz w:val="28"/>
                <w:szCs w:val="28"/>
              </w:rPr>
              <w:t>?</w:t>
            </w:r>
          </w:p>
          <w:p w14:paraId="26424013"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沒有聽過，在印尼都不知道有這種狀況</w:t>
            </w:r>
            <w:r w:rsidRPr="00AB1686">
              <w:rPr>
                <w:rFonts w:hAnsi="標楷體" w:hint="eastAsia"/>
                <w:sz w:val="28"/>
                <w:szCs w:val="28"/>
              </w:rPr>
              <w:t>。</w:t>
            </w:r>
          </w:p>
          <w:p w14:paraId="56A0E5C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我們的需求是希望有新工作</w:t>
            </w:r>
            <w:r w:rsidRPr="00AB1686">
              <w:rPr>
                <w:rFonts w:hAnsi="標楷體" w:hint="eastAsia"/>
                <w:sz w:val="28"/>
                <w:szCs w:val="28"/>
              </w:rPr>
              <w:t>，或是我們去找工作不要被警察抓。</w:t>
            </w:r>
          </w:p>
          <w:p w14:paraId="759BEB11"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其他補充?</w:t>
            </w:r>
          </w:p>
          <w:p w14:paraId="7995DAF7"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W</w:t>
            </w:r>
            <w:r w:rsidR="00E156E4" w:rsidRPr="00AB1686">
              <w:rPr>
                <w:rFonts w:hAnsi="標楷體" w:hint="eastAsia"/>
                <w:sz w:val="28"/>
                <w:szCs w:val="28"/>
              </w:rPr>
              <w:t>○○</w:t>
            </w: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我身上沒錢非法打工被移民署抓，仲介要收3萬元讓我回印尼，移民署沒有說要回印尼，移民署有翻譯，只是要我回宿舍。仲介找我去辦公室談話，要我付3萬元，</w:t>
            </w:r>
            <w:r w:rsidRPr="00AB1686">
              <w:rPr>
                <w:rFonts w:hAnsi="標楷體" w:hint="eastAsia"/>
                <w:sz w:val="28"/>
                <w:szCs w:val="28"/>
              </w:rPr>
              <w:lastRenderedPageBreak/>
              <w:t>14天內回印尼。</w:t>
            </w:r>
          </w:p>
          <w:p w14:paraId="04FE363D"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我有1個朋友西元2003年9月過世，工作太累，1天休息6小時，空腹喝保力達胃痛，沒人可以幫助，希望移工得到該有的保護與待遇。</w:t>
            </w:r>
          </w:p>
          <w:p w14:paraId="2773630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你們希望找到什麼樣的工作?</w:t>
            </w:r>
          </w:p>
          <w:p w14:paraId="10ABDFF6"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農場、工廠、陸地上的工作。</w:t>
            </w:r>
          </w:p>
          <w:p w14:paraId="2CBBABF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簽約3年是跟印尼仲介簽的嗎?</w:t>
            </w:r>
          </w:p>
          <w:p w14:paraId="36C12D8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都是在印尼簽的。</w:t>
            </w:r>
          </w:p>
          <w:p w14:paraId="2BFB4A43"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00D76A2F" w:rsidRPr="00AB1686">
              <w:rPr>
                <w:rFonts w:hAnsi="標楷體" w:hint="eastAsia"/>
                <w:sz w:val="28"/>
                <w:szCs w:val="28"/>
              </w:rPr>
              <w:t>臺灣</w:t>
            </w:r>
            <w:r w:rsidRPr="00AB1686">
              <w:rPr>
                <w:rFonts w:hAnsi="標楷體" w:hint="eastAsia"/>
                <w:sz w:val="28"/>
                <w:szCs w:val="28"/>
              </w:rPr>
              <w:t>仲介和印尼仲介的關係?</w:t>
            </w:r>
          </w:p>
          <w:p w14:paraId="625CC01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有時候</w:t>
            </w:r>
            <w:r w:rsidR="00D76A2F" w:rsidRPr="00AB1686">
              <w:rPr>
                <w:rFonts w:hAnsi="標楷體" w:hint="eastAsia"/>
                <w:sz w:val="28"/>
                <w:szCs w:val="28"/>
              </w:rPr>
              <w:t>臺灣</w:t>
            </w:r>
            <w:r w:rsidRPr="00AB1686">
              <w:rPr>
                <w:rFonts w:hAnsi="標楷體" w:hint="eastAsia"/>
                <w:sz w:val="28"/>
                <w:szCs w:val="28"/>
              </w:rPr>
              <w:t>、印尼是同一家公司，有時候合作。</w:t>
            </w:r>
          </w:p>
          <w:p w14:paraId="1B42CED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每個月薪水怎麼給?</w:t>
            </w:r>
          </w:p>
          <w:p w14:paraId="6D069BD8"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給現金。</w:t>
            </w:r>
          </w:p>
          <w:p w14:paraId="3195AA13"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00D76A2F" w:rsidRPr="00AB1686">
              <w:rPr>
                <w:rFonts w:hAnsi="標楷體" w:hint="eastAsia"/>
                <w:sz w:val="28"/>
                <w:szCs w:val="28"/>
              </w:rPr>
              <w:t>臺灣</w:t>
            </w:r>
            <w:r w:rsidRPr="00AB1686">
              <w:rPr>
                <w:rFonts w:hAnsi="標楷體" w:hint="eastAsia"/>
                <w:sz w:val="28"/>
                <w:szCs w:val="28"/>
              </w:rPr>
              <w:t>仲介會扣留你們的合約、居留證嗎?</w:t>
            </w:r>
          </w:p>
          <w:p w14:paraId="55AA7770"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u w:val="single"/>
              </w:rPr>
              <w:t>護照大部分在仲介。居留證有的仲介拿去</w:t>
            </w:r>
            <w:r w:rsidRPr="00AB1686">
              <w:rPr>
                <w:rFonts w:hAnsi="標楷體" w:hint="eastAsia"/>
                <w:sz w:val="28"/>
                <w:szCs w:val="28"/>
              </w:rPr>
              <w:t>。手上有健保卡。</w:t>
            </w:r>
          </w:p>
          <w:p w14:paraId="07B4EA0B"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被停工、解聘，印尼仲介知道嗎?</w:t>
            </w:r>
          </w:p>
          <w:p w14:paraId="4283601E"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印尼仲介知道。</w:t>
            </w:r>
          </w:p>
          <w:p w14:paraId="450B3A9C"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印尼仲介知道後就不扣仲介費?</w:t>
            </w:r>
          </w:p>
          <w:p w14:paraId="5AD45919" w14:textId="77777777" w:rsidR="008A7C7E" w:rsidRPr="00AB1686" w:rsidRDefault="008A7C7E" w:rsidP="00173C97">
            <w:pPr>
              <w:spacing w:line="48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扣除完就沒問題，如果沒有扣完6個月，會跟我印尼家人要錢。</w:t>
            </w:r>
          </w:p>
          <w:p w14:paraId="1F6AF98A" w14:textId="77777777" w:rsidR="00713E2F" w:rsidRPr="00AB1686" w:rsidRDefault="00713E2F" w:rsidP="00173C97">
            <w:pPr>
              <w:spacing w:line="480" w:lineRule="exact"/>
              <w:ind w:left="450" w:hangingChars="150" w:hanging="450"/>
              <w:rPr>
                <w:rFonts w:hAnsi="標楷體"/>
                <w:sz w:val="28"/>
              </w:rPr>
            </w:pPr>
            <w:r w:rsidRPr="00AB1686">
              <w:rPr>
                <w:rFonts w:hAnsi="標楷體" w:hint="eastAsia"/>
                <w:sz w:val="28"/>
                <w:szCs w:val="28"/>
              </w:rPr>
              <w:t>(以下空白)</w:t>
            </w:r>
          </w:p>
        </w:tc>
      </w:tr>
    </w:tbl>
    <w:p w14:paraId="5626B439" w14:textId="77777777" w:rsidR="00C008ED" w:rsidRPr="00AB1686" w:rsidRDefault="00C008ED" w:rsidP="00C008ED">
      <w:pPr>
        <w:pStyle w:val="2"/>
      </w:pPr>
      <w:bookmarkStart w:id="76" w:name="_Toc176530954"/>
      <w:bookmarkEnd w:id="72"/>
      <w:r w:rsidRPr="00AB1686">
        <w:rPr>
          <w:rFonts w:hint="eastAsia"/>
        </w:rPr>
        <w:lastRenderedPageBreak/>
        <w:t>113年3月8日本院詢問發展署、勞工局及新北市政府</w:t>
      </w:r>
      <w:r w:rsidR="00B347DA" w:rsidRPr="00AB1686">
        <w:rPr>
          <w:rFonts w:hint="eastAsia"/>
        </w:rPr>
        <w:t>漁業及漁港事業管理處，</w:t>
      </w:r>
      <w:r w:rsidR="00360D60" w:rsidRPr="00AB1686">
        <w:rPr>
          <w:rFonts w:hint="eastAsia"/>
        </w:rPr>
        <w:t>紀</w:t>
      </w:r>
      <w:r w:rsidR="00B347DA" w:rsidRPr="00AB1686">
        <w:rPr>
          <w:rFonts w:hint="eastAsia"/>
        </w:rPr>
        <w:t>錄摘要如下</w:t>
      </w:r>
      <w:r w:rsidR="00303C5C" w:rsidRPr="00AB1686">
        <w:rPr>
          <w:rFonts w:hint="eastAsia"/>
        </w:rPr>
        <w:t>：</w:t>
      </w:r>
      <w:bookmarkEnd w:id="76"/>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8"/>
      </w:tblGrid>
      <w:tr w:rsidR="00B803A8" w:rsidRPr="00AB1686" w14:paraId="04BCC0AF" w14:textId="77777777" w:rsidTr="005E568A">
        <w:trPr>
          <w:trHeight w:val="557"/>
        </w:trPr>
        <w:tc>
          <w:tcPr>
            <w:tcW w:w="7938" w:type="dxa"/>
            <w:shd w:val="clear" w:color="auto" w:fill="auto"/>
          </w:tcPr>
          <w:p w14:paraId="25DCD0A4" w14:textId="77777777" w:rsidR="00622630" w:rsidRPr="00AB1686" w:rsidRDefault="00343035" w:rsidP="00622630">
            <w:pPr>
              <w:adjustRightInd w:val="0"/>
              <w:spacing w:line="460" w:lineRule="exact"/>
              <w:ind w:left="300" w:hangingChars="100" w:hanging="300"/>
              <w:rPr>
                <w:rFonts w:hAnsi="標楷體"/>
                <w:sz w:val="28"/>
                <w:szCs w:val="28"/>
              </w:rPr>
            </w:pPr>
            <w:r w:rsidRPr="00AB1686">
              <w:rPr>
                <w:rFonts w:hAnsi="標楷體" w:hint="eastAsia"/>
                <w:sz w:val="28"/>
                <w:szCs w:val="28"/>
              </w:rPr>
              <w:t>(案情概要敘述)</w:t>
            </w:r>
          </w:p>
          <w:p w14:paraId="233CE691"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本案2個住宿地三重、野柳屬性不同，終止僱傭關係，在轉換雇主期間，雇主還是應負責住宿，三重非雇主委託仲介處理，野柳是雇主委託仲介處理(須符合中央規定生活照顧規定)。三重部分，和仲介溝通，有秋冬慰問送一些物</w:t>
            </w:r>
            <w:r w:rsidRPr="00AB1686">
              <w:rPr>
                <w:rFonts w:hAnsi="標楷體" w:hint="eastAsia"/>
                <w:sz w:val="28"/>
                <w:szCs w:val="28"/>
              </w:rPr>
              <w:lastRenderedPageBreak/>
              <w:t>資。野柳部分，3月4日有去看，住18人，有些沒有床位，目前床位已經有改善，床位已經足夠，熱水已發文要求改善，人口販運問題，後續會再研究。</w:t>
            </w:r>
          </w:p>
          <w:p w14:paraId="72660AFC"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食宿</w:t>
            </w:r>
            <w:r w:rsidR="009F3AE4" w:rsidRPr="00AB1686">
              <w:rPr>
                <w:rFonts w:hAnsi="標楷體" w:hint="eastAsia"/>
                <w:sz w:val="28"/>
                <w:szCs w:val="28"/>
              </w:rPr>
              <w:t>部分，</w:t>
            </w:r>
            <w:r w:rsidRPr="00AB1686">
              <w:rPr>
                <w:rFonts w:hAnsi="標楷體" w:hint="eastAsia"/>
                <w:sz w:val="28"/>
                <w:szCs w:val="28"/>
              </w:rPr>
              <w:t>要漁工自己付費?</w:t>
            </w:r>
          </w:p>
          <w:p w14:paraId="4FC05C3C"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2月27日、3月4日分別去現場詢問8位、7位漁工，護照問題漁工是說轉換期間所以委託仲介管理。</w:t>
            </w:r>
            <w:r w:rsidRPr="00AB1686">
              <w:rPr>
                <w:rFonts w:hAnsi="標楷體" w:hint="eastAsia"/>
                <w:sz w:val="28"/>
                <w:szCs w:val="28"/>
                <w:u w:val="single"/>
              </w:rPr>
              <w:t>漁工現場都說沒有被收食宿費，當時仲介在場</w:t>
            </w:r>
            <w:r w:rsidRPr="00AB1686">
              <w:rPr>
                <w:rFonts w:hAnsi="標楷體" w:hint="eastAsia"/>
                <w:sz w:val="28"/>
                <w:szCs w:val="28"/>
              </w:rPr>
              <w:t>。</w:t>
            </w:r>
          </w:p>
          <w:p w14:paraId="219F38D9"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仲介在場漁工不敢講。要</w:t>
            </w:r>
            <w:r w:rsidR="003C3717" w:rsidRPr="00AB1686">
              <w:rPr>
                <w:rFonts w:hAnsi="標楷體" w:hint="eastAsia"/>
                <w:sz w:val="28"/>
                <w:szCs w:val="28"/>
              </w:rPr>
              <w:t>瞭解</w:t>
            </w:r>
            <w:r w:rsidRPr="00AB1686">
              <w:rPr>
                <w:rFonts w:hAnsi="標楷體" w:hint="eastAsia"/>
                <w:sz w:val="28"/>
                <w:szCs w:val="28"/>
              </w:rPr>
              <w:t>真相，應分開詢問。誰應該付食宿費?</w:t>
            </w:r>
          </w:p>
          <w:p w14:paraId="7454A882"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若是雇主委託則雇主要負食宿費。</w:t>
            </w:r>
            <w:r w:rsidRPr="00AB1686">
              <w:rPr>
                <w:rFonts w:hAnsi="標楷體" w:hint="eastAsia"/>
                <w:sz w:val="28"/>
                <w:szCs w:val="28"/>
                <w:u w:val="single"/>
              </w:rPr>
              <w:t>野柳接</w:t>
            </w:r>
            <w:r w:rsidR="00571FFC" w:rsidRPr="00AB1686">
              <w:rPr>
                <w:rFonts w:hAnsi="標楷體" w:hint="eastAsia"/>
                <w:sz w:val="28"/>
                <w:szCs w:val="28"/>
                <w:u w:val="single"/>
              </w:rPr>
              <w:t>受</w:t>
            </w:r>
            <w:r w:rsidR="005A2E69" w:rsidRPr="00AB1686">
              <w:rPr>
                <w:rFonts w:hAnsi="標楷體" w:hint="eastAsia"/>
                <w:sz w:val="28"/>
                <w:szCs w:val="28"/>
                <w:u w:val="single"/>
              </w:rPr>
              <w:t>雇主</w:t>
            </w:r>
            <w:r w:rsidRPr="00AB1686">
              <w:rPr>
                <w:rFonts w:hAnsi="標楷體" w:hint="eastAsia"/>
                <w:sz w:val="28"/>
                <w:szCs w:val="28"/>
                <w:u w:val="single"/>
              </w:rPr>
              <w:t>委託，熱水、設備不符規定部分應該改善</w:t>
            </w:r>
            <w:r w:rsidRPr="00AB1686">
              <w:rPr>
                <w:rFonts w:hAnsi="標楷體" w:hint="eastAsia"/>
                <w:sz w:val="28"/>
                <w:szCs w:val="28"/>
              </w:rPr>
              <w:t>。但三重不是接</w:t>
            </w:r>
            <w:r w:rsidR="00571FFC" w:rsidRPr="00AB1686">
              <w:rPr>
                <w:rFonts w:hAnsi="標楷體" w:hint="eastAsia"/>
                <w:sz w:val="28"/>
                <w:szCs w:val="28"/>
              </w:rPr>
              <w:t>受</w:t>
            </w:r>
            <w:r w:rsidR="005A2E69" w:rsidRPr="00AB1686">
              <w:rPr>
                <w:rFonts w:hAnsi="標楷體" w:hint="eastAsia"/>
                <w:sz w:val="28"/>
                <w:szCs w:val="28"/>
              </w:rPr>
              <w:t>雇主</w:t>
            </w:r>
            <w:r w:rsidRPr="00AB1686">
              <w:rPr>
                <w:rFonts w:hAnsi="標楷體" w:hint="eastAsia"/>
                <w:sz w:val="28"/>
                <w:szCs w:val="28"/>
              </w:rPr>
              <w:t>委託，漁工已經終止聘僱關係之後，仲介提供住所給他們。轉換期間雇主應負擔責任。終止聘僱關係之後，不住雇主安排之處，住宿自己處理。</w:t>
            </w:r>
          </w:p>
          <w:p w14:paraId="6ED16E99"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但是漁工簽自動解聘非真意，他們不清楚那是什麼，他們以為雇主會保證他們再回去工作，休漁期以為是休息。</w:t>
            </w:r>
          </w:p>
          <w:p w14:paraId="738CC8A8"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之前有訪視仲介，這2個地點現場漁工都在，</w:t>
            </w:r>
            <w:r w:rsidRPr="00AB1686">
              <w:rPr>
                <w:rFonts w:hAnsi="標楷體" w:hint="eastAsia"/>
                <w:sz w:val="28"/>
                <w:szCs w:val="28"/>
                <w:u w:val="single"/>
              </w:rPr>
              <w:t>訪視漁工時</w:t>
            </w:r>
            <w:r w:rsidR="008E2D99" w:rsidRPr="00AB1686">
              <w:rPr>
                <w:rFonts w:hAnsi="標楷體" w:hint="eastAsia"/>
                <w:sz w:val="28"/>
                <w:szCs w:val="28"/>
                <w:u w:val="single"/>
              </w:rPr>
              <w:t>，</w:t>
            </w:r>
            <w:r w:rsidRPr="00AB1686">
              <w:rPr>
                <w:rFonts w:hAnsi="標楷體" w:hint="eastAsia"/>
                <w:sz w:val="28"/>
                <w:szCs w:val="28"/>
                <w:u w:val="single"/>
              </w:rPr>
              <w:t>仲介在場部分，我們再改進</w:t>
            </w:r>
            <w:r w:rsidRPr="00AB1686">
              <w:rPr>
                <w:rFonts w:hAnsi="標楷體" w:hint="eastAsia"/>
                <w:sz w:val="28"/>
                <w:szCs w:val="28"/>
              </w:rPr>
              <w:t>。我們有聯絡聖多福教會，教會關心漁工轉換工作問題，3月4日我們複查有提供米、水，神父表示地點可以，後</w:t>
            </w:r>
            <w:r w:rsidRPr="00AB1686">
              <w:rPr>
                <w:rFonts w:hAnsi="標楷體" w:hint="eastAsia"/>
                <w:sz w:val="28"/>
                <w:szCs w:val="28"/>
                <w:u w:val="single"/>
              </w:rPr>
              <w:t>續熱水、設備會限期改善，收費部分再確認</w:t>
            </w:r>
            <w:r w:rsidRPr="00AB1686">
              <w:rPr>
                <w:rFonts w:hAnsi="標楷體" w:hint="eastAsia"/>
                <w:sz w:val="28"/>
                <w:szCs w:val="28"/>
              </w:rPr>
              <w:t>，後續我們再分開詢問仲介、漁工，問清楚，會處理。不論三重、野柳，合意終止聘僱關係問題，若非自願，應付資遣費，後續會調查清楚。我們知道是哪2家仲介。</w:t>
            </w:r>
          </w:p>
          <w:p w14:paraId="7AFAD694"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緊急請大家來，主要是要協助漁工轉換工作，有何方案?休漁期停工配套措施?</w:t>
            </w:r>
          </w:p>
          <w:p w14:paraId="0406EE38"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1.</w:t>
            </w:r>
            <w:r w:rsidRPr="00AB1686">
              <w:rPr>
                <w:rFonts w:hAnsi="標楷體" w:hint="eastAsia"/>
                <w:sz w:val="28"/>
                <w:szCs w:val="28"/>
                <w:u w:val="single"/>
              </w:rPr>
              <w:t>轉換雇主我們會處理，超過60天部分我們向中央爭取延長期限</w:t>
            </w:r>
            <w:r w:rsidRPr="00AB1686">
              <w:rPr>
                <w:rFonts w:hAnsi="標楷體" w:hint="eastAsia"/>
                <w:sz w:val="28"/>
                <w:szCs w:val="28"/>
              </w:rPr>
              <w:t>。2.轉換雇主後會去定期訪視。3.</w:t>
            </w:r>
            <w:r w:rsidRPr="00AB1686">
              <w:rPr>
                <w:rFonts w:hAnsi="標楷體" w:hint="eastAsia"/>
                <w:sz w:val="28"/>
                <w:szCs w:val="28"/>
                <w:u w:val="single"/>
              </w:rPr>
              <w:t>休漁期政策要找漁業署。4.轉換雇主規定，漁工轉換業別有限制，再</w:t>
            </w:r>
            <w:r w:rsidRPr="00AB1686">
              <w:rPr>
                <w:rFonts w:hAnsi="標楷體" w:hint="eastAsia"/>
                <w:sz w:val="28"/>
                <w:szCs w:val="28"/>
                <w:u w:val="single"/>
              </w:rPr>
              <w:lastRenderedPageBreak/>
              <w:t>和中央機關討論可否放寬業別</w:t>
            </w:r>
            <w:r w:rsidRPr="00AB1686">
              <w:rPr>
                <w:rFonts w:hAnsi="標楷體" w:hint="eastAsia"/>
                <w:sz w:val="28"/>
                <w:szCs w:val="28"/>
              </w:rPr>
              <w:t>。</w:t>
            </w:r>
          </w:p>
          <w:p w14:paraId="18ED96F7"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本案應送鑑定。</w:t>
            </w:r>
          </w:p>
          <w:p w14:paraId="6DC5332E"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是。3月4日去野柳看過，缺失已要求限期改善，漁工付費部分會調查、再確認。</w:t>
            </w:r>
          </w:p>
          <w:p w14:paraId="4149676B"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野柳也有簽自願離職，為何雇主要負責，而三重不用負責?</w:t>
            </w:r>
          </w:p>
          <w:p w14:paraId="38114984"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若雇主委託仲介協助的話，必須符合相關法令規定。如果漁工不想住在雇主安排的地方，自行找住宿地點，雇主不用負責。</w:t>
            </w:r>
          </w:p>
          <w:p w14:paraId="0A3E1809"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005978D5" w:rsidRPr="00AB1686">
              <w:rPr>
                <w:rFonts w:hAnsi="標楷體" w:hint="eastAsia"/>
                <w:sz w:val="28"/>
                <w:szCs w:val="28"/>
              </w:rPr>
              <w:t>一</w:t>
            </w:r>
            <w:r w:rsidRPr="00AB1686">
              <w:rPr>
                <w:rFonts w:hAnsi="標楷體" w:hint="eastAsia"/>
                <w:sz w:val="28"/>
                <w:szCs w:val="28"/>
              </w:rPr>
              <w:t>樣簽自願離職，處境卻不同?</w:t>
            </w:r>
          </w:p>
          <w:p w14:paraId="0B2CC4E6"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我們會再瞭解。</w:t>
            </w:r>
          </w:p>
          <w:p w14:paraId="4F8A64CD"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解約理由要釐清，是雇主提出還是漁工提出，雇主違規勞動部會廢止聘僱許可，同意漁工轉換雇主。若是雙方合意解約，也可以轉換雇主，不論哪一種，依規定核准登記60天公告轉換期，前14天優先由具有同樣工作資格的雇主銜接，以剛剛案例來說，目前已有部分漁工提出轉換雇主，部分漁工已經成功轉出，現在有些漁工申請中。還有一種方式，原雇主、原漁工、新雇主三方合意，直接向勞動部送件申請，即發聘僱許可，三方合意最快。剛提到</w:t>
            </w:r>
            <w:r w:rsidRPr="00AB1686">
              <w:rPr>
                <w:rFonts w:hAnsi="標楷體" w:hint="eastAsia"/>
                <w:sz w:val="28"/>
                <w:szCs w:val="28"/>
                <w:u w:val="single"/>
              </w:rPr>
              <w:t>廢聘轉出的情形，會到公立就業服務機構登記，新北市會協助每</w:t>
            </w:r>
            <w:r w:rsidR="00465B29" w:rsidRPr="00AB1686">
              <w:rPr>
                <w:rFonts w:hAnsi="標楷體" w:hint="eastAsia"/>
                <w:sz w:val="28"/>
                <w:szCs w:val="28"/>
                <w:u w:val="single"/>
              </w:rPr>
              <w:t>週</w:t>
            </w:r>
            <w:r w:rsidRPr="00AB1686">
              <w:rPr>
                <w:rFonts w:hAnsi="標楷體" w:hint="eastAsia"/>
                <w:sz w:val="28"/>
                <w:szCs w:val="28"/>
                <w:u w:val="single"/>
              </w:rPr>
              <w:t>做媒合</w:t>
            </w:r>
            <w:r w:rsidRPr="00AB1686">
              <w:rPr>
                <w:rFonts w:hAnsi="標楷體" w:hint="eastAsia"/>
                <w:sz w:val="28"/>
                <w:szCs w:val="28"/>
              </w:rPr>
              <w:t>。本案我們會和新北市合作，新北轄區內有登記的漁工盡快協助。剛剛</w:t>
            </w:r>
            <w:r w:rsidRPr="00AB1686">
              <w:rPr>
                <w:rFonts w:hAnsi="標楷體" w:hint="eastAsia"/>
                <w:sz w:val="28"/>
                <w:szCs w:val="28"/>
                <w:u w:val="single"/>
              </w:rPr>
              <w:t>說60天公告轉換期，過14天後製造業也可以，可以跨業承接，60天期滿後可以專案核准再延60天</w:t>
            </w:r>
            <w:r w:rsidRPr="00AB1686">
              <w:rPr>
                <w:rFonts w:hAnsi="標楷體" w:hint="eastAsia"/>
                <w:sz w:val="28"/>
                <w:szCs w:val="28"/>
              </w:rPr>
              <w:t>，總共120天，60天通常可以接走。</w:t>
            </w:r>
          </w:p>
          <w:p w14:paraId="0B49DDA0"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休漁期間大家都休漁，轉不出去?</w:t>
            </w:r>
          </w:p>
          <w:p w14:paraId="2BC7EBBD"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北部大家都休漁，轉不出去，如果可以轉到南部、東部，對漁工比較有保障，所以建議中央機關漁業署參與會議。依規定14天之後可以轉換其它業別。</w:t>
            </w:r>
          </w:p>
          <w:p w14:paraId="2FAB765F"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第1次去履勘至今已經2、3個月，希望盡快專案協助。</w:t>
            </w:r>
            <w:r w:rsidRPr="00AB1686">
              <w:rPr>
                <w:rFonts w:hAnsi="標楷體" w:hint="eastAsia"/>
                <w:sz w:val="28"/>
                <w:szCs w:val="28"/>
              </w:rPr>
              <w:lastRenderedPageBreak/>
              <w:t>發展署和漁業署討論情形?</w:t>
            </w:r>
          </w:p>
          <w:p w14:paraId="5FE8E3A4"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漁船執照登記1個主要捕撈項目，可以登記其他3種兼營捕撈項目。本案漁船捕小卷外，有其他3個副捕撈項目，</w:t>
            </w:r>
            <w:r w:rsidRPr="00AB1686">
              <w:rPr>
                <w:rFonts w:hAnsi="標楷體" w:hint="eastAsia"/>
                <w:sz w:val="28"/>
                <w:szCs w:val="28"/>
                <w:u w:val="single"/>
              </w:rPr>
              <w:t>休漁問題我們再和漁業署討論，例如預警機制。休漁期間如果雙方合意解僱，我們和地方政府合作協助轉換</w:t>
            </w:r>
            <w:r w:rsidRPr="00AB1686">
              <w:rPr>
                <w:rFonts w:hAnsi="標楷體" w:hint="eastAsia"/>
                <w:sz w:val="28"/>
                <w:szCs w:val="28"/>
              </w:rPr>
              <w:t>。</w:t>
            </w:r>
          </w:p>
          <w:p w14:paraId="0471EF36"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這是每年發生，已經不是單一案件。</w:t>
            </w:r>
          </w:p>
          <w:p w14:paraId="21F29BEC"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此案用專案協助，我們跨單位專案處理。1.趕快幫他們找工作。已經等待轉換的漁工，一對一個案協助。2.</w:t>
            </w:r>
            <w:r w:rsidRPr="00AB1686">
              <w:rPr>
                <w:rFonts w:hAnsi="標楷體" w:hint="eastAsia"/>
                <w:sz w:val="28"/>
                <w:szCs w:val="28"/>
                <w:u w:val="single"/>
              </w:rPr>
              <w:t>叫他們簽自願離職、扣留證件、該給資遣費沒有給</w:t>
            </w:r>
            <w:r w:rsidRPr="00AB1686">
              <w:rPr>
                <w:rFonts w:hAnsi="標楷體" w:hint="eastAsia"/>
                <w:sz w:val="28"/>
                <w:szCs w:val="28"/>
              </w:rPr>
              <w:t>、要付食宿費等違反法令部分，</w:t>
            </w:r>
            <w:r w:rsidRPr="00AB1686">
              <w:rPr>
                <w:rFonts w:hAnsi="標楷體" w:hint="eastAsia"/>
                <w:sz w:val="28"/>
                <w:szCs w:val="28"/>
                <w:u w:val="single"/>
              </w:rPr>
              <w:t>新北查完後依法處理，中央合作配合</w:t>
            </w:r>
            <w:r w:rsidRPr="00AB1686">
              <w:rPr>
                <w:rFonts w:hAnsi="標楷體" w:hint="eastAsia"/>
                <w:sz w:val="28"/>
                <w:szCs w:val="28"/>
              </w:rPr>
              <w:t>。我們每週回報最新個案狀況給監察院，每一位的動態、名冊我們都有。期限快到的優先處理。</w:t>
            </w:r>
          </w:p>
          <w:p w14:paraId="73547423"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1.我們再清查，近2個月終止聘僱關係尤其是漁工部分，專案協助。2.需要再延長60天期限部分，加速辦理。3.請就業服務處協助轉換工作、轉換業別。</w:t>
            </w:r>
          </w:p>
          <w:p w14:paraId="09F866E4"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其實有些已經失聯、過期，還是住在那邊，還是需要協助。</w:t>
            </w:r>
          </w:p>
          <w:p w14:paraId="198FFC31"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我們再和中央討論一下。</w:t>
            </w:r>
          </w:p>
          <w:p w14:paraId="43CAA297"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調查目的是協助弱勢漁工。剛剛提到的專案部分，趕快處理，趕快協助轉換。此案仲介之前的紀錄?</w:t>
            </w:r>
          </w:p>
          <w:p w14:paraId="4FCC5CF0"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野柳那家仲介</w:t>
            </w:r>
            <w:r w:rsidR="00D66EE1" w:rsidRPr="00AB1686">
              <w:rPr>
                <w:rFonts w:hAnsi="標楷體" w:hint="eastAsia"/>
                <w:sz w:val="28"/>
                <w:szCs w:val="28"/>
              </w:rPr>
              <w:t>銓○</w:t>
            </w:r>
            <w:r w:rsidRPr="00AB1686">
              <w:rPr>
                <w:rFonts w:hAnsi="標楷體" w:hint="eastAsia"/>
                <w:sz w:val="28"/>
                <w:szCs w:val="28"/>
              </w:rPr>
              <w:t>過去紀錄評鑑A</w:t>
            </w:r>
            <w:r w:rsidRPr="00AB1686">
              <w:rPr>
                <w:rFonts w:hAnsi="標楷體"/>
                <w:sz w:val="28"/>
                <w:szCs w:val="28"/>
              </w:rPr>
              <w:t>級，不過此案查證若確實涉犯違規</w:t>
            </w:r>
            <w:r w:rsidRPr="00AB1686">
              <w:rPr>
                <w:rFonts w:hAnsi="標楷體" w:hint="eastAsia"/>
                <w:sz w:val="28"/>
                <w:szCs w:val="28"/>
              </w:rPr>
              <w:t>，違規紀錄會納入後續評鑑成績。三重仲介</w:t>
            </w:r>
            <w:r w:rsidR="00D66EE1" w:rsidRPr="00AB1686">
              <w:rPr>
                <w:rFonts w:hAnsi="標楷體" w:hint="eastAsia"/>
                <w:sz w:val="28"/>
                <w:szCs w:val="28"/>
              </w:rPr>
              <w:t>長○○</w:t>
            </w:r>
            <w:r w:rsidRPr="00AB1686">
              <w:rPr>
                <w:rFonts w:hAnsi="標楷體" w:hint="eastAsia"/>
                <w:sz w:val="28"/>
                <w:szCs w:val="28"/>
              </w:rPr>
              <w:t>，違規紀錄會納入評鑑。</w:t>
            </w:r>
          </w:p>
          <w:p w14:paraId="6E16341C"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過去一直是這種手法，仲介沒被查到所以一直這樣做。</w:t>
            </w:r>
            <w:r w:rsidRPr="00AB1686">
              <w:rPr>
                <w:rFonts w:hAnsi="標楷體" w:hint="eastAsia"/>
                <w:sz w:val="28"/>
                <w:szCs w:val="28"/>
                <w:u w:val="single"/>
              </w:rPr>
              <w:t>簽自願離職就不負責任，漁工反映過去也是這樣。機關應發現真實</w:t>
            </w:r>
            <w:r w:rsidRPr="00AB1686">
              <w:rPr>
                <w:rFonts w:hAnsi="標楷體" w:hint="eastAsia"/>
                <w:sz w:val="28"/>
                <w:szCs w:val="28"/>
              </w:rPr>
              <w:t>。鑑定問題?</w:t>
            </w:r>
          </w:p>
          <w:p w14:paraId="64D9F69A"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我們會蒐集資料送鑑定。</w:t>
            </w:r>
          </w:p>
          <w:p w14:paraId="18D66975"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漁業處有向中央反</w:t>
            </w:r>
            <w:r w:rsidR="006217E1" w:rsidRPr="00AB1686">
              <w:rPr>
                <w:rFonts w:hAnsi="標楷體" w:hint="eastAsia"/>
                <w:sz w:val="28"/>
                <w:szCs w:val="28"/>
              </w:rPr>
              <w:t>映</w:t>
            </w:r>
            <w:r w:rsidRPr="00AB1686">
              <w:rPr>
                <w:rFonts w:hAnsi="標楷體" w:hint="eastAsia"/>
                <w:sz w:val="28"/>
                <w:szCs w:val="28"/>
              </w:rPr>
              <w:t>過嗎?</w:t>
            </w:r>
          </w:p>
          <w:p w14:paraId="74987C7A" w14:textId="77777777" w:rsidR="00622630" w:rsidRPr="00AB1686" w:rsidRDefault="00622630" w:rsidP="001837E9">
            <w:pPr>
              <w:adjustRightInd w:val="0"/>
              <w:spacing w:line="460" w:lineRule="exact"/>
              <w:ind w:left="300" w:hangingChars="100" w:hanging="300"/>
              <w:rPr>
                <w:rFonts w:hAnsi="標楷體"/>
                <w:sz w:val="28"/>
                <w:szCs w:val="28"/>
              </w:rPr>
            </w:pPr>
            <w:r w:rsidRPr="00AB1686">
              <w:rPr>
                <w:rFonts w:hAnsi="標楷體" w:hint="eastAsia"/>
                <w:sz w:val="28"/>
                <w:szCs w:val="28"/>
              </w:rPr>
              <w:t>新北市政府漁業及漁港事業管理處</w:t>
            </w:r>
            <w:r w:rsidR="00303C5C" w:rsidRPr="00AB1686">
              <w:rPr>
                <w:rFonts w:hAnsi="標楷體" w:hint="eastAsia"/>
                <w:sz w:val="28"/>
                <w:szCs w:val="28"/>
              </w:rPr>
              <w:t>：</w:t>
            </w:r>
            <w:r w:rsidRPr="00AB1686">
              <w:rPr>
                <w:rFonts w:hAnsi="標楷體" w:hint="eastAsia"/>
                <w:sz w:val="28"/>
                <w:szCs w:val="28"/>
              </w:rPr>
              <w:t>漁業登記有4種漁法，除</w:t>
            </w:r>
            <w:r w:rsidRPr="00AB1686">
              <w:rPr>
                <w:rFonts w:hAnsi="標楷體" w:hint="eastAsia"/>
                <w:sz w:val="28"/>
                <w:szCs w:val="28"/>
              </w:rPr>
              <w:lastRenderedPageBreak/>
              <w:t>小卷外其實全年都可以作業，鯖魚禁漁期1個月，這1個月主要是進行歲修(網具整修)，小卷漁汛期主要是清明到中秋，大約3到10月，中秋後漁業人會改營一支釣捕撈白帶魚。</w:t>
            </w:r>
            <w:r w:rsidR="001837E9" w:rsidRPr="00AB1686">
              <w:rPr>
                <w:rFonts w:hAnsi="標楷體" w:hint="eastAsia"/>
                <w:sz w:val="28"/>
                <w:szCs w:val="28"/>
              </w:rPr>
              <w:t>新北雇主規模都不大，大船大概只有瑞芳、萬里，其他大多5噸以下。</w:t>
            </w:r>
            <w:r w:rsidR="001837E9" w:rsidRPr="00AB1686">
              <w:rPr>
                <w:rFonts w:hAnsi="標楷體" w:hint="eastAsia"/>
                <w:sz w:val="28"/>
                <w:szCs w:val="28"/>
                <w:u w:val="single"/>
              </w:rPr>
              <w:t>近幾年白帶魚外銷受阻，因中國大陸(收最多)不買，船主捕抓意願降低</w:t>
            </w:r>
            <w:r w:rsidR="001837E9" w:rsidRPr="00AB1686">
              <w:rPr>
                <w:rFonts w:hAnsi="標楷體" w:hint="eastAsia"/>
                <w:sz w:val="28"/>
                <w:szCs w:val="28"/>
              </w:rPr>
              <w:t>。</w:t>
            </w:r>
          </w:p>
          <w:p w14:paraId="18EC3F65"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有賴機關討論解決方案。我們查到至少有7、80個人。</w:t>
            </w:r>
          </w:p>
          <w:p w14:paraId="3A48CEE6"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移工人數會再清查並予以專案協助。</w:t>
            </w:r>
          </w:p>
          <w:p w14:paraId="163612CB"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用自願離職不用付資遣費，如果讓漁工知道他怎麼會簽這種約呢!漁工不知道相關規定。</w:t>
            </w:r>
          </w:p>
          <w:p w14:paraId="337BA2EE" w14:textId="77777777" w:rsidR="00622630" w:rsidRPr="00AB1686" w:rsidRDefault="00622630" w:rsidP="00622630">
            <w:pPr>
              <w:adjustRightInd w:val="0"/>
              <w:spacing w:line="460" w:lineRule="exact"/>
              <w:ind w:left="300" w:hangingChars="100" w:hanging="300"/>
              <w:rPr>
                <w:rFonts w:hAnsi="標楷體"/>
                <w:sz w:val="28"/>
                <w:szCs w:val="28"/>
              </w:rPr>
            </w:pPr>
            <w:r w:rsidRPr="00AB1686">
              <w:rPr>
                <w:rFonts w:hAnsi="標楷體" w:hint="eastAsia"/>
                <w:sz w:val="28"/>
                <w:szCs w:val="28"/>
              </w:rPr>
              <w:t>勞工局</w:t>
            </w:r>
            <w:r w:rsidR="00303C5C" w:rsidRPr="00AB1686">
              <w:rPr>
                <w:rFonts w:hAnsi="標楷體" w:hint="eastAsia"/>
                <w:sz w:val="28"/>
                <w:szCs w:val="28"/>
              </w:rPr>
              <w:t>：</w:t>
            </w:r>
            <w:r w:rsidRPr="00AB1686">
              <w:rPr>
                <w:rFonts w:hAnsi="標楷體" w:hint="eastAsia"/>
                <w:sz w:val="28"/>
                <w:szCs w:val="28"/>
              </w:rPr>
              <w:t>發展署應該有他們簽的雙方合意終止契約，可提供後再瞭解。</w:t>
            </w:r>
          </w:p>
          <w:p w14:paraId="29264C3E" w14:textId="77777777" w:rsidR="00622630" w:rsidRPr="00AB1686" w:rsidRDefault="00622630" w:rsidP="00622630">
            <w:pPr>
              <w:adjustRightInd w:val="0"/>
              <w:spacing w:line="46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隔開漁工、仲介詢問，發現真相。</w:t>
            </w:r>
          </w:p>
          <w:p w14:paraId="3D47C0D0" w14:textId="77777777" w:rsidR="00622630" w:rsidRPr="00AB1686" w:rsidRDefault="00592DB5" w:rsidP="00622630">
            <w:pPr>
              <w:adjustRightInd w:val="0"/>
              <w:spacing w:line="460" w:lineRule="exact"/>
              <w:ind w:left="600" w:hangingChars="200" w:hanging="600"/>
              <w:rPr>
                <w:rFonts w:hAnsi="標楷體"/>
                <w:sz w:val="28"/>
                <w:szCs w:val="28"/>
              </w:rPr>
            </w:pPr>
            <w:r w:rsidRPr="00AB1686">
              <w:rPr>
                <w:rFonts w:hAnsi="標楷體" w:hint="eastAsia"/>
                <w:sz w:val="28"/>
                <w:szCs w:val="28"/>
              </w:rPr>
              <w:t>（以下空白)</w:t>
            </w:r>
          </w:p>
        </w:tc>
      </w:tr>
    </w:tbl>
    <w:p w14:paraId="5838BA3C" w14:textId="77777777" w:rsidR="009C4157" w:rsidRPr="00AB1686" w:rsidRDefault="009C4157" w:rsidP="009C4157">
      <w:pPr>
        <w:pStyle w:val="2"/>
        <w:rPr>
          <w:rFonts w:hAnsi="標楷體"/>
        </w:rPr>
      </w:pPr>
      <w:bookmarkStart w:id="77" w:name="_Toc176530955"/>
      <w:r w:rsidRPr="00AB1686">
        <w:lastRenderedPageBreak/>
        <w:t>113</w:t>
      </w:r>
      <w:r w:rsidRPr="00AB1686">
        <w:rPr>
          <w:rFonts w:hAnsi="標楷體"/>
          <w:szCs w:val="32"/>
        </w:rPr>
        <w:t>年3月8日本院詢問會議</w:t>
      </w:r>
      <w:r w:rsidRPr="00AB1686">
        <w:rPr>
          <w:rFonts w:hAnsi="標楷體" w:hint="eastAsia"/>
          <w:szCs w:val="32"/>
        </w:rPr>
        <w:t>後，發展署</w:t>
      </w:r>
      <w:r w:rsidRPr="00AB1686">
        <w:rPr>
          <w:rFonts w:hAnsi="標楷體"/>
          <w:szCs w:val="32"/>
        </w:rPr>
        <w:t>辦理情形</w:t>
      </w:r>
      <w:r w:rsidRPr="00AB1686">
        <w:rPr>
          <w:rFonts w:hAnsi="標楷體" w:hint="eastAsia"/>
          <w:szCs w:val="32"/>
        </w:rPr>
        <w:t>摘要如下</w:t>
      </w:r>
      <w:r w:rsidRPr="00AB1686">
        <w:rPr>
          <w:rStyle w:val="aff"/>
          <w:rFonts w:hAnsi="標楷體"/>
          <w:szCs w:val="32"/>
        </w:rPr>
        <w:footnoteReference w:id="2"/>
      </w:r>
      <w:r w:rsidRPr="00AB1686">
        <w:rPr>
          <w:rFonts w:hAnsi="標楷體" w:hint="eastAsia"/>
          <w:szCs w:val="32"/>
        </w:rPr>
        <w:t>：</w:t>
      </w:r>
      <w:bookmarkEnd w:id="77"/>
    </w:p>
    <w:p w14:paraId="134D86A3" w14:textId="77777777" w:rsidR="009C4157" w:rsidRPr="00AB1686" w:rsidRDefault="009C4157" w:rsidP="009C4157">
      <w:pPr>
        <w:pStyle w:val="3"/>
        <w:rPr>
          <w:rFonts w:hAnsi="標楷體"/>
        </w:rPr>
      </w:pPr>
      <w:r w:rsidRPr="00AB1686">
        <w:rPr>
          <w:rFonts w:hAnsi="標楷體" w:cs="Arial"/>
          <w:szCs w:val="32"/>
        </w:rPr>
        <w:t>協助64名外籍漁工轉換雇主事宜：</w:t>
      </w:r>
    </w:p>
    <w:p w14:paraId="2032D1D7" w14:textId="77777777" w:rsidR="009C4157" w:rsidRPr="00AB1686" w:rsidRDefault="009C4157" w:rsidP="009C4157">
      <w:pPr>
        <w:pStyle w:val="4"/>
        <w:rPr>
          <w:rFonts w:hAnsi="標楷體"/>
        </w:rPr>
      </w:pPr>
      <w:r w:rsidRPr="00AB1686">
        <w:rPr>
          <w:rFonts w:hAnsi="標楷體" w:hint="eastAsia"/>
        </w:rPr>
        <w:t>外籍漁工名冊由發展署北基宜花金馬分署轉請所屬基隆就業中心、羅東就業中心及委辦之新北市政府就業服務處專案協助轉換事宜。</w:t>
      </w:r>
    </w:p>
    <w:p w14:paraId="58A8E88A" w14:textId="77777777" w:rsidR="009C4157" w:rsidRPr="00AB1686" w:rsidRDefault="009C4157" w:rsidP="009C4157">
      <w:pPr>
        <w:pStyle w:val="4"/>
        <w:rPr>
          <w:rFonts w:hAnsi="標楷體"/>
        </w:rPr>
      </w:pPr>
      <w:r w:rsidRPr="00AB1686">
        <w:rPr>
          <w:rFonts w:hAnsi="標楷體" w:hint="eastAsia"/>
        </w:rPr>
        <w:t>截至113年3月29日協助境內外籍漁工轉換雇主情形如下：</w:t>
      </w:r>
      <w:r w:rsidR="004C3B39" w:rsidRPr="00AB1686">
        <w:rPr>
          <w:rFonts w:hAnsi="標楷體"/>
        </w:rPr>
        <w:t xml:space="preserve"> </w:t>
      </w:r>
    </w:p>
    <w:p w14:paraId="62EDE241" w14:textId="77777777" w:rsidR="009C4157" w:rsidRPr="00AB1686" w:rsidRDefault="009C4157" w:rsidP="009C4157">
      <w:pPr>
        <w:pStyle w:val="5"/>
        <w:rPr>
          <w:rFonts w:hAnsi="標楷體"/>
        </w:rPr>
      </w:pPr>
      <w:r w:rsidRPr="00AB1686">
        <w:rPr>
          <w:rFonts w:hAnsi="標楷體" w:hint="eastAsia"/>
        </w:rPr>
        <w:t>18名外籍漁工已合意轉換新雇主，並經勞動部核發聘僱許可。</w:t>
      </w:r>
    </w:p>
    <w:p w14:paraId="5B0DB592" w14:textId="77777777" w:rsidR="009C4157" w:rsidRPr="00AB1686" w:rsidRDefault="009C4157" w:rsidP="009C4157">
      <w:pPr>
        <w:pStyle w:val="5"/>
        <w:rPr>
          <w:rFonts w:hAnsi="標楷體"/>
        </w:rPr>
      </w:pPr>
      <w:r w:rsidRPr="00AB1686">
        <w:rPr>
          <w:rFonts w:hAnsi="標楷體" w:hint="eastAsia"/>
        </w:rPr>
        <w:t>38名外籍漁工仍於轉換中。</w:t>
      </w:r>
    </w:p>
    <w:p w14:paraId="37FB99B3" w14:textId="77777777" w:rsidR="009C4157" w:rsidRPr="00AB1686" w:rsidRDefault="009C4157" w:rsidP="009C4157">
      <w:pPr>
        <w:pStyle w:val="5"/>
        <w:rPr>
          <w:rFonts w:hAnsi="標楷體"/>
        </w:rPr>
      </w:pPr>
      <w:r w:rsidRPr="00AB1686">
        <w:rPr>
          <w:rFonts w:hAnsi="標楷體" w:hint="eastAsia"/>
        </w:rPr>
        <w:t>其餘8名外籍漁工，其中1名由原雇主繼續聘僱，5名行蹤不明，2名未轉換雇主已自願返國。</w:t>
      </w:r>
    </w:p>
    <w:p w14:paraId="4A4444F0" w14:textId="77777777" w:rsidR="009C4157" w:rsidRPr="00AB1686" w:rsidRDefault="00CF0CE1" w:rsidP="009C4157">
      <w:pPr>
        <w:pStyle w:val="4"/>
        <w:rPr>
          <w:rFonts w:hAnsi="標楷體"/>
        </w:rPr>
      </w:pPr>
      <w:r w:rsidRPr="00AB1686">
        <w:rPr>
          <w:rFonts w:hAnsi="標楷體" w:hint="eastAsia"/>
          <w:bCs/>
        </w:rPr>
        <w:t>依據</w:t>
      </w:r>
      <w:r w:rsidR="009C4157" w:rsidRPr="00AB1686">
        <w:rPr>
          <w:rFonts w:hAnsi="標楷體" w:hint="eastAsia"/>
          <w:bCs/>
        </w:rPr>
        <w:t>113年</w:t>
      </w:r>
      <w:r w:rsidR="009C4157" w:rsidRPr="00AB1686">
        <w:rPr>
          <w:rFonts w:hAnsi="標楷體"/>
          <w:bCs/>
        </w:rPr>
        <w:t>6</w:t>
      </w:r>
      <w:r w:rsidR="009C4157" w:rsidRPr="00AB1686">
        <w:rPr>
          <w:rFonts w:hAnsi="標楷體" w:hint="eastAsia"/>
          <w:bCs/>
        </w:rPr>
        <w:t>月21日</w:t>
      </w:r>
      <w:r w:rsidR="00132F70" w:rsidRPr="00AB1686">
        <w:rPr>
          <w:rFonts w:hAnsi="標楷體" w:hint="eastAsia"/>
          <w:bCs/>
        </w:rPr>
        <w:t>勞動部回報</w:t>
      </w:r>
      <w:r w:rsidR="009C4157" w:rsidRPr="00AB1686">
        <w:rPr>
          <w:rFonts w:hAnsi="標楷體" w:hint="eastAsia"/>
          <w:bCs/>
        </w:rPr>
        <w:t>資料</w:t>
      </w:r>
      <w:r w:rsidR="009C4157" w:rsidRPr="00AB1686">
        <w:rPr>
          <w:rFonts w:asciiTheme="minorEastAsia" w:hAnsiTheme="minorEastAsia" w:hint="eastAsia"/>
        </w:rPr>
        <w:t>，</w:t>
      </w:r>
      <w:r w:rsidR="009C4157" w:rsidRPr="00AB1686">
        <w:rPr>
          <w:rFonts w:asciiTheme="minorEastAsia" w:hAnsiTheme="minorEastAsia" w:hint="eastAsia"/>
        </w:rPr>
        <w:t>48</w:t>
      </w:r>
      <w:r w:rsidR="009C4157" w:rsidRPr="00AB1686">
        <w:rPr>
          <w:rFonts w:asciiTheme="minorEastAsia" w:hAnsiTheme="minorEastAsia" w:hint="eastAsia"/>
        </w:rPr>
        <w:t>名外籍漁</w:t>
      </w:r>
      <w:r w:rsidR="009C4157" w:rsidRPr="00AB1686">
        <w:rPr>
          <w:rFonts w:asciiTheme="minorEastAsia" w:hAnsiTheme="minorEastAsia" w:hint="eastAsia"/>
        </w:rPr>
        <w:lastRenderedPageBreak/>
        <w:t>工已合意轉換新雇主；</w:t>
      </w:r>
      <w:r w:rsidR="009C4157" w:rsidRPr="00AB1686">
        <w:rPr>
          <w:rFonts w:asciiTheme="minorEastAsia" w:hAnsiTheme="minorEastAsia" w:hint="eastAsia"/>
        </w:rPr>
        <w:t>4</w:t>
      </w:r>
      <w:r w:rsidR="009C4157" w:rsidRPr="00AB1686">
        <w:rPr>
          <w:rFonts w:asciiTheme="minorEastAsia" w:hAnsiTheme="minorEastAsia" w:hint="eastAsia"/>
        </w:rPr>
        <w:t>名外籍漁工仍於轉換中；其餘</w:t>
      </w:r>
      <w:r w:rsidR="009C4157" w:rsidRPr="00AB1686">
        <w:rPr>
          <w:rFonts w:asciiTheme="minorEastAsia" w:hAnsiTheme="minorEastAsia" w:hint="eastAsia"/>
        </w:rPr>
        <w:t>12</w:t>
      </w:r>
      <w:r w:rsidR="009C4157" w:rsidRPr="00AB1686">
        <w:rPr>
          <w:rFonts w:asciiTheme="minorEastAsia" w:hAnsiTheme="minorEastAsia" w:hint="eastAsia"/>
        </w:rPr>
        <w:t>名外籍漁工，其中</w:t>
      </w:r>
      <w:r w:rsidR="009C4157" w:rsidRPr="00AB1686">
        <w:rPr>
          <w:rFonts w:asciiTheme="minorEastAsia" w:hAnsiTheme="minorEastAsia" w:hint="eastAsia"/>
        </w:rPr>
        <w:t>1</w:t>
      </w:r>
      <w:r w:rsidR="009C4157" w:rsidRPr="00AB1686">
        <w:rPr>
          <w:rFonts w:asciiTheme="minorEastAsia" w:hAnsiTheme="minorEastAsia" w:hint="eastAsia"/>
        </w:rPr>
        <w:t>名由原雇主繼續聘僱，</w:t>
      </w:r>
      <w:r w:rsidR="009C4157" w:rsidRPr="00AB1686">
        <w:rPr>
          <w:rFonts w:asciiTheme="minorEastAsia" w:hAnsiTheme="minorEastAsia" w:hint="eastAsia"/>
        </w:rPr>
        <w:t>7</w:t>
      </w:r>
      <w:r w:rsidR="009C4157" w:rsidRPr="00AB1686">
        <w:rPr>
          <w:rFonts w:asciiTheme="minorEastAsia" w:hAnsiTheme="minorEastAsia" w:hint="eastAsia"/>
        </w:rPr>
        <w:t>名行蹤不明，</w:t>
      </w:r>
      <w:r w:rsidR="009C4157" w:rsidRPr="00AB1686">
        <w:rPr>
          <w:rFonts w:asciiTheme="minorEastAsia" w:hAnsiTheme="minorEastAsia" w:hint="eastAsia"/>
        </w:rPr>
        <w:t>4</w:t>
      </w:r>
      <w:r w:rsidR="009C4157" w:rsidRPr="00AB1686">
        <w:rPr>
          <w:rFonts w:asciiTheme="minorEastAsia" w:hAnsiTheme="minorEastAsia" w:hint="eastAsia"/>
        </w:rPr>
        <w:t>名自願出國，已無須協助轉換雇主或工作事宜。</w:t>
      </w:r>
    </w:p>
    <w:p w14:paraId="38158E05" w14:textId="77777777" w:rsidR="009C4157" w:rsidRPr="00AB1686" w:rsidRDefault="00CF0CE1" w:rsidP="009C4157">
      <w:pPr>
        <w:pStyle w:val="4"/>
        <w:rPr>
          <w:rFonts w:asciiTheme="minorEastAsia" w:hAnsiTheme="minorEastAsia"/>
        </w:rPr>
      </w:pPr>
      <w:r w:rsidRPr="00AB1686">
        <w:rPr>
          <w:rFonts w:hAnsi="標楷體" w:hint="eastAsia"/>
          <w:bCs/>
          <w:u w:val="single"/>
        </w:rPr>
        <w:t>依據</w:t>
      </w:r>
      <w:r w:rsidR="009C4157" w:rsidRPr="00AB1686">
        <w:rPr>
          <w:rFonts w:hAnsi="標楷體" w:hint="eastAsia"/>
          <w:bCs/>
          <w:u w:val="single"/>
        </w:rPr>
        <w:t>113年</w:t>
      </w:r>
      <w:r w:rsidR="00DA58E4" w:rsidRPr="00AB1686">
        <w:rPr>
          <w:rFonts w:hAnsi="標楷體" w:hint="eastAsia"/>
          <w:bCs/>
          <w:u w:val="single"/>
        </w:rPr>
        <w:t>8</w:t>
      </w:r>
      <w:r w:rsidR="009C4157" w:rsidRPr="00AB1686">
        <w:rPr>
          <w:rFonts w:hAnsi="標楷體" w:hint="eastAsia"/>
          <w:bCs/>
          <w:u w:val="single"/>
        </w:rPr>
        <w:t>月</w:t>
      </w:r>
      <w:r w:rsidR="00DA58E4" w:rsidRPr="00AB1686">
        <w:rPr>
          <w:rFonts w:hAnsi="標楷體" w:hint="eastAsia"/>
          <w:bCs/>
          <w:u w:val="single"/>
        </w:rPr>
        <w:t>2</w:t>
      </w:r>
      <w:r w:rsidR="009C4157" w:rsidRPr="00AB1686">
        <w:rPr>
          <w:rFonts w:hAnsi="標楷體" w:hint="eastAsia"/>
          <w:bCs/>
          <w:u w:val="single"/>
        </w:rPr>
        <w:t>日</w:t>
      </w:r>
      <w:r w:rsidR="00132F70" w:rsidRPr="00AB1686">
        <w:rPr>
          <w:rFonts w:hAnsi="標楷體" w:hint="eastAsia"/>
          <w:bCs/>
          <w:u w:val="single"/>
        </w:rPr>
        <w:t>勞動部回報</w:t>
      </w:r>
      <w:r w:rsidR="009C4157" w:rsidRPr="00AB1686">
        <w:rPr>
          <w:rFonts w:hAnsi="標楷體" w:hint="eastAsia"/>
          <w:bCs/>
          <w:u w:val="single"/>
        </w:rPr>
        <w:t>更新資料</w:t>
      </w:r>
      <w:r w:rsidR="009C4157" w:rsidRPr="00AB1686">
        <w:rPr>
          <w:rFonts w:ascii="新細明體" w:eastAsia="新細明體" w:hAnsi="新細明體" w:hint="eastAsia"/>
          <w:bCs/>
        </w:rPr>
        <w:t>：</w:t>
      </w:r>
    </w:p>
    <w:p w14:paraId="2DF61FB2" w14:textId="77777777" w:rsidR="009C4157" w:rsidRPr="00AB1686" w:rsidRDefault="009C4157" w:rsidP="009C4157">
      <w:pPr>
        <w:pStyle w:val="5"/>
      </w:pPr>
      <w:r w:rsidRPr="00AB1686">
        <w:rPr>
          <w:rFonts w:hint="eastAsia"/>
          <w:u w:val="single"/>
        </w:rPr>
        <w:t>49名外籍漁工已合意轉換新雇主</w:t>
      </w:r>
      <w:r w:rsidRPr="00AB1686">
        <w:rPr>
          <w:rFonts w:hint="eastAsia"/>
        </w:rPr>
        <w:t>。</w:t>
      </w:r>
    </w:p>
    <w:p w14:paraId="562ACD40" w14:textId="77777777" w:rsidR="009C4157" w:rsidRPr="00AB1686" w:rsidRDefault="00DA58E4" w:rsidP="009C4157">
      <w:pPr>
        <w:pStyle w:val="5"/>
        <w:rPr>
          <w:rFonts w:asciiTheme="minorEastAsia" w:hAnsiTheme="minorEastAsia"/>
        </w:rPr>
      </w:pPr>
      <w:r w:rsidRPr="00AB1686">
        <w:rPr>
          <w:rFonts w:asciiTheme="minorEastAsia" w:hAnsiTheme="minorEastAsia" w:hint="eastAsia"/>
        </w:rPr>
        <w:t>2</w:t>
      </w:r>
      <w:r w:rsidR="009C4157" w:rsidRPr="00AB1686">
        <w:rPr>
          <w:rFonts w:asciiTheme="minorEastAsia" w:hAnsiTheme="minorEastAsia" w:hint="eastAsia"/>
        </w:rPr>
        <w:t>名外籍漁工仍於轉換中，因移工希望留在目前縣市工作、捕魚種類及技術性質與之前工作不同、無意願轉換至其他非漁業類別（如製造業）工作等事由，將依外籍漁工意願持續媒合合適雇主承接。</w:t>
      </w:r>
    </w:p>
    <w:p w14:paraId="4310E512" w14:textId="77777777" w:rsidR="009C4157" w:rsidRPr="00AB1686" w:rsidRDefault="009C4157" w:rsidP="009C4157">
      <w:pPr>
        <w:pStyle w:val="5"/>
        <w:rPr>
          <w:rFonts w:hAnsi="標楷體"/>
        </w:rPr>
      </w:pPr>
      <w:r w:rsidRPr="00AB1686">
        <w:rPr>
          <w:rFonts w:asciiTheme="minorEastAsia" w:hAnsiTheme="minorEastAsia" w:hint="eastAsia"/>
        </w:rPr>
        <w:t>其餘</w:t>
      </w:r>
      <w:r w:rsidRPr="00AB1686">
        <w:rPr>
          <w:rFonts w:hint="eastAsia"/>
        </w:rPr>
        <w:t>1</w:t>
      </w:r>
      <w:r w:rsidR="00DA58E4" w:rsidRPr="00AB1686">
        <w:rPr>
          <w:rFonts w:hint="eastAsia"/>
        </w:rPr>
        <w:t>3</w:t>
      </w:r>
      <w:r w:rsidRPr="00AB1686">
        <w:rPr>
          <w:rFonts w:asciiTheme="minorEastAsia" w:hAnsiTheme="minorEastAsia" w:hint="eastAsia"/>
        </w:rPr>
        <w:t>名外籍漁工，其中</w:t>
      </w:r>
      <w:r w:rsidRPr="00AB1686">
        <w:rPr>
          <w:rFonts w:asciiTheme="minorEastAsia" w:hAnsiTheme="minorEastAsia" w:hint="eastAsia"/>
        </w:rPr>
        <w:t>1</w:t>
      </w:r>
      <w:r w:rsidRPr="00AB1686">
        <w:rPr>
          <w:rFonts w:asciiTheme="minorEastAsia" w:hAnsiTheme="minorEastAsia" w:hint="eastAsia"/>
        </w:rPr>
        <w:t>名由原雇主繼續聘僱，</w:t>
      </w:r>
      <w:r w:rsidRPr="00AB1686">
        <w:rPr>
          <w:rFonts w:asciiTheme="minorEastAsia" w:hAnsiTheme="minorEastAsia" w:hint="eastAsia"/>
        </w:rPr>
        <w:t>7</w:t>
      </w:r>
      <w:r w:rsidRPr="00AB1686">
        <w:rPr>
          <w:rFonts w:asciiTheme="minorEastAsia" w:hAnsiTheme="minorEastAsia" w:hint="eastAsia"/>
        </w:rPr>
        <w:t>名行蹤不明，</w:t>
      </w:r>
      <w:r w:rsidR="00DA58E4" w:rsidRPr="00AB1686">
        <w:rPr>
          <w:rFonts w:asciiTheme="minorEastAsia" w:hAnsiTheme="minorEastAsia" w:hint="eastAsia"/>
        </w:rPr>
        <w:t>5</w:t>
      </w:r>
      <w:r w:rsidRPr="00AB1686">
        <w:rPr>
          <w:rFonts w:asciiTheme="minorEastAsia" w:hAnsiTheme="minorEastAsia" w:hint="eastAsia"/>
        </w:rPr>
        <w:t>名自願出國，已無須協助轉換雇主或工作事宜。</w:t>
      </w:r>
    </w:p>
    <w:p w14:paraId="7A30AEB0" w14:textId="77777777" w:rsidR="009C4157" w:rsidRPr="00AB1686" w:rsidRDefault="009C4157" w:rsidP="009C4157">
      <w:pPr>
        <w:pStyle w:val="3"/>
        <w:rPr>
          <w:rFonts w:hAnsi="標楷體"/>
        </w:rPr>
      </w:pPr>
      <w:r w:rsidRPr="00AB1686">
        <w:rPr>
          <w:rFonts w:hAnsi="標楷體" w:cs="Arial"/>
          <w:szCs w:val="32"/>
        </w:rPr>
        <w:t>有關</w:t>
      </w:r>
      <w:r w:rsidRPr="00AB1686">
        <w:rPr>
          <w:rFonts w:hAnsi="標楷體" w:cs="Arial" w:hint="eastAsia"/>
          <w:szCs w:val="32"/>
        </w:rPr>
        <w:t>仲</w:t>
      </w:r>
      <w:r w:rsidRPr="00AB1686">
        <w:rPr>
          <w:rFonts w:asciiTheme="minorEastAsia" w:hAnsiTheme="minorEastAsia" w:hint="eastAsia"/>
        </w:rPr>
        <w:t>介</w:t>
      </w:r>
      <w:r w:rsidRPr="00AB1686">
        <w:rPr>
          <w:rFonts w:asciiTheme="minorEastAsia" w:hAnsiTheme="minorEastAsia"/>
        </w:rPr>
        <w:t>安排</w:t>
      </w:r>
      <w:r w:rsidRPr="00AB1686">
        <w:rPr>
          <w:rFonts w:asciiTheme="minorEastAsia" w:hAnsiTheme="minorEastAsia" w:hint="eastAsia"/>
        </w:rPr>
        <w:t>外籍漁工居住之</w:t>
      </w:r>
      <w:r w:rsidRPr="00AB1686">
        <w:rPr>
          <w:rFonts w:asciiTheme="minorEastAsia" w:hAnsiTheme="minorEastAsia"/>
        </w:rPr>
        <w:t>住所改善及交查違法情事，經</w:t>
      </w:r>
      <w:r w:rsidRPr="00AB1686">
        <w:rPr>
          <w:rFonts w:hAnsi="標楷體"/>
          <w:szCs w:val="32"/>
        </w:rPr>
        <w:t>基隆市政府、宜蘭縣政府及新北市政府查復情形如下</w:t>
      </w:r>
      <w:r w:rsidRPr="00AB1686">
        <w:rPr>
          <w:rFonts w:hAnsi="標楷體" w:hint="eastAsia"/>
          <w:szCs w:val="32"/>
        </w:rPr>
        <w:t>：</w:t>
      </w:r>
    </w:p>
    <w:p w14:paraId="38AA9D42" w14:textId="77777777" w:rsidR="009C4157" w:rsidRPr="00AB1686" w:rsidRDefault="00D66EE1" w:rsidP="009C4157">
      <w:pPr>
        <w:pStyle w:val="4"/>
        <w:rPr>
          <w:rFonts w:hAnsi="標楷體"/>
        </w:rPr>
      </w:pPr>
      <w:r w:rsidRPr="00AB1686">
        <w:rPr>
          <w:rFonts w:hAnsi="標楷體"/>
        </w:rPr>
        <w:t>和○○</w:t>
      </w:r>
      <w:r w:rsidR="009C4157" w:rsidRPr="00AB1686">
        <w:rPr>
          <w:rFonts w:hAnsi="標楷體"/>
        </w:rPr>
        <w:t>公司部分：</w:t>
      </w:r>
      <w:r w:rsidR="00571FFC" w:rsidRPr="00AB1686">
        <w:rPr>
          <w:rFonts w:hAnsi="標楷體"/>
        </w:rPr>
        <w:t>受</w:t>
      </w:r>
      <w:r w:rsidR="005A2E69" w:rsidRPr="00AB1686">
        <w:rPr>
          <w:rFonts w:hAnsi="標楷體"/>
        </w:rPr>
        <w:t>雇主</w:t>
      </w:r>
      <w:r w:rsidR="009C4157" w:rsidRPr="00AB1686">
        <w:rPr>
          <w:rFonts w:hAnsi="標楷體"/>
        </w:rPr>
        <w:t>委任之</w:t>
      </w:r>
      <w:r w:rsidRPr="00AB1686">
        <w:rPr>
          <w:rFonts w:hAnsi="標楷體"/>
        </w:rPr>
        <w:t>和○○</w:t>
      </w:r>
      <w:r w:rsidR="009C4157" w:rsidRPr="00AB1686">
        <w:rPr>
          <w:rFonts w:hAnsi="標楷體"/>
        </w:rPr>
        <w:t>公司</w:t>
      </w:r>
      <w:r w:rsidR="005A2E69" w:rsidRPr="00AB1686">
        <w:rPr>
          <w:rFonts w:hAnsi="標楷體" w:hint="eastAsia"/>
        </w:rPr>
        <w:t>，</w:t>
      </w:r>
      <w:r w:rsidR="009C4157" w:rsidRPr="00AB1686">
        <w:rPr>
          <w:rFonts w:hAnsi="標楷體"/>
        </w:rPr>
        <w:t>已將外籍漁工接回其位於宜蘭縣蘇澳鎮蘇</w:t>
      </w:r>
      <w:r w:rsidR="00A46856" w:rsidRPr="00AB1686">
        <w:rPr>
          <w:rFonts w:hAnsi="標楷體" w:hint="eastAsia"/>
          <w:sz w:val="28"/>
          <w:szCs w:val="28"/>
        </w:rPr>
        <w:t>○○</w:t>
      </w:r>
      <w:r w:rsidR="009C4157" w:rsidRPr="00AB1686">
        <w:rPr>
          <w:rFonts w:hAnsi="標楷體"/>
        </w:rPr>
        <w:t>路</w:t>
      </w:r>
      <w:r w:rsidR="00A46856" w:rsidRPr="00AB1686">
        <w:rPr>
          <w:rFonts w:hAnsi="標楷體" w:hint="eastAsia"/>
          <w:sz w:val="28"/>
          <w:szCs w:val="28"/>
        </w:rPr>
        <w:t>○○</w:t>
      </w:r>
      <w:r w:rsidR="009C4157" w:rsidRPr="00AB1686">
        <w:rPr>
          <w:rFonts w:hAnsi="標楷體"/>
        </w:rPr>
        <w:t>號</w:t>
      </w:r>
      <w:r w:rsidR="00A46856" w:rsidRPr="00AB1686">
        <w:rPr>
          <w:rFonts w:hAnsi="標楷體" w:hint="eastAsia"/>
          <w:sz w:val="28"/>
          <w:szCs w:val="28"/>
        </w:rPr>
        <w:t>○</w:t>
      </w:r>
      <w:r w:rsidR="009C4157" w:rsidRPr="00AB1686">
        <w:rPr>
          <w:rFonts w:hAnsi="標楷體"/>
        </w:rPr>
        <w:t>樓之住所，經宜蘭縣政府</w:t>
      </w:r>
      <w:r w:rsidR="005A2E69" w:rsidRPr="00AB1686">
        <w:rPr>
          <w:rFonts w:hAnsi="標楷體" w:hint="eastAsia"/>
        </w:rPr>
        <w:t>於</w:t>
      </w:r>
      <w:r w:rsidR="009C4157" w:rsidRPr="00AB1686">
        <w:rPr>
          <w:rFonts w:hAnsi="標楷體"/>
        </w:rPr>
        <w:t>113年3月18日函復</w:t>
      </w:r>
      <w:r w:rsidR="00360583" w:rsidRPr="00AB1686">
        <w:rPr>
          <w:rFonts w:hAnsi="標楷體" w:hint="eastAsia"/>
        </w:rPr>
        <w:t>，已</w:t>
      </w:r>
      <w:r w:rsidR="009C4157" w:rsidRPr="00AB1686">
        <w:rPr>
          <w:rFonts w:hAnsi="標楷體"/>
        </w:rPr>
        <w:t>逐一詢問6名外籍漁工，尚無發現違法情事。</w:t>
      </w:r>
    </w:p>
    <w:p w14:paraId="045FC89E" w14:textId="77777777" w:rsidR="009C4157" w:rsidRPr="00AB1686" w:rsidRDefault="00D66EE1" w:rsidP="009C4157">
      <w:pPr>
        <w:pStyle w:val="4"/>
        <w:rPr>
          <w:rFonts w:hAnsi="標楷體"/>
        </w:rPr>
      </w:pPr>
      <w:r w:rsidRPr="00AB1686">
        <w:rPr>
          <w:rFonts w:hAnsi="標楷體"/>
          <w:kern w:val="0"/>
          <w:szCs w:val="32"/>
        </w:rPr>
        <w:t>銓○</w:t>
      </w:r>
      <w:r w:rsidR="009C4157" w:rsidRPr="00AB1686">
        <w:rPr>
          <w:rFonts w:hAnsi="標楷體"/>
          <w:kern w:val="0"/>
          <w:szCs w:val="32"/>
        </w:rPr>
        <w:t>公司部分，經新北市政府查復如下</w:t>
      </w:r>
      <w:r w:rsidR="009C4157" w:rsidRPr="00AB1686">
        <w:rPr>
          <w:rFonts w:hAnsi="標楷體" w:hint="eastAsia"/>
          <w:kern w:val="0"/>
          <w:szCs w:val="32"/>
        </w:rPr>
        <w:t>：</w:t>
      </w:r>
    </w:p>
    <w:p w14:paraId="69A00E7E" w14:textId="77777777" w:rsidR="009C4157" w:rsidRPr="00AB1686" w:rsidRDefault="00D66EE1" w:rsidP="009C4157">
      <w:pPr>
        <w:pStyle w:val="5"/>
        <w:rPr>
          <w:rFonts w:hAnsi="標楷體"/>
        </w:rPr>
      </w:pPr>
      <w:r w:rsidRPr="00AB1686">
        <w:rPr>
          <w:rFonts w:hAnsi="標楷體" w:hint="eastAsia"/>
        </w:rPr>
        <w:t>銓○</w:t>
      </w:r>
      <w:r w:rsidR="009C4157" w:rsidRPr="00AB1686">
        <w:rPr>
          <w:rFonts w:hAnsi="標楷體" w:hint="eastAsia"/>
        </w:rPr>
        <w:t>公司安排之住所</w:t>
      </w:r>
      <w:r w:rsidR="00493F71" w:rsidRPr="00AB1686">
        <w:rPr>
          <w:rFonts w:hAnsi="標楷體" w:hint="eastAsia"/>
        </w:rPr>
        <w:t>，位於</w:t>
      </w:r>
      <w:r w:rsidR="009C4157" w:rsidRPr="00AB1686">
        <w:rPr>
          <w:rFonts w:hAnsi="標楷體" w:hint="eastAsia"/>
        </w:rPr>
        <w:t>新北市萬里區</w:t>
      </w:r>
      <w:r w:rsidR="00A46856" w:rsidRPr="00AB1686">
        <w:rPr>
          <w:rFonts w:hAnsi="標楷體" w:hint="eastAsia"/>
          <w:sz w:val="28"/>
          <w:szCs w:val="28"/>
        </w:rPr>
        <w:t>○○</w:t>
      </w:r>
      <w:r w:rsidR="009C4157" w:rsidRPr="00AB1686">
        <w:rPr>
          <w:rFonts w:hAnsi="標楷體" w:hint="eastAsia"/>
        </w:rPr>
        <w:t>號</w:t>
      </w:r>
      <w:r w:rsidR="00A46856" w:rsidRPr="00AB1686">
        <w:rPr>
          <w:rFonts w:hAnsi="標楷體" w:hint="eastAsia"/>
          <w:sz w:val="28"/>
          <w:szCs w:val="28"/>
        </w:rPr>
        <w:t>○</w:t>
      </w:r>
      <w:r w:rsidR="009C4157" w:rsidRPr="00AB1686">
        <w:rPr>
          <w:rFonts w:hAnsi="標楷體" w:hint="eastAsia"/>
        </w:rPr>
        <w:t>樓</w:t>
      </w:r>
      <w:r w:rsidR="00493F71" w:rsidRPr="00AB1686">
        <w:rPr>
          <w:rFonts w:hAnsi="標楷體" w:hint="eastAsia"/>
        </w:rPr>
        <w:t>。</w:t>
      </w:r>
    </w:p>
    <w:p w14:paraId="3C58E159" w14:textId="77777777" w:rsidR="009C4157" w:rsidRPr="00AB1686" w:rsidRDefault="009C4157" w:rsidP="009C4157">
      <w:pPr>
        <w:pStyle w:val="5"/>
        <w:rPr>
          <w:rFonts w:hAnsi="標楷體"/>
        </w:rPr>
      </w:pPr>
      <w:r w:rsidRPr="00AB1686">
        <w:rPr>
          <w:rFonts w:hAnsi="標楷體" w:hint="eastAsia"/>
        </w:rPr>
        <w:t>勞工局前於113年2月27日至該住所訪查，於113年3月7日以新北勞外字第1130433615號函請詮國公司限期改善。經113年3月4、14</w:t>
      </w:r>
      <w:r w:rsidR="00493F71" w:rsidRPr="00AB1686">
        <w:rPr>
          <w:rFonts w:hAnsi="標楷體" w:hint="eastAsia"/>
        </w:rPr>
        <w:t>、</w:t>
      </w:r>
      <w:r w:rsidRPr="00AB1686">
        <w:rPr>
          <w:rFonts w:hAnsi="標楷體" w:hint="eastAsia"/>
        </w:rPr>
        <w:t>29日進行複查，</w:t>
      </w:r>
      <w:r w:rsidRPr="00AB1686">
        <w:rPr>
          <w:rFonts w:hAnsi="標楷體" w:hint="eastAsia"/>
          <w:u w:val="single"/>
        </w:rPr>
        <w:t>熱水器已安裝，馬桶把手已安裝且未堵塞，5樓1處照明設備已更換</w:t>
      </w:r>
      <w:r w:rsidRPr="00AB1686">
        <w:rPr>
          <w:rFonts w:hAnsi="標楷體" w:hint="eastAsia"/>
        </w:rPr>
        <w:t>。</w:t>
      </w:r>
    </w:p>
    <w:p w14:paraId="38C9EA8D" w14:textId="77777777" w:rsidR="009C4157" w:rsidRPr="00AB1686" w:rsidRDefault="009C4157" w:rsidP="009C4157">
      <w:pPr>
        <w:pStyle w:val="5"/>
        <w:rPr>
          <w:rFonts w:hAnsi="標楷體"/>
        </w:rPr>
      </w:pPr>
      <w:r w:rsidRPr="00AB1686">
        <w:rPr>
          <w:rFonts w:hAnsi="標楷體" w:hint="eastAsia"/>
        </w:rPr>
        <w:lastRenderedPageBreak/>
        <w:t>勞動部與勞工局</w:t>
      </w:r>
      <w:r w:rsidR="00CF0CE1" w:rsidRPr="00AB1686">
        <w:rPr>
          <w:rFonts w:hAnsi="標楷體" w:hint="eastAsia"/>
        </w:rPr>
        <w:t>於113年3月14日</w:t>
      </w:r>
      <w:r w:rsidRPr="00AB1686">
        <w:rPr>
          <w:rFonts w:hAnsi="標楷體" w:hint="eastAsia"/>
        </w:rPr>
        <w:t>共同派員訪視，並於訪談時，將</w:t>
      </w:r>
      <w:r w:rsidR="006C4494" w:rsidRPr="00AB1686">
        <w:rPr>
          <w:rFonts w:hAnsi="標楷體" w:hint="eastAsia"/>
        </w:rPr>
        <w:t>仲介業者</w:t>
      </w:r>
      <w:r w:rsidRPr="00AB1686">
        <w:rPr>
          <w:rFonts w:hAnsi="標楷體" w:hint="eastAsia"/>
        </w:rPr>
        <w:t>人員與移工隔離，</w:t>
      </w:r>
      <w:r w:rsidRPr="00AB1686">
        <w:rPr>
          <w:rFonts w:hAnsi="標楷體" w:hint="eastAsia"/>
          <w:u w:val="single"/>
        </w:rPr>
        <w:t>單獨訪談移工，移工表達未被收取任何費用，而係簽</w:t>
      </w:r>
      <w:r w:rsidR="00BD2977" w:rsidRPr="00AB1686">
        <w:rPr>
          <w:rFonts w:hAnsi="標楷體" w:hint="eastAsia"/>
          <w:u w:val="single"/>
        </w:rPr>
        <w:t>下</w:t>
      </w:r>
      <w:r w:rsidRPr="00AB1686">
        <w:rPr>
          <w:rFonts w:hAnsi="標楷體" w:hint="eastAsia"/>
          <w:u w:val="single"/>
        </w:rPr>
        <w:t>「外國人同意轉換雇主或工作證明書」</w:t>
      </w:r>
      <w:r w:rsidR="00BD2977" w:rsidRPr="00AB1686">
        <w:rPr>
          <w:rFonts w:hAnsi="標楷體" w:hint="eastAsia"/>
        </w:rPr>
        <w:t>，</w:t>
      </w:r>
      <w:r w:rsidRPr="00AB1686">
        <w:rPr>
          <w:rFonts w:hAnsi="標楷體" w:hint="eastAsia"/>
          <w:u w:val="single"/>
        </w:rPr>
        <w:t>合意終止聘僱關係</w:t>
      </w:r>
      <w:r w:rsidRPr="00AB1686">
        <w:rPr>
          <w:rFonts w:hAnsi="標楷體" w:hint="eastAsia"/>
        </w:rPr>
        <w:t>，亦未遭積欠薪資。</w:t>
      </w:r>
    </w:p>
    <w:p w14:paraId="3537E72F" w14:textId="77777777" w:rsidR="009C4157" w:rsidRPr="00AB1686" w:rsidRDefault="009C4157" w:rsidP="009C4157">
      <w:pPr>
        <w:pStyle w:val="5"/>
        <w:rPr>
          <w:rFonts w:hAnsi="標楷體"/>
        </w:rPr>
      </w:pPr>
      <w:r w:rsidRPr="00AB1686">
        <w:rPr>
          <w:rFonts w:hint="eastAsia"/>
          <w:u w:val="single"/>
        </w:rPr>
        <w:t>本院介入調查後</w:t>
      </w:r>
      <w:r w:rsidRPr="00AB1686">
        <w:rPr>
          <w:rFonts w:hint="eastAsia"/>
        </w:rPr>
        <w:t>，</w:t>
      </w:r>
      <w:r w:rsidR="00CF0CE1" w:rsidRPr="00AB1686">
        <w:rPr>
          <w:rFonts w:hint="eastAsia"/>
        </w:rPr>
        <w:t>依據</w:t>
      </w:r>
      <w:r w:rsidRPr="00AB1686">
        <w:rPr>
          <w:rFonts w:hint="eastAsia"/>
        </w:rPr>
        <w:t>發展署</w:t>
      </w:r>
      <w:r w:rsidR="00683FAE" w:rsidRPr="00AB1686">
        <w:rPr>
          <w:rFonts w:hint="eastAsia"/>
        </w:rPr>
        <w:t>於113年7月19日</w:t>
      </w:r>
      <w:r w:rsidRPr="00AB1686">
        <w:rPr>
          <w:rFonts w:hint="eastAsia"/>
        </w:rPr>
        <w:t>回報</w:t>
      </w:r>
      <w:r w:rsidR="00683FAE" w:rsidRPr="00AB1686">
        <w:rPr>
          <w:rFonts w:hint="eastAsia"/>
        </w:rPr>
        <w:t>本院</w:t>
      </w:r>
      <w:r w:rsidRPr="00AB1686">
        <w:rPr>
          <w:rFonts w:hint="eastAsia"/>
        </w:rPr>
        <w:t>更新資料，</w:t>
      </w:r>
      <w:r w:rsidRPr="00AB1686">
        <w:rPr>
          <w:rFonts w:hint="eastAsia"/>
          <w:u w:val="single"/>
        </w:rPr>
        <w:t>勞工局</w:t>
      </w:r>
      <w:r w:rsidR="00683FAE" w:rsidRPr="00AB1686">
        <w:rPr>
          <w:rFonts w:hint="eastAsia"/>
          <w:u w:val="single"/>
        </w:rPr>
        <w:t>分別</w:t>
      </w:r>
      <w:r w:rsidRPr="00AB1686">
        <w:rPr>
          <w:rFonts w:hint="eastAsia"/>
          <w:u w:val="single"/>
        </w:rPr>
        <w:t>於</w:t>
      </w:r>
      <w:r w:rsidRPr="00AB1686">
        <w:rPr>
          <w:rFonts w:hint="eastAsia"/>
        </w:rPr>
        <w:t>113年4月23日、113年6月18日</w:t>
      </w:r>
      <w:r w:rsidRPr="00AB1686">
        <w:rPr>
          <w:rFonts w:asciiTheme="minorEastAsia" w:hAnsiTheme="minorEastAsia" w:hint="eastAsia"/>
        </w:rPr>
        <w:t>及</w:t>
      </w:r>
      <w:r w:rsidRPr="00AB1686">
        <w:rPr>
          <w:rFonts w:asciiTheme="minorEastAsia" w:hAnsiTheme="minorEastAsia" w:hint="eastAsia"/>
          <w:u w:val="single"/>
        </w:rPr>
        <w:t>113</w:t>
      </w:r>
      <w:r w:rsidRPr="00AB1686">
        <w:rPr>
          <w:rFonts w:asciiTheme="minorEastAsia" w:hAnsiTheme="minorEastAsia" w:hint="eastAsia"/>
          <w:u w:val="single"/>
        </w:rPr>
        <w:t>年</w:t>
      </w:r>
      <w:r w:rsidRPr="00AB1686">
        <w:rPr>
          <w:rFonts w:asciiTheme="minorEastAsia" w:hAnsiTheme="minorEastAsia" w:hint="eastAsia"/>
          <w:u w:val="single"/>
        </w:rPr>
        <w:t>7</w:t>
      </w:r>
      <w:r w:rsidRPr="00AB1686">
        <w:rPr>
          <w:rFonts w:asciiTheme="minorEastAsia" w:hAnsiTheme="minorEastAsia" w:hint="eastAsia"/>
          <w:u w:val="single"/>
        </w:rPr>
        <w:t>月</w:t>
      </w:r>
      <w:r w:rsidRPr="00AB1686">
        <w:rPr>
          <w:rFonts w:asciiTheme="minorEastAsia" w:hAnsiTheme="minorEastAsia" w:hint="eastAsia"/>
          <w:u w:val="single"/>
        </w:rPr>
        <w:t>11</w:t>
      </w:r>
      <w:r w:rsidRPr="00AB1686">
        <w:rPr>
          <w:rFonts w:asciiTheme="minorEastAsia" w:hAnsiTheme="minorEastAsia" w:hint="eastAsia"/>
          <w:u w:val="single"/>
        </w:rPr>
        <w:t>日</w:t>
      </w:r>
      <w:r w:rsidRPr="00AB1686">
        <w:rPr>
          <w:rFonts w:hint="eastAsia"/>
          <w:u w:val="single"/>
        </w:rPr>
        <w:t>突擊檢查</w:t>
      </w:r>
      <w:r w:rsidR="00D66EE1" w:rsidRPr="00AB1686">
        <w:rPr>
          <w:rFonts w:hint="eastAsia"/>
          <w:u w:val="single"/>
        </w:rPr>
        <w:t>銓○</w:t>
      </w:r>
      <w:r w:rsidRPr="00AB1686">
        <w:rPr>
          <w:rFonts w:hint="eastAsia"/>
          <w:u w:val="single"/>
        </w:rPr>
        <w:t>公司安排之外籍漁工處所(新北市萬里區)，已符合生活照顧相關規定</w:t>
      </w:r>
      <w:r w:rsidRPr="00AB1686">
        <w:rPr>
          <w:rFonts w:hint="eastAsia"/>
        </w:rPr>
        <w:t>。</w:t>
      </w:r>
    </w:p>
    <w:p w14:paraId="3CACC63F" w14:textId="77777777" w:rsidR="009C4157" w:rsidRPr="00AB1686" w:rsidRDefault="00D66EE1" w:rsidP="009C4157">
      <w:pPr>
        <w:pStyle w:val="4"/>
        <w:rPr>
          <w:rFonts w:hAnsi="標楷體"/>
          <w:kern w:val="0"/>
          <w:szCs w:val="32"/>
        </w:rPr>
      </w:pPr>
      <w:r w:rsidRPr="00AB1686">
        <w:rPr>
          <w:rFonts w:hAnsi="標楷體"/>
          <w:kern w:val="0"/>
          <w:szCs w:val="32"/>
        </w:rPr>
        <w:t>長○○</w:t>
      </w:r>
      <w:r w:rsidR="009C4157" w:rsidRPr="00AB1686">
        <w:rPr>
          <w:rFonts w:hAnsi="標楷體"/>
          <w:kern w:val="0"/>
          <w:szCs w:val="32"/>
        </w:rPr>
        <w:t>公司</w:t>
      </w:r>
      <w:r w:rsidR="009C4157" w:rsidRPr="00AB1686">
        <w:rPr>
          <w:rFonts w:hAnsi="標楷體" w:hint="eastAsia"/>
          <w:kern w:val="0"/>
          <w:szCs w:val="32"/>
        </w:rPr>
        <w:t>部分</w:t>
      </w:r>
      <w:r w:rsidR="009C4157" w:rsidRPr="00AB1686">
        <w:rPr>
          <w:rFonts w:hAnsi="標楷體"/>
          <w:kern w:val="0"/>
          <w:szCs w:val="32"/>
        </w:rPr>
        <w:t>，經新北市政府查復如下</w:t>
      </w:r>
      <w:r w:rsidR="009C4157" w:rsidRPr="00AB1686">
        <w:rPr>
          <w:rFonts w:hAnsi="標楷體" w:hint="eastAsia"/>
          <w:kern w:val="0"/>
          <w:szCs w:val="32"/>
        </w:rPr>
        <w:t>：</w:t>
      </w:r>
    </w:p>
    <w:p w14:paraId="4B3E465D" w14:textId="77777777" w:rsidR="009C4157" w:rsidRPr="00AB1686" w:rsidRDefault="00D66EE1" w:rsidP="009C4157">
      <w:pPr>
        <w:pStyle w:val="5"/>
        <w:rPr>
          <w:rFonts w:hAnsi="標楷體"/>
        </w:rPr>
      </w:pPr>
      <w:r w:rsidRPr="00AB1686">
        <w:rPr>
          <w:rFonts w:hAnsi="標楷體"/>
        </w:rPr>
        <w:t>長○○</w:t>
      </w:r>
      <w:r w:rsidR="009C4157" w:rsidRPr="00AB1686">
        <w:rPr>
          <w:rFonts w:hAnsi="標楷體"/>
        </w:rPr>
        <w:t>公司所安排住所</w:t>
      </w:r>
      <w:r w:rsidR="00AE4ADA" w:rsidRPr="00AB1686">
        <w:rPr>
          <w:rFonts w:hAnsi="標楷體" w:hint="eastAsia"/>
        </w:rPr>
        <w:t>，位於</w:t>
      </w:r>
      <w:r w:rsidR="009C4157" w:rsidRPr="00AB1686">
        <w:rPr>
          <w:rFonts w:hAnsi="標楷體"/>
        </w:rPr>
        <w:t>新北市三重區</w:t>
      </w:r>
      <w:r w:rsidR="00A46856" w:rsidRPr="00AB1686">
        <w:rPr>
          <w:rFonts w:hAnsi="標楷體" w:hint="eastAsia"/>
          <w:sz w:val="28"/>
          <w:szCs w:val="28"/>
        </w:rPr>
        <w:t>○○</w:t>
      </w:r>
      <w:r w:rsidR="009C4157" w:rsidRPr="00AB1686">
        <w:rPr>
          <w:rFonts w:hAnsi="標楷體"/>
        </w:rPr>
        <w:t>路</w:t>
      </w:r>
      <w:r w:rsidR="00A46856" w:rsidRPr="00AB1686">
        <w:rPr>
          <w:rFonts w:hAnsi="標楷體" w:hint="eastAsia"/>
          <w:sz w:val="28"/>
          <w:szCs w:val="28"/>
        </w:rPr>
        <w:t>○</w:t>
      </w:r>
      <w:r w:rsidR="009C4157" w:rsidRPr="00AB1686">
        <w:rPr>
          <w:rFonts w:hAnsi="標楷體"/>
        </w:rPr>
        <w:t>段</w:t>
      </w:r>
      <w:r w:rsidR="00A46856" w:rsidRPr="00AB1686">
        <w:rPr>
          <w:rFonts w:hAnsi="標楷體" w:hint="eastAsia"/>
          <w:sz w:val="28"/>
          <w:szCs w:val="28"/>
        </w:rPr>
        <w:t>○</w:t>
      </w:r>
      <w:r w:rsidR="009C4157" w:rsidRPr="00AB1686">
        <w:rPr>
          <w:rFonts w:hAnsi="標楷體"/>
        </w:rPr>
        <w:t>巷</w:t>
      </w:r>
      <w:r w:rsidR="00A46856" w:rsidRPr="00AB1686">
        <w:rPr>
          <w:rFonts w:hAnsi="標楷體" w:hint="eastAsia"/>
          <w:sz w:val="28"/>
          <w:szCs w:val="28"/>
        </w:rPr>
        <w:t>○</w:t>
      </w:r>
      <w:r w:rsidR="009C4157" w:rsidRPr="00AB1686">
        <w:rPr>
          <w:rFonts w:hAnsi="標楷體"/>
        </w:rPr>
        <w:t>號</w:t>
      </w:r>
      <w:r w:rsidR="009C4157" w:rsidRPr="00AB1686">
        <w:rPr>
          <w:rFonts w:hAnsi="標楷體" w:hint="eastAsia"/>
        </w:rPr>
        <w:t>。</w:t>
      </w:r>
    </w:p>
    <w:p w14:paraId="2F1E31B5" w14:textId="77777777" w:rsidR="009C4157" w:rsidRPr="00AB1686" w:rsidRDefault="009C4157" w:rsidP="009C4157">
      <w:pPr>
        <w:pStyle w:val="5"/>
        <w:rPr>
          <w:rFonts w:hAnsi="標楷體"/>
          <w:kern w:val="0"/>
          <w:szCs w:val="32"/>
        </w:rPr>
      </w:pPr>
      <w:r w:rsidRPr="00AB1686">
        <w:rPr>
          <w:rFonts w:hAnsi="標楷體"/>
          <w:kern w:val="0"/>
          <w:szCs w:val="32"/>
        </w:rPr>
        <w:t>勞動部與勞工局</w:t>
      </w:r>
      <w:r w:rsidR="00CF0CE1" w:rsidRPr="00AB1686">
        <w:rPr>
          <w:rFonts w:hAnsi="標楷體" w:hint="eastAsia"/>
          <w:kern w:val="0"/>
          <w:szCs w:val="32"/>
        </w:rPr>
        <w:t>於</w:t>
      </w:r>
      <w:r w:rsidR="00CF0CE1" w:rsidRPr="00AB1686">
        <w:rPr>
          <w:rFonts w:hAnsi="標楷體"/>
          <w:kern w:val="0"/>
          <w:szCs w:val="32"/>
        </w:rPr>
        <w:t>113年3月14日</w:t>
      </w:r>
      <w:r w:rsidRPr="00AB1686">
        <w:rPr>
          <w:rFonts w:hAnsi="標楷體"/>
          <w:kern w:val="0"/>
          <w:szCs w:val="32"/>
        </w:rPr>
        <w:t>共同派員訪視，並經勞工局以113年3月18日新北勞外字第1130503680號函限期</w:t>
      </w:r>
      <w:r w:rsidR="00D66EE1" w:rsidRPr="00AB1686">
        <w:rPr>
          <w:rFonts w:hAnsi="標楷體"/>
          <w:kern w:val="0"/>
          <w:szCs w:val="32"/>
        </w:rPr>
        <w:t>長○○</w:t>
      </w:r>
      <w:r w:rsidRPr="00AB1686">
        <w:rPr>
          <w:rFonts w:hAnsi="標楷體"/>
          <w:kern w:val="0"/>
          <w:szCs w:val="32"/>
        </w:rPr>
        <w:t>公司改善。</w:t>
      </w:r>
    </w:p>
    <w:p w14:paraId="3465B104" w14:textId="77777777" w:rsidR="009C4157" w:rsidRPr="00AB1686" w:rsidRDefault="009C4157" w:rsidP="009C4157">
      <w:pPr>
        <w:pStyle w:val="5"/>
        <w:rPr>
          <w:rFonts w:hAnsi="標楷體"/>
        </w:rPr>
      </w:pPr>
      <w:r w:rsidRPr="00AB1686">
        <w:rPr>
          <w:rFonts w:hAnsi="標楷體"/>
          <w:kern w:val="0"/>
          <w:szCs w:val="32"/>
        </w:rPr>
        <w:t>另勞動部與勞工局</w:t>
      </w:r>
      <w:r w:rsidR="00CF0CE1" w:rsidRPr="00AB1686">
        <w:rPr>
          <w:rFonts w:hAnsi="標楷體" w:hint="eastAsia"/>
          <w:kern w:val="0"/>
          <w:szCs w:val="32"/>
        </w:rPr>
        <w:t>於</w:t>
      </w:r>
      <w:r w:rsidR="00CF0CE1" w:rsidRPr="00AB1686">
        <w:rPr>
          <w:rFonts w:hAnsi="標楷體"/>
          <w:kern w:val="0"/>
          <w:szCs w:val="32"/>
        </w:rPr>
        <w:t>113年3月14日</w:t>
      </w:r>
      <w:r w:rsidRPr="00AB1686">
        <w:rPr>
          <w:rFonts w:hAnsi="標楷體"/>
          <w:kern w:val="0"/>
          <w:szCs w:val="32"/>
        </w:rPr>
        <w:t>共同派員訪視時，現場2位移工反映有未領取薪資情形，經勞工局轉請新北市政府警察局處理情形如下</w:t>
      </w:r>
      <w:r w:rsidRPr="00AB1686">
        <w:rPr>
          <w:rFonts w:hAnsi="標楷體" w:hint="eastAsia"/>
          <w:kern w:val="0"/>
          <w:szCs w:val="32"/>
        </w:rPr>
        <w:t>：</w:t>
      </w:r>
    </w:p>
    <w:p w14:paraId="3C44AC23" w14:textId="77777777" w:rsidR="009C4157" w:rsidRPr="00AB1686" w:rsidRDefault="009C4157" w:rsidP="009C4157">
      <w:pPr>
        <w:pStyle w:val="6"/>
        <w:ind w:left="2410"/>
        <w:rPr>
          <w:rFonts w:hAnsi="標楷體"/>
        </w:rPr>
      </w:pPr>
      <w:r w:rsidRPr="00AB1686">
        <w:rPr>
          <w:rFonts w:hAnsi="標楷體"/>
        </w:rPr>
        <w:t>其中1名雖表示遭積欠8天薪資，惟經新北市政府警察局與仲介確認，該員於下船當日均已領取薪資，且該員無法指出是那8天薪資。</w:t>
      </w:r>
    </w:p>
    <w:p w14:paraId="318C91B5" w14:textId="77777777" w:rsidR="009C4157" w:rsidRPr="00AB1686" w:rsidRDefault="009C4157" w:rsidP="009C4157">
      <w:pPr>
        <w:pStyle w:val="6"/>
        <w:ind w:left="2410"/>
        <w:rPr>
          <w:rFonts w:hAnsi="標楷體"/>
        </w:rPr>
      </w:pPr>
      <w:r w:rsidRPr="00AB1686">
        <w:rPr>
          <w:rFonts w:hAnsi="標楷體"/>
          <w:kern w:val="0"/>
          <w:szCs w:val="32"/>
        </w:rPr>
        <w:t>另1名則表示，曾被帶到淡水工作，薪資僅有1萬7千元，仲介收取交通費1千元，刻正進行調查中</w:t>
      </w:r>
      <w:r w:rsidRPr="00AB1686">
        <w:rPr>
          <w:rFonts w:hAnsi="標楷體" w:hint="eastAsia"/>
          <w:kern w:val="0"/>
          <w:szCs w:val="32"/>
        </w:rPr>
        <w:t>。</w:t>
      </w:r>
    </w:p>
    <w:p w14:paraId="78BEA22B" w14:textId="77777777" w:rsidR="009C4157" w:rsidRPr="00AB1686" w:rsidRDefault="009C4157" w:rsidP="009C4157">
      <w:pPr>
        <w:pStyle w:val="5"/>
      </w:pPr>
      <w:r w:rsidRPr="00AB1686">
        <w:rPr>
          <w:rFonts w:hint="eastAsia"/>
          <w:u w:val="single"/>
        </w:rPr>
        <w:t>本院介入調查後</w:t>
      </w:r>
      <w:r w:rsidRPr="00AB1686">
        <w:rPr>
          <w:rFonts w:hint="eastAsia"/>
        </w:rPr>
        <w:t>，</w:t>
      </w:r>
      <w:r w:rsidR="00CF0CE1" w:rsidRPr="00AB1686">
        <w:rPr>
          <w:rFonts w:hint="eastAsia"/>
        </w:rPr>
        <w:t>依據</w:t>
      </w:r>
      <w:r w:rsidR="00683FAE" w:rsidRPr="00AB1686">
        <w:rPr>
          <w:rFonts w:hint="eastAsia"/>
        </w:rPr>
        <w:t>發展署於</w:t>
      </w:r>
      <w:r w:rsidRPr="00AB1686">
        <w:rPr>
          <w:rFonts w:hint="eastAsia"/>
        </w:rPr>
        <w:t>113年4月12日回報</w:t>
      </w:r>
      <w:r w:rsidR="00683FAE" w:rsidRPr="00AB1686">
        <w:rPr>
          <w:rFonts w:hint="eastAsia"/>
        </w:rPr>
        <w:t>本院</w:t>
      </w:r>
      <w:r w:rsidRPr="00AB1686">
        <w:rPr>
          <w:rFonts w:hint="eastAsia"/>
        </w:rPr>
        <w:t>更新資料，新北市勞動局</w:t>
      </w:r>
      <w:r w:rsidR="003B38F5" w:rsidRPr="00AB1686">
        <w:rPr>
          <w:rFonts w:hint="eastAsia"/>
        </w:rPr>
        <w:t>於113年4月10日</w:t>
      </w:r>
      <w:r w:rsidRPr="00AB1686">
        <w:rPr>
          <w:rFonts w:hint="eastAsia"/>
        </w:rPr>
        <w:t>現場訪查，</w:t>
      </w:r>
      <w:r w:rsidRPr="00AB1686">
        <w:rPr>
          <w:rFonts w:hint="eastAsia"/>
          <w:u w:val="single"/>
        </w:rPr>
        <w:t>安置處所已降載至19人，符合生活照顧相關規定</w:t>
      </w:r>
      <w:r w:rsidRPr="00AB1686">
        <w:rPr>
          <w:rFonts w:hint="eastAsia"/>
        </w:rPr>
        <w:t>。</w:t>
      </w:r>
      <w:r w:rsidR="00CF0CE1" w:rsidRPr="00AB1686">
        <w:rPr>
          <w:rFonts w:hint="eastAsia"/>
        </w:rPr>
        <w:t>依據</w:t>
      </w:r>
      <w:r w:rsidRPr="00AB1686">
        <w:rPr>
          <w:rFonts w:hint="eastAsia"/>
        </w:rPr>
        <w:t>發展署</w:t>
      </w:r>
      <w:r w:rsidR="00683FAE" w:rsidRPr="00AB1686">
        <w:rPr>
          <w:rFonts w:hint="eastAsia"/>
        </w:rPr>
        <w:t>於113年7月19</w:t>
      </w:r>
      <w:r w:rsidR="00683FAE" w:rsidRPr="00AB1686">
        <w:rPr>
          <w:rFonts w:hint="eastAsia"/>
        </w:rPr>
        <w:lastRenderedPageBreak/>
        <w:t>日</w:t>
      </w:r>
      <w:r w:rsidRPr="00AB1686">
        <w:rPr>
          <w:rFonts w:hint="eastAsia"/>
        </w:rPr>
        <w:t>回報</w:t>
      </w:r>
      <w:r w:rsidR="00683FAE" w:rsidRPr="00AB1686">
        <w:rPr>
          <w:rFonts w:hint="eastAsia"/>
        </w:rPr>
        <w:t>本院</w:t>
      </w:r>
      <w:r w:rsidRPr="00AB1686">
        <w:rPr>
          <w:rFonts w:hint="eastAsia"/>
        </w:rPr>
        <w:t>更新資料，</w:t>
      </w:r>
      <w:r w:rsidRPr="00AB1686">
        <w:rPr>
          <w:rFonts w:hint="eastAsia"/>
          <w:u w:val="single"/>
        </w:rPr>
        <w:t>勞工局</w:t>
      </w:r>
      <w:r w:rsidR="003B38F5" w:rsidRPr="00AB1686">
        <w:rPr>
          <w:rFonts w:hint="eastAsia"/>
          <w:u w:val="single"/>
        </w:rPr>
        <w:t>分別</w:t>
      </w:r>
      <w:r w:rsidRPr="00AB1686">
        <w:rPr>
          <w:rFonts w:hint="eastAsia"/>
          <w:u w:val="single"/>
        </w:rPr>
        <w:t>於</w:t>
      </w:r>
      <w:r w:rsidRPr="00AB1686">
        <w:rPr>
          <w:rFonts w:hint="eastAsia"/>
        </w:rPr>
        <w:t>113年5月15日、113年6月17日</w:t>
      </w:r>
      <w:r w:rsidRPr="00AB1686">
        <w:rPr>
          <w:rFonts w:asciiTheme="minorEastAsia" w:hAnsiTheme="minorEastAsia" w:hint="eastAsia"/>
        </w:rPr>
        <w:t>及</w:t>
      </w:r>
      <w:r w:rsidRPr="00AB1686">
        <w:rPr>
          <w:rFonts w:asciiTheme="minorEastAsia" w:hAnsiTheme="minorEastAsia" w:hint="eastAsia"/>
          <w:u w:val="single"/>
        </w:rPr>
        <w:t>113</w:t>
      </w:r>
      <w:r w:rsidRPr="00AB1686">
        <w:rPr>
          <w:rFonts w:asciiTheme="minorEastAsia" w:hAnsiTheme="minorEastAsia" w:hint="eastAsia"/>
          <w:u w:val="single"/>
        </w:rPr>
        <w:t>年</w:t>
      </w:r>
      <w:r w:rsidRPr="00AB1686">
        <w:rPr>
          <w:rFonts w:asciiTheme="minorEastAsia" w:hAnsiTheme="minorEastAsia" w:hint="eastAsia"/>
          <w:u w:val="single"/>
        </w:rPr>
        <w:t>7</w:t>
      </w:r>
      <w:r w:rsidRPr="00AB1686">
        <w:rPr>
          <w:rFonts w:asciiTheme="minorEastAsia" w:hAnsiTheme="minorEastAsia" w:hint="eastAsia"/>
          <w:u w:val="single"/>
        </w:rPr>
        <w:t>月</w:t>
      </w:r>
      <w:r w:rsidRPr="00AB1686">
        <w:rPr>
          <w:rFonts w:asciiTheme="minorEastAsia" w:hAnsiTheme="minorEastAsia" w:hint="eastAsia"/>
          <w:u w:val="single"/>
        </w:rPr>
        <w:t>10</w:t>
      </w:r>
      <w:r w:rsidRPr="00AB1686">
        <w:rPr>
          <w:rFonts w:asciiTheme="minorEastAsia" w:hAnsiTheme="minorEastAsia" w:hint="eastAsia"/>
          <w:u w:val="single"/>
        </w:rPr>
        <w:t>日</w:t>
      </w:r>
      <w:r w:rsidR="003B38F5" w:rsidRPr="00AB1686">
        <w:rPr>
          <w:rFonts w:asciiTheme="minorEastAsia" w:hAnsiTheme="minorEastAsia" w:hint="eastAsia"/>
          <w:u w:val="single"/>
        </w:rPr>
        <w:t>，</w:t>
      </w:r>
      <w:r w:rsidRPr="00AB1686">
        <w:rPr>
          <w:rFonts w:hint="eastAsia"/>
          <w:u w:val="single"/>
        </w:rPr>
        <w:t>突擊訪視</w:t>
      </w:r>
      <w:r w:rsidR="00D66EE1" w:rsidRPr="00AB1686">
        <w:rPr>
          <w:rFonts w:hint="eastAsia"/>
          <w:u w:val="single"/>
        </w:rPr>
        <w:t>長○○</w:t>
      </w:r>
      <w:r w:rsidRPr="00AB1686">
        <w:rPr>
          <w:rFonts w:hint="eastAsia"/>
          <w:u w:val="single"/>
        </w:rPr>
        <w:t>公司安排之外籍漁工處所(</w:t>
      </w:r>
      <w:r w:rsidR="006D2F2C" w:rsidRPr="00AB1686">
        <w:rPr>
          <w:rFonts w:hint="eastAsia"/>
          <w:u w:val="single"/>
        </w:rPr>
        <w:t>位於</w:t>
      </w:r>
      <w:r w:rsidRPr="00AB1686">
        <w:rPr>
          <w:rFonts w:hint="eastAsia"/>
          <w:u w:val="single"/>
        </w:rPr>
        <w:t>新北市三重區)，已經符合生活照顧相關規定</w:t>
      </w:r>
      <w:r w:rsidRPr="00AB1686">
        <w:rPr>
          <w:rFonts w:hint="eastAsia"/>
        </w:rPr>
        <w:t>。</w:t>
      </w:r>
    </w:p>
    <w:p w14:paraId="44604E85" w14:textId="77777777" w:rsidR="009C4157" w:rsidRPr="00AB1686" w:rsidRDefault="009C4157" w:rsidP="009C4157">
      <w:pPr>
        <w:pStyle w:val="3"/>
        <w:rPr>
          <w:rFonts w:hAnsi="標楷體"/>
        </w:rPr>
      </w:pPr>
      <w:r w:rsidRPr="00AB1686">
        <w:rPr>
          <w:rFonts w:hAnsi="標楷體"/>
          <w:szCs w:val="32"/>
        </w:rPr>
        <w:t>有關</w:t>
      </w:r>
      <w:r w:rsidR="00D66EE1" w:rsidRPr="00AB1686">
        <w:rPr>
          <w:rFonts w:hAnsi="標楷體"/>
          <w:szCs w:val="32"/>
        </w:rPr>
        <w:t>銓○</w:t>
      </w:r>
      <w:r w:rsidRPr="00AB1686">
        <w:rPr>
          <w:rFonts w:hAnsi="標楷體"/>
          <w:szCs w:val="32"/>
        </w:rPr>
        <w:t>公司與</w:t>
      </w:r>
      <w:r w:rsidR="00D66EE1" w:rsidRPr="00AB1686">
        <w:rPr>
          <w:rFonts w:hAnsi="標楷體"/>
          <w:szCs w:val="32"/>
        </w:rPr>
        <w:t>長○○</w:t>
      </w:r>
      <w:r w:rsidRPr="00AB1686">
        <w:rPr>
          <w:rFonts w:hAnsi="標楷體"/>
          <w:szCs w:val="32"/>
        </w:rPr>
        <w:t>公司涉嫌扣留外籍漁工證件、違法轉換雇主及不當安置外籍漁工，</w:t>
      </w:r>
      <w:r w:rsidRPr="00AB1686">
        <w:rPr>
          <w:rFonts w:hAnsi="標楷體"/>
          <w:szCs w:val="32"/>
          <w:u w:val="single"/>
        </w:rPr>
        <w:t>涉及人口販運部分，勞工局查復情形</w:t>
      </w:r>
      <w:r w:rsidRPr="00AB1686">
        <w:rPr>
          <w:rFonts w:hAnsi="標楷體"/>
          <w:szCs w:val="32"/>
        </w:rPr>
        <w:t>如下：</w:t>
      </w:r>
    </w:p>
    <w:p w14:paraId="3DB12ABE" w14:textId="77777777" w:rsidR="009C4157" w:rsidRPr="00AB1686" w:rsidRDefault="009C4157" w:rsidP="009C4157">
      <w:pPr>
        <w:pStyle w:val="4"/>
        <w:rPr>
          <w:rFonts w:hAnsi="標楷體"/>
        </w:rPr>
      </w:pPr>
      <w:r w:rsidRPr="00AB1686">
        <w:rPr>
          <w:rFonts w:hAnsi="標楷體"/>
        </w:rPr>
        <w:t>勞工局以</w:t>
      </w:r>
      <w:r w:rsidR="003B38F5" w:rsidRPr="00AB1686">
        <w:rPr>
          <w:rFonts w:hAnsi="標楷體"/>
        </w:rPr>
        <w:t>113年3月14日</w:t>
      </w:r>
      <w:r w:rsidRPr="00AB1686">
        <w:rPr>
          <w:rFonts w:hAnsi="標楷體"/>
        </w:rPr>
        <w:t>新北勞外字第1130478725號函</w:t>
      </w:r>
      <w:r w:rsidR="003B38F5" w:rsidRPr="00AB1686">
        <w:rPr>
          <w:rFonts w:hAnsi="標楷體" w:hint="eastAsia"/>
        </w:rPr>
        <w:t>，</w:t>
      </w:r>
      <w:r w:rsidRPr="00AB1686">
        <w:rPr>
          <w:rFonts w:hAnsi="標楷體"/>
        </w:rPr>
        <w:t>請新北市政府警察局協助辦理人口販運被害人鑑別。</w:t>
      </w:r>
    </w:p>
    <w:p w14:paraId="50C1A07A" w14:textId="77777777" w:rsidR="009C4157" w:rsidRPr="00AB1686" w:rsidRDefault="009C4157" w:rsidP="009C4157">
      <w:pPr>
        <w:pStyle w:val="4"/>
        <w:rPr>
          <w:rFonts w:hAnsi="標楷體"/>
        </w:rPr>
      </w:pPr>
      <w:bookmarkStart w:id="78" w:name="_Hlk164354111"/>
      <w:r w:rsidRPr="00AB1686">
        <w:rPr>
          <w:rFonts w:hAnsi="標楷體"/>
          <w:kern w:val="0"/>
          <w:szCs w:val="32"/>
        </w:rPr>
        <w:t>新北市政府警察局會同勞工局</w:t>
      </w:r>
      <w:r w:rsidR="00CF0CE1" w:rsidRPr="00AB1686">
        <w:rPr>
          <w:rFonts w:hAnsi="標楷體" w:hint="eastAsia"/>
          <w:kern w:val="0"/>
          <w:szCs w:val="32"/>
        </w:rPr>
        <w:t>分別</w:t>
      </w:r>
      <w:r w:rsidRPr="00AB1686">
        <w:rPr>
          <w:rFonts w:hAnsi="標楷體"/>
          <w:kern w:val="0"/>
          <w:szCs w:val="32"/>
        </w:rPr>
        <w:t>於113年3月14日及18日</w:t>
      </w:r>
      <w:r w:rsidR="00CF0CE1" w:rsidRPr="00AB1686">
        <w:rPr>
          <w:rFonts w:hAnsi="標楷體" w:hint="eastAsia"/>
          <w:kern w:val="0"/>
          <w:szCs w:val="32"/>
        </w:rPr>
        <w:t>，</w:t>
      </w:r>
      <w:r w:rsidRPr="00AB1686">
        <w:rPr>
          <w:rFonts w:hAnsi="標楷體"/>
          <w:kern w:val="0"/>
          <w:szCs w:val="32"/>
        </w:rPr>
        <w:t>針對</w:t>
      </w:r>
      <w:r w:rsidR="00D66EE1" w:rsidRPr="00AB1686">
        <w:rPr>
          <w:rFonts w:hAnsi="標楷體"/>
          <w:kern w:val="0"/>
          <w:szCs w:val="32"/>
        </w:rPr>
        <w:t>長○○</w:t>
      </w:r>
      <w:r w:rsidRPr="00AB1686">
        <w:rPr>
          <w:rFonts w:hAnsi="標楷體"/>
          <w:kern w:val="0"/>
          <w:szCs w:val="32"/>
        </w:rPr>
        <w:t>公司及</w:t>
      </w:r>
      <w:r w:rsidR="00D66EE1" w:rsidRPr="00AB1686">
        <w:rPr>
          <w:rFonts w:hAnsi="標楷體"/>
          <w:kern w:val="0"/>
          <w:szCs w:val="32"/>
        </w:rPr>
        <w:t>銓○</w:t>
      </w:r>
      <w:r w:rsidRPr="00AB1686">
        <w:rPr>
          <w:rFonts w:hAnsi="標楷體"/>
          <w:kern w:val="0"/>
          <w:szCs w:val="32"/>
        </w:rPr>
        <w:t>公司所安置之等待轉換外籍漁工進行清查及人口販運被害人鑑別，</w:t>
      </w:r>
      <w:r w:rsidRPr="00AB1686">
        <w:rPr>
          <w:rFonts w:hAnsi="標楷體"/>
          <w:kern w:val="0"/>
          <w:szCs w:val="32"/>
          <w:u w:val="single"/>
        </w:rPr>
        <w:t>共訪查24名外籍漁工，均無勞力剝削情形</w:t>
      </w:r>
      <w:r w:rsidRPr="00AB1686">
        <w:rPr>
          <w:rFonts w:hAnsi="標楷體"/>
          <w:kern w:val="0"/>
          <w:szCs w:val="32"/>
        </w:rPr>
        <w:t>。</w:t>
      </w:r>
      <w:bookmarkEnd w:id="78"/>
      <w:r w:rsidRPr="00AB1686">
        <w:rPr>
          <w:rFonts w:hAnsi="標楷體"/>
          <w:kern w:val="0"/>
          <w:szCs w:val="32"/>
        </w:rPr>
        <w:t>另經徵得外籍漁工同意後由勞工局介入安置，</w:t>
      </w:r>
      <w:r w:rsidR="00FF5068" w:rsidRPr="00AB1686">
        <w:rPr>
          <w:rFonts w:hAnsi="標楷體" w:hint="eastAsia"/>
          <w:kern w:val="0"/>
          <w:szCs w:val="32"/>
        </w:rPr>
        <w:t>於</w:t>
      </w:r>
      <w:r w:rsidRPr="00AB1686">
        <w:rPr>
          <w:rFonts w:hAnsi="標楷體"/>
          <w:kern w:val="0"/>
          <w:szCs w:val="32"/>
        </w:rPr>
        <w:t>113年3月21日安置15名</w:t>
      </w:r>
      <w:r w:rsidR="00FF5068" w:rsidRPr="00AB1686">
        <w:rPr>
          <w:rFonts w:hAnsi="標楷體" w:hint="eastAsia"/>
          <w:kern w:val="0"/>
          <w:szCs w:val="32"/>
        </w:rPr>
        <w:t>漁工</w:t>
      </w:r>
      <w:r w:rsidRPr="00AB1686">
        <w:rPr>
          <w:rFonts w:hAnsi="標楷體" w:hint="eastAsia"/>
          <w:kern w:val="0"/>
          <w:szCs w:val="32"/>
        </w:rPr>
        <w:t>。</w:t>
      </w:r>
    </w:p>
    <w:p w14:paraId="2F363FEA" w14:textId="77777777" w:rsidR="003276F7" w:rsidRPr="00AB1686" w:rsidRDefault="003276F7" w:rsidP="003276F7">
      <w:pPr>
        <w:pStyle w:val="3"/>
      </w:pPr>
      <w:r w:rsidRPr="00AB1686">
        <w:rPr>
          <w:rFonts w:hAnsi="標楷體" w:hint="eastAsia"/>
        </w:rPr>
        <w:t>依據</w:t>
      </w:r>
      <w:bookmarkStart w:id="79" w:name="_Hlk164417870"/>
      <w:r w:rsidRPr="00AB1686">
        <w:rPr>
          <w:rFonts w:hAnsi="標楷體" w:hint="eastAsia"/>
        </w:rPr>
        <w:t>發展署</w:t>
      </w:r>
      <w:r w:rsidR="00683FAE" w:rsidRPr="00AB1686">
        <w:rPr>
          <w:rFonts w:hAnsi="標楷體" w:hint="eastAsia"/>
        </w:rPr>
        <w:t>於</w:t>
      </w:r>
      <w:r w:rsidRPr="00AB1686">
        <w:rPr>
          <w:rFonts w:hAnsi="標楷體" w:hint="eastAsia"/>
        </w:rPr>
        <w:t>113年4月12日</w:t>
      </w:r>
      <w:r w:rsidR="00683FAE" w:rsidRPr="00AB1686">
        <w:rPr>
          <w:rFonts w:hAnsi="標楷體" w:hint="eastAsia"/>
        </w:rPr>
        <w:t>回報本院</w:t>
      </w:r>
      <w:r w:rsidRPr="00AB1686">
        <w:rPr>
          <w:rFonts w:hAnsi="標楷體" w:hint="eastAsia"/>
        </w:rPr>
        <w:t>更新資料</w:t>
      </w:r>
      <w:bookmarkEnd w:id="79"/>
      <w:r w:rsidRPr="00AB1686">
        <w:rPr>
          <w:rFonts w:hAnsi="標楷體" w:hint="eastAsia"/>
        </w:rPr>
        <w:t>，勞動部併新北市政府</w:t>
      </w:r>
      <w:r w:rsidR="00FF5068" w:rsidRPr="00AB1686">
        <w:rPr>
          <w:rFonts w:hAnsi="標楷體" w:hint="eastAsia"/>
        </w:rPr>
        <w:t>於113年3月14日</w:t>
      </w:r>
      <w:r w:rsidRPr="00AB1686">
        <w:rPr>
          <w:rFonts w:hAnsi="標楷體" w:hint="eastAsia"/>
        </w:rPr>
        <w:t>派員訪視仲介</w:t>
      </w:r>
      <w:r w:rsidR="00D66EE1" w:rsidRPr="00AB1686">
        <w:rPr>
          <w:rFonts w:hAnsi="標楷體" w:hint="eastAsia"/>
        </w:rPr>
        <w:t>長○○</w:t>
      </w:r>
      <w:r w:rsidRPr="00AB1686">
        <w:rPr>
          <w:rFonts w:hAnsi="標楷體" w:hint="eastAsia"/>
        </w:rPr>
        <w:t>公司安排之外籍漁工住所(</w:t>
      </w:r>
      <w:r w:rsidR="006D2F2C" w:rsidRPr="00AB1686">
        <w:rPr>
          <w:rFonts w:hAnsi="標楷體" w:hint="eastAsia"/>
        </w:rPr>
        <w:t>位於</w:t>
      </w:r>
      <w:r w:rsidRPr="00AB1686">
        <w:rPr>
          <w:rFonts w:hAnsi="標楷體" w:hint="eastAsia"/>
        </w:rPr>
        <w:t>新北市三重區)，經訪查現場17位移工，</w:t>
      </w:r>
      <w:r w:rsidR="00683FAE" w:rsidRPr="00AB1686">
        <w:rPr>
          <w:rFonts w:hAnsi="標楷體" w:hint="eastAsia"/>
        </w:rPr>
        <w:t>其中</w:t>
      </w:r>
      <w:r w:rsidRPr="00AB1686">
        <w:rPr>
          <w:rFonts w:hAnsi="標楷體" w:hint="eastAsia"/>
        </w:rPr>
        <w:t>11位</w:t>
      </w:r>
      <w:r w:rsidR="00683FAE" w:rsidRPr="00AB1686">
        <w:rPr>
          <w:rFonts w:hAnsi="標楷體" w:hint="eastAsia"/>
        </w:rPr>
        <w:t>之</w:t>
      </w:r>
      <w:r w:rsidRPr="00AB1686">
        <w:rPr>
          <w:rFonts w:hAnsi="標楷體" w:hint="eastAsia"/>
        </w:rPr>
        <w:t>居留證或護照委由仲介保管、4位自行保管、2位因居留證要換新</w:t>
      </w:r>
      <w:r w:rsidR="00683FAE" w:rsidRPr="00AB1686">
        <w:rPr>
          <w:rFonts w:hAnsi="標楷體" w:hint="eastAsia"/>
        </w:rPr>
        <w:t>，留</w:t>
      </w:r>
      <w:r w:rsidRPr="00AB1686">
        <w:rPr>
          <w:rFonts w:hAnsi="標楷體" w:hint="eastAsia"/>
        </w:rPr>
        <w:t>在仲介處。</w:t>
      </w:r>
    </w:p>
    <w:p w14:paraId="4F3EB472" w14:textId="77777777" w:rsidR="009C4157" w:rsidRPr="00AB1686" w:rsidRDefault="009C4157" w:rsidP="009C4157">
      <w:pPr>
        <w:pStyle w:val="3"/>
      </w:pPr>
      <w:r w:rsidRPr="00AB1686">
        <w:rPr>
          <w:rFonts w:hAnsi="標楷體" w:hint="eastAsia"/>
          <w:szCs w:val="32"/>
        </w:rPr>
        <w:t>臺灣禁漁期停工，相關具體配套措施</w:t>
      </w:r>
      <w:r w:rsidRPr="00AB1686">
        <w:rPr>
          <w:rFonts w:ascii="新細明體" w:eastAsia="新細明體" w:hAnsi="新細明體" w:hint="eastAsia"/>
          <w:szCs w:val="32"/>
        </w:rPr>
        <w:t>：</w:t>
      </w:r>
    </w:p>
    <w:p w14:paraId="339D5B59" w14:textId="77777777" w:rsidR="009C4157" w:rsidRPr="00AB1686" w:rsidRDefault="009C4157" w:rsidP="009C4157">
      <w:pPr>
        <w:pStyle w:val="4"/>
        <w:rPr>
          <w:rFonts w:hAnsi="標楷體" w:cs="標楷體"/>
          <w:kern w:val="0"/>
          <w:szCs w:val="24"/>
          <w:lang w:val="x-none"/>
        </w:rPr>
      </w:pPr>
      <w:r w:rsidRPr="00AB1686">
        <w:t>漁業署</w:t>
      </w:r>
      <w:r w:rsidRPr="00AB1686">
        <w:rPr>
          <w:rFonts w:hint="eastAsia"/>
        </w:rPr>
        <w:t>意見</w:t>
      </w:r>
      <w:r w:rsidRPr="00AB1686">
        <w:rPr>
          <w:rStyle w:val="aff"/>
          <w:rFonts w:hAnsi="標楷體" w:cs="標楷體"/>
          <w:kern w:val="0"/>
          <w:szCs w:val="24"/>
          <w:lang w:val="x-none"/>
        </w:rPr>
        <w:footnoteReference w:id="3"/>
      </w:r>
      <w:r w:rsidRPr="00AB1686">
        <w:rPr>
          <w:rFonts w:ascii="新細明體" w:eastAsia="新細明體" w:hAnsi="新細明體" w:hint="eastAsia"/>
        </w:rPr>
        <w:t>：</w:t>
      </w:r>
    </w:p>
    <w:p w14:paraId="36C62852" w14:textId="77777777" w:rsidR="009C4157" w:rsidRPr="00AB1686" w:rsidRDefault="009C4157" w:rsidP="009C4157">
      <w:pPr>
        <w:pStyle w:val="5"/>
      </w:pPr>
      <w:r w:rsidRPr="00AB1686">
        <w:rPr>
          <w:rFonts w:hint="eastAsia"/>
        </w:rPr>
        <w:t>臺灣禁漁期相關情形調查表，如附表。</w:t>
      </w:r>
    </w:p>
    <w:p w14:paraId="6B059419" w14:textId="77777777" w:rsidR="009C4157" w:rsidRPr="00AB1686" w:rsidRDefault="009C4157" w:rsidP="009C4157">
      <w:pPr>
        <w:pStyle w:val="5"/>
        <w:rPr>
          <w:rFonts w:hAnsi="標楷體" w:cs="新細明體"/>
          <w:kern w:val="0"/>
          <w:szCs w:val="32"/>
          <w:lang w:val="x-none"/>
        </w:rPr>
      </w:pPr>
      <w:r w:rsidRPr="00AB1686">
        <w:t>漁業署</w:t>
      </w:r>
      <w:r w:rsidRPr="00AB1686">
        <w:rPr>
          <w:rFonts w:hint="eastAsia"/>
        </w:rPr>
        <w:t>表示，</w:t>
      </w:r>
      <w:r w:rsidRPr="00AB1686">
        <w:rPr>
          <w:rFonts w:hAnsi="標楷體" w:cs="新細明體" w:hint="eastAsia"/>
          <w:kern w:val="0"/>
          <w:szCs w:val="32"/>
          <w:lang w:val="x-none"/>
        </w:rPr>
        <w:t>查現行規定，</w:t>
      </w:r>
      <w:r w:rsidRPr="00AB1686">
        <w:rPr>
          <w:rFonts w:hAnsi="標楷體" w:cs="新細明體" w:hint="eastAsia"/>
          <w:kern w:val="0"/>
          <w:szCs w:val="32"/>
          <w:u w:val="single"/>
          <w:lang w:val="x-none"/>
        </w:rPr>
        <w:t>漁船可經營1種主營漁業及3種兼營漁業</w:t>
      </w:r>
      <w:r w:rsidRPr="00AB1686">
        <w:rPr>
          <w:rFonts w:hAnsi="標楷體" w:cs="新細明體" w:hint="eastAsia"/>
          <w:kern w:val="0"/>
          <w:szCs w:val="32"/>
          <w:lang w:val="x-none"/>
        </w:rPr>
        <w:t>，除管制性漁業相關規定外，</w:t>
      </w:r>
      <w:r w:rsidRPr="00AB1686">
        <w:rPr>
          <w:rFonts w:hAnsi="標楷體" w:cs="新細明體" w:hint="eastAsia"/>
          <w:kern w:val="0"/>
          <w:szCs w:val="32"/>
          <w:u w:val="single"/>
          <w:lang w:val="x-none"/>
        </w:rPr>
        <w:t>實務上漁船可依季節依目標魚種調整作業</w:t>
      </w:r>
      <w:r w:rsidRPr="00AB1686">
        <w:rPr>
          <w:rFonts w:hAnsi="標楷體" w:cs="新細明體" w:hint="eastAsia"/>
          <w:kern w:val="0"/>
          <w:szCs w:val="32"/>
          <w:u w:val="single"/>
          <w:lang w:val="x-none"/>
        </w:rPr>
        <w:lastRenderedPageBreak/>
        <w:t>漁法</w:t>
      </w:r>
      <w:r w:rsidRPr="00AB1686">
        <w:rPr>
          <w:rFonts w:hAnsi="標楷體" w:cs="新細明體" w:hint="eastAsia"/>
          <w:kern w:val="0"/>
          <w:szCs w:val="32"/>
          <w:lang w:val="x-none"/>
        </w:rPr>
        <w:t>，並依經營情況評估是否出海作業。漁船主及僱用漁工之勞動關係，應以雙方相關契約為依據。</w:t>
      </w:r>
      <w:r w:rsidRPr="00AB1686">
        <w:rPr>
          <w:rFonts w:hAnsi="標楷體" w:cs="新細明體" w:hint="eastAsia"/>
          <w:kern w:val="0"/>
          <w:szCs w:val="32"/>
        </w:rPr>
        <w:t>禁漁為保護漁業資源，</w:t>
      </w:r>
      <w:r w:rsidRPr="00AB1686">
        <w:rPr>
          <w:rFonts w:hAnsi="標楷體" w:cs="新細明體" w:hint="eastAsia"/>
          <w:kern w:val="0"/>
          <w:szCs w:val="32"/>
          <w:u w:val="single"/>
        </w:rPr>
        <w:t>禁止漁船在一定期間捕撈特定的魚種，所採取的漁業管理措施，但不必然會造成漁船長時間不作業</w:t>
      </w:r>
      <w:r w:rsidRPr="00AB1686">
        <w:rPr>
          <w:rFonts w:hAnsi="標楷體" w:cs="新細明體" w:hint="eastAsia"/>
          <w:kern w:val="0"/>
          <w:szCs w:val="32"/>
        </w:rPr>
        <w:t>。因此，漁業署除了將針對禁漁之漁船船主進行宣導，倘於禁漁期間不出海作業，仍應善盡對外籍漁工之生活照顧責任之外，另</w:t>
      </w:r>
      <w:r w:rsidRPr="00AB1686">
        <w:rPr>
          <w:rFonts w:hAnsi="標楷體" w:cs="新細明體" w:hint="eastAsia"/>
          <w:kern w:val="0"/>
          <w:szCs w:val="32"/>
          <w:u w:val="single"/>
        </w:rPr>
        <w:t>配合勞動部的關懷機制與需求，提供相關漁船名單，以利勞動部辦理專案訪視與關懷。</w:t>
      </w:r>
    </w:p>
    <w:p w14:paraId="500F79C5" w14:textId="77777777" w:rsidR="009C4157" w:rsidRPr="00AB1686" w:rsidRDefault="009C4157" w:rsidP="009C4157">
      <w:pPr>
        <w:pStyle w:val="5"/>
      </w:pPr>
      <w:r w:rsidRPr="00AB1686">
        <w:t>漁業署</w:t>
      </w:r>
      <w:r w:rsidRPr="00AB1686">
        <w:rPr>
          <w:rFonts w:hint="eastAsia"/>
        </w:rPr>
        <w:t>表示，臺灣漁船在禁漁期間，僅禁止捕撈特定魚種，仍可調整作業漁法，捕撈其他魚種，不必然會造成漁船長時間不作業。</w:t>
      </w:r>
      <w:r w:rsidRPr="00AB1686">
        <w:rPr>
          <w:rFonts w:hAnsi="標楷體" w:cs="新細明體" w:hint="eastAsia"/>
          <w:kern w:val="0"/>
          <w:szCs w:val="32"/>
          <w:lang w:val="x-none"/>
        </w:rPr>
        <w:t>經查目前僅於基隆、新北地區，</w:t>
      </w:r>
      <w:r w:rsidRPr="00AB1686">
        <w:rPr>
          <w:rFonts w:hAnsi="標楷體" w:cs="新細明體" w:hint="eastAsia"/>
          <w:kern w:val="0"/>
          <w:szCs w:val="32"/>
          <w:u w:val="single"/>
          <w:lang w:val="x-none"/>
        </w:rPr>
        <w:t>少數小卷漁船於漁季(3至10月)結束後，雖可依規定經營其他漁業</w:t>
      </w:r>
      <w:r w:rsidRPr="00AB1686">
        <w:rPr>
          <w:rFonts w:hAnsi="標楷體" w:cs="新細明體" w:hint="eastAsia"/>
          <w:kern w:val="0"/>
          <w:szCs w:val="32"/>
          <w:lang w:val="x-none"/>
        </w:rPr>
        <w:t>，</w:t>
      </w:r>
      <w:r w:rsidRPr="00AB1686">
        <w:rPr>
          <w:rFonts w:hAnsi="標楷體" w:cs="新細明體" w:hint="eastAsia"/>
          <w:kern w:val="0"/>
          <w:szCs w:val="32"/>
          <w:u w:val="single"/>
          <w:lang w:val="x-none"/>
        </w:rPr>
        <w:t>但船主選擇不出海捕撈白帶魚或其他魚種</w:t>
      </w:r>
      <w:r w:rsidRPr="00AB1686">
        <w:rPr>
          <w:rFonts w:hAnsi="標楷體" w:cs="新細明體" w:hint="eastAsia"/>
          <w:kern w:val="0"/>
          <w:szCs w:val="32"/>
          <w:lang w:val="x-none"/>
        </w:rPr>
        <w:t>。另查去(112)年白帶魚平均船邊收購價格穩定維持在每公斤68.79元至79.84元，並無業者所稱魚價低迷之情事。船主於11月至次年2月不出海作業，純屬個案狀況，其僱用之外籍漁工之解僱、轉雇，依勞動基準法及勞動契約處理。倘外籍漁工認為過程中自身的權益受到損害，可透過現行1955專線(多國語)及申訴管道提出申訴。</w:t>
      </w:r>
    </w:p>
    <w:p w14:paraId="7CBF499D" w14:textId="77777777" w:rsidR="009C4157" w:rsidRPr="00AB1686" w:rsidRDefault="009C4157" w:rsidP="009C4157">
      <w:pPr>
        <w:pStyle w:val="5"/>
      </w:pPr>
      <w:r w:rsidRPr="00AB1686">
        <w:rPr>
          <w:rFonts w:hAnsi="標楷體" w:cs="新細明體" w:hint="eastAsia"/>
          <w:kern w:val="0"/>
          <w:szCs w:val="32"/>
          <w:lang w:val="x-none"/>
        </w:rPr>
        <w:t>實務上，禁漁期間本國籍漁工有無薪資一節，漁業署表示，</w:t>
      </w:r>
      <w:r w:rsidRPr="00AB1686">
        <w:rPr>
          <w:rFonts w:hAnsi="標楷體" w:cs="新細明體" w:hint="eastAsia"/>
          <w:kern w:val="0"/>
          <w:szCs w:val="32"/>
        </w:rPr>
        <w:t>根</w:t>
      </w:r>
      <w:r w:rsidRPr="00AB1686">
        <w:rPr>
          <w:rFonts w:hAnsi="標楷體" w:cs="新細明體" w:hint="eastAsia"/>
          <w:kern w:val="0"/>
          <w:szCs w:val="32"/>
          <w:lang w:val="x-none"/>
        </w:rPr>
        <w:t>據漁業署111年漁業年報統計，本國籍從事近海漁業人數為29</w:t>
      </w:r>
      <w:r w:rsidRPr="00AB1686">
        <w:rPr>
          <w:rFonts w:hAnsi="標楷體" w:cs="新細明體"/>
          <w:kern w:val="0"/>
          <w:szCs w:val="32"/>
          <w:lang w:val="x-none"/>
        </w:rPr>
        <w:t>,572</w:t>
      </w:r>
      <w:r w:rsidRPr="00AB1686">
        <w:rPr>
          <w:rFonts w:hAnsi="標楷體" w:cs="新細明體" w:hint="eastAsia"/>
          <w:kern w:val="0"/>
          <w:szCs w:val="32"/>
          <w:lang w:val="x-none"/>
        </w:rPr>
        <w:t>人、沿岸漁業從業人數為65</w:t>
      </w:r>
      <w:r w:rsidRPr="00AB1686">
        <w:rPr>
          <w:rFonts w:hAnsi="標楷體" w:cs="新細明體"/>
          <w:kern w:val="0"/>
          <w:szCs w:val="32"/>
          <w:lang w:val="x-none"/>
        </w:rPr>
        <w:t>,154</w:t>
      </w:r>
      <w:r w:rsidRPr="00AB1686">
        <w:rPr>
          <w:rFonts w:hAnsi="標楷體" w:cs="新細明體" w:hint="eastAsia"/>
          <w:kern w:val="0"/>
          <w:szCs w:val="32"/>
          <w:lang w:val="x-none"/>
        </w:rPr>
        <w:t>人。另查我國沿近海漁業漁船，</w:t>
      </w:r>
      <w:r w:rsidRPr="00AB1686">
        <w:rPr>
          <w:rFonts w:hAnsi="標楷體" w:cs="新細明體" w:hint="eastAsia"/>
          <w:kern w:val="0"/>
          <w:szCs w:val="32"/>
          <w:u w:val="single"/>
          <w:lang w:val="x-none"/>
        </w:rPr>
        <w:t>大部分皆係船長搭配1-2名本國籍漁工(家屬或資深幹部船員</w:t>
      </w:r>
      <w:r w:rsidRPr="00AB1686">
        <w:rPr>
          <w:rFonts w:hAnsi="標楷體" w:cs="新細明體" w:hint="eastAsia"/>
          <w:kern w:val="0"/>
          <w:szCs w:val="32"/>
          <w:lang w:val="x-none"/>
        </w:rPr>
        <w:t>)，其餘皆係聘僱外籍船</w:t>
      </w:r>
      <w:r w:rsidRPr="00AB1686">
        <w:rPr>
          <w:rFonts w:hAnsi="標楷體" w:cs="新細明體" w:hint="eastAsia"/>
          <w:kern w:val="0"/>
          <w:szCs w:val="32"/>
          <w:lang w:val="x-none"/>
        </w:rPr>
        <w:lastRenderedPageBreak/>
        <w:t>員。而本國籍漁工與船主之間薪資議定，可分為月薪制及分紅制，故</w:t>
      </w:r>
      <w:r w:rsidRPr="00AB1686">
        <w:rPr>
          <w:rFonts w:hAnsi="標楷體" w:cs="新細明體" w:hint="eastAsia"/>
          <w:kern w:val="0"/>
          <w:szCs w:val="32"/>
          <w:u w:val="single"/>
          <w:lang w:val="x-none"/>
        </w:rPr>
        <w:t>禁漁期間之薪資給付方式，回歸本國籍船員與船主之議定內容而定</w:t>
      </w:r>
      <w:r w:rsidRPr="00AB1686">
        <w:rPr>
          <w:rFonts w:hAnsi="標楷體" w:cs="新細明體" w:hint="eastAsia"/>
          <w:kern w:val="0"/>
          <w:szCs w:val="32"/>
          <w:lang w:val="x-none"/>
        </w:rPr>
        <w:t>。</w:t>
      </w:r>
    </w:p>
    <w:p w14:paraId="5177FE13" w14:textId="77777777" w:rsidR="009C4157" w:rsidRPr="00AB1686" w:rsidRDefault="009C4157" w:rsidP="009C4157">
      <w:pPr>
        <w:pStyle w:val="4"/>
      </w:pPr>
      <w:r w:rsidRPr="00AB1686">
        <w:rPr>
          <w:rFonts w:hint="eastAsia"/>
        </w:rPr>
        <w:t>勞動部意見</w:t>
      </w:r>
      <w:r w:rsidR="00E92EC0" w:rsidRPr="00AB1686">
        <w:rPr>
          <w:rStyle w:val="aff"/>
        </w:rPr>
        <w:footnoteReference w:id="4"/>
      </w:r>
      <w:r w:rsidRPr="00AB1686">
        <w:rPr>
          <w:rFonts w:ascii="新細明體" w:eastAsia="新細明體" w:hAnsi="新細明體" w:hint="eastAsia"/>
        </w:rPr>
        <w:t>：</w:t>
      </w:r>
    </w:p>
    <w:p w14:paraId="035B0A6E" w14:textId="77777777" w:rsidR="009C4157" w:rsidRPr="00AB1686" w:rsidRDefault="009C4157" w:rsidP="009C4157">
      <w:pPr>
        <w:pStyle w:val="5"/>
      </w:pPr>
      <w:r w:rsidRPr="00AB1686">
        <w:t>勞動部已於113年3月21日邀請漁業署等單位與會就外籍漁工漁船休漁、禁漁、停漁預警應變作為機制議題進行研商，會中據漁業署等單位說明，</w:t>
      </w:r>
      <w:r w:rsidRPr="00AB1686">
        <w:rPr>
          <w:u w:val="single"/>
        </w:rPr>
        <w:t>目前僅有鎖管棒受網（小卷）兼捕白帶魚漁船，近2年因白帶魚市場價跌而自主決定短期暫停漁撈作業</w:t>
      </w:r>
      <w:r w:rsidRPr="00AB1686">
        <w:t>，並未發現其他漁業種類有類似情形</w:t>
      </w:r>
      <w:r w:rsidRPr="00AB1686">
        <w:rPr>
          <w:rFonts w:hint="eastAsia"/>
        </w:rPr>
        <w:t>。</w:t>
      </w:r>
    </w:p>
    <w:p w14:paraId="56ABC42C" w14:textId="77777777" w:rsidR="009C4157" w:rsidRPr="00AB1686" w:rsidRDefault="009C4157" w:rsidP="009C4157">
      <w:pPr>
        <w:pStyle w:val="5"/>
      </w:pPr>
      <w:r w:rsidRPr="00AB1686">
        <w:t>未來若有其他漁業種類發生類此情節，漁業署及地方漁政機關於知悉後，分別依權責範圍將漁船編號造冊通知勞動部與地方勞政機關，並由發展署將漁船所聘僱</w:t>
      </w:r>
      <w:r w:rsidRPr="00AB1686">
        <w:rPr>
          <w:u w:val="single"/>
        </w:rPr>
        <w:t>外籍漁工列冊後，轉送地方勞政機關進行專案訪視及關懷</w:t>
      </w:r>
      <w:r w:rsidRPr="00AB1686">
        <w:t>，若遇有雇主或受委任</w:t>
      </w:r>
      <w:r w:rsidR="006C4494" w:rsidRPr="00AB1686">
        <w:t>仲介業者</w:t>
      </w:r>
      <w:r w:rsidRPr="00AB1686">
        <w:t>違法情事，則依法查處裁罰，並由發展署依法廢止及管制漁船雇主申請案件，及依法核處</w:t>
      </w:r>
      <w:r w:rsidR="006C4494" w:rsidRPr="00AB1686">
        <w:t>仲介業者</w:t>
      </w:r>
      <w:r w:rsidRPr="00AB1686">
        <w:t>停業及設立許可，且漁業署及地方漁政機關亦同時宣導雇主應善盡移工生活管理、依勞動契約履約及督促所委任之</w:t>
      </w:r>
      <w:r w:rsidR="006C4494" w:rsidRPr="00AB1686">
        <w:t>仲介業者</w:t>
      </w:r>
      <w:bookmarkStart w:id="80" w:name="_Hlk164439672"/>
      <w:r w:rsidRPr="00AB1686">
        <w:rPr>
          <w:u w:val="single"/>
        </w:rPr>
        <w:t>協助辦理外籍漁工轉換</w:t>
      </w:r>
      <w:bookmarkEnd w:id="80"/>
      <w:r w:rsidRPr="00AB1686">
        <w:rPr>
          <w:u w:val="single"/>
        </w:rPr>
        <w:t>事宜</w:t>
      </w:r>
      <w:r w:rsidRPr="00AB1686">
        <w:t>等事項</w:t>
      </w:r>
      <w:r w:rsidRPr="00AB1686">
        <w:rPr>
          <w:rFonts w:hint="eastAsia"/>
        </w:rPr>
        <w:t>。</w:t>
      </w:r>
    </w:p>
    <w:p w14:paraId="1691BE41" w14:textId="77777777" w:rsidR="00760BBA" w:rsidRPr="00AB1686" w:rsidRDefault="00760BBA" w:rsidP="00760BBA">
      <w:pPr>
        <w:pStyle w:val="2"/>
        <w:rPr>
          <w:rFonts w:hAnsi="標楷體"/>
          <w:szCs w:val="32"/>
        </w:rPr>
      </w:pPr>
      <w:bookmarkStart w:id="81" w:name="_Toc176530956"/>
      <w:r w:rsidRPr="00AB1686">
        <w:rPr>
          <w:rFonts w:hint="eastAsia"/>
        </w:rPr>
        <w:t>113年</w:t>
      </w:r>
      <w:r w:rsidR="00D527EA" w:rsidRPr="00AB1686">
        <w:rPr>
          <w:rFonts w:hint="eastAsia"/>
        </w:rPr>
        <w:t>3</w:t>
      </w:r>
      <w:r w:rsidRPr="00AB1686">
        <w:rPr>
          <w:rFonts w:hAnsi="標楷體" w:hint="eastAsia"/>
          <w:szCs w:val="32"/>
        </w:rPr>
        <w:t>月2</w:t>
      </w:r>
      <w:r w:rsidR="00D527EA" w:rsidRPr="00AB1686">
        <w:rPr>
          <w:rFonts w:hAnsi="標楷體" w:hint="eastAsia"/>
          <w:szCs w:val="32"/>
        </w:rPr>
        <w:t>6</w:t>
      </w:r>
      <w:r w:rsidRPr="00AB1686">
        <w:rPr>
          <w:rFonts w:hAnsi="標楷體" w:hint="eastAsia"/>
          <w:szCs w:val="32"/>
        </w:rPr>
        <w:t>日本院諮詢</w:t>
      </w:r>
      <w:r w:rsidR="00366311">
        <w:rPr>
          <w:rFonts w:hint="eastAsia"/>
        </w:rPr>
        <w:t>聖多福克里斯多福天主堂神父</w:t>
      </w:r>
      <w:r w:rsidR="00E41BE3">
        <w:rPr>
          <w:rFonts w:hint="eastAsia"/>
        </w:rPr>
        <w:t>○○</w:t>
      </w:r>
      <w:r w:rsidR="00D527EA" w:rsidRPr="00AB1686">
        <w:rPr>
          <w:rFonts w:hint="eastAsia"/>
        </w:rPr>
        <w:t>、新事社會服務中心</w:t>
      </w:r>
      <w:r w:rsidR="00AE797D">
        <w:rPr>
          <w:rFonts w:hint="eastAsia"/>
        </w:rPr>
        <w:t>李○○</w:t>
      </w:r>
      <w:r w:rsidR="00D527EA" w:rsidRPr="00AB1686">
        <w:rPr>
          <w:rFonts w:hint="eastAsia"/>
        </w:rPr>
        <w:t>、宜蘭漁工職業工會</w:t>
      </w:r>
      <w:r w:rsidR="00E41BE3">
        <w:rPr>
          <w:rFonts w:hint="eastAsia"/>
        </w:rPr>
        <w:t>李女士</w:t>
      </w:r>
      <w:r w:rsidR="00D527EA" w:rsidRPr="00AB1686">
        <w:rPr>
          <w:rFonts w:hint="eastAsia"/>
        </w:rPr>
        <w:t>、</w:t>
      </w:r>
      <w:r w:rsidR="00D527EA" w:rsidRPr="00AB1686">
        <w:t>F</w:t>
      </w:r>
      <w:r w:rsidR="00D527EA" w:rsidRPr="00AB1686">
        <w:rPr>
          <w:szCs w:val="32"/>
        </w:rPr>
        <w:t>OSP</w:t>
      </w:r>
      <w:r w:rsidR="00D527EA" w:rsidRPr="00AB1686">
        <w:rPr>
          <w:rFonts w:hint="eastAsia"/>
          <w:szCs w:val="32"/>
        </w:rPr>
        <w:t>志工</w:t>
      </w:r>
      <w:r w:rsidR="00AE797D">
        <w:rPr>
          <w:rFonts w:hint="eastAsia"/>
          <w:szCs w:val="32"/>
        </w:rPr>
        <w:t>吳○○</w:t>
      </w:r>
      <w:r w:rsidR="00D527EA" w:rsidRPr="00AB1686">
        <w:rPr>
          <w:rFonts w:hAnsi="標楷體" w:hint="eastAsia"/>
          <w:szCs w:val="32"/>
        </w:rPr>
        <w:t>，紀錄</w:t>
      </w:r>
      <w:r w:rsidR="008D6EDF" w:rsidRPr="00AB1686">
        <w:rPr>
          <w:rFonts w:hAnsi="標楷體" w:hint="eastAsia"/>
          <w:noProof/>
          <w:szCs w:val="32"/>
        </w:rPr>
        <w:t>摘要</w:t>
      </w:r>
      <w:r w:rsidR="00C011D3" w:rsidRPr="00AB1686">
        <w:rPr>
          <w:rFonts w:hAnsi="標楷體" w:hint="eastAsia"/>
          <w:noProof/>
          <w:szCs w:val="32"/>
        </w:rPr>
        <w:t>如下</w:t>
      </w:r>
      <w:r w:rsidR="008D6EDF" w:rsidRPr="00AB1686">
        <w:rPr>
          <w:rFonts w:hAnsi="標楷體" w:hint="eastAsia"/>
          <w:noProof/>
          <w:szCs w:val="32"/>
        </w:rPr>
        <w:t>：</w:t>
      </w:r>
      <w:bookmarkEnd w:id="81"/>
    </w:p>
    <w:p w14:paraId="703C7729" w14:textId="77777777" w:rsidR="008D6EDF" w:rsidRPr="00AB1686" w:rsidRDefault="008D6EDF" w:rsidP="008D6EDF">
      <w:pPr>
        <w:pStyle w:val="3"/>
        <w:rPr>
          <w:rFonts w:hAnsi="標楷體"/>
          <w:szCs w:val="32"/>
        </w:rPr>
      </w:pPr>
      <w:r w:rsidRPr="00AB1686">
        <w:rPr>
          <w:rFonts w:hAnsi="標楷體" w:hint="eastAsia"/>
          <w:bCs w:val="0"/>
          <w:szCs w:val="32"/>
        </w:rPr>
        <w:t>休漁問題</w:t>
      </w:r>
      <w:r w:rsidRPr="00AB1686">
        <w:rPr>
          <w:rFonts w:hAnsi="標楷體" w:hint="eastAsia"/>
          <w:szCs w:val="32"/>
        </w:rPr>
        <w:t>：</w:t>
      </w:r>
    </w:p>
    <w:p w14:paraId="5AB45EE6" w14:textId="77777777" w:rsidR="008D6EDF" w:rsidRPr="00AB1686" w:rsidRDefault="008D6EDF" w:rsidP="008D6EDF">
      <w:pPr>
        <w:pStyle w:val="4"/>
        <w:rPr>
          <w:rFonts w:hAnsi="標楷體"/>
          <w:szCs w:val="32"/>
        </w:rPr>
      </w:pPr>
      <w:r w:rsidRPr="00AB1686">
        <w:rPr>
          <w:rFonts w:hAnsi="標楷體" w:hint="eastAsia"/>
          <w:szCs w:val="32"/>
        </w:rPr>
        <w:t>北</w:t>
      </w:r>
      <w:r w:rsidR="00B70404" w:rsidRPr="00AB1686">
        <w:rPr>
          <w:rFonts w:hAnsi="標楷體" w:hint="eastAsia"/>
          <w:szCs w:val="32"/>
        </w:rPr>
        <w:t>臺灣</w:t>
      </w:r>
      <w:r w:rsidRPr="00AB1686">
        <w:rPr>
          <w:rFonts w:hAnsi="標楷體" w:hint="eastAsia"/>
          <w:szCs w:val="32"/>
        </w:rPr>
        <w:t>2大魚種在轉換，4</w:t>
      </w:r>
      <w:r w:rsidR="00ED747E" w:rsidRPr="00AB1686">
        <w:rPr>
          <w:rFonts w:hAnsi="標楷體" w:hint="eastAsia"/>
          <w:szCs w:val="32"/>
        </w:rPr>
        <w:t>至</w:t>
      </w:r>
      <w:r w:rsidRPr="00AB1686">
        <w:rPr>
          <w:rFonts w:hAnsi="標楷體" w:hint="eastAsia"/>
          <w:szCs w:val="32"/>
        </w:rPr>
        <w:t>10月小卷，10</w:t>
      </w:r>
      <w:r w:rsidR="00ED747E" w:rsidRPr="00AB1686">
        <w:rPr>
          <w:rFonts w:hAnsi="標楷體" w:hint="eastAsia"/>
          <w:szCs w:val="32"/>
        </w:rPr>
        <w:t>至</w:t>
      </w:r>
      <w:r w:rsidRPr="00AB1686">
        <w:rPr>
          <w:rFonts w:hAnsi="標楷體" w:hint="eastAsia"/>
          <w:szCs w:val="32"/>
        </w:rPr>
        <w:t>4月白</w:t>
      </w:r>
      <w:r w:rsidRPr="00AB1686">
        <w:rPr>
          <w:rFonts w:hAnsi="標楷體" w:hint="eastAsia"/>
          <w:szCs w:val="32"/>
        </w:rPr>
        <w:lastRenderedPageBreak/>
        <w:t>帶魚，以前小卷、白帶魚互相轉換生態都很順利，小卷不需外銷</w:t>
      </w:r>
      <w:r w:rsidR="00B70404" w:rsidRPr="00AB1686">
        <w:rPr>
          <w:rFonts w:hAnsi="標楷體" w:hint="eastAsia"/>
          <w:szCs w:val="32"/>
        </w:rPr>
        <w:t>臺灣</w:t>
      </w:r>
      <w:r w:rsidRPr="00AB1686">
        <w:rPr>
          <w:rFonts w:hAnsi="標楷體" w:hint="eastAsia"/>
          <w:szCs w:val="32"/>
        </w:rPr>
        <w:t>需求大，但白帶魚需要外銷到</w:t>
      </w:r>
      <w:r w:rsidR="002719B4" w:rsidRPr="00AB1686">
        <w:rPr>
          <w:rFonts w:hAnsi="標楷體" w:hint="eastAsia"/>
          <w:szCs w:val="32"/>
        </w:rPr>
        <w:t>中國</w:t>
      </w:r>
      <w:r w:rsidRPr="00AB1686">
        <w:rPr>
          <w:rFonts w:hAnsi="標楷體" w:hint="eastAsia"/>
          <w:szCs w:val="32"/>
        </w:rPr>
        <w:t>大陸。去</w:t>
      </w:r>
      <w:r w:rsidR="002719B4" w:rsidRPr="00AB1686">
        <w:rPr>
          <w:rFonts w:hAnsi="標楷體" w:hint="eastAsia"/>
          <w:szCs w:val="32"/>
        </w:rPr>
        <w:t>(112)</w:t>
      </w:r>
      <w:r w:rsidRPr="00AB1686">
        <w:rPr>
          <w:rFonts w:hAnsi="標楷體" w:hint="eastAsia"/>
          <w:szCs w:val="32"/>
        </w:rPr>
        <w:t>年白帶魚無法銷往</w:t>
      </w:r>
      <w:r w:rsidR="002719B4" w:rsidRPr="00AB1686">
        <w:rPr>
          <w:rFonts w:hAnsi="標楷體" w:hint="eastAsia"/>
          <w:szCs w:val="32"/>
        </w:rPr>
        <w:t>中國</w:t>
      </w:r>
      <w:r w:rsidRPr="00AB1686">
        <w:rPr>
          <w:rFonts w:hAnsi="標楷體" w:hint="eastAsia"/>
          <w:szCs w:val="32"/>
        </w:rPr>
        <w:t>大陸，所以休船。</w:t>
      </w:r>
    </w:p>
    <w:p w14:paraId="54A972E6" w14:textId="77777777" w:rsidR="00CD0F09" w:rsidRPr="00AB1686" w:rsidRDefault="00CD0F09" w:rsidP="008D6EDF">
      <w:pPr>
        <w:pStyle w:val="4"/>
        <w:rPr>
          <w:rFonts w:hAnsi="標楷體"/>
          <w:szCs w:val="32"/>
        </w:rPr>
      </w:pPr>
      <w:r w:rsidRPr="00AB1686">
        <w:rPr>
          <w:rFonts w:hAnsi="標楷體" w:hint="eastAsia"/>
          <w:szCs w:val="32"/>
        </w:rPr>
        <w:t>休漁期有些會半薪、有些提供吃住(住船上)但無薪水等，漁工需要錢只能打工，被抓只能等出境。</w:t>
      </w:r>
    </w:p>
    <w:p w14:paraId="03A9B720" w14:textId="77777777" w:rsidR="00A51F55" w:rsidRPr="00AB1686" w:rsidRDefault="005E2935" w:rsidP="008D6EDF">
      <w:pPr>
        <w:pStyle w:val="4"/>
        <w:rPr>
          <w:rFonts w:hAnsi="標楷體"/>
          <w:szCs w:val="32"/>
        </w:rPr>
      </w:pPr>
      <w:r w:rsidRPr="00AB1686">
        <w:rPr>
          <w:rFonts w:hAnsi="標楷體" w:hint="eastAsia"/>
          <w:szCs w:val="32"/>
        </w:rPr>
        <w:t>本案漁工來台之前，未被告知休漁問題，</w:t>
      </w:r>
      <w:r w:rsidR="00A51F55" w:rsidRPr="00AB1686">
        <w:rPr>
          <w:rFonts w:hAnsi="標楷體" w:hint="eastAsia"/>
          <w:szCs w:val="32"/>
        </w:rPr>
        <w:t>漁工感受到被欺騙，雇主、仲介都知道有休漁期，他們認知工作是3年合約，如果事先知道只有工作5個月都不會簽這種約。希望跟他們講清楚，漁工當然有權利選擇要不要來</w:t>
      </w:r>
      <w:r w:rsidR="00B70404" w:rsidRPr="00AB1686">
        <w:rPr>
          <w:rFonts w:hAnsi="標楷體" w:hint="eastAsia"/>
          <w:szCs w:val="32"/>
        </w:rPr>
        <w:t>臺灣</w:t>
      </w:r>
      <w:r w:rsidR="00A51F55" w:rsidRPr="00AB1686">
        <w:rPr>
          <w:rFonts w:hAnsi="標楷體" w:hint="eastAsia"/>
          <w:szCs w:val="32"/>
        </w:rPr>
        <w:t>工作。</w:t>
      </w:r>
    </w:p>
    <w:p w14:paraId="20E30ABD" w14:textId="77777777" w:rsidR="005E2935" w:rsidRPr="00AB1686" w:rsidRDefault="00B70404" w:rsidP="008D6EDF">
      <w:pPr>
        <w:pStyle w:val="4"/>
        <w:rPr>
          <w:rFonts w:hAnsi="標楷體"/>
          <w:szCs w:val="32"/>
        </w:rPr>
      </w:pPr>
      <w:r w:rsidRPr="00AB1686">
        <w:rPr>
          <w:rFonts w:hAnsi="標楷體" w:hint="eastAsia"/>
          <w:szCs w:val="32"/>
        </w:rPr>
        <w:t>臺灣</w:t>
      </w:r>
      <w:r w:rsidR="00F6625F" w:rsidRPr="00AB1686">
        <w:rPr>
          <w:rFonts w:hAnsi="標楷體" w:hint="eastAsia"/>
          <w:szCs w:val="32"/>
        </w:rPr>
        <w:t>漁</w:t>
      </w:r>
      <w:r w:rsidR="005E2935" w:rsidRPr="00AB1686">
        <w:rPr>
          <w:rFonts w:hAnsi="標楷體" w:hint="eastAsia"/>
          <w:szCs w:val="32"/>
        </w:rPr>
        <w:t>期、</w:t>
      </w:r>
      <w:r w:rsidR="00F6625F" w:rsidRPr="00AB1686">
        <w:rPr>
          <w:rFonts w:hAnsi="標楷體" w:hint="eastAsia"/>
          <w:szCs w:val="32"/>
        </w:rPr>
        <w:t>漁</w:t>
      </w:r>
      <w:r w:rsidR="005E2935" w:rsidRPr="00AB1686">
        <w:rPr>
          <w:rFonts w:hAnsi="標楷體" w:hint="eastAsia"/>
          <w:szCs w:val="32"/>
        </w:rPr>
        <w:t>季</w:t>
      </w:r>
      <w:r w:rsidR="00F6625F" w:rsidRPr="00AB1686">
        <w:rPr>
          <w:rFonts w:hAnsi="標楷體" w:hint="eastAsia"/>
          <w:szCs w:val="32"/>
        </w:rPr>
        <w:t>與</w:t>
      </w:r>
      <w:r w:rsidR="005E2935" w:rsidRPr="00AB1686">
        <w:rPr>
          <w:rFonts w:hAnsi="標楷體" w:hint="eastAsia"/>
          <w:szCs w:val="32"/>
        </w:rPr>
        <w:t>漁工</w:t>
      </w:r>
      <w:r w:rsidR="00F6625F" w:rsidRPr="00AB1686">
        <w:rPr>
          <w:rFonts w:hAnsi="標楷體" w:hint="eastAsia"/>
          <w:szCs w:val="32"/>
        </w:rPr>
        <w:t>無關</w:t>
      </w:r>
      <w:r w:rsidR="005E2935" w:rsidRPr="00AB1686">
        <w:rPr>
          <w:rFonts w:hAnsi="標楷體" w:hint="eastAsia"/>
          <w:szCs w:val="32"/>
        </w:rPr>
        <w:t>，還是要有薪水、資遣費，第一時間勞政單位應該馬上處理。執法人員不用強硬方式執法時，</w:t>
      </w:r>
      <w:r w:rsidR="00705A16" w:rsidRPr="00AB1686">
        <w:rPr>
          <w:rFonts w:hAnsi="標楷體" w:hint="eastAsia"/>
          <w:szCs w:val="32"/>
        </w:rPr>
        <w:t>民間組織</w:t>
      </w:r>
      <w:r w:rsidR="005E2935" w:rsidRPr="00AB1686">
        <w:rPr>
          <w:rFonts w:hAnsi="標楷體" w:hint="eastAsia"/>
          <w:szCs w:val="32"/>
        </w:rPr>
        <w:t>變成討債公司、調查局角色。應該回歸體制、回歸法規面，第一時間勞工局收到案件，仲介、雇主應該要被處理，第一時間應讓勞工住在臨時庇護所，先安置、後調查。</w:t>
      </w:r>
    </w:p>
    <w:p w14:paraId="411FAC68" w14:textId="77777777" w:rsidR="00946A02" w:rsidRPr="00AB1686" w:rsidRDefault="00946A02" w:rsidP="008D6EDF">
      <w:pPr>
        <w:pStyle w:val="4"/>
        <w:rPr>
          <w:rFonts w:hAnsi="標楷體"/>
          <w:szCs w:val="32"/>
        </w:rPr>
      </w:pPr>
      <w:r w:rsidRPr="00AB1686">
        <w:rPr>
          <w:rFonts w:hAnsi="標楷體" w:hint="eastAsia"/>
          <w:szCs w:val="32"/>
        </w:rPr>
        <w:t>勞政機關審核後發聘僱許可，</w:t>
      </w:r>
      <w:r w:rsidRPr="00AB1686">
        <w:rPr>
          <w:rFonts w:hAnsi="標楷體" w:hint="eastAsia"/>
          <w:szCs w:val="32"/>
          <w:u w:val="single"/>
        </w:rPr>
        <w:t>如果雇主需要勞動力只是短期聘僱，審核時</w:t>
      </w:r>
      <w:r w:rsidR="000413D6" w:rsidRPr="00AB1686">
        <w:rPr>
          <w:rFonts w:hAnsi="標楷體" w:hint="eastAsia"/>
          <w:szCs w:val="32"/>
          <w:u w:val="single"/>
        </w:rPr>
        <w:t>，</w:t>
      </w:r>
      <w:r w:rsidRPr="00AB1686">
        <w:rPr>
          <w:rFonts w:hAnsi="標楷體" w:hint="eastAsia"/>
          <w:szCs w:val="32"/>
          <w:u w:val="single"/>
        </w:rPr>
        <w:t>政府應列入考量</w:t>
      </w:r>
      <w:r w:rsidRPr="00AB1686">
        <w:rPr>
          <w:rFonts w:hAnsi="標楷體" w:hint="eastAsia"/>
          <w:szCs w:val="32"/>
        </w:rPr>
        <w:t>，不是只是制式合約範本。</w:t>
      </w:r>
    </w:p>
    <w:p w14:paraId="7725F103" w14:textId="77777777" w:rsidR="00CD0F09" w:rsidRPr="00AB1686" w:rsidRDefault="00CD0F09" w:rsidP="008D6EDF">
      <w:pPr>
        <w:pStyle w:val="3"/>
        <w:rPr>
          <w:rFonts w:hAnsi="標楷體"/>
          <w:szCs w:val="32"/>
        </w:rPr>
      </w:pPr>
      <w:r w:rsidRPr="00AB1686">
        <w:rPr>
          <w:rFonts w:hAnsi="標楷體" w:hint="eastAsia"/>
          <w:bCs w:val="0"/>
          <w:szCs w:val="32"/>
        </w:rPr>
        <w:t>解約問題</w:t>
      </w:r>
      <w:r w:rsidR="006F3A44" w:rsidRPr="00AB1686">
        <w:rPr>
          <w:rFonts w:hAnsi="標楷體" w:hint="eastAsia"/>
          <w:szCs w:val="32"/>
        </w:rPr>
        <w:t>：</w:t>
      </w:r>
    </w:p>
    <w:p w14:paraId="059BFB20" w14:textId="77777777" w:rsidR="00D17224" w:rsidRPr="00AB1686" w:rsidRDefault="00D17224" w:rsidP="00CD0F09">
      <w:pPr>
        <w:pStyle w:val="4"/>
        <w:rPr>
          <w:rFonts w:hAnsi="標楷體"/>
          <w:bCs/>
          <w:szCs w:val="32"/>
        </w:rPr>
      </w:pPr>
      <w:r w:rsidRPr="00AB1686">
        <w:rPr>
          <w:rFonts w:hAnsi="標楷體" w:hint="eastAsia"/>
          <w:bCs/>
          <w:szCs w:val="32"/>
        </w:rPr>
        <w:t>漁工被惡意解約，完全</w:t>
      </w:r>
      <w:r w:rsidRPr="00AB1686">
        <w:rPr>
          <w:rFonts w:hAnsi="標楷體" w:hint="eastAsia"/>
          <w:bCs/>
          <w:szCs w:val="32"/>
          <w:u w:val="single"/>
        </w:rPr>
        <w:t>沒有收到資遣費</w:t>
      </w:r>
      <w:r w:rsidRPr="00AB1686">
        <w:rPr>
          <w:rFonts w:hAnsi="標楷體" w:hint="eastAsia"/>
          <w:bCs/>
          <w:szCs w:val="32"/>
        </w:rPr>
        <w:t>。</w:t>
      </w:r>
    </w:p>
    <w:p w14:paraId="4BFDB7FE" w14:textId="77777777" w:rsidR="00CD0F09" w:rsidRPr="00AB1686" w:rsidRDefault="00CD0F09" w:rsidP="00CD0F09">
      <w:pPr>
        <w:pStyle w:val="4"/>
        <w:rPr>
          <w:rFonts w:hAnsi="標楷體"/>
          <w:szCs w:val="32"/>
        </w:rPr>
      </w:pPr>
      <w:r w:rsidRPr="00AB1686">
        <w:rPr>
          <w:rFonts w:hAnsi="標楷體" w:hint="eastAsia"/>
          <w:szCs w:val="32"/>
        </w:rPr>
        <w:t>解約理由「業務緊縮」要走那套流程(政府要現場勘查</w:t>
      </w:r>
      <w:r w:rsidR="00321BB4" w:rsidRPr="00AB1686">
        <w:rPr>
          <w:rFonts w:hAnsi="標楷體" w:hint="eastAsia"/>
          <w:szCs w:val="32"/>
        </w:rPr>
        <w:t>，</w:t>
      </w:r>
      <w:r w:rsidRPr="00AB1686">
        <w:rPr>
          <w:rFonts w:hAnsi="標楷體" w:hint="eastAsia"/>
          <w:szCs w:val="32"/>
        </w:rPr>
        <w:t>查證很麻煩)，</w:t>
      </w:r>
      <w:r w:rsidRPr="00AB1686">
        <w:rPr>
          <w:rFonts w:hAnsi="標楷體" w:hint="eastAsia"/>
          <w:szCs w:val="32"/>
          <w:u w:val="single"/>
        </w:rPr>
        <w:t>解約原因大家都勾「其他原因」，是漏洞，為了不要陷入60天、船主不用被訪查</w:t>
      </w:r>
      <w:r w:rsidRPr="00AB1686">
        <w:rPr>
          <w:rFonts w:hAnsi="標楷體" w:hint="eastAsia"/>
          <w:szCs w:val="32"/>
        </w:rPr>
        <w:t>，很多都是用這種方法。</w:t>
      </w:r>
    </w:p>
    <w:p w14:paraId="5F885C0B" w14:textId="77777777" w:rsidR="000A092C" w:rsidRPr="00AB1686" w:rsidRDefault="000A092C" w:rsidP="00CD0F09">
      <w:pPr>
        <w:pStyle w:val="4"/>
        <w:rPr>
          <w:rFonts w:hAnsi="標楷體"/>
          <w:szCs w:val="32"/>
        </w:rPr>
      </w:pPr>
      <w:r w:rsidRPr="00AB1686">
        <w:rPr>
          <w:rFonts w:hAnsi="標楷體" w:hint="eastAsia"/>
          <w:szCs w:val="32"/>
        </w:rPr>
        <w:t>勾稽「解約」時</w:t>
      </w:r>
      <w:r w:rsidR="000413D6" w:rsidRPr="00AB1686">
        <w:rPr>
          <w:rFonts w:hAnsi="標楷體" w:hint="eastAsia"/>
          <w:szCs w:val="32"/>
        </w:rPr>
        <w:t>，</w:t>
      </w:r>
      <w:r w:rsidRPr="00AB1686">
        <w:rPr>
          <w:rFonts w:hAnsi="標楷體" w:hint="eastAsia"/>
          <w:szCs w:val="32"/>
        </w:rPr>
        <w:t>要重視，因為漁季導致解約，該有的權利</w:t>
      </w:r>
      <w:r w:rsidR="004A44B4" w:rsidRPr="00AB1686">
        <w:rPr>
          <w:rFonts w:hAnsi="標楷體" w:hint="eastAsia"/>
          <w:szCs w:val="32"/>
        </w:rPr>
        <w:t>資遣費</w:t>
      </w:r>
      <w:r w:rsidRPr="00AB1686">
        <w:rPr>
          <w:rFonts w:hAnsi="標楷體" w:hint="eastAsia"/>
          <w:szCs w:val="32"/>
        </w:rPr>
        <w:t>，「業務緊縮」政府認同，因為業務緊縮進入轉換雇主期間，要用特別方式。現</w:t>
      </w:r>
      <w:r w:rsidRPr="00AB1686">
        <w:rPr>
          <w:rFonts w:hAnsi="標楷體" w:hint="eastAsia"/>
          <w:szCs w:val="32"/>
        </w:rPr>
        <w:lastRenderedPageBreak/>
        <w:t>在勾「其他」。要做防呆。因不可歸咎勞工因素產生勞雇關係解約，應保障勞工。</w:t>
      </w:r>
    </w:p>
    <w:p w14:paraId="0D400ADC" w14:textId="77777777" w:rsidR="003D5D71" w:rsidRPr="00AB1686" w:rsidRDefault="003D5D71" w:rsidP="003D5D71">
      <w:pPr>
        <w:pStyle w:val="3"/>
        <w:rPr>
          <w:rFonts w:hAnsi="標楷體"/>
          <w:szCs w:val="32"/>
        </w:rPr>
      </w:pPr>
      <w:r w:rsidRPr="00AB1686">
        <w:rPr>
          <w:rFonts w:hAnsi="標楷體" w:hint="eastAsia"/>
          <w:bCs w:val="0"/>
          <w:szCs w:val="32"/>
        </w:rPr>
        <w:t>食宿收費問題</w:t>
      </w:r>
      <w:r w:rsidRPr="00AB1686">
        <w:rPr>
          <w:rFonts w:hAnsi="標楷體" w:hint="eastAsia"/>
          <w:szCs w:val="32"/>
        </w:rPr>
        <w:t>：</w:t>
      </w:r>
    </w:p>
    <w:p w14:paraId="6CED4CDF" w14:textId="77777777" w:rsidR="00946A02" w:rsidRPr="00AB1686" w:rsidRDefault="00946A02" w:rsidP="003D5D71">
      <w:pPr>
        <w:pStyle w:val="4"/>
        <w:rPr>
          <w:rFonts w:hAnsi="標楷體"/>
          <w:szCs w:val="32"/>
        </w:rPr>
      </w:pPr>
      <w:r w:rsidRPr="00AB1686">
        <w:rPr>
          <w:rFonts w:hAnsi="標楷體" w:hint="eastAsia"/>
          <w:szCs w:val="32"/>
          <w:u w:val="single"/>
        </w:rPr>
        <w:t>等待安置、聘僱食宿費</w:t>
      </w:r>
      <w:r w:rsidRPr="00AB1686">
        <w:rPr>
          <w:rFonts w:hAnsi="標楷體" w:hint="eastAsia"/>
          <w:szCs w:val="32"/>
        </w:rPr>
        <w:t>，雇主應該負擔。</w:t>
      </w:r>
    </w:p>
    <w:p w14:paraId="66AAF4A1" w14:textId="77777777" w:rsidR="003C306F" w:rsidRPr="00AB1686" w:rsidRDefault="003D5D71" w:rsidP="003D5D71">
      <w:pPr>
        <w:pStyle w:val="4"/>
        <w:rPr>
          <w:rFonts w:hAnsi="標楷體"/>
          <w:szCs w:val="32"/>
        </w:rPr>
      </w:pPr>
      <w:r w:rsidRPr="00AB1686">
        <w:rPr>
          <w:rFonts w:hAnsi="標楷體" w:hint="eastAsia"/>
          <w:szCs w:val="32"/>
        </w:rPr>
        <w:t>大</w:t>
      </w:r>
      <w:r w:rsidR="005724FF" w:rsidRPr="00AB1686">
        <w:rPr>
          <w:rFonts w:hAnsi="標楷體" w:hint="eastAsia"/>
          <w:sz w:val="28"/>
          <w:szCs w:val="28"/>
        </w:rPr>
        <w:t>○</w:t>
      </w:r>
      <w:r w:rsidRPr="00AB1686">
        <w:rPr>
          <w:rFonts w:hAnsi="標楷體" w:hint="eastAsia"/>
          <w:szCs w:val="32"/>
        </w:rPr>
        <w:t>不會一開始就說要收錢，所以在詢問時</w:t>
      </w:r>
      <w:r w:rsidR="000413D6" w:rsidRPr="00AB1686">
        <w:rPr>
          <w:rFonts w:hAnsi="標楷體" w:hint="eastAsia"/>
          <w:szCs w:val="32"/>
        </w:rPr>
        <w:t>，</w:t>
      </w:r>
      <w:r w:rsidRPr="00AB1686">
        <w:rPr>
          <w:rFonts w:hAnsi="標楷體" w:hint="eastAsia"/>
          <w:szCs w:val="32"/>
        </w:rPr>
        <w:t>漁工會說沒有收錢，仲介巧妙</w:t>
      </w:r>
      <w:r w:rsidR="000D4766" w:rsidRPr="00AB1686">
        <w:rPr>
          <w:rFonts w:hAnsi="標楷體" w:hint="eastAsia"/>
          <w:szCs w:val="32"/>
        </w:rPr>
        <w:t>閃</w:t>
      </w:r>
      <w:r w:rsidRPr="00AB1686">
        <w:rPr>
          <w:rFonts w:hAnsi="標楷體" w:hint="eastAsia"/>
          <w:szCs w:val="32"/>
        </w:rPr>
        <w:t>躲證據。</w:t>
      </w:r>
    </w:p>
    <w:p w14:paraId="4777BACD" w14:textId="77777777" w:rsidR="00946A02" w:rsidRPr="00AB1686" w:rsidRDefault="00946A02" w:rsidP="003D5D71">
      <w:pPr>
        <w:pStyle w:val="4"/>
        <w:rPr>
          <w:rFonts w:hAnsi="標楷體"/>
          <w:szCs w:val="32"/>
        </w:rPr>
      </w:pPr>
      <w:r w:rsidRPr="00AB1686">
        <w:rPr>
          <w:rFonts w:hAnsi="標楷體" w:hint="eastAsia"/>
          <w:szCs w:val="32"/>
        </w:rPr>
        <w:t>仲介收食宿費，都是仲介不成文規定。沒有明文規定、勞政單位無法取締，用現金支付，沒有證據。</w:t>
      </w:r>
    </w:p>
    <w:p w14:paraId="57461D0B" w14:textId="77777777" w:rsidR="00CD0F09" w:rsidRPr="00AB1686" w:rsidRDefault="00CD0F09" w:rsidP="00CD0F09">
      <w:pPr>
        <w:pStyle w:val="3"/>
        <w:rPr>
          <w:rFonts w:hAnsi="標楷體"/>
          <w:bCs w:val="0"/>
          <w:szCs w:val="32"/>
        </w:rPr>
      </w:pPr>
      <w:r w:rsidRPr="00AB1686">
        <w:rPr>
          <w:rFonts w:hAnsi="標楷體" w:hint="eastAsia"/>
          <w:bCs w:val="0"/>
          <w:szCs w:val="32"/>
        </w:rPr>
        <w:t>護照被扣留</w:t>
      </w:r>
      <w:r w:rsidR="006F3A44" w:rsidRPr="00AB1686">
        <w:rPr>
          <w:rFonts w:hAnsi="標楷體" w:hint="eastAsia"/>
          <w:bCs w:val="0"/>
          <w:szCs w:val="32"/>
        </w:rPr>
        <w:t>：</w:t>
      </w:r>
    </w:p>
    <w:p w14:paraId="37D50F48" w14:textId="77777777" w:rsidR="00CD0F09" w:rsidRPr="00AB1686" w:rsidRDefault="00CD0F09" w:rsidP="00CD0F09">
      <w:pPr>
        <w:pStyle w:val="4"/>
        <w:rPr>
          <w:rFonts w:hAnsi="標楷體"/>
          <w:szCs w:val="32"/>
        </w:rPr>
      </w:pPr>
      <w:r w:rsidRPr="00AB1686">
        <w:rPr>
          <w:rFonts w:hAnsi="標楷體" w:hint="eastAsia"/>
          <w:szCs w:val="32"/>
          <w:u w:val="single"/>
        </w:rPr>
        <w:t>護照問題普遍收存在</w:t>
      </w:r>
      <w:r w:rsidR="006C4494" w:rsidRPr="00AB1686">
        <w:rPr>
          <w:rFonts w:hAnsi="標楷體" w:hint="eastAsia"/>
          <w:szCs w:val="32"/>
          <w:u w:val="single"/>
        </w:rPr>
        <w:t>仲介業者</w:t>
      </w:r>
      <w:r w:rsidRPr="00AB1686">
        <w:rPr>
          <w:rFonts w:hAnsi="標楷體" w:hint="eastAsia"/>
          <w:szCs w:val="32"/>
          <w:u w:val="single"/>
        </w:rPr>
        <w:t>，洗腦漁工</w:t>
      </w:r>
      <w:r w:rsidRPr="00AB1686">
        <w:rPr>
          <w:rFonts w:hAnsi="標楷體" w:hint="eastAsia"/>
          <w:szCs w:val="32"/>
        </w:rPr>
        <w:t>，說「不見了很麻煩、風險說的很可怕、要花很多錢」等。居留證、健保卡最近普遍回歸漁工自己身上，護照還要努力。</w:t>
      </w:r>
    </w:p>
    <w:p w14:paraId="03B8004C" w14:textId="77777777" w:rsidR="000A092C" w:rsidRPr="00AB1686" w:rsidRDefault="000A092C" w:rsidP="00CD0F09">
      <w:pPr>
        <w:pStyle w:val="4"/>
        <w:rPr>
          <w:rFonts w:hAnsi="標楷體"/>
          <w:szCs w:val="32"/>
        </w:rPr>
      </w:pPr>
      <w:r w:rsidRPr="00AB1686">
        <w:rPr>
          <w:rFonts w:hAnsi="標楷體" w:hint="eastAsia"/>
          <w:szCs w:val="32"/>
        </w:rPr>
        <w:t>政府應該要有1套系統，可以</w:t>
      </w:r>
      <w:r w:rsidRPr="00AB1686">
        <w:rPr>
          <w:rFonts w:hAnsi="標楷體" w:hint="eastAsia"/>
          <w:szCs w:val="32"/>
          <w:u w:val="single"/>
        </w:rPr>
        <w:t>讓漁工自己上網查自己的狀態，資訊應該公開透明</w:t>
      </w:r>
      <w:r w:rsidRPr="00AB1686">
        <w:rPr>
          <w:rFonts w:hAnsi="標楷體" w:hint="eastAsia"/>
          <w:szCs w:val="32"/>
        </w:rPr>
        <w:t>。</w:t>
      </w:r>
    </w:p>
    <w:p w14:paraId="44F00D7F" w14:textId="77777777" w:rsidR="008D6EDF" w:rsidRPr="00AB1686" w:rsidRDefault="008D6EDF" w:rsidP="008D6EDF">
      <w:pPr>
        <w:pStyle w:val="3"/>
        <w:rPr>
          <w:rFonts w:hAnsi="標楷體"/>
          <w:szCs w:val="32"/>
        </w:rPr>
      </w:pPr>
      <w:r w:rsidRPr="00AB1686">
        <w:rPr>
          <w:rFonts w:hAnsi="標楷體" w:hint="eastAsia"/>
          <w:bCs w:val="0"/>
          <w:szCs w:val="32"/>
        </w:rPr>
        <w:t>仲介已經介入他人的勞動契約</w:t>
      </w:r>
      <w:r w:rsidRPr="00AB1686">
        <w:rPr>
          <w:rFonts w:hAnsi="標楷體" w:hint="eastAsia"/>
          <w:szCs w:val="32"/>
        </w:rPr>
        <w:t>：</w:t>
      </w:r>
    </w:p>
    <w:p w14:paraId="48428938" w14:textId="77777777" w:rsidR="008D6EDF" w:rsidRPr="00AB1686" w:rsidRDefault="008D6EDF" w:rsidP="008D6EDF">
      <w:pPr>
        <w:pStyle w:val="4"/>
        <w:rPr>
          <w:rFonts w:hAnsi="標楷體"/>
          <w:szCs w:val="32"/>
        </w:rPr>
      </w:pPr>
      <w:r w:rsidRPr="00AB1686">
        <w:rPr>
          <w:rFonts w:hAnsi="標楷體" w:hint="eastAsia"/>
          <w:szCs w:val="32"/>
        </w:rPr>
        <w:t>本案漁工簽約3年，表面是勞動契約，</w:t>
      </w:r>
      <w:r w:rsidRPr="00AB1686">
        <w:rPr>
          <w:rFonts w:hAnsi="標楷體" w:hint="eastAsia"/>
          <w:szCs w:val="32"/>
          <w:u w:val="single"/>
        </w:rPr>
        <w:t>實際仲介變成管理角色、雇主的角色</w:t>
      </w:r>
      <w:r w:rsidRPr="00AB1686">
        <w:rPr>
          <w:rFonts w:hAnsi="標楷體" w:hint="eastAsia"/>
          <w:szCs w:val="32"/>
        </w:rPr>
        <w:t>，薪水是仲介在發。嚴格說，仲介已經介入他人的勞動契約。</w:t>
      </w:r>
      <w:r w:rsidR="00846263" w:rsidRPr="00AB1686">
        <w:rPr>
          <w:rFonts w:hAnsi="標楷體" w:hint="eastAsia"/>
          <w:szCs w:val="32"/>
          <w:u w:val="single"/>
        </w:rPr>
        <w:t>整個市場被仲介掌控</w:t>
      </w:r>
      <w:r w:rsidR="00846263" w:rsidRPr="00AB1686">
        <w:rPr>
          <w:rFonts w:hAnsi="標楷體" w:hint="eastAsia"/>
          <w:szCs w:val="32"/>
        </w:rPr>
        <w:t>。</w:t>
      </w:r>
    </w:p>
    <w:p w14:paraId="3B96F925" w14:textId="77777777" w:rsidR="008D6EDF" w:rsidRPr="00AB1686" w:rsidRDefault="005724FF" w:rsidP="008D6EDF">
      <w:pPr>
        <w:pStyle w:val="4"/>
        <w:rPr>
          <w:rFonts w:hAnsi="標楷體"/>
          <w:szCs w:val="32"/>
        </w:rPr>
      </w:pPr>
      <w:r w:rsidRPr="00AB1686">
        <w:rPr>
          <w:rFonts w:hAnsi="標楷體" w:hint="eastAsia"/>
          <w:szCs w:val="32"/>
        </w:rPr>
        <w:t>大○</w:t>
      </w:r>
      <w:r w:rsidR="00CD0F09" w:rsidRPr="00AB1686">
        <w:rPr>
          <w:rFonts w:hAnsi="標楷體" w:hint="eastAsia"/>
          <w:szCs w:val="32"/>
        </w:rPr>
        <w:t>就是</w:t>
      </w:r>
      <w:r w:rsidR="00D66EE1" w:rsidRPr="00AB1686">
        <w:rPr>
          <w:rFonts w:hAnsi="標楷體" w:hint="eastAsia"/>
          <w:szCs w:val="32"/>
        </w:rPr>
        <w:t>銓○</w:t>
      </w:r>
      <w:r w:rsidR="00CD0F09" w:rsidRPr="00AB1686">
        <w:rPr>
          <w:rFonts w:hAnsi="標楷體" w:hint="eastAsia"/>
          <w:szCs w:val="32"/>
        </w:rPr>
        <w:t>。</w:t>
      </w:r>
      <w:r w:rsidR="00D66EE1" w:rsidRPr="00AB1686">
        <w:rPr>
          <w:rFonts w:hAnsi="標楷體" w:hint="eastAsia"/>
          <w:szCs w:val="32"/>
        </w:rPr>
        <w:t>銓○</w:t>
      </w:r>
      <w:r w:rsidR="00CD0F09" w:rsidRPr="00AB1686">
        <w:rPr>
          <w:rFonts w:hAnsi="標楷體" w:hint="eastAsia"/>
          <w:szCs w:val="32"/>
        </w:rPr>
        <w:t>以前叫</w:t>
      </w:r>
      <w:r w:rsidRPr="00AB1686">
        <w:rPr>
          <w:rFonts w:hAnsi="標楷體" w:hint="eastAsia"/>
          <w:szCs w:val="32"/>
        </w:rPr>
        <w:t>大○</w:t>
      </w:r>
      <w:r w:rsidR="00CD0F09" w:rsidRPr="00AB1686">
        <w:rPr>
          <w:rFonts w:hAnsi="標楷體" w:hint="eastAsia"/>
          <w:szCs w:val="32"/>
        </w:rPr>
        <w:t>。野柳是</w:t>
      </w:r>
      <w:r w:rsidRPr="00AB1686">
        <w:rPr>
          <w:rFonts w:hAnsi="標楷體" w:hint="eastAsia"/>
          <w:szCs w:val="32"/>
        </w:rPr>
        <w:t>大○</w:t>
      </w:r>
      <w:r w:rsidR="00CD0F09" w:rsidRPr="00AB1686">
        <w:rPr>
          <w:rFonts w:hAnsi="標楷體" w:hint="eastAsia"/>
          <w:szCs w:val="32"/>
        </w:rPr>
        <w:t>、三重是</w:t>
      </w:r>
      <w:r w:rsidR="00D66EE1" w:rsidRPr="00AB1686">
        <w:rPr>
          <w:rFonts w:hAnsi="標楷體" w:hint="eastAsia"/>
          <w:szCs w:val="32"/>
        </w:rPr>
        <w:t>長○○</w:t>
      </w:r>
      <w:r w:rsidR="00CD0F09" w:rsidRPr="00AB1686">
        <w:rPr>
          <w:rFonts w:hAnsi="標楷體" w:hint="eastAsia"/>
          <w:szCs w:val="32"/>
        </w:rPr>
        <w:t>、</w:t>
      </w:r>
      <w:r w:rsidR="00D66EE1" w:rsidRPr="00AB1686">
        <w:rPr>
          <w:rFonts w:hAnsi="標楷體" w:hint="eastAsia"/>
          <w:szCs w:val="32"/>
        </w:rPr>
        <w:t>和○○</w:t>
      </w:r>
      <w:r w:rsidR="00B3416A" w:rsidRPr="00AB1686">
        <w:rPr>
          <w:rFonts w:hAnsi="標楷體" w:hint="eastAsia"/>
          <w:szCs w:val="32"/>
        </w:rPr>
        <w:t>在</w:t>
      </w:r>
      <w:r w:rsidR="00CD0F09" w:rsidRPr="00AB1686">
        <w:rPr>
          <w:rFonts w:hAnsi="標楷體" w:hint="eastAsia"/>
          <w:szCs w:val="32"/>
        </w:rPr>
        <w:t>宜蘭。</w:t>
      </w:r>
    </w:p>
    <w:p w14:paraId="29E0C514" w14:textId="77777777" w:rsidR="00A51F55" w:rsidRPr="00AB1686" w:rsidRDefault="00A51F55" w:rsidP="008D6EDF">
      <w:pPr>
        <w:pStyle w:val="4"/>
        <w:rPr>
          <w:rFonts w:hAnsi="標楷體"/>
          <w:szCs w:val="32"/>
        </w:rPr>
      </w:pPr>
      <w:r w:rsidRPr="00AB1686">
        <w:rPr>
          <w:rFonts w:hAnsi="標楷體" w:hint="eastAsia"/>
          <w:szCs w:val="32"/>
        </w:rPr>
        <w:t>3個月內有4個案子突然之間就被告知要離開，如果延期60天，</w:t>
      </w:r>
      <w:r w:rsidRPr="00AB1686">
        <w:rPr>
          <w:rFonts w:hAnsi="標楷體" w:hint="eastAsia"/>
          <w:szCs w:val="32"/>
          <w:u w:val="single"/>
        </w:rPr>
        <w:t>漁工不知道60天何時到期</w:t>
      </w:r>
      <w:r w:rsidRPr="00AB1686">
        <w:rPr>
          <w:rFonts w:hAnsi="標楷體" w:hint="eastAsia"/>
          <w:szCs w:val="32"/>
        </w:rPr>
        <w:t>。</w:t>
      </w:r>
      <w:r w:rsidRPr="00AB1686">
        <w:rPr>
          <w:rFonts w:hAnsi="標楷體" w:hint="eastAsia"/>
          <w:szCs w:val="32"/>
          <w:u w:val="single"/>
        </w:rPr>
        <w:t>仲介權力太大，可以掌控漁工的生活</w:t>
      </w:r>
      <w:r w:rsidRPr="00AB1686">
        <w:rPr>
          <w:rFonts w:hAnsi="標楷體" w:hint="eastAsia"/>
          <w:szCs w:val="32"/>
        </w:rPr>
        <w:t>，負責薪水、食宿，仲介沒有服務還是要付服務費。</w:t>
      </w:r>
    </w:p>
    <w:p w14:paraId="2EF5526E" w14:textId="77777777" w:rsidR="00A51F55" w:rsidRPr="00AB1686" w:rsidRDefault="00A51F55" w:rsidP="008D6EDF">
      <w:pPr>
        <w:pStyle w:val="4"/>
        <w:rPr>
          <w:rFonts w:hAnsi="標楷體"/>
          <w:szCs w:val="32"/>
        </w:rPr>
      </w:pPr>
      <w:r w:rsidRPr="00AB1686">
        <w:rPr>
          <w:rFonts w:hAnsi="標楷體" w:hint="eastAsia"/>
          <w:szCs w:val="32"/>
          <w:u w:val="single"/>
        </w:rPr>
        <w:t>仲介本身有很大掌控，仲介知道後可以通報逃逸</w:t>
      </w:r>
      <w:r w:rsidRPr="00AB1686">
        <w:rPr>
          <w:rFonts w:hAnsi="標楷體" w:hint="eastAsia"/>
          <w:szCs w:val="32"/>
        </w:rPr>
        <w:t>。漁工不敢申訴。</w:t>
      </w:r>
    </w:p>
    <w:p w14:paraId="1468085A" w14:textId="77777777" w:rsidR="003C306F" w:rsidRPr="00AB1686" w:rsidRDefault="003C306F" w:rsidP="008D6EDF">
      <w:pPr>
        <w:pStyle w:val="4"/>
        <w:rPr>
          <w:rFonts w:hAnsi="標楷體"/>
          <w:szCs w:val="32"/>
        </w:rPr>
      </w:pPr>
      <w:r w:rsidRPr="00AB1686">
        <w:rPr>
          <w:rFonts w:hAnsi="標楷體" w:hint="eastAsia"/>
          <w:szCs w:val="32"/>
          <w:u w:val="single"/>
        </w:rPr>
        <w:t>現實是仲介寧願引進新的人，利潤比較高</w:t>
      </w:r>
      <w:r w:rsidRPr="00AB1686">
        <w:rPr>
          <w:rFonts w:hAnsi="標楷體" w:hint="eastAsia"/>
          <w:szCs w:val="32"/>
        </w:rPr>
        <w:t>。</w:t>
      </w:r>
      <w:r w:rsidR="00B829CB" w:rsidRPr="00AB1686">
        <w:rPr>
          <w:rFonts w:hAnsi="標楷體" w:hint="eastAsia"/>
          <w:szCs w:val="32"/>
        </w:rPr>
        <w:t>人數</w:t>
      </w:r>
      <w:r w:rsidR="00B829CB" w:rsidRPr="00AB1686">
        <w:rPr>
          <w:rFonts w:hAnsi="標楷體" w:hint="eastAsia"/>
          <w:szCs w:val="32"/>
        </w:rPr>
        <w:lastRenderedPageBreak/>
        <w:t>管控政府沒有在做，現在有8萬失聯，不去妥善利用，寧可再去找新的。</w:t>
      </w:r>
    </w:p>
    <w:p w14:paraId="7615159F" w14:textId="77777777" w:rsidR="008D6EDF" w:rsidRPr="00AB1686" w:rsidRDefault="008D6EDF" w:rsidP="008D6EDF">
      <w:pPr>
        <w:pStyle w:val="3"/>
        <w:rPr>
          <w:rFonts w:hAnsi="標楷體"/>
          <w:szCs w:val="32"/>
        </w:rPr>
      </w:pPr>
      <w:r w:rsidRPr="00AB1686">
        <w:rPr>
          <w:rFonts w:hAnsi="標楷體" w:hint="eastAsia"/>
          <w:bCs w:val="0"/>
          <w:szCs w:val="32"/>
        </w:rPr>
        <w:t>非單一個案而是長期問題</w:t>
      </w:r>
      <w:r w:rsidRPr="00AB1686">
        <w:rPr>
          <w:rFonts w:hAnsi="標楷體" w:hint="eastAsia"/>
          <w:szCs w:val="32"/>
        </w:rPr>
        <w:t>：</w:t>
      </w:r>
    </w:p>
    <w:p w14:paraId="21EB660E" w14:textId="77777777" w:rsidR="008D6EDF" w:rsidRPr="00AB1686" w:rsidRDefault="008D6EDF" w:rsidP="008D6EDF">
      <w:pPr>
        <w:pStyle w:val="4"/>
        <w:rPr>
          <w:rFonts w:hAnsi="標楷體"/>
          <w:szCs w:val="32"/>
        </w:rPr>
      </w:pPr>
      <w:r w:rsidRPr="00AB1686">
        <w:rPr>
          <w:rFonts w:hAnsi="標楷體" w:hint="eastAsia"/>
          <w:szCs w:val="32"/>
        </w:rPr>
        <w:t>單一案件都被送回或是遣返回去，無法再追究。</w:t>
      </w:r>
    </w:p>
    <w:p w14:paraId="5EB6F323" w14:textId="77777777" w:rsidR="008D6EDF" w:rsidRPr="00AB1686" w:rsidRDefault="008D6EDF" w:rsidP="008D6EDF">
      <w:pPr>
        <w:pStyle w:val="4"/>
        <w:rPr>
          <w:rFonts w:hAnsi="標楷體"/>
          <w:szCs w:val="32"/>
        </w:rPr>
      </w:pPr>
      <w:r w:rsidRPr="00AB1686">
        <w:rPr>
          <w:rFonts w:hAnsi="標楷體" w:hint="eastAsia"/>
          <w:szCs w:val="32"/>
        </w:rPr>
        <w:t>季節性換</w:t>
      </w:r>
      <w:r w:rsidR="003F1F20" w:rsidRPr="00AB1686">
        <w:rPr>
          <w:rFonts w:hAnsi="標楷體" w:hint="eastAsia"/>
          <w:szCs w:val="32"/>
        </w:rPr>
        <w:t>魚種</w:t>
      </w:r>
      <w:r w:rsidRPr="00AB1686">
        <w:rPr>
          <w:rFonts w:hAnsi="標楷體" w:hint="eastAsia"/>
          <w:szCs w:val="32"/>
        </w:rPr>
        <w:t>，不須這麼多漁工時，就讓漁工上岸、或是讓他先回去、或是待在仲介安排的地方等很久。</w:t>
      </w:r>
    </w:p>
    <w:p w14:paraId="2B9A6D91" w14:textId="77777777" w:rsidR="0021464A" w:rsidRPr="00AB1686" w:rsidRDefault="0021464A" w:rsidP="008D6EDF">
      <w:pPr>
        <w:pStyle w:val="4"/>
        <w:rPr>
          <w:rFonts w:hAnsi="標楷體"/>
          <w:szCs w:val="32"/>
        </w:rPr>
      </w:pPr>
      <w:r w:rsidRPr="00AB1686">
        <w:rPr>
          <w:rFonts w:hAnsi="標楷體" w:hint="eastAsia"/>
          <w:szCs w:val="32"/>
        </w:rPr>
        <w:t>這種狀況3年了，漁工認知合約是3年加1年，但是實際上5個月就被解約，沒有解決根本問題。</w:t>
      </w:r>
    </w:p>
    <w:p w14:paraId="5E6A2413" w14:textId="77777777" w:rsidR="008D6EDF" w:rsidRPr="00AB1686" w:rsidRDefault="008D6EDF" w:rsidP="008D6EDF">
      <w:pPr>
        <w:pStyle w:val="3"/>
        <w:rPr>
          <w:rFonts w:hAnsi="標楷體"/>
          <w:bCs w:val="0"/>
          <w:szCs w:val="32"/>
        </w:rPr>
      </w:pPr>
      <w:r w:rsidRPr="00AB1686">
        <w:rPr>
          <w:rFonts w:hAnsi="標楷體" w:hint="eastAsia"/>
          <w:bCs w:val="0"/>
          <w:szCs w:val="32"/>
        </w:rPr>
        <w:t>政府機關查不到真相：</w:t>
      </w:r>
    </w:p>
    <w:p w14:paraId="28F6C2EC" w14:textId="77777777" w:rsidR="00760BBA" w:rsidRPr="00AB1686" w:rsidRDefault="008D6EDF" w:rsidP="008D6EDF">
      <w:pPr>
        <w:pStyle w:val="4"/>
        <w:rPr>
          <w:rFonts w:hAnsi="標楷體"/>
          <w:szCs w:val="32"/>
        </w:rPr>
      </w:pPr>
      <w:r w:rsidRPr="00AB1686">
        <w:rPr>
          <w:rFonts w:hAnsi="標楷體" w:hint="eastAsia"/>
          <w:szCs w:val="32"/>
        </w:rPr>
        <w:t>為何查不到他們和雇主解約，因為法規規定有60天轉換期，實際和舊雇主已經解約但是仲介要保有他合法的身分避免落入轉換雇主，</w:t>
      </w:r>
      <w:r w:rsidRPr="00AB1686">
        <w:rPr>
          <w:rFonts w:hAnsi="標楷體" w:hint="eastAsia"/>
          <w:szCs w:val="32"/>
          <w:u w:val="single"/>
        </w:rPr>
        <w:t>仲介會將漁工掛在其他雇主名下，所以系統查詢結果顯示他有雇主</w:t>
      </w:r>
      <w:r w:rsidRPr="00AB1686">
        <w:rPr>
          <w:rFonts w:hAnsi="標楷體" w:hint="eastAsia"/>
          <w:szCs w:val="32"/>
        </w:rPr>
        <w:t>。</w:t>
      </w:r>
    </w:p>
    <w:p w14:paraId="1DA09F4B" w14:textId="77777777" w:rsidR="00CD0F09" w:rsidRPr="00AB1686" w:rsidRDefault="00CD0F09" w:rsidP="008D6EDF">
      <w:pPr>
        <w:pStyle w:val="4"/>
        <w:rPr>
          <w:rFonts w:hAnsi="標楷體"/>
          <w:szCs w:val="32"/>
        </w:rPr>
      </w:pPr>
      <w:r w:rsidRPr="00AB1686">
        <w:rPr>
          <w:rFonts w:hAnsi="標楷體" w:hint="eastAsia"/>
          <w:szCs w:val="32"/>
        </w:rPr>
        <w:t>仲介和雇主關係好，會拿來掛名，掛名就沒薪水，陷入60天壓力很大，仲介跟政府說我有幫他找工作，積極或消極無法證明。</w:t>
      </w:r>
    </w:p>
    <w:p w14:paraId="360BC5A1" w14:textId="77777777" w:rsidR="00014F25" w:rsidRPr="00AB1686" w:rsidRDefault="0021464A" w:rsidP="008D6EDF">
      <w:pPr>
        <w:pStyle w:val="4"/>
        <w:rPr>
          <w:rFonts w:hAnsi="標楷體"/>
          <w:szCs w:val="32"/>
        </w:rPr>
      </w:pPr>
      <w:r w:rsidRPr="00AB1686">
        <w:rPr>
          <w:rFonts w:hAnsi="標楷體" w:hint="eastAsia"/>
          <w:szCs w:val="32"/>
        </w:rPr>
        <w:t>有問題時</w:t>
      </w:r>
      <w:r w:rsidR="000413D6" w:rsidRPr="00AB1686">
        <w:rPr>
          <w:rFonts w:hAnsi="標楷體" w:hint="eastAsia"/>
          <w:szCs w:val="32"/>
        </w:rPr>
        <w:t>，</w:t>
      </w:r>
      <w:r w:rsidRPr="00AB1686">
        <w:rPr>
          <w:rFonts w:hAnsi="標楷體" w:hint="eastAsia"/>
          <w:szCs w:val="32"/>
        </w:rPr>
        <w:t>政府</w:t>
      </w:r>
      <w:r w:rsidR="00014F25" w:rsidRPr="00AB1686">
        <w:rPr>
          <w:rFonts w:hAnsi="標楷體" w:hint="eastAsia"/>
          <w:szCs w:val="32"/>
        </w:rPr>
        <w:t>應該是找雇主，不是找仲介，</w:t>
      </w:r>
      <w:r w:rsidR="00014F25" w:rsidRPr="00AB1686">
        <w:rPr>
          <w:rFonts w:hAnsi="標楷體" w:hint="eastAsia"/>
          <w:szCs w:val="32"/>
          <w:u w:val="single"/>
        </w:rPr>
        <w:t>法規上雇主才是當事者，</w:t>
      </w:r>
      <w:r w:rsidRPr="00AB1686">
        <w:rPr>
          <w:rFonts w:hAnsi="標楷體" w:hint="eastAsia"/>
          <w:szCs w:val="32"/>
          <w:u w:val="single"/>
        </w:rPr>
        <w:t>勞政單位</w:t>
      </w:r>
      <w:r w:rsidR="00014F25" w:rsidRPr="00AB1686">
        <w:rPr>
          <w:rFonts w:hAnsi="標楷體" w:hint="eastAsia"/>
          <w:szCs w:val="32"/>
          <w:u w:val="single"/>
        </w:rPr>
        <w:t>跳過雇主，都是找仲介</w:t>
      </w:r>
      <w:r w:rsidR="00014F25" w:rsidRPr="00AB1686">
        <w:rPr>
          <w:rFonts w:hAnsi="標楷體" w:hint="eastAsia"/>
          <w:szCs w:val="32"/>
        </w:rPr>
        <w:t>。政府訪查時</w:t>
      </w:r>
      <w:r w:rsidR="000413D6" w:rsidRPr="00AB1686">
        <w:rPr>
          <w:rFonts w:hAnsi="標楷體" w:hint="eastAsia"/>
          <w:szCs w:val="32"/>
        </w:rPr>
        <w:t>，</w:t>
      </w:r>
      <w:r w:rsidR="00014F25" w:rsidRPr="00AB1686">
        <w:rPr>
          <w:rFonts w:hAnsi="標楷體" w:hint="eastAsia"/>
          <w:szCs w:val="32"/>
        </w:rPr>
        <w:t>仲介在場，或是離開後漁工還是要面對仲介，壓力還是存在，因此無法查到真相。</w:t>
      </w:r>
    </w:p>
    <w:p w14:paraId="7CA992F7" w14:textId="77777777" w:rsidR="003476BA" w:rsidRPr="00AB1686" w:rsidRDefault="003476BA" w:rsidP="008D6EDF">
      <w:pPr>
        <w:pStyle w:val="4"/>
        <w:rPr>
          <w:rFonts w:hAnsi="標楷體"/>
          <w:szCs w:val="32"/>
        </w:rPr>
      </w:pPr>
      <w:r w:rsidRPr="00AB1686">
        <w:rPr>
          <w:rFonts w:hAnsi="標楷體" w:hint="eastAsia"/>
          <w:szCs w:val="32"/>
        </w:rPr>
        <w:t>新北市政府</w:t>
      </w:r>
      <w:r w:rsidR="006B7648" w:rsidRPr="00AB1686">
        <w:rPr>
          <w:rFonts w:hAnsi="標楷體" w:hint="eastAsia"/>
          <w:szCs w:val="32"/>
        </w:rPr>
        <w:t>110</w:t>
      </w:r>
      <w:r w:rsidRPr="00AB1686">
        <w:rPr>
          <w:rFonts w:hAnsi="標楷體" w:hint="eastAsia"/>
          <w:szCs w:val="32"/>
        </w:rPr>
        <w:t>年成立漁工組，2人</w:t>
      </w:r>
      <w:r w:rsidR="00B3416A" w:rsidRPr="00AB1686">
        <w:rPr>
          <w:rFonts w:hAnsi="標楷體" w:hint="eastAsia"/>
          <w:szCs w:val="32"/>
        </w:rPr>
        <w:t>是</w:t>
      </w:r>
      <w:r w:rsidR="00B70404" w:rsidRPr="00AB1686">
        <w:rPr>
          <w:rFonts w:hAnsi="標楷體" w:hint="eastAsia"/>
          <w:szCs w:val="32"/>
        </w:rPr>
        <w:t>臺灣</w:t>
      </w:r>
      <w:r w:rsidRPr="00AB1686">
        <w:rPr>
          <w:rFonts w:hAnsi="標楷體" w:hint="eastAsia"/>
          <w:szCs w:val="32"/>
        </w:rPr>
        <w:t>人，他們勞動檢查漁工抽查，只是詢問漁工「薪水是否正常、雇主有沒有打你、有沒有水喝、有問題可以跟我們聯絡」就這樣，沒有帶通譯，</w:t>
      </w:r>
      <w:r w:rsidRPr="00AB1686">
        <w:rPr>
          <w:rFonts w:hAnsi="標楷體" w:hint="eastAsia"/>
          <w:szCs w:val="32"/>
          <w:u w:val="single"/>
        </w:rPr>
        <w:t>檢查形式化</w:t>
      </w:r>
      <w:r w:rsidRPr="00AB1686">
        <w:rPr>
          <w:rFonts w:hAnsi="標楷體" w:hint="eastAsia"/>
          <w:szCs w:val="32"/>
        </w:rPr>
        <w:t>，有跑完5大漁會漁港，但是檢查不出來真正問題、問不出真相。</w:t>
      </w:r>
    </w:p>
    <w:p w14:paraId="10781A00" w14:textId="77777777" w:rsidR="001D410F" w:rsidRPr="00AB1686" w:rsidRDefault="001D410F" w:rsidP="008D6EDF">
      <w:pPr>
        <w:pStyle w:val="4"/>
        <w:rPr>
          <w:rFonts w:hAnsi="標楷體"/>
          <w:szCs w:val="32"/>
        </w:rPr>
      </w:pPr>
      <w:r w:rsidRPr="00AB1686">
        <w:rPr>
          <w:rFonts w:hAnsi="標楷體" w:hint="eastAsia"/>
          <w:szCs w:val="32"/>
          <w:u w:val="single"/>
        </w:rPr>
        <w:t>政府訪查方式有問題，政府都跟仲介先聯絡，和</w:t>
      </w:r>
      <w:r w:rsidRPr="00AB1686">
        <w:rPr>
          <w:rFonts w:hAnsi="標楷體" w:hint="eastAsia"/>
          <w:szCs w:val="32"/>
          <w:u w:val="single"/>
        </w:rPr>
        <w:lastRenderedPageBreak/>
        <w:t>仲介一起過去</w:t>
      </w:r>
      <w:r w:rsidRPr="00AB1686">
        <w:rPr>
          <w:rFonts w:hAnsi="標楷體" w:hint="eastAsia"/>
          <w:szCs w:val="32"/>
        </w:rPr>
        <w:t>，例如3月14日仲介已經知道要訪查，已經有所準備，放滅火器、加2個床。要瞭解真正狀況應該不預期履勘，那天是三重</w:t>
      </w:r>
      <w:r w:rsidR="00D66EE1" w:rsidRPr="00AB1686">
        <w:rPr>
          <w:rFonts w:hAnsi="標楷體" w:hint="eastAsia"/>
          <w:szCs w:val="32"/>
        </w:rPr>
        <w:t>長○○</w:t>
      </w:r>
      <w:r w:rsidRPr="00AB1686">
        <w:rPr>
          <w:rFonts w:hAnsi="標楷體" w:hint="eastAsia"/>
          <w:szCs w:val="32"/>
        </w:rPr>
        <w:t>。檢查那天，因為人太多，被要求出去逛一下，檢查完再回去。</w:t>
      </w:r>
    </w:p>
    <w:p w14:paraId="6A8A26AC" w14:textId="77777777" w:rsidR="00BC4339" w:rsidRPr="00AB1686" w:rsidRDefault="00BC4339" w:rsidP="008D6EDF">
      <w:pPr>
        <w:pStyle w:val="4"/>
        <w:rPr>
          <w:rFonts w:hAnsi="標楷體"/>
          <w:szCs w:val="32"/>
        </w:rPr>
      </w:pPr>
      <w:r w:rsidRPr="00AB1686">
        <w:rPr>
          <w:rFonts w:hAnsi="標楷體" w:hint="eastAsia"/>
          <w:szCs w:val="32"/>
          <w:u w:val="single"/>
        </w:rPr>
        <w:t>返國前驗證功能已經失靈</w:t>
      </w:r>
      <w:r w:rsidRPr="00AB1686">
        <w:rPr>
          <w:rFonts w:hAnsi="標楷體" w:hint="eastAsia"/>
          <w:szCs w:val="32"/>
        </w:rPr>
        <w:t>。返國前地方政府會問「你是真的要回去嗎、是不是被迫回去」，只是走形式無法防呆，被迫回去的無法阻止下來。驗證應該落實。</w:t>
      </w:r>
    </w:p>
    <w:p w14:paraId="50FA88EC" w14:textId="77777777" w:rsidR="003476BA" w:rsidRPr="00AB1686" w:rsidRDefault="00D66EE1" w:rsidP="003476BA">
      <w:pPr>
        <w:pStyle w:val="3"/>
        <w:rPr>
          <w:rFonts w:hAnsi="標楷體"/>
          <w:bCs w:val="0"/>
          <w:szCs w:val="32"/>
        </w:rPr>
      </w:pPr>
      <w:r w:rsidRPr="00AB1686">
        <w:rPr>
          <w:rFonts w:hAnsi="標楷體"/>
          <w:szCs w:val="32"/>
        </w:rPr>
        <w:t>銓○</w:t>
      </w:r>
      <w:r w:rsidR="0053034B" w:rsidRPr="00AB1686">
        <w:rPr>
          <w:rFonts w:hAnsi="標楷體" w:hint="eastAsia"/>
          <w:szCs w:val="32"/>
        </w:rPr>
        <w:t>公司</w:t>
      </w:r>
      <w:r w:rsidR="00111553" w:rsidRPr="00AB1686">
        <w:rPr>
          <w:rFonts w:hAnsi="標楷體"/>
          <w:szCs w:val="32"/>
        </w:rPr>
        <w:t>與</w:t>
      </w:r>
      <w:r w:rsidRPr="00AB1686">
        <w:rPr>
          <w:rFonts w:hAnsi="標楷體"/>
          <w:szCs w:val="32"/>
        </w:rPr>
        <w:t>長○○</w:t>
      </w:r>
      <w:r w:rsidR="00111553" w:rsidRPr="00AB1686">
        <w:rPr>
          <w:rFonts w:hAnsi="標楷體"/>
          <w:szCs w:val="32"/>
        </w:rPr>
        <w:t>公司涉嫌扣留外籍漁工證件、違法轉換雇主及不當安置外籍漁工，涉及人口販運</w:t>
      </w:r>
      <w:r w:rsidR="003476BA" w:rsidRPr="00AB1686">
        <w:rPr>
          <w:rFonts w:hAnsi="標楷體" w:hint="eastAsia"/>
          <w:bCs w:val="0"/>
          <w:szCs w:val="32"/>
        </w:rPr>
        <w:t>：</w:t>
      </w:r>
    </w:p>
    <w:p w14:paraId="3663A9EA" w14:textId="77777777" w:rsidR="003476BA" w:rsidRPr="00AB1686" w:rsidRDefault="003476BA" w:rsidP="003476BA">
      <w:pPr>
        <w:pStyle w:val="4"/>
        <w:rPr>
          <w:rFonts w:hAnsi="標楷體"/>
          <w:szCs w:val="32"/>
        </w:rPr>
      </w:pPr>
      <w:r w:rsidRPr="00AB1686">
        <w:rPr>
          <w:rFonts w:hAnsi="標楷體" w:hint="eastAsia"/>
          <w:szCs w:val="32"/>
        </w:rPr>
        <w:t>初步鑑別是新北市政府。勞工單位對人口販運意識薄弱。</w:t>
      </w:r>
    </w:p>
    <w:p w14:paraId="287A4A3B" w14:textId="77777777" w:rsidR="003D5D71" w:rsidRPr="00AB1686" w:rsidRDefault="003D5D71" w:rsidP="003476BA">
      <w:pPr>
        <w:pStyle w:val="4"/>
        <w:rPr>
          <w:rFonts w:hAnsi="標楷體"/>
          <w:szCs w:val="32"/>
        </w:rPr>
      </w:pPr>
      <w:r w:rsidRPr="00AB1686">
        <w:rPr>
          <w:rFonts w:hAnsi="標楷體" w:hint="eastAsia"/>
          <w:szCs w:val="32"/>
        </w:rPr>
        <w:t>轉換雇主問題，因為語言隔閡仲介可以故意說「雇主不要你」或「漁工不要來這裡工作」，挑撥後就抽離了。把A、B雇主轉換，1個轉換就是4筆錢的收入，2雇主2移工收4份錢，這是我們常說的買工費。</w:t>
      </w:r>
    </w:p>
    <w:p w14:paraId="767E7333" w14:textId="77777777" w:rsidR="003D5D71" w:rsidRPr="00AB1686" w:rsidRDefault="003D5D71" w:rsidP="003476BA">
      <w:pPr>
        <w:pStyle w:val="4"/>
        <w:rPr>
          <w:rFonts w:hAnsi="標楷體"/>
          <w:szCs w:val="32"/>
        </w:rPr>
      </w:pPr>
      <w:r w:rsidRPr="00AB1686">
        <w:rPr>
          <w:rFonts w:hAnsi="標楷體" w:hint="eastAsia"/>
          <w:szCs w:val="32"/>
        </w:rPr>
        <w:t>仲介在買賣工人，換仲介要收錢，這就是人口販運，政府單位都說是文件費，利用漁工證件不在自己手上，文件帶走要用2萬元來換。仲介的手段是，移工若不滿意他的雇主，移工想換雇主，原雇主說叫新仲介拿錢來，才把文件給你。</w:t>
      </w:r>
    </w:p>
    <w:p w14:paraId="6C166D73" w14:textId="77777777" w:rsidR="00C0491F" w:rsidRPr="00AB1686" w:rsidRDefault="00C0491F" w:rsidP="00C0491F">
      <w:pPr>
        <w:pStyle w:val="2"/>
        <w:rPr>
          <w:rFonts w:hAnsi="標楷體"/>
        </w:rPr>
      </w:pPr>
      <w:bookmarkStart w:id="82" w:name="_Hlk173417558"/>
      <w:bookmarkStart w:id="83" w:name="_Hlk166678074"/>
      <w:bookmarkStart w:id="84" w:name="_Toc176530957"/>
      <w:r w:rsidRPr="00AB1686">
        <w:rPr>
          <w:rFonts w:hAnsi="標楷體" w:hint="eastAsia"/>
          <w:szCs w:val="32"/>
        </w:rPr>
        <w:t>113年4月24日本院詢</w:t>
      </w:r>
      <w:r w:rsidRPr="00AB1686">
        <w:rPr>
          <w:rFonts w:hAnsi="標楷體" w:hint="eastAsia"/>
        </w:rPr>
        <w:t>問</w:t>
      </w:r>
      <w:bookmarkEnd w:id="82"/>
      <w:r w:rsidRPr="00AB1686">
        <w:rPr>
          <w:rFonts w:hAnsi="標楷體" w:hint="eastAsia"/>
        </w:rPr>
        <w:t>勞動部、</w:t>
      </w:r>
      <w:r w:rsidRPr="00AB1686">
        <w:rPr>
          <w:rFonts w:hAnsi="標楷體" w:hint="eastAsia"/>
          <w:noProof/>
        </w:rPr>
        <w:t>發展署及漁業署</w:t>
      </w:r>
      <w:bookmarkEnd w:id="83"/>
      <w:r w:rsidRPr="00AB1686">
        <w:rPr>
          <w:rFonts w:hAnsi="標楷體" w:hint="eastAsia"/>
          <w:noProof/>
        </w:rPr>
        <w:t>：</w:t>
      </w:r>
      <w:bookmarkEnd w:id="84"/>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8"/>
      </w:tblGrid>
      <w:tr w:rsidR="00B803A8" w:rsidRPr="00AB1686" w14:paraId="030C2E1B" w14:textId="77777777" w:rsidTr="003B2834">
        <w:trPr>
          <w:trHeight w:val="1124"/>
        </w:trPr>
        <w:tc>
          <w:tcPr>
            <w:tcW w:w="7938" w:type="dxa"/>
            <w:tcBorders>
              <w:bottom w:val="single" w:sz="4" w:space="0" w:color="auto"/>
            </w:tcBorders>
          </w:tcPr>
          <w:p w14:paraId="3371D3C8" w14:textId="77777777" w:rsidR="00840D93" w:rsidRPr="00AB1686" w:rsidRDefault="00840D93" w:rsidP="003B2834">
            <w:pPr>
              <w:spacing w:line="480" w:lineRule="exact"/>
              <w:ind w:left="300" w:hangingChars="100" w:hanging="300"/>
              <w:rPr>
                <w:rFonts w:hAnsi="標楷體"/>
                <w:sz w:val="28"/>
                <w:szCs w:val="28"/>
              </w:rPr>
            </w:pPr>
            <w:bookmarkStart w:id="85" w:name="_Hlk164343840"/>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外籍漁工簽約3年，漁季休漁期間無法捕魚，仲介讓他們簽自願離職問題。</w:t>
            </w:r>
          </w:p>
          <w:p w14:paraId="30D67500"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漁業署</w:t>
            </w:r>
            <w:r w:rsidR="00303C5C" w:rsidRPr="00AB1686">
              <w:rPr>
                <w:rFonts w:hAnsi="標楷體" w:hint="eastAsia"/>
                <w:sz w:val="28"/>
                <w:szCs w:val="28"/>
              </w:rPr>
              <w:t>：</w:t>
            </w:r>
            <w:r w:rsidRPr="00AB1686">
              <w:rPr>
                <w:rFonts w:hAnsi="標楷體" w:hint="eastAsia"/>
                <w:sz w:val="28"/>
                <w:szCs w:val="28"/>
              </w:rPr>
              <w:t>仲介或船主的說法有誤導嫌疑，</w:t>
            </w:r>
            <w:r w:rsidRPr="00AB1686">
              <w:rPr>
                <w:rFonts w:hAnsi="標楷體" w:hint="eastAsia"/>
                <w:sz w:val="28"/>
                <w:szCs w:val="28"/>
                <w:u w:val="single"/>
              </w:rPr>
              <w:t>小卷後沒有魚可抓實際不是如此，實際上漁法有很多種，沒有小卷可以補其他魚，也允許補其他魚，雇主、仲介說沒有魚可捕，有問題</w:t>
            </w:r>
            <w:r w:rsidRPr="00AB1686">
              <w:rPr>
                <w:rFonts w:hAnsi="標楷體" w:hint="eastAsia"/>
                <w:sz w:val="28"/>
                <w:szCs w:val="28"/>
              </w:rPr>
              <w:t>。</w:t>
            </w:r>
            <w:r w:rsidRPr="00AB1686">
              <w:rPr>
                <w:rFonts w:hAnsi="標楷體" w:hint="eastAsia"/>
                <w:sz w:val="28"/>
                <w:szCs w:val="28"/>
              </w:rPr>
              <w:lastRenderedPageBreak/>
              <w:t>只有規定禁漁區但沒有禁捕。</w:t>
            </w:r>
            <w:r w:rsidRPr="00AB1686">
              <w:rPr>
                <w:rFonts w:hAnsi="標楷體" w:hint="eastAsia"/>
                <w:sz w:val="28"/>
                <w:szCs w:val="28"/>
                <w:u w:val="single"/>
              </w:rPr>
              <w:t>不是禁小卷，就代表沒有其他魚可以補</w:t>
            </w:r>
            <w:r w:rsidRPr="00AB1686">
              <w:rPr>
                <w:rFonts w:hAnsi="標楷體" w:hint="eastAsia"/>
                <w:sz w:val="28"/>
                <w:szCs w:val="28"/>
              </w:rPr>
              <w:t>。</w:t>
            </w:r>
          </w:p>
          <w:p w14:paraId="2E535692"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 xml:space="preserve">      小卷1年只禁2個月，其他時間沒有禁。</w:t>
            </w:r>
          </w:p>
          <w:p w14:paraId="4E2CE326" w14:textId="77777777" w:rsidR="00840D93" w:rsidRPr="00AB1686" w:rsidRDefault="002A5445" w:rsidP="003B2834">
            <w:pPr>
              <w:spacing w:line="48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00840D93" w:rsidRPr="00AB1686">
              <w:rPr>
                <w:rFonts w:hAnsi="標楷體" w:hint="eastAsia"/>
                <w:sz w:val="28"/>
                <w:szCs w:val="28"/>
              </w:rPr>
              <w:t>此案不同雇主同時期大量解僱</w:t>
            </w:r>
            <w:r w:rsidR="00B72FDF" w:rsidRPr="00AB1686">
              <w:rPr>
                <w:rStyle w:val="aff"/>
                <w:rFonts w:hAnsi="標楷體"/>
                <w:sz w:val="28"/>
                <w:szCs w:val="28"/>
              </w:rPr>
              <w:footnoteReference w:id="5"/>
            </w:r>
            <w:r w:rsidR="00840D93" w:rsidRPr="00AB1686">
              <w:rPr>
                <w:rFonts w:hAnsi="標楷體" w:hint="eastAsia"/>
                <w:sz w:val="28"/>
                <w:szCs w:val="28"/>
              </w:rPr>
              <w:t>60幾個人。</w:t>
            </w:r>
          </w:p>
          <w:p w14:paraId="2B1306EB"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因為休漁受影響的漁工總共64位，分屬45個雇主，這45家分別委託</w:t>
            </w:r>
            <w:r w:rsidR="00D66EE1" w:rsidRPr="00AB1686">
              <w:rPr>
                <w:rFonts w:hAnsi="標楷體" w:hint="eastAsia"/>
                <w:sz w:val="28"/>
                <w:szCs w:val="28"/>
              </w:rPr>
              <w:t>長○○</w:t>
            </w:r>
            <w:r w:rsidRPr="00AB1686">
              <w:rPr>
                <w:rFonts w:hAnsi="標楷體" w:hint="eastAsia"/>
                <w:sz w:val="28"/>
                <w:szCs w:val="28"/>
              </w:rPr>
              <w:t>、</w:t>
            </w:r>
            <w:r w:rsidR="00D66EE1" w:rsidRPr="00AB1686">
              <w:rPr>
                <w:rFonts w:hAnsi="標楷體" w:hint="eastAsia"/>
                <w:sz w:val="28"/>
                <w:szCs w:val="28"/>
              </w:rPr>
              <w:t>銓○</w:t>
            </w:r>
            <w:r w:rsidRPr="00AB1686">
              <w:rPr>
                <w:rFonts w:hAnsi="標楷體" w:hint="eastAsia"/>
                <w:sz w:val="28"/>
                <w:szCs w:val="28"/>
              </w:rPr>
              <w:t>、和</w:t>
            </w:r>
            <w:r w:rsidR="00E96A0D" w:rsidRPr="00AB1686">
              <w:rPr>
                <w:rFonts w:hAnsi="標楷體" w:hint="eastAsia"/>
                <w:sz w:val="28"/>
                <w:szCs w:val="28"/>
              </w:rPr>
              <w:t>○○</w:t>
            </w:r>
            <w:r w:rsidRPr="00AB1686">
              <w:rPr>
                <w:rFonts w:hAnsi="標楷體" w:hint="eastAsia"/>
                <w:sz w:val="28"/>
                <w:szCs w:val="28"/>
              </w:rPr>
              <w:t xml:space="preserve">3家仲介，已經成立專案處理，目前34個已經轉換(轉換到其他漁船)，21個待轉(屬特殊情形已經延長時效)，因為他們還是要做漁業，有些製造業、跨區就業，漁工沒有意願，會後我們再清詢他們的意願。 </w:t>
            </w:r>
          </w:p>
          <w:p w14:paraId="13FD1E3F" w14:textId="77777777" w:rsidR="00840D93" w:rsidRPr="00AB1686" w:rsidRDefault="00840D93" w:rsidP="003B2834">
            <w:pPr>
              <w:spacing w:line="480" w:lineRule="exact"/>
              <w:rPr>
                <w:rFonts w:hAnsi="標楷體"/>
                <w:sz w:val="28"/>
                <w:szCs w:val="28"/>
              </w:rPr>
            </w:pPr>
            <w:r w:rsidRPr="00AB1686">
              <w:rPr>
                <w:rFonts w:hAnsi="標楷體" w:hint="eastAsia"/>
                <w:sz w:val="28"/>
                <w:szCs w:val="28"/>
              </w:rPr>
              <w:t xml:space="preserve">      擔心雇主、仲介干擾，後來我們都是分開詢問。</w:t>
            </w:r>
          </w:p>
          <w:p w14:paraId="707E0531" w14:textId="77777777" w:rsidR="00840D93" w:rsidRPr="00AB1686" w:rsidRDefault="00840D93" w:rsidP="003B2834">
            <w:pPr>
              <w:spacing w:line="480" w:lineRule="exact"/>
              <w:rPr>
                <w:rFonts w:hAnsi="標楷體"/>
                <w:sz w:val="28"/>
                <w:szCs w:val="28"/>
              </w:rPr>
            </w:pPr>
            <w:r w:rsidRPr="00AB1686">
              <w:rPr>
                <w:rFonts w:hAnsi="標楷體" w:hint="eastAsia"/>
                <w:sz w:val="28"/>
                <w:szCs w:val="28"/>
              </w:rPr>
              <w:t xml:space="preserve">      </w:t>
            </w:r>
            <w:r w:rsidRPr="00AB1686">
              <w:rPr>
                <w:rFonts w:hAnsi="標楷體" w:hint="eastAsia"/>
                <w:sz w:val="28"/>
                <w:szCs w:val="28"/>
                <w:u w:val="single"/>
              </w:rPr>
              <w:t>同時解僱發生</w:t>
            </w:r>
            <w:r w:rsidR="002A5445" w:rsidRPr="00AB1686">
              <w:rPr>
                <w:rFonts w:hAnsi="標楷體" w:hint="eastAsia"/>
                <w:sz w:val="28"/>
                <w:szCs w:val="28"/>
                <w:u w:val="single"/>
              </w:rPr>
              <w:t>的</w:t>
            </w:r>
            <w:r w:rsidRPr="00AB1686">
              <w:rPr>
                <w:rFonts w:hAnsi="標楷體" w:hint="eastAsia"/>
                <w:sz w:val="28"/>
                <w:szCs w:val="28"/>
                <w:u w:val="single"/>
              </w:rPr>
              <w:t>原因，</w:t>
            </w:r>
            <w:r w:rsidR="002A5445" w:rsidRPr="00AB1686">
              <w:rPr>
                <w:rFonts w:hAnsi="標楷體" w:hint="eastAsia"/>
                <w:sz w:val="28"/>
                <w:szCs w:val="28"/>
                <w:u w:val="single"/>
              </w:rPr>
              <w:t>我們</w:t>
            </w:r>
            <w:r w:rsidRPr="00AB1686">
              <w:rPr>
                <w:rFonts w:hAnsi="標楷體" w:hint="eastAsia"/>
                <w:sz w:val="28"/>
                <w:szCs w:val="28"/>
                <w:u w:val="single"/>
              </w:rPr>
              <w:t>再瞭解</w:t>
            </w:r>
            <w:r w:rsidRPr="00AB1686">
              <w:rPr>
                <w:rFonts w:hAnsi="標楷體" w:hint="eastAsia"/>
                <w:sz w:val="28"/>
                <w:szCs w:val="28"/>
              </w:rPr>
              <w:t>。</w:t>
            </w:r>
          </w:p>
          <w:p w14:paraId="2D9A0C62" w14:textId="77777777" w:rsidR="00840D93" w:rsidRPr="00AB1686" w:rsidRDefault="00840D93" w:rsidP="003B2834">
            <w:pPr>
              <w:spacing w:line="480" w:lineRule="exact"/>
              <w:rPr>
                <w:rFonts w:hAnsi="標楷體"/>
                <w:sz w:val="28"/>
                <w:szCs w:val="28"/>
              </w:rPr>
            </w:pPr>
            <w:r w:rsidRPr="00AB1686">
              <w:rPr>
                <w:rFonts w:hAnsi="標楷體" w:hint="eastAsia"/>
                <w:sz w:val="28"/>
                <w:szCs w:val="28"/>
              </w:rPr>
              <w:t>漁業署</w:t>
            </w:r>
            <w:r w:rsidR="00303C5C" w:rsidRPr="00AB1686">
              <w:rPr>
                <w:rFonts w:hAnsi="標楷體" w:hint="eastAsia"/>
                <w:sz w:val="28"/>
                <w:szCs w:val="28"/>
              </w:rPr>
              <w:t>：</w:t>
            </w:r>
            <w:r w:rsidRPr="00AB1686">
              <w:rPr>
                <w:rFonts w:hAnsi="標楷體" w:hint="eastAsia"/>
                <w:sz w:val="28"/>
                <w:szCs w:val="28"/>
              </w:rPr>
              <w:t>我們再</w:t>
            </w:r>
            <w:r w:rsidR="003C3717" w:rsidRPr="00AB1686">
              <w:rPr>
                <w:rFonts w:hAnsi="標楷體" w:hint="eastAsia"/>
                <w:sz w:val="28"/>
                <w:szCs w:val="28"/>
              </w:rPr>
              <w:t>瞭解</w:t>
            </w:r>
            <w:r w:rsidRPr="00AB1686">
              <w:rPr>
                <w:rFonts w:hAnsi="標楷體" w:hint="eastAsia"/>
                <w:sz w:val="28"/>
                <w:szCs w:val="28"/>
              </w:rPr>
              <w:t>這些船是否有持續出海。</w:t>
            </w:r>
          </w:p>
          <w:p w14:paraId="09D9CE84" w14:textId="77777777" w:rsidR="00840D93" w:rsidRPr="00AB1686" w:rsidRDefault="00840D93" w:rsidP="003B2834">
            <w:pPr>
              <w:spacing w:line="480" w:lineRule="exact"/>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扣留證件問題。</w:t>
            </w:r>
          </w:p>
          <w:p w14:paraId="03D4594D"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漁工都說沒有(隔離問過)。在機場都有提醒漁工護照自己保管。</w:t>
            </w:r>
          </w:p>
          <w:p w14:paraId="04728D0F"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強迫解約部分。</w:t>
            </w:r>
          </w:p>
          <w:p w14:paraId="399A20C3"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空白簽約查過沒有，涉及新北、宜蘭，地方政府回報說沒有，</w:t>
            </w:r>
            <w:r w:rsidRPr="00AB1686">
              <w:rPr>
                <w:rFonts w:hAnsi="標楷體" w:hint="eastAsia"/>
                <w:sz w:val="28"/>
                <w:szCs w:val="28"/>
                <w:u w:val="single"/>
              </w:rPr>
              <w:t>形式外觀沒有強迫，但不符合真意，再</w:t>
            </w:r>
            <w:r w:rsidR="003C3717" w:rsidRPr="00AB1686">
              <w:rPr>
                <w:rFonts w:hAnsi="標楷體" w:hint="eastAsia"/>
                <w:sz w:val="28"/>
                <w:szCs w:val="28"/>
                <w:u w:val="single"/>
              </w:rPr>
              <w:t>瞭解</w:t>
            </w:r>
            <w:r w:rsidRPr="00AB1686">
              <w:rPr>
                <w:rFonts w:hAnsi="標楷體" w:hint="eastAsia"/>
                <w:sz w:val="28"/>
                <w:szCs w:val="28"/>
                <w:u w:val="single"/>
              </w:rPr>
              <w:t>他們意思表示背景、過程，這部分再查</w:t>
            </w:r>
            <w:r w:rsidRPr="00AB1686">
              <w:rPr>
                <w:rFonts w:hAnsi="標楷體" w:hint="eastAsia"/>
                <w:sz w:val="28"/>
                <w:szCs w:val="28"/>
              </w:rPr>
              <w:t>。合意解約如果是被強迫就無效，回到勞動基準法，要給資遣費，</w:t>
            </w:r>
            <w:r w:rsidRPr="00AB1686">
              <w:rPr>
                <w:rFonts w:hAnsi="標楷體" w:hint="eastAsia"/>
                <w:sz w:val="28"/>
                <w:szCs w:val="28"/>
                <w:u w:val="single"/>
              </w:rPr>
              <w:t>合意解約不算強迫，沒有資遣費。爭點在於，他們有沒有被強迫簽合意解約</w:t>
            </w:r>
            <w:r w:rsidRPr="00AB1686">
              <w:rPr>
                <w:rFonts w:hAnsi="標楷體" w:hint="eastAsia"/>
                <w:sz w:val="28"/>
                <w:szCs w:val="28"/>
              </w:rPr>
              <w:t>。</w:t>
            </w:r>
          </w:p>
          <w:p w14:paraId="68E7A809" w14:textId="77777777" w:rsidR="00840D93" w:rsidRPr="00AB1686" w:rsidRDefault="00840D93" w:rsidP="003B2834">
            <w:pPr>
              <w:spacing w:line="480" w:lineRule="exact"/>
              <w:ind w:left="300" w:hangingChars="100" w:hanging="300"/>
              <w:rPr>
                <w:rFonts w:hAnsi="標楷體"/>
                <w:sz w:val="28"/>
                <w:szCs w:val="28"/>
                <w:u w:val="single"/>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扣留證件罰很重，</w:t>
            </w:r>
            <w:r w:rsidRPr="00AB1686">
              <w:rPr>
                <w:rFonts w:hAnsi="標楷體" w:hint="eastAsia"/>
                <w:sz w:val="28"/>
                <w:szCs w:val="28"/>
                <w:u w:val="single"/>
              </w:rPr>
              <w:t>仲介用技巧方式，外觀沒有扣留證件。60幾個漁工明明很想工作卻自願解約，仲介用什麼方式?</w:t>
            </w:r>
            <w:r w:rsidRPr="00AB1686">
              <w:rPr>
                <w:rFonts w:hAnsi="標楷體" w:hint="eastAsia"/>
                <w:sz w:val="28"/>
                <w:szCs w:val="28"/>
              </w:rPr>
              <w:t>理論上應該要資遣。60幾個漁工，</w:t>
            </w:r>
            <w:r w:rsidRPr="00AB1686">
              <w:rPr>
                <w:rFonts w:hAnsi="標楷體" w:hint="eastAsia"/>
                <w:sz w:val="28"/>
                <w:szCs w:val="28"/>
                <w:u w:val="single"/>
              </w:rPr>
              <w:t>雇主已經通報解約?</w:t>
            </w:r>
          </w:p>
          <w:p w14:paraId="1A266140" w14:textId="77777777" w:rsidR="00840D93" w:rsidRPr="00AB1686" w:rsidRDefault="00840D93" w:rsidP="003B2834">
            <w:pPr>
              <w:spacing w:line="480" w:lineRule="exact"/>
              <w:ind w:left="300" w:hangingChars="100" w:hanging="300"/>
              <w:rPr>
                <w:rFonts w:hAnsi="標楷體"/>
                <w:sz w:val="28"/>
                <w:szCs w:val="28"/>
                <w:u w:val="single"/>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u w:val="single"/>
              </w:rPr>
              <w:t>64個已通報，應該都有資料。通報後才進入轉換程</w:t>
            </w:r>
            <w:r w:rsidRPr="00AB1686">
              <w:rPr>
                <w:rFonts w:hAnsi="標楷體" w:hint="eastAsia"/>
                <w:sz w:val="28"/>
                <w:szCs w:val="28"/>
                <w:u w:val="single"/>
              </w:rPr>
              <w:lastRenderedPageBreak/>
              <w:t>序。</w:t>
            </w:r>
            <w:r w:rsidRPr="00AB1686">
              <w:rPr>
                <w:rFonts w:hAnsi="標楷體" w:hint="eastAsia"/>
                <w:sz w:val="28"/>
                <w:szCs w:val="28"/>
              </w:rPr>
              <w:t>再查資料、弄清楚通報時間。雇主直接跟我們通報，因為我們要協助轉換，所以會直接通報我們。</w:t>
            </w:r>
          </w:p>
          <w:p w14:paraId="4D6D9104"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移工轉換雇主透過誰?</w:t>
            </w:r>
          </w:p>
          <w:p w14:paraId="7F612C34"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如果有新雇主要接，直接通報我們，如果通過就業中心，回到分署服務機構。</w:t>
            </w:r>
          </w:p>
          <w:p w14:paraId="4DE9BA5B"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009E4C37" w:rsidRPr="00AB1686">
              <w:rPr>
                <w:rFonts w:hAnsi="標楷體" w:hint="eastAsia"/>
                <w:sz w:val="28"/>
                <w:szCs w:val="28"/>
              </w:rPr>
              <w:t>讓仲介、雇主知道流程，</w:t>
            </w:r>
            <w:r w:rsidRPr="00AB1686">
              <w:rPr>
                <w:rFonts w:hAnsi="標楷體" w:hint="eastAsia"/>
                <w:sz w:val="28"/>
                <w:szCs w:val="28"/>
              </w:rPr>
              <w:t>通報、轉換雇主有無標準作業程序?</w:t>
            </w:r>
          </w:p>
          <w:p w14:paraId="1A9F0B74"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有標準作業程序。</w:t>
            </w:r>
          </w:p>
          <w:p w14:paraId="6287252C"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自己找要付買工費。透過各地方就業中心，要找地方政府?</w:t>
            </w:r>
          </w:p>
          <w:p w14:paraId="75AA067C" w14:textId="77777777" w:rsidR="00840D93" w:rsidRPr="00AB1686" w:rsidRDefault="00840D93" w:rsidP="003B2834">
            <w:pPr>
              <w:spacing w:line="480" w:lineRule="exact"/>
              <w:ind w:left="300" w:hangingChars="100" w:hanging="300"/>
              <w:rPr>
                <w:rFonts w:hAnsi="標楷體"/>
                <w:sz w:val="28"/>
                <w:szCs w:val="28"/>
                <w:u w:val="single"/>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轉換工作依照轄區，分屬不同分署就業中心。</w:t>
            </w:r>
          </w:p>
          <w:p w14:paraId="16C7CCC5" w14:textId="77777777" w:rsidR="00840D93" w:rsidRPr="00AB1686" w:rsidRDefault="00840D93" w:rsidP="003B2834">
            <w:pPr>
              <w:spacing w:line="480" w:lineRule="exact"/>
              <w:ind w:left="300" w:hangingChars="100" w:hanging="300"/>
              <w:rPr>
                <w:rFonts w:hAnsi="標楷體"/>
                <w:sz w:val="28"/>
                <w:szCs w:val="28"/>
                <w:u w:val="single"/>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中央系統掌控所有移工情形?沒人知道他們沒有工作</w:t>
            </w:r>
            <w:r w:rsidRPr="00AB1686">
              <w:rPr>
                <w:rFonts w:hAnsi="標楷體" w:hint="eastAsia"/>
                <w:sz w:val="28"/>
                <w:szCs w:val="28"/>
              </w:rPr>
              <w:t>。</w:t>
            </w:r>
          </w:p>
          <w:p w14:paraId="0A074FA7"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u w:val="single"/>
              </w:rPr>
              <w:t>會通報動態系統，地方也可以查詢</w:t>
            </w:r>
            <w:r w:rsidRPr="00AB1686">
              <w:rPr>
                <w:rFonts w:hAnsi="標楷體" w:hint="eastAsia"/>
                <w:sz w:val="28"/>
                <w:szCs w:val="28"/>
              </w:rPr>
              <w:t>。雙方解約，雇主應通報。我們再提供通報日期。</w:t>
            </w:r>
          </w:p>
          <w:p w14:paraId="558761FA"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本案仲介都沒事嗎?</w:t>
            </w:r>
          </w:p>
          <w:p w14:paraId="45C6A962" w14:textId="77777777" w:rsidR="00840D93" w:rsidRPr="00AB1686" w:rsidRDefault="00840D93" w:rsidP="003B2834">
            <w:pPr>
              <w:spacing w:line="480" w:lineRule="exact"/>
              <w:ind w:left="300" w:hangingChars="100" w:hanging="300"/>
              <w:rPr>
                <w:rFonts w:hAnsi="標楷體"/>
                <w:sz w:val="28"/>
                <w:szCs w:val="28"/>
                <w:u w:val="single"/>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64位分屬3個地方，我們和地方政府一起去</w:t>
            </w:r>
            <w:r w:rsidR="003C3717" w:rsidRPr="00AB1686">
              <w:rPr>
                <w:rFonts w:hAnsi="標楷體" w:hint="eastAsia"/>
                <w:sz w:val="28"/>
                <w:szCs w:val="28"/>
              </w:rPr>
              <w:t>瞭解</w:t>
            </w:r>
            <w:r w:rsidRPr="00AB1686">
              <w:rPr>
                <w:rFonts w:hAnsi="標楷體" w:hint="eastAsia"/>
                <w:sz w:val="28"/>
                <w:szCs w:val="28"/>
              </w:rPr>
              <w:t>，不符合</w:t>
            </w:r>
            <w:r w:rsidR="003C2129" w:rsidRPr="00AB1686">
              <w:rPr>
                <w:rFonts w:hAnsi="標楷體" w:hint="eastAsia"/>
                <w:sz w:val="28"/>
                <w:szCs w:val="28"/>
              </w:rPr>
              <w:t>生活照顧</w:t>
            </w:r>
            <w:r w:rsidRPr="00AB1686">
              <w:rPr>
                <w:rFonts w:hAnsi="標楷體" w:hint="eastAsia"/>
                <w:sz w:val="28"/>
                <w:szCs w:val="28"/>
              </w:rPr>
              <w:t>管理部分要求改善，目前都已經改善。</w:t>
            </w:r>
          </w:p>
          <w:p w14:paraId="715CEE37" w14:textId="77777777" w:rsidR="00840D93" w:rsidRPr="00AB1686" w:rsidRDefault="00840D93" w:rsidP="003B2834">
            <w:pPr>
              <w:spacing w:line="480" w:lineRule="exact"/>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收費問題</w:t>
            </w:r>
            <w:r w:rsidR="009E4C37" w:rsidRPr="00AB1686">
              <w:rPr>
                <w:rFonts w:hAnsi="標楷體" w:hint="eastAsia"/>
                <w:sz w:val="28"/>
                <w:szCs w:val="28"/>
              </w:rPr>
              <w:t>?</w:t>
            </w:r>
          </w:p>
          <w:p w14:paraId="152B971D" w14:textId="77777777" w:rsidR="00840D93" w:rsidRPr="00AB1686" w:rsidRDefault="00840D93" w:rsidP="003B2834">
            <w:pPr>
              <w:spacing w:line="480" w:lineRule="exact"/>
              <w:ind w:left="300" w:hangingChars="100" w:hanging="300"/>
              <w:rPr>
                <w:rFonts w:hAnsi="標楷體"/>
                <w:sz w:val="28"/>
                <w:szCs w:val="28"/>
              </w:rPr>
            </w:pPr>
            <w:bookmarkStart w:id="86" w:name="_Hlk173417528"/>
            <w:r w:rsidRPr="00AB1686">
              <w:rPr>
                <w:rFonts w:hAnsi="標楷體" w:hint="eastAsia"/>
                <w:sz w:val="28"/>
                <w:szCs w:val="28"/>
              </w:rPr>
              <w:t>發展署</w:t>
            </w:r>
            <w:r w:rsidR="00303C5C" w:rsidRPr="00AB1686">
              <w:rPr>
                <w:rFonts w:hAnsi="標楷體" w:hint="eastAsia"/>
                <w:sz w:val="28"/>
                <w:szCs w:val="28"/>
              </w:rPr>
              <w:t>：</w:t>
            </w:r>
            <w:r w:rsidR="003C2129" w:rsidRPr="00AB1686">
              <w:rPr>
                <w:rFonts w:hAnsi="標楷體" w:hint="eastAsia"/>
                <w:sz w:val="28"/>
                <w:szCs w:val="28"/>
              </w:rPr>
              <w:t>生活照顧</w:t>
            </w:r>
            <w:r w:rsidRPr="00AB1686">
              <w:rPr>
                <w:rFonts w:hAnsi="標楷體" w:hint="eastAsia"/>
                <w:sz w:val="28"/>
                <w:szCs w:val="28"/>
              </w:rPr>
              <w:t>管理雇主本來就要負責，解僱後要繼續</w:t>
            </w:r>
            <w:r w:rsidR="003C2129" w:rsidRPr="00AB1686">
              <w:rPr>
                <w:rFonts w:hAnsi="標楷體" w:hint="eastAsia"/>
                <w:sz w:val="28"/>
                <w:szCs w:val="28"/>
              </w:rPr>
              <w:t>生活照顧</w:t>
            </w:r>
            <w:r w:rsidRPr="00AB1686">
              <w:rPr>
                <w:rFonts w:hAnsi="標楷體" w:hint="eastAsia"/>
                <w:sz w:val="28"/>
                <w:szCs w:val="28"/>
              </w:rPr>
              <w:t>管理，一直到轉換或出國前。</w:t>
            </w:r>
            <w:r w:rsidRPr="00AB1686">
              <w:rPr>
                <w:rFonts w:hAnsi="標楷體" w:hint="eastAsia"/>
                <w:sz w:val="28"/>
                <w:szCs w:val="28"/>
                <w:u w:val="single"/>
              </w:rPr>
              <w:t>雇主有管理責任，不代表要付所有膳宿費，超收才違法</w:t>
            </w:r>
            <w:r w:rsidRPr="00AB1686">
              <w:rPr>
                <w:rFonts w:hAnsi="標楷體" w:hint="eastAsia"/>
                <w:sz w:val="28"/>
                <w:szCs w:val="28"/>
              </w:rPr>
              <w:t>。</w:t>
            </w:r>
            <w:r w:rsidR="003C2129" w:rsidRPr="00AB1686">
              <w:rPr>
                <w:rFonts w:hAnsi="標楷體" w:hint="eastAsia"/>
                <w:sz w:val="28"/>
                <w:szCs w:val="28"/>
                <w:u w:val="single"/>
              </w:rPr>
              <w:t>生活照顧</w:t>
            </w:r>
            <w:r w:rsidRPr="00AB1686">
              <w:rPr>
                <w:rFonts w:hAnsi="標楷體" w:hint="eastAsia"/>
                <w:sz w:val="28"/>
                <w:szCs w:val="28"/>
                <w:u w:val="single"/>
              </w:rPr>
              <w:t>管理期間，膳宿費要用看契約協議內容，實務上移工還是要付費</w:t>
            </w:r>
            <w:r w:rsidRPr="00AB1686">
              <w:rPr>
                <w:rFonts w:hAnsi="標楷體" w:hint="eastAsia"/>
                <w:sz w:val="28"/>
                <w:szCs w:val="28"/>
              </w:rPr>
              <w:t>。如果原來的住宿管理費用，不能額外收費。如果有額外收費就是超收，要在範圍內收費</w:t>
            </w:r>
            <w:bookmarkEnd w:id="86"/>
            <w:r w:rsidRPr="00AB1686">
              <w:rPr>
                <w:rFonts w:hAnsi="標楷體" w:hint="eastAsia"/>
                <w:sz w:val="28"/>
                <w:szCs w:val="28"/>
              </w:rPr>
              <w:t>。</w:t>
            </w:r>
          </w:p>
          <w:p w14:paraId="4450F300"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 xml:space="preserve">      有備援機制，生活困難無法自理、經濟困難可以進入安置所，費用政府負擔。</w:t>
            </w:r>
          </w:p>
          <w:p w14:paraId="70871B11"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第一時間他們透過神父跟我們申訴都很猶豫，擔心仲介、雇主會懲罰他們。</w:t>
            </w:r>
          </w:p>
          <w:p w14:paraId="0A2653BD"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lastRenderedPageBreak/>
              <w:t>勞動部</w:t>
            </w:r>
            <w:r w:rsidR="00303C5C" w:rsidRPr="00AB1686">
              <w:rPr>
                <w:rFonts w:hAnsi="標楷體" w:hint="eastAsia"/>
                <w:sz w:val="28"/>
                <w:szCs w:val="28"/>
              </w:rPr>
              <w:t>：</w:t>
            </w:r>
            <w:r w:rsidRPr="00AB1686">
              <w:rPr>
                <w:rFonts w:hAnsi="標楷體" w:hint="eastAsia"/>
                <w:sz w:val="28"/>
                <w:szCs w:val="28"/>
              </w:rPr>
              <w:t>可以讓神父知道，政府有機制可以協助他們安置，不用付任何膳宿費用。</w:t>
            </w:r>
          </w:p>
          <w:p w14:paraId="7B67372C"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有些縣市沒有安置處所。</w:t>
            </w:r>
          </w:p>
          <w:p w14:paraId="41BC980F"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我們有跟各縣市協調，設置安置所。安置單位南北送，不太好，已協調各縣市設置安置所，自辦或委辦。</w:t>
            </w:r>
          </w:p>
          <w:p w14:paraId="7B2241B3"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 xml:space="preserve">      本案仲介之住宿環境已經符合人數規定。</w:t>
            </w:r>
          </w:p>
          <w:p w14:paraId="6C3F7074"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 xml:space="preserve">      仲介都有評鑑機制。</w:t>
            </w:r>
          </w:p>
          <w:p w14:paraId="58C9F8DE"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3家仲介(</w:t>
            </w:r>
            <w:r w:rsidR="00D66EE1" w:rsidRPr="00AB1686">
              <w:rPr>
                <w:rFonts w:hAnsi="標楷體" w:hint="eastAsia"/>
                <w:sz w:val="28"/>
                <w:szCs w:val="28"/>
              </w:rPr>
              <w:t>長○○</w:t>
            </w:r>
            <w:r w:rsidRPr="00AB1686">
              <w:rPr>
                <w:rFonts w:hAnsi="標楷體" w:hint="eastAsia"/>
                <w:sz w:val="28"/>
                <w:szCs w:val="28"/>
              </w:rPr>
              <w:t>、</w:t>
            </w:r>
            <w:r w:rsidR="00D66EE1" w:rsidRPr="00AB1686">
              <w:rPr>
                <w:rFonts w:hAnsi="標楷體" w:hint="eastAsia"/>
                <w:sz w:val="28"/>
                <w:szCs w:val="28"/>
              </w:rPr>
              <w:t>銓○</w:t>
            </w:r>
            <w:r w:rsidRPr="00AB1686">
              <w:rPr>
                <w:rFonts w:hAnsi="標楷體" w:hint="eastAsia"/>
                <w:sz w:val="28"/>
                <w:szCs w:val="28"/>
              </w:rPr>
              <w:t>、</w:t>
            </w:r>
            <w:r w:rsidR="00D66EE1" w:rsidRPr="00AB1686">
              <w:rPr>
                <w:rFonts w:hAnsi="標楷體" w:hint="eastAsia"/>
                <w:sz w:val="28"/>
                <w:szCs w:val="28"/>
              </w:rPr>
              <w:t>和○○</w:t>
            </w:r>
            <w:r w:rsidRPr="00AB1686">
              <w:rPr>
                <w:rFonts w:hAnsi="標楷體" w:hint="eastAsia"/>
                <w:sz w:val="28"/>
                <w:szCs w:val="28"/>
              </w:rPr>
              <w:t>)過去評鑑優良?</w:t>
            </w:r>
          </w:p>
          <w:p w14:paraId="575D37AF"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查詢後回</w:t>
            </w:r>
            <w:r w:rsidR="009E4C37" w:rsidRPr="00AB1686">
              <w:rPr>
                <w:rFonts w:hAnsi="標楷體" w:hint="eastAsia"/>
                <w:sz w:val="28"/>
                <w:szCs w:val="28"/>
              </w:rPr>
              <w:t>復</w:t>
            </w:r>
            <w:r w:rsidRPr="00AB1686">
              <w:rPr>
                <w:rFonts w:hAnsi="標楷體" w:hint="eastAsia"/>
                <w:sz w:val="28"/>
                <w:szCs w:val="28"/>
              </w:rPr>
              <w:t>。</w:t>
            </w:r>
          </w:p>
          <w:p w14:paraId="2E2E2904"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漁工都不知道護照、居留證到期日。</w:t>
            </w:r>
          </w:p>
          <w:p w14:paraId="3BE83C45"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在機場都有提醒漁工護照自己保管。</w:t>
            </w:r>
          </w:p>
          <w:p w14:paraId="575CF749"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如何幫他們要回來，雖然有申訴機制，實際漁工不敢得罪仲介。</w:t>
            </w:r>
          </w:p>
          <w:p w14:paraId="24878BA8"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本件人數高達64人，漁工居住在仲介處1個多月時，我們去實地</w:t>
            </w:r>
            <w:r w:rsidR="003C3717" w:rsidRPr="00AB1686">
              <w:rPr>
                <w:rFonts w:hAnsi="標楷體" w:hint="eastAsia"/>
                <w:sz w:val="28"/>
                <w:szCs w:val="28"/>
              </w:rPr>
              <w:t>瞭解</w:t>
            </w:r>
            <w:r w:rsidRPr="00AB1686">
              <w:rPr>
                <w:rFonts w:hAnsi="標楷體" w:hint="eastAsia"/>
                <w:sz w:val="28"/>
                <w:szCs w:val="28"/>
              </w:rPr>
              <w:t>，勞工局回覆說是因停漁、休漁，政府無法發現事實真相。藉由此案，</w:t>
            </w:r>
            <w:r w:rsidRPr="00AB1686">
              <w:rPr>
                <w:rFonts w:hAnsi="標楷體" w:hint="eastAsia"/>
                <w:sz w:val="28"/>
                <w:szCs w:val="28"/>
                <w:u w:val="single"/>
              </w:rPr>
              <w:t>中央有無辦法可以更快知道有大量解僱情形，進而保護</w:t>
            </w:r>
            <w:r w:rsidRPr="00AB1686">
              <w:rPr>
                <w:rFonts w:hAnsi="標楷體" w:hint="eastAsia"/>
                <w:sz w:val="28"/>
                <w:szCs w:val="28"/>
              </w:rPr>
              <w:t>?適用勞動基準法的人，為何無法適用大量解僱保護法?</w:t>
            </w:r>
          </w:p>
          <w:p w14:paraId="7F05613A"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bookmarkStart w:id="87" w:name="_Hlk170380239"/>
            <w:r w:rsidRPr="00AB1686">
              <w:rPr>
                <w:rFonts w:hAnsi="標楷體" w:hint="eastAsia"/>
                <w:sz w:val="28"/>
                <w:szCs w:val="28"/>
              </w:rPr>
              <w:t>本案45船雇主不是單一雇主。</w:t>
            </w:r>
            <w:bookmarkEnd w:id="87"/>
          </w:p>
          <w:p w14:paraId="0C6FECED"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勞動部</w:t>
            </w:r>
            <w:r w:rsidR="00303C5C" w:rsidRPr="00AB1686">
              <w:rPr>
                <w:rFonts w:hAnsi="標楷體" w:hint="eastAsia"/>
                <w:sz w:val="28"/>
                <w:szCs w:val="28"/>
              </w:rPr>
              <w:t>：</w:t>
            </w:r>
            <w:r w:rsidRPr="00AB1686">
              <w:rPr>
                <w:rFonts w:hAnsi="標楷體" w:hint="eastAsia"/>
                <w:sz w:val="28"/>
                <w:szCs w:val="28"/>
              </w:rPr>
              <w:t>大量解僱是適用個別公司，</w:t>
            </w:r>
            <w:r w:rsidRPr="00AB1686">
              <w:rPr>
                <w:rFonts w:hAnsi="標楷體" w:hint="eastAsia"/>
                <w:sz w:val="28"/>
                <w:szCs w:val="28"/>
                <w:u w:val="single"/>
              </w:rPr>
              <w:t>移工沒有適用就業保險</w:t>
            </w:r>
            <w:r w:rsidRPr="00AB1686">
              <w:rPr>
                <w:rFonts w:hAnsi="標楷體" w:hint="eastAsia"/>
                <w:sz w:val="28"/>
                <w:szCs w:val="28"/>
              </w:rPr>
              <w:t>。是否</w:t>
            </w:r>
            <w:r w:rsidRPr="00AB1686">
              <w:rPr>
                <w:rFonts w:hAnsi="標楷體" w:hint="eastAsia"/>
                <w:sz w:val="28"/>
                <w:szCs w:val="28"/>
                <w:u w:val="single"/>
              </w:rPr>
              <w:t>修法可以有討論空間，讓漁工繳就業保險費，等待轉換期間比照失業給付</w:t>
            </w:r>
            <w:r w:rsidRPr="00AB1686">
              <w:rPr>
                <w:rFonts w:hAnsi="標楷體" w:hint="eastAsia"/>
                <w:sz w:val="28"/>
                <w:szCs w:val="28"/>
              </w:rPr>
              <w:t>，至少6成薪，此案是否適用大量解僱保護法、就業保險，我們再查詢回復。現在他們不是就業保險的對象。當時的立法背景研究一下再回復。此涉及勞動關係司(大量解僱)、就業保險是勞動保險司。</w:t>
            </w:r>
          </w:p>
          <w:p w14:paraId="3CE10781"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這個案子像產業的大解僱。</w:t>
            </w:r>
          </w:p>
          <w:p w14:paraId="1FE9BDAD"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u w:val="single"/>
              </w:rPr>
              <w:t>大量解僱第一時間如何掌握問題</w:t>
            </w:r>
            <w:r w:rsidRPr="00AB1686">
              <w:rPr>
                <w:rFonts w:hAnsi="標楷體" w:hint="eastAsia"/>
                <w:sz w:val="28"/>
                <w:szCs w:val="28"/>
              </w:rPr>
              <w:t>，就業服務法規定有解聘1個移工就要3日內通報主管機關(地方主管機關</w:t>
            </w:r>
            <w:r w:rsidRPr="00AB1686">
              <w:rPr>
                <w:rFonts w:hAnsi="標楷體" w:hint="eastAsia"/>
                <w:sz w:val="28"/>
                <w:szCs w:val="28"/>
              </w:rPr>
              <w:lastRenderedPageBreak/>
              <w:t>或勞動部)，不然有3至15萬罰則，資訊的掌握現在就有制度，解僱後轉換或返國。</w:t>
            </w:r>
            <w:r w:rsidRPr="00AB1686">
              <w:rPr>
                <w:rFonts w:hAnsi="標楷體" w:hint="eastAsia"/>
                <w:sz w:val="28"/>
                <w:szCs w:val="28"/>
                <w:u w:val="single"/>
              </w:rPr>
              <w:t>合意解約也要通報，法令已有通報基礎，機制可以再細緻一點</w:t>
            </w:r>
            <w:r w:rsidRPr="00AB1686">
              <w:rPr>
                <w:rFonts w:hAnsi="標楷體" w:hint="eastAsia"/>
                <w:sz w:val="28"/>
                <w:szCs w:val="28"/>
              </w:rPr>
              <w:t>。</w:t>
            </w:r>
          </w:p>
          <w:p w14:paraId="651E5935"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王委員</w:t>
            </w:r>
            <w:r w:rsidR="00303C5C" w:rsidRPr="00AB1686">
              <w:rPr>
                <w:rFonts w:hAnsi="標楷體" w:hint="eastAsia"/>
                <w:sz w:val="28"/>
                <w:szCs w:val="28"/>
              </w:rPr>
              <w:t>：</w:t>
            </w:r>
            <w:r w:rsidRPr="00AB1686">
              <w:rPr>
                <w:rFonts w:hAnsi="標楷體" w:hint="eastAsia"/>
                <w:sz w:val="28"/>
                <w:szCs w:val="28"/>
                <w:u w:val="single"/>
              </w:rPr>
              <w:t>有通報沒細緻，發現大量解僱沒有主動協助機制。應該要有標準作業程序</w:t>
            </w:r>
            <w:r w:rsidRPr="00AB1686">
              <w:rPr>
                <w:rFonts w:hAnsi="標楷體" w:hint="eastAsia"/>
                <w:sz w:val="28"/>
                <w:szCs w:val="28"/>
              </w:rPr>
              <w:t>。</w:t>
            </w:r>
          </w:p>
          <w:p w14:paraId="58512B68"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這部分會改善。建立標準作業程序。</w:t>
            </w:r>
          </w:p>
          <w:p w14:paraId="3CFB16DD"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你們的訪查可否改善，和我們調查的事實落差太大。</w:t>
            </w:r>
          </w:p>
          <w:p w14:paraId="07A8ED36"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勞動部</w:t>
            </w:r>
            <w:r w:rsidR="00303C5C" w:rsidRPr="00AB1686">
              <w:rPr>
                <w:rFonts w:hAnsi="標楷體" w:hint="eastAsia"/>
                <w:sz w:val="28"/>
                <w:szCs w:val="28"/>
              </w:rPr>
              <w:t>：</w:t>
            </w:r>
            <w:r w:rsidRPr="00AB1686">
              <w:rPr>
                <w:rFonts w:hAnsi="標楷體" w:hint="eastAsia"/>
                <w:sz w:val="28"/>
                <w:szCs w:val="28"/>
              </w:rPr>
              <w:t>民間組織不願意告訴我們漁工是誰，漁工不配合陳述實情，政府想處理也沒辦法，讓違法仲介、雇主有恃無恐，依據第3人陳訴就處罰有困難。吹哨者保護法鼓勵大家勇敢檢舉，如何讓他們勇敢檢舉。</w:t>
            </w:r>
          </w:p>
          <w:p w14:paraId="76A0EAAF"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會後我們再找神父、地方政府解決問題。隔開詢問不找仲介。</w:t>
            </w:r>
          </w:p>
          <w:p w14:paraId="16583303"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有無扣留護照、簽自願離職書是不是被騙、膳宿費如何解決，隔開詢問。還有就業保險問題。</w:t>
            </w:r>
          </w:p>
          <w:p w14:paraId="50A9C23F"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本案有無人口販運問題?</w:t>
            </w:r>
          </w:p>
          <w:p w14:paraId="1B8DC1A8"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新北市警察局鑑別沒有。</w:t>
            </w:r>
          </w:p>
          <w:p w14:paraId="284B0A8C"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45家同時解約很奇怪。</w:t>
            </w:r>
          </w:p>
          <w:p w14:paraId="61E05F65"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若查明違法屬實重罰。我們和漁業署資料勾稽一下。</w:t>
            </w:r>
          </w:p>
          <w:p w14:paraId="77B88AEB"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外籍漁工來臺灣都很忍耐，希望找到工作。</w:t>
            </w:r>
          </w:p>
          <w:p w14:paraId="7DB6426B"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勞動部</w:t>
            </w:r>
            <w:r w:rsidR="00303C5C" w:rsidRPr="00AB1686">
              <w:rPr>
                <w:rFonts w:hAnsi="標楷體" w:hint="eastAsia"/>
                <w:sz w:val="28"/>
                <w:szCs w:val="28"/>
              </w:rPr>
              <w:t>：</w:t>
            </w:r>
            <w:r w:rsidRPr="00AB1686">
              <w:rPr>
                <w:rFonts w:hAnsi="標楷體" w:hint="eastAsia"/>
                <w:sz w:val="28"/>
                <w:szCs w:val="28"/>
              </w:rPr>
              <w:t>請神父幫忙，願意去製造業其實很快。我們要協助，漁工又不願意講真話，調查時</w:t>
            </w:r>
            <w:r w:rsidR="000413D6" w:rsidRPr="00AB1686">
              <w:rPr>
                <w:rFonts w:hAnsi="標楷體" w:hint="eastAsia"/>
                <w:sz w:val="28"/>
                <w:szCs w:val="28"/>
              </w:rPr>
              <w:t>，</w:t>
            </w:r>
            <w:r w:rsidRPr="00AB1686">
              <w:rPr>
                <w:rFonts w:hAnsi="標楷體" w:hint="eastAsia"/>
                <w:sz w:val="28"/>
                <w:szCs w:val="28"/>
              </w:rPr>
              <w:t>請神父幫忙釐清事實。買工費絕對不允許。</w:t>
            </w:r>
          </w:p>
          <w:p w14:paraId="541EF62F"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休漁期間，如何保障他們繼續工作</w:t>
            </w:r>
            <w:r w:rsidRPr="00AB1686">
              <w:rPr>
                <w:rFonts w:hAnsi="標楷體" w:hint="eastAsia"/>
                <w:sz w:val="28"/>
                <w:szCs w:val="28"/>
              </w:rPr>
              <w:t>?</w:t>
            </w:r>
          </w:p>
          <w:p w14:paraId="42D757E5"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漁業署</w:t>
            </w:r>
            <w:r w:rsidR="00303C5C" w:rsidRPr="00AB1686">
              <w:rPr>
                <w:rFonts w:hAnsi="標楷體" w:hint="eastAsia"/>
                <w:sz w:val="28"/>
                <w:szCs w:val="28"/>
              </w:rPr>
              <w:t>：</w:t>
            </w:r>
            <w:r w:rsidRPr="00AB1686">
              <w:rPr>
                <w:rFonts w:hAnsi="標楷體" w:hint="eastAsia"/>
                <w:sz w:val="28"/>
                <w:szCs w:val="28"/>
              </w:rPr>
              <w:t>某種魚不能捕，其他種魚可以捕。</w:t>
            </w:r>
            <w:r w:rsidRPr="00AB1686">
              <w:rPr>
                <w:rFonts w:hAnsi="標楷體" w:hint="eastAsia"/>
                <w:sz w:val="28"/>
                <w:szCs w:val="28"/>
                <w:u w:val="single"/>
              </w:rPr>
              <w:t>我們沒有強制禁漁，可以選擇其他魚種，不是說這段期間一定要停在港內。漁船業者不能用此理由解僱</w:t>
            </w:r>
            <w:r w:rsidRPr="00AB1686">
              <w:rPr>
                <w:rFonts w:hAnsi="標楷體" w:hint="eastAsia"/>
                <w:sz w:val="28"/>
                <w:szCs w:val="28"/>
              </w:rPr>
              <w:t>。</w:t>
            </w:r>
          </w:p>
          <w:p w14:paraId="5A53B878"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是否找雇主</w:t>
            </w:r>
            <w:r w:rsidR="003C3717" w:rsidRPr="00AB1686">
              <w:rPr>
                <w:rFonts w:hAnsi="標楷體" w:hint="eastAsia"/>
                <w:sz w:val="28"/>
                <w:szCs w:val="28"/>
              </w:rPr>
              <w:t>瞭解</w:t>
            </w:r>
            <w:r w:rsidRPr="00AB1686">
              <w:rPr>
                <w:rFonts w:hAnsi="標楷體" w:hint="eastAsia"/>
                <w:sz w:val="28"/>
                <w:szCs w:val="28"/>
              </w:rPr>
              <w:t>一下?休漁問題以前就有發生，以前過一</w:t>
            </w:r>
            <w:r w:rsidRPr="00AB1686">
              <w:rPr>
                <w:rFonts w:hAnsi="標楷體" w:hint="eastAsia"/>
                <w:sz w:val="28"/>
                <w:szCs w:val="28"/>
              </w:rPr>
              <w:lastRenderedPageBreak/>
              <w:t>段時間可以回到原船，這次他們沒想到會休息這麼久，怎麼處理?</w:t>
            </w:r>
          </w:p>
          <w:p w14:paraId="58D8A9FC"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休漁期間薪資如何處理，要瞭解。</w:t>
            </w:r>
          </w:p>
          <w:p w14:paraId="0AFE12F3"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漁業署</w:t>
            </w:r>
            <w:r w:rsidR="00303C5C" w:rsidRPr="00AB1686">
              <w:rPr>
                <w:rFonts w:hAnsi="標楷體" w:hint="eastAsia"/>
                <w:sz w:val="28"/>
                <w:szCs w:val="28"/>
              </w:rPr>
              <w:t>：</w:t>
            </w:r>
            <w:r w:rsidRPr="00AB1686">
              <w:rPr>
                <w:rFonts w:hAnsi="標楷體" w:hint="eastAsia"/>
                <w:sz w:val="28"/>
                <w:szCs w:val="28"/>
              </w:rPr>
              <w:t>依據合約支付。</w:t>
            </w:r>
          </w:p>
          <w:p w14:paraId="5029A50E"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他們不想付，所以簽自動解約。45個雇主都這樣做。大量解約。</w:t>
            </w:r>
          </w:p>
          <w:p w14:paraId="68ADED70"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委員</w:t>
            </w:r>
            <w:r w:rsidR="00303C5C" w:rsidRPr="00AB1686">
              <w:rPr>
                <w:rFonts w:hAnsi="標楷體" w:hint="eastAsia"/>
                <w:sz w:val="28"/>
                <w:szCs w:val="28"/>
              </w:rPr>
              <w:t>：</w:t>
            </w:r>
            <w:r w:rsidRPr="00AB1686">
              <w:rPr>
                <w:rFonts w:hAnsi="標楷體" w:hint="eastAsia"/>
                <w:sz w:val="28"/>
                <w:szCs w:val="28"/>
              </w:rPr>
              <w:t>2種狀況，第1，過去就有休漁，以前過一段時間可以回到原船工作，休漁期間不住船上，下船後，沒薪資、自付食宿，之前都沒說出來忍下來。第2，這次休漁就簽了自願解約。</w:t>
            </w:r>
          </w:p>
          <w:p w14:paraId="737ADC58"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 xml:space="preserve">        第2種情形部長說從解僱保護、就業保險法制面解決，討論可行性。</w:t>
            </w:r>
            <w:r w:rsidR="00336A5C" w:rsidRPr="00AB1686">
              <w:rPr>
                <w:rFonts w:hAnsi="標楷體"/>
                <w:sz w:val="28"/>
                <w:szCs w:val="28"/>
              </w:rPr>
              <w:t>ICERD</w:t>
            </w:r>
            <w:r w:rsidRPr="00AB1686">
              <w:rPr>
                <w:rFonts w:hAnsi="標楷體" w:hint="eastAsia"/>
                <w:sz w:val="28"/>
                <w:szCs w:val="28"/>
              </w:rPr>
              <w:t>昨日國際審查，國外、國內勞工應受同等待遇，如果有社會保險應該是要一樣的。通報機制，建立及早協助機制，可以看到並予以協助。</w:t>
            </w:r>
          </w:p>
          <w:p w14:paraId="4B640312" w14:textId="77777777" w:rsidR="00083739" w:rsidRPr="00AB1686" w:rsidRDefault="00840D93" w:rsidP="00083739">
            <w:pPr>
              <w:adjustRightInd w:val="0"/>
              <w:spacing w:line="480" w:lineRule="exact"/>
              <w:ind w:left="600" w:hangingChars="200" w:hanging="600"/>
              <w:rPr>
                <w:rFonts w:hAnsi="標楷體"/>
                <w:sz w:val="28"/>
                <w:szCs w:val="28"/>
              </w:rPr>
            </w:pPr>
            <w:r w:rsidRPr="00AB1686">
              <w:rPr>
                <w:rFonts w:hAnsi="標楷體" w:hint="eastAsia"/>
                <w:sz w:val="28"/>
                <w:szCs w:val="28"/>
              </w:rPr>
              <w:t xml:space="preserve">        過去就有休漁，站在維護勞工權益，應該要重視。還是你們要宣導，休漁期間漁工合約存續。</w:t>
            </w:r>
          </w:p>
          <w:p w14:paraId="56D6A0FB" w14:textId="77777777" w:rsidR="00840D93" w:rsidRPr="00AB1686" w:rsidRDefault="00083739" w:rsidP="00083739">
            <w:pPr>
              <w:adjustRightInd w:val="0"/>
              <w:spacing w:line="480" w:lineRule="exact"/>
              <w:ind w:left="600" w:hangingChars="200" w:hanging="600"/>
              <w:rPr>
                <w:rFonts w:hAnsi="標楷體"/>
                <w:sz w:val="28"/>
                <w:szCs w:val="28"/>
              </w:rPr>
            </w:pPr>
            <w:r w:rsidRPr="00AB1686">
              <w:rPr>
                <w:rFonts w:hAnsi="標楷體" w:hint="eastAsia"/>
                <w:sz w:val="28"/>
                <w:szCs w:val="28"/>
              </w:rPr>
              <w:t xml:space="preserve">        </w:t>
            </w:r>
            <w:r w:rsidR="00840D93" w:rsidRPr="00AB1686">
              <w:rPr>
                <w:rFonts w:hAnsi="標楷體" w:hint="eastAsia"/>
                <w:sz w:val="28"/>
                <w:szCs w:val="28"/>
              </w:rPr>
              <w:t>本案中有漁工之前就遇到1、2次，</w:t>
            </w:r>
            <w:r w:rsidR="00840D93" w:rsidRPr="00AB1686">
              <w:rPr>
                <w:rFonts w:hAnsi="標楷體" w:hint="eastAsia"/>
                <w:sz w:val="28"/>
                <w:szCs w:val="28"/>
                <w:u w:val="single"/>
              </w:rPr>
              <w:t>請機關</w:t>
            </w:r>
            <w:r w:rsidR="003C3717" w:rsidRPr="00AB1686">
              <w:rPr>
                <w:rFonts w:hAnsi="標楷體" w:hint="eastAsia"/>
                <w:sz w:val="28"/>
                <w:szCs w:val="28"/>
                <w:u w:val="single"/>
              </w:rPr>
              <w:t>瞭解</w:t>
            </w:r>
            <w:r w:rsidR="00840D93" w:rsidRPr="00AB1686">
              <w:rPr>
                <w:rFonts w:hAnsi="標楷體" w:hint="eastAsia"/>
                <w:sz w:val="28"/>
                <w:szCs w:val="28"/>
                <w:u w:val="single"/>
              </w:rPr>
              <w:t>這次為何大量解僱，3家仲介問一下，為何同時大量解約60幾人</w:t>
            </w:r>
            <w:r w:rsidR="00840D93" w:rsidRPr="00AB1686">
              <w:rPr>
                <w:rFonts w:hAnsi="標楷體" w:hint="eastAsia"/>
                <w:sz w:val="28"/>
                <w:szCs w:val="28"/>
              </w:rPr>
              <w:t>。</w:t>
            </w:r>
          </w:p>
          <w:p w14:paraId="02EA960D"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u w:val="single"/>
              </w:rPr>
              <w:t>同時解僱發生原因，再瞭解</w:t>
            </w:r>
            <w:r w:rsidRPr="00AB1686">
              <w:rPr>
                <w:rFonts w:hAnsi="標楷體" w:hint="eastAsia"/>
                <w:sz w:val="28"/>
                <w:szCs w:val="28"/>
              </w:rPr>
              <w:t>。</w:t>
            </w:r>
          </w:p>
          <w:p w14:paraId="7C8B3488"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u w:val="single"/>
              </w:rPr>
              <w:t>休漁期間怎麼處理</w:t>
            </w:r>
            <w:r w:rsidRPr="00AB1686">
              <w:rPr>
                <w:rFonts w:hAnsi="標楷體" w:hint="eastAsia"/>
                <w:sz w:val="28"/>
                <w:szCs w:val="28"/>
              </w:rPr>
              <w:t>?不出海應該有其他船上補給工作，修網等。</w:t>
            </w:r>
          </w:p>
          <w:p w14:paraId="036B2E03"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漁業署</w:t>
            </w:r>
            <w:r w:rsidR="00303C5C" w:rsidRPr="00AB1686">
              <w:rPr>
                <w:rFonts w:hAnsi="標楷體" w:hint="eastAsia"/>
                <w:sz w:val="28"/>
                <w:szCs w:val="28"/>
              </w:rPr>
              <w:t>：</w:t>
            </w:r>
            <w:r w:rsidRPr="00AB1686">
              <w:rPr>
                <w:rFonts w:hAnsi="標楷體" w:hint="eastAsia"/>
                <w:sz w:val="28"/>
                <w:szCs w:val="28"/>
              </w:rPr>
              <w:t>本來就有休漁，如果漁工住船上，雇主應該要買食物、付薪水。</w:t>
            </w:r>
            <w:r w:rsidRPr="00AB1686">
              <w:rPr>
                <w:rFonts w:hAnsi="標楷體" w:hint="eastAsia"/>
                <w:sz w:val="28"/>
                <w:szCs w:val="28"/>
                <w:u w:val="single"/>
              </w:rPr>
              <w:t>我們再</w:t>
            </w:r>
            <w:r w:rsidR="003C3717" w:rsidRPr="00AB1686">
              <w:rPr>
                <w:rFonts w:hAnsi="標楷體" w:hint="eastAsia"/>
                <w:sz w:val="28"/>
                <w:szCs w:val="28"/>
                <w:u w:val="single"/>
              </w:rPr>
              <w:t>瞭解</w:t>
            </w:r>
            <w:r w:rsidRPr="00AB1686">
              <w:rPr>
                <w:rFonts w:hAnsi="標楷體" w:hint="eastAsia"/>
                <w:sz w:val="28"/>
                <w:szCs w:val="28"/>
                <w:u w:val="single"/>
              </w:rPr>
              <w:t>這些船是否有持續出海</w:t>
            </w:r>
            <w:r w:rsidRPr="00AB1686">
              <w:rPr>
                <w:rFonts w:hAnsi="標楷體" w:hint="eastAsia"/>
                <w:sz w:val="28"/>
                <w:szCs w:val="28"/>
              </w:rPr>
              <w:t>。</w:t>
            </w:r>
          </w:p>
          <w:p w14:paraId="41D0E329" w14:textId="77777777" w:rsidR="00840D93" w:rsidRPr="00AB1686" w:rsidRDefault="00840D93" w:rsidP="003B2834">
            <w:pPr>
              <w:adjustRightInd w:val="0"/>
              <w:spacing w:line="480" w:lineRule="exact"/>
              <w:ind w:left="600" w:hangingChars="200" w:hanging="60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rPr>
              <w:t>45家雇主待查，</w:t>
            </w:r>
            <w:r w:rsidRPr="00AB1686">
              <w:rPr>
                <w:rFonts w:hAnsi="標楷體" w:hint="eastAsia"/>
                <w:sz w:val="28"/>
                <w:szCs w:val="28"/>
                <w:u w:val="single"/>
              </w:rPr>
              <w:t>申請新的先管制。如果前面違法又要引進新的，不允許</w:t>
            </w:r>
            <w:r w:rsidRPr="00AB1686">
              <w:rPr>
                <w:rFonts w:hAnsi="標楷體" w:hint="eastAsia"/>
                <w:sz w:val="28"/>
                <w:szCs w:val="28"/>
              </w:rPr>
              <w:t>。有無再引進新的列表回復。</w:t>
            </w:r>
          </w:p>
          <w:p w14:paraId="05A76CF9" w14:textId="77777777" w:rsidR="00840D93" w:rsidRPr="00AB1686" w:rsidRDefault="00840D93" w:rsidP="003B2834">
            <w:pPr>
              <w:spacing w:line="480" w:lineRule="exact"/>
              <w:ind w:left="300" w:hangingChars="100" w:hanging="300"/>
              <w:rPr>
                <w:rFonts w:hAnsi="標楷體"/>
                <w:sz w:val="28"/>
                <w:szCs w:val="28"/>
              </w:rPr>
            </w:pPr>
            <w:r w:rsidRPr="00AB1686">
              <w:rPr>
                <w:rFonts w:hAnsi="標楷體" w:hint="eastAsia"/>
                <w:sz w:val="28"/>
                <w:szCs w:val="28"/>
              </w:rPr>
              <w:t>勞動部</w:t>
            </w:r>
            <w:r w:rsidR="00303C5C" w:rsidRPr="00AB1686">
              <w:rPr>
                <w:rFonts w:hAnsi="標楷體" w:hint="eastAsia"/>
                <w:sz w:val="28"/>
                <w:szCs w:val="28"/>
              </w:rPr>
              <w:t>：</w:t>
            </w:r>
            <w:r w:rsidRPr="00AB1686">
              <w:rPr>
                <w:rFonts w:hAnsi="標楷體" w:hint="eastAsia"/>
                <w:sz w:val="28"/>
                <w:szCs w:val="28"/>
              </w:rPr>
              <w:t>本外籍一致對待原則。</w:t>
            </w:r>
          </w:p>
        </w:tc>
      </w:tr>
    </w:tbl>
    <w:p w14:paraId="05516448" w14:textId="77777777" w:rsidR="00C0491F" w:rsidRPr="00AB1686" w:rsidRDefault="00840D93" w:rsidP="00087FC3">
      <w:pPr>
        <w:pStyle w:val="2"/>
      </w:pPr>
      <w:bookmarkStart w:id="88" w:name="_Toc176530958"/>
      <w:bookmarkEnd w:id="85"/>
      <w:r w:rsidRPr="00AB1686">
        <w:rPr>
          <w:rFonts w:hAnsi="標楷體" w:hint="eastAsia"/>
          <w:szCs w:val="32"/>
        </w:rPr>
        <w:lastRenderedPageBreak/>
        <w:t>113年</w:t>
      </w:r>
      <w:r w:rsidRPr="00AB1686">
        <w:rPr>
          <w:rFonts w:hint="eastAsia"/>
        </w:rPr>
        <w:t>5月21日</w:t>
      </w:r>
      <w:r w:rsidRPr="00AB1686">
        <w:rPr>
          <w:rFonts w:hAnsi="標楷體" w:hint="eastAsia"/>
          <w:szCs w:val="32"/>
        </w:rPr>
        <w:t>本院詢</w:t>
      </w:r>
      <w:r w:rsidRPr="00AB1686">
        <w:rPr>
          <w:rFonts w:hint="eastAsia"/>
        </w:rPr>
        <w:t>問</w:t>
      </w:r>
      <w:r w:rsidR="00D66EE1" w:rsidRPr="00AB1686">
        <w:rPr>
          <w:rFonts w:hAnsi="標楷體" w:hint="eastAsia"/>
        </w:rPr>
        <w:t>長○○</w:t>
      </w:r>
      <w:r w:rsidRPr="00AB1686">
        <w:rPr>
          <w:rFonts w:hAnsi="標楷體" w:hint="eastAsia"/>
        </w:rPr>
        <w:t>公司</w:t>
      </w:r>
      <w:r w:rsidRPr="00AB1686">
        <w:rPr>
          <w:rFonts w:hint="eastAsia"/>
        </w:rPr>
        <w:t>、</w:t>
      </w:r>
      <w:r w:rsidR="00D66EE1" w:rsidRPr="00AB1686">
        <w:rPr>
          <w:rFonts w:hAnsi="標楷體" w:hint="eastAsia"/>
        </w:rPr>
        <w:t>銓○</w:t>
      </w:r>
      <w:r w:rsidRPr="00AB1686">
        <w:rPr>
          <w:rFonts w:hAnsi="標楷體" w:hint="eastAsia"/>
        </w:rPr>
        <w:t>公司</w:t>
      </w:r>
      <w:r w:rsidRPr="00AB1686">
        <w:rPr>
          <w:rFonts w:hint="eastAsia"/>
          <w:noProof/>
        </w:rPr>
        <w:t>及</w:t>
      </w:r>
      <w:r w:rsidR="00D66EE1" w:rsidRPr="00AB1686">
        <w:rPr>
          <w:rFonts w:hAnsi="標楷體"/>
        </w:rPr>
        <w:t>和○○</w:t>
      </w:r>
      <w:r w:rsidRPr="00AB1686">
        <w:rPr>
          <w:rFonts w:hAnsi="標楷體" w:hint="eastAsia"/>
        </w:rPr>
        <w:t>公司等3家仲介，發展署列席，</w:t>
      </w:r>
      <w:r w:rsidR="00BA2DD9" w:rsidRPr="00AB1686">
        <w:rPr>
          <w:rFonts w:hAnsi="標楷體" w:hint="eastAsia"/>
        </w:rPr>
        <w:t>紀</w:t>
      </w:r>
      <w:r w:rsidRPr="00AB1686">
        <w:rPr>
          <w:rFonts w:hAnsi="標楷體" w:hint="eastAsia"/>
        </w:rPr>
        <w:t>錄摘要如下</w:t>
      </w:r>
      <w:r w:rsidRPr="00AB1686">
        <w:rPr>
          <w:rFonts w:hAnsi="標楷體" w:hint="eastAsia"/>
          <w:noProof/>
        </w:rPr>
        <w:t>：</w:t>
      </w:r>
      <w:bookmarkEnd w:id="88"/>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8"/>
      </w:tblGrid>
      <w:tr w:rsidR="00B803A8" w:rsidRPr="00AB1686" w14:paraId="62BE5166" w14:textId="77777777" w:rsidTr="00C53F7C">
        <w:trPr>
          <w:trHeight w:val="6927"/>
        </w:trPr>
        <w:tc>
          <w:tcPr>
            <w:tcW w:w="7938" w:type="dxa"/>
            <w:tcBorders>
              <w:bottom w:val="single" w:sz="4" w:space="0" w:color="auto"/>
            </w:tcBorders>
          </w:tcPr>
          <w:p w14:paraId="1E80C08E"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lastRenderedPageBreak/>
              <w:t>問</w:t>
            </w:r>
            <w:r w:rsidR="00303C5C" w:rsidRPr="00AB1686">
              <w:rPr>
                <w:rFonts w:hAnsi="標楷體" w:hint="eastAsia"/>
                <w:sz w:val="28"/>
                <w:szCs w:val="28"/>
              </w:rPr>
              <w:t>：</w:t>
            </w:r>
            <w:r w:rsidRPr="00AB1686">
              <w:rPr>
                <w:rFonts w:hAnsi="標楷體" w:hint="eastAsia"/>
                <w:sz w:val="28"/>
                <w:szCs w:val="28"/>
              </w:rPr>
              <w:t>112年10月間發現大量移工被提早解約，等待轉換期間生活條件不好，寒流來、空間不足、還睡在外面，等不到新雇主很著急。</w:t>
            </w:r>
            <w:r w:rsidR="00DC16C7" w:rsidRPr="00AB1686">
              <w:rPr>
                <w:rFonts w:hAnsi="標楷體" w:hint="eastAsia"/>
                <w:sz w:val="28"/>
                <w:szCs w:val="28"/>
              </w:rPr>
              <w:t>想瞭解漁船同時期提早解約的理由。近海適用勞動基準法，解約需要理由。漁船不營運?或其他特別理由?</w:t>
            </w:r>
          </w:p>
          <w:p w14:paraId="4C67BA01"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發展署</w:t>
            </w:r>
            <w:r w:rsidR="00303C5C" w:rsidRPr="00AB1686">
              <w:rPr>
                <w:rFonts w:hAnsi="標楷體" w:hint="eastAsia"/>
                <w:sz w:val="28"/>
                <w:szCs w:val="28"/>
              </w:rPr>
              <w:t>：</w:t>
            </w:r>
            <w:r w:rsidRPr="00AB1686">
              <w:rPr>
                <w:rFonts w:hAnsi="標楷體" w:hint="eastAsia"/>
                <w:sz w:val="28"/>
                <w:szCs w:val="28"/>
                <w:u w:val="single"/>
              </w:rPr>
              <w:t>45位雇主解約狀況，過去3年共196案，涉及205名移工，這是案件、頻率較高的情形</w:t>
            </w:r>
            <w:r w:rsidRPr="00AB1686">
              <w:rPr>
                <w:rFonts w:hAnsi="標楷體" w:hint="eastAsia"/>
                <w:sz w:val="28"/>
                <w:szCs w:val="28"/>
              </w:rPr>
              <w:t>。另外</w:t>
            </w:r>
            <w:r w:rsidRPr="00AB1686">
              <w:rPr>
                <w:rFonts w:hAnsi="標楷體" w:hint="eastAsia"/>
                <w:sz w:val="28"/>
                <w:szCs w:val="28"/>
                <w:u w:val="single"/>
              </w:rPr>
              <w:t>近3年解約後再聘共144案，涉513人，解約再申請的頻率稍高</w:t>
            </w:r>
            <w:r w:rsidRPr="00AB1686">
              <w:rPr>
                <w:rFonts w:hAnsi="標楷體" w:hint="eastAsia"/>
                <w:sz w:val="28"/>
                <w:szCs w:val="28"/>
              </w:rPr>
              <w:t>。</w:t>
            </w:r>
          </w:p>
          <w:p w14:paraId="42578C52" w14:textId="77777777" w:rsidR="00C0491F" w:rsidRPr="00AB1686" w:rsidRDefault="00C0491F" w:rsidP="00C53F7C">
            <w:pPr>
              <w:adjustRightInd w:val="0"/>
              <w:spacing w:line="460" w:lineRule="exact"/>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平常的解約再聘率是多少?標準為何?</w:t>
            </w:r>
          </w:p>
          <w:p w14:paraId="33AF00C1"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答</w:t>
            </w:r>
            <w:r w:rsidR="00303C5C" w:rsidRPr="00AB1686">
              <w:rPr>
                <w:rFonts w:hAnsi="標楷體" w:hint="eastAsia"/>
                <w:sz w:val="28"/>
                <w:szCs w:val="28"/>
              </w:rPr>
              <w:t>：</w:t>
            </w:r>
            <w:r w:rsidRPr="00AB1686">
              <w:rPr>
                <w:rFonts w:hAnsi="標楷體" w:hint="eastAsia"/>
                <w:sz w:val="28"/>
                <w:szCs w:val="28"/>
              </w:rPr>
              <w:t>定期契約3年1聘，</w:t>
            </w:r>
            <w:r w:rsidRPr="00AB1686">
              <w:rPr>
                <w:rFonts w:hAnsi="標楷體" w:hint="eastAsia"/>
                <w:sz w:val="28"/>
                <w:szCs w:val="28"/>
                <w:u w:val="single"/>
              </w:rPr>
              <w:t>理論上正常3年期滿才會換</w:t>
            </w:r>
            <w:r w:rsidR="00081C8F" w:rsidRPr="00AB1686">
              <w:rPr>
                <w:rFonts w:hAnsi="標楷體" w:hint="eastAsia"/>
                <w:sz w:val="28"/>
                <w:szCs w:val="28"/>
              </w:rPr>
              <w:t>，</w:t>
            </w:r>
            <w:r w:rsidRPr="00AB1686">
              <w:rPr>
                <w:rFonts w:hAnsi="標楷體" w:hint="eastAsia"/>
                <w:sz w:val="28"/>
                <w:szCs w:val="28"/>
              </w:rPr>
              <w:t>即便本案漁獲有國際市場因素，導致出海成本考量下產生變化，也因漁汛有起伏而已，所以認為45名雇主解約數量，頻率偏高。</w:t>
            </w:r>
          </w:p>
          <w:p w14:paraId="5BBCB338"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112年10月間發現</w:t>
            </w:r>
            <w:r w:rsidRPr="00AB1686">
              <w:rPr>
                <w:rFonts w:hAnsi="標楷體" w:hint="eastAsia"/>
                <w:sz w:val="28"/>
                <w:szCs w:val="28"/>
                <w:u w:val="single"/>
              </w:rPr>
              <w:t>大量移工被提早解約，解約理由</w:t>
            </w:r>
            <w:r w:rsidRPr="00AB1686">
              <w:rPr>
                <w:rFonts w:hAnsi="標楷體" w:hint="eastAsia"/>
                <w:sz w:val="28"/>
                <w:szCs w:val="28"/>
              </w:rPr>
              <w:t>?</w:t>
            </w:r>
          </w:p>
          <w:p w14:paraId="713453A4"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28"/>
                <w:u w:val="single"/>
              </w:rPr>
              <w:t>其中一部分是因為小卷漁季，主要是白帶魚中國大陸不收，所有作業停擺</w:t>
            </w:r>
            <w:r w:rsidR="00C0491F" w:rsidRPr="00AB1686">
              <w:rPr>
                <w:rFonts w:hAnsi="標楷體" w:hint="eastAsia"/>
                <w:sz w:val="28"/>
                <w:szCs w:val="28"/>
              </w:rPr>
              <w:t>。</w:t>
            </w:r>
          </w:p>
          <w:p w14:paraId="7F79B4C8"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w:t>
            </w:r>
            <w:r w:rsidRPr="00AB1686">
              <w:rPr>
                <w:rFonts w:hAnsi="標楷體" w:hint="eastAsia"/>
                <w:sz w:val="28"/>
                <w:szCs w:val="28"/>
                <w:u w:val="single"/>
              </w:rPr>
              <w:t>其實最主要還有罷工問題，60幾個名單中有45個罷工，沒問船主拿著包包就回宿舍。有時候和雇主相處不來、有些是工作不適應、有些是和同事相處不來，一般是這3個原因</w:t>
            </w:r>
            <w:r w:rsidRPr="00AB1686">
              <w:rPr>
                <w:rFonts w:hAnsi="標楷體" w:hint="eastAsia"/>
                <w:sz w:val="28"/>
                <w:szCs w:val="28"/>
              </w:rPr>
              <w:t>。漁工不做就離開，印尼的文化是如此。</w:t>
            </w:r>
          </w:p>
          <w:p w14:paraId="7B1966BF"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為何提到罷工，是因為</w:t>
            </w:r>
            <w:r w:rsidR="00AA3121" w:rsidRPr="00AB1686">
              <w:rPr>
                <w:rFonts w:hAnsi="標楷體" w:hint="eastAsia"/>
                <w:sz w:val="28"/>
                <w:szCs w:val="28"/>
              </w:rPr>
              <w:t>占</w:t>
            </w:r>
            <w:r w:rsidRPr="00AB1686">
              <w:rPr>
                <w:rFonts w:hAnsi="標楷體" w:hint="eastAsia"/>
                <w:sz w:val="28"/>
                <w:szCs w:val="28"/>
              </w:rPr>
              <w:t>的量太大，小卷只有14人，問題在於突然有罷工潮，要轉去的漁船也休漁，所以短期內爆大量。</w:t>
            </w:r>
          </w:p>
          <w:p w14:paraId="1887A49A"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另外我們一直試著提供工作給移工，但是他們不接受。他們要在陸地、工廠工作。</w:t>
            </w:r>
          </w:p>
          <w:p w14:paraId="26C25B20"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和○○</w:t>
            </w:r>
            <w:r w:rsidR="00303C5C" w:rsidRPr="00AB1686">
              <w:rPr>
                <w:rFonts w:hAnsi="標楷體" w:hint="eastAsia"/>
                <w:sz w:val="28"/>
                <w:szCs w:val="28"/>
              </w:rPr>
              <w:t>：</w:t>
            </w:r>
            <w:r w:rsidR="00C0491F" w:rsidRPr="00AB1686">
              <w:rPr>
                <w:rFonts w:hAnsi="標楷體" w:hint="eastAsia"/>
                <w:sz w:val="28"/>
                <w:szCs w:val="28"/>
              </w:rPr>
              <w:t>資料中6位都不是小卷，6位工作性質都不一樣，1位自己說自己找新雇主，所以廢聘後轉換雇主。第2位珊瑚船，身體過敏不適應，所以不要做。第3位延繩釣，漁工職務調動、與同事不合，所以要換船。第4位，晚上出港、白</w:t>
            </w:r>
            <w:r w:rsidR="00C0491F" w:rsidRPr="00AB1686">
              <w:rPr>
                <w:rFonts w:hAnsi="標楷體" w:hint="eastAsia"/>
                <w:sz w:val="28"/>
                <w:szCs w:val="28"/>
              </w:rPr>
              <w:lastRenderedPageBreak/>
              <w:t>天進港休息，身體不適應，所以拒絕工作，公司幫他買機票回國。第5、6位自己找到其他雇主，都已轉換新雇主，所以用廢聘方式。</w:t>
            </w:r>
          </w:p>
          <w:p w14:paraId="092E906D"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銓○</w:t>
            </w:r>
            <w:r w:rsidR="00303C5C" w:rsidRPr="00AB1686">
              <w:rPr>
                <w:rFonts w:hAnsi="標楷體" w:hint="eastAsia"/>
                <w:sz w:val="28"/>
                <w:szCs w:val="28"/>
              </w:rPr>
              <w:t>：</w:t>
            </w:r>
            <w:r w:rsidR="00C0491F" w:rsidRPr="00AB1686">
              <w:rPr>
                <w:rFonts w:hAnsi="標楷體" w:hint="eastAsia"/>
                <w:sz w:val="28"/>
                <w:szCs w:val="28"/>
              </w:rPr>
              <w:t>資料中25位，其中4位失聯，1位離境，其他已轉新雇主。他們都不是小卷船，</w:t>
            </w:r>
            <w:r w:rsidR="00C0491F" w:rsidRPr="00AB1686">
              <w:rPr>
                <w:rFonts w:hAnsi="標楷體" w:hint="eastAsia"/>
                <w:sz w:val="28"/>
                <w:szCs w:val="28"/>
                <w:u w:val="single"/>
              </w:rPr>
              <w:t>大部分原因是他們不適應，拒絕提供勞務</w:t>
            </w:r>
            <w:r w:rsidR="00C0491F" w:rsidRPr="00AB1686">
              <w:rPr>
                <w:rFonts w:hAnsi="標楷體" w:hint="eastAsia"/>
                <w:sz w:val="28"/>
                <w:szCs w:val="28"/>
              </w:rPr>
              <w:t>。25位解約原因不同，沒有1位是漁季問題，分別有螃蟹(多數)、釣魚、流刺網等漁船，螃蟹比較累，所以和雇主協調後離開。</w:t>
            </w:r>
          </w:p>
          <w:p w14:paraId="5A67691B"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補充小卷船問題，中秋過後會休息，雇主希望移工明年回來再繼續做，所以雇主會做適當安排，有些安排去延繩釣、螃蟹，比較累他們不要。</w:t>
            </w:r>
            <w:r w:rsidRPr="00AB1686">
              <w:rPr>
                <w:rFonts w:hAnsi="標楷體" w:hint="eastAsia"/>
                <w:sz w:val="28"/>
                <w:szCs w:val="28"/>
                <w:u w:val="single"/>
              </w:rPr>
              <w:t>原本安排白帶魚，</w:t>
            </w:r>
            <w:r w:rsidR="00243CDF" w:rsidRPr="00AB1686">
              <w:rPr>
                <w:rFonts w:hAnsi="標楷體" w:hint="eastAsia"/>
                <w:sz w:val="28"/>
                <w:szCs w:val="28"/>
                <w:u w:val="single"/>
              </w:rPr>
              <w:t>112</w:t>
            </w:r>
            <w:r w:rsidRPr="00AB1686">
              <w:rPr>
                <w:rFonts w:hAnsi="標楷體" w:hint="eastAsia"/>
                <w:sz w:val="28"/>
                <w:szCs w:val="28"/>
                <w:u w:val="single"/>
              </w:rPr>
              <w:t>年中國大陸禁白帶魚，雇主沒有捕撈意願所以無法聘移工</w:t>
            </w:r>
            <w:r w:rsidRPr="00AB1686">
              <w:rPr>
                <w:rFonts w:hAnsi="標楷體" w:hint="eastAsia"/>
                <w:sz w:val="28"/>
                <w:szCs w:val="28"/>
              </w:rPr>
              <w:t>。</w:t>
            </w:r>
          </w:p>
          <w:p w14:paraId="4C3823E6"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之前小卷休漁轉白帶魚，移工進入這艘船後，中間雖然有轉出，轉入，年資還是照計，次年回來後雇主會補償1、2萬。差不多10月休到2月，這4個月我們和雇主都會幫他們找工作，都有薪水。</w:t>
            </w:r>
          </w:p>
          <w:p w14:paraId="20C60865"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有很多工作機會會提供，小卷漁工召募前會先說明漁業性質，會說明小卷只有幾個月、會轉換工作，願意再接受聘僱。</w:t>
            </w:r>
          </w:p>
          <w:p w14:paraId="683CDC5C"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有很多工作機會會提供，他們不要，他們會抱怨老闆太兇、太累、晚上要工作等，會要求陸地的工作，想要工地、岸邊捕網工作。</w:t>
            </w:r>
          </w:p>
          <w:p w14:paraId="01DEB52E"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漁工自己跑掉，船東已整補完畢卻無法出海造成損害。</w:t>
            </w:r>
          </w:p>
          <w:p w14:paraId="57D94D92" w14:textId="77777777" w:rsidR="00C0491F" w:rsidRPr="00AB1686" w:rsidRDefault="00C0491F" w:rsidP="00C53F7C">
            <w:pPr>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大量移工解約後，等待轉換雇主期間生活條件不好。</w:t>
            </w:r>
          </w:p>
          <w:p w14:paraId="4681CC28"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28"/>
              </w:rPr>
              <w:t>三重公司宿舍不是第1個住宿地點，我們已經搬家很多次了。漁工生活習慣不好，鄰居抗議，亂按鈴、大聲叫囂、蹲在馬路上吃東西，一直被趕。住宿地點不好找，已經換過好多地方。後來我們有改善環境。</w:t>
            </w:r>
          </w:p>
          <w:p w14:paraId="7C81FD82"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lastRenderedPageBreak/>
              <w:t xml:space="preserve">       原本床位是提供給生病、受傷，給等待轉換雇主的漁工居住。沒有規劃給自己跑回來的移工居住，每一個地方有收容人數。今年換雇主特別嚴重，白帶魚問題。</w:t>
            </w:r>
          </w:p>
          <w:p w14:paraId="21E76268" w14:textId="77777777" w:rsidR="00C0491F" w:rsidRPr="00AB1686" w:rsidRDefault="00C0491F" w:rsidP="00C53F7C">
            <w:pPr>
              <w:spacing w:line="460" w:lineRule="exact"/>
              <w:ind w:left="300" w:hangingChars="100" w:hanging="300"/>
              <w:rPr>
                <w:rFonts w:hAnsi="標楷體"/>
                <w:sz w:val="28"/>
                <w:szCs w:val="28"/>
              </w:rPr>
            </w:pPr>
            <w:r w:rsidRPr="00AB1686">
              <w:rPr>
                <w:rFonts w:hAnsi="標楷體" w:hint="eastAsia"/>
                <w:sz w:val="28"/>
                <w:szCs w:val="28"/>
              </w:rPr>
              <w:t xml:space="preserve">       我們想要維持乾淨，但是漁工習慣不好，馬上很亂。</w:t>
            </w:r>
          </w:p>
          <w:p w14:paraId="44B70520"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三重宿舍，本來不是要放這麼多人，突然很多人自己離開漁船、拒絕工作。我們不能趕他們出去。</w:t>
            </w:r>
          </w:p>
          <w:p w14:paraId="3C4C7232"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銓○</w:t>
            </w:r>
            <w:r w:rsidR="00303C5C" w:rsidRPr="00AB1686">
              <w:rPr>
                <w:rFonts w:hAnsi="標楷體" w:hint="eastAsia"/>
                <w:sz w:val="28"/>
                <w:szCs w:val="28"/>
              </w:rPr>
              <w:t>：</w:t>
            </w:r>
            <w:r w:rsidR="00243CDF" w:rsidRPr="00AB1686">
              <w:rPr>
                <w:rFonts w:hAnsi="標楷體" w:hint="eastAsia"/>
                <w:sz w:val="28"/>
                <w:szCs w:val="28"/>
              </w:rPr>
              <w:t>112</w:t>
            </w:r>
            <w:r w:rsidR="00C0491F" w:rsidRPr="00AB1686">
              <w:rPr>
                <w:rFonts w:hAnsi="標楷體" w:hint="eastAsia"/>
                <w:sz w:val="28"/>
                <w:szCs w:val="28"/>
              </w:rPr>
              <w:t>年中國大陸漁工進來後，排擠印籍工作機會。境外僱用大陸漁工。</w:t>
            </w:r>
          </w:p>
          <w:p w14:paraId="5BC5AC46"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住宿付費問題?</w:t>
            </w:r>
          </w:p>
          <w:p w14:paraId="496ED78A"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銓○</w:t>
            </w:r>
            <w:r w:rsidR="00303C5C" w:rsidRPr="00AB1686">
              <w:rPr>
                <w:rFonts w:hAnsi="標楷體" w:hint="eastAsia"/>
                <w:sz w:val="28"/>
                <w:szCs w:val="28"/>
              </w:rPr>
              <w:t>：</w:t>
            </w:r>
            <w:r w:rsidR="00C0491F" w:rsidRPr="00AB1686">
              <w:rPr>
                <w:rFonts w:hAnsi="標楷體" w:hint="eastAsia"/>
                <w:sz w:val="28"/>
                <w:szCs w:val="28"/>
              </w:rPr>
              <w:t>野柳住宿，沒有收錢。</w:t>
            </w:r>
          </w:p>
          <w:p w14:paraId="3C4FA85E"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28"/>
                <w:u w:val="single"/>
              </w:rPr>
              <w:t>罷工、未告知雇主擅自離開船的人，有收1天100元</w:t>
            </w:r>
            <w:r w:rsidR="00C0491F" w:rsidRPr="00AB1686">
              <w:rPr>
                <w:rFonts w:hAnsi="標楷體" w:hint="eastAsia"/>
                <w:sz w:val="28"/>
                <w:szCs w:val="28"/>
              </w:rPr>
              <w:t>。</w:t>
            </w:r>
          </w:p>
          <w:p w14:paraId="56FAF2D1"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 xml:space="preserve">       如果雇主說休漁後再回來，是仲介帶回、不是自己擅離，會簽同意轉出。如果雙方說好做到什麼時候，是我們帶他回來，發生前仲介已經知悉，但是很多人沒告知自己跑回來、船主找不到人，我們在宿舍找到他，這種狀況才收100元，最多收64人，其中有50人是自己跑回來有收費，其他沒有收。  </w:t>
            </w:r>
          </w:p>
          <w:p w14:paraId="74421F81"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這些移工想工作，相信雇主休漁後可以回去。</w:t>
            </w:r>
          </w:p>
          <w:p w14:paraId="27BF8110"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32"/>
              </w:rPr>
              <w:t>如果雇主說休漁後再回來，是仲介帶回、不是自己擅離，會簽同意轉出。如果雙方說好做到什麼時候，是我們帶他回來，發生前仲介已經知悉，但是很多人沒告知自己跑回來、船主找不到人，我們在宿舍找到他，</w:t>
            </w:r>
            <w:r w:rsidR="00C0491F" w:rsidRPr="00AB1686">
              <w:rPr>
                <w:rFonts w:hAnsi="標楷體" w:hint="eastAsia"/>
                <w:sz w:val="28"/>
                <w:szCs w:val="32"/>
                <w:u w:val="single"/>
              </w:rPr>
              <w:t>這種狀況才收100元，最多收64人，其中有50人自己跑回來有收費，其他沒有收</w:t>
            </w:r>
            <w:r w:rsidR="00C0491F" w:rsidRPr="00AB1686">
              <w:rPr>
                <w:rFonts w:hAnsi="標楷體" w:hint="eastAsia"/>
                <w:sz w:val="28"/>
                <w:szCs w:val="32"/>
              </w:rPr>
              <w:t>。</w:t>
            </w:r>
          </w:p>
          <w:p w14:paraId="78C71D8C"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宿舍已經超過人數沒處理?</w:t>
            </w:r>
          </w:p>
          <w:p w14:paraId="09C582CB"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28"/>
              </w:rPr>
              <w:t>這些自己離開漁船的漁工，人數造成公司很大壓力，給他工作還是拒絕。他們進來住宿點我們無法拒絕。有勸導他們回去船上工作，他們不要。</w:t>
            </w:r>
          </w:p>
          <w:p w14:paraId="79374DD4" w14:textId="77777777" w:rsidR="00C0491F" w:rsidRPr="00AB1686" w:rsidRDefault="00C0491F" w:rsidP="00C53F7C">
            <w:pPr>
              <w:spacing w:line="460" w:lineRule="exact"/>
              <w:ind w:left="300" w:hangingChars="100" w:hanging="300"/>
              <w:rPr>
                <w:rFonts w:hAnsi="標楷體"/>
                <w:sz w:val="28"/>
                <w:szCs w:val="28"/>
              </w:rPr>
            </w:pPr>
            <w:r w:rsidRPr="00AB1686">
              <w:rPr>
                <w:rFonts w:hAnsi="標楷體" w:hint="eastAsia"/>
                <w:sz w:val="28"/>
                <w:szCs w:val="28"/>
              </w:rPr>
              <w:t xml:space="preserve">       他們拿了包包就回來，我們無法拒絕。</w:t>
            </w:r>
          </w:p>
          <w:p w14:paraId="59B1C509" w14:textId="77777777" w:rsidR="00C0491F" w:rsidRPr="00AB1686" w:rsidRDefault="00D66EE1" w:rsidP="00C53F7C">
            <w:pPr>
              <w:adjustRightInd w:val="0"/>
              <w:spacing w:line="460" w:lineRule="exact"/>
              <w:ind w:left="450" w:hangingChars="150" w:hanging="450"/>
              <w:rPr>
                <w:rFonts w:hAnsi="標楷體"/>
                <w:sz w:val="28"/>
                <w:szCs w:val="28"/>
              </w:rPr>
            </w:pPr>
            <w:r w:rsidRPr="00AB1686">
              <w:rPr>
                <w:rFonts w:hAnsi="標楷體" w:hint="eastAsia"/>
                <w:sz w:val="28"/>
                <w:szCs w:val="28"/>
              </w:rPr>
              <w:lastRenderedPageBreak/>
              <w:t>銓○</w:t>
            </w:r>
            <w:r w:rsidR="00303C5C" w:rsidRPr="00AB1686">
              <w:rPr>
                <w:rFonts w:hAnsi="標楷體" w:hint="eastAsia"/>
                <w:sz w:val="28"/>
                <w:szCs w:val="28"/>
              </w:rPr>
              <w:t>：</w:t>
            </w:r>
            <w:r w:rsidR="00C0491F" w:rsidRPr="00AB1686">
              <w:rPr>
                <w:rFonts w:hAnsi="標楷體" w:hint="eastAsia"/>
                <w:sz w:val="28"/>
                <w:szCs w:val="28"/>
              </w:rPr>
              <w:t>漁船生態一般人很難</w:t>
            </w:r>
            <w:r w:rsidR="003C3717" w:rsidRPr="00AB1686">
              <w:rPr>
                <w:rFonts w:hAnsi="標楷體" w:hint="eastAsia"/>
                <w:sz w:val="28"/>
                <w:szCs w:val="28"/>
              </w:rPr>
              <w:t>瞭解</w:t>
            </w:r>
            <w:r w:rsidR="00C0491F" w:rsidRPr="00AB1686">
              <w:rPr>
                <w:rFonts w:hAnsi="標楷體" w:hint="eastAsia"/>
                <w:sz w:val="28"/>
                <w:szCs w:val="28"/>
              </w:rPr>
              <w:t>全部真相，野柳住宿點沒有收費，那是我自己家，原本是要讓他們待個1、2天，等漁船回來，就讓他們上工，門沒關，很多人都是自己進去。</w:t>
            </w:r>
          </w:p>
          <w:p w14:paraId="13E0D066" w14:textId="77777777" w:rsidR="00C0491F" w:rsidRPr="00AB1686" w:rsidRDefault="00C0491F" w:rsidP="00C53F7C">
            <w:pPr>
              <w:spacing w:line="460" w:lineRule="exact"/>
              <w:ind w:left="300" w:hangingChars="100" w:hanging="300"/>
              <w:rPr>
                <w:rFonts w:hAnsi="標楷體"/>
                <w:sz w:val="28"/>
                <w:szCs w:val="28"/>
              </w:rPr>
            </w:pPr>
            <w:r w:rsidRPr="00AB1686">
              <w:rPr>
                <w:rFonts w:hAnsi="標楷體" w:hint="eastAsia"/>
                <w:sz w:val="28"/>
                <w:szCs w:val="28"/>
              </w:rPr>
              <w:t>問</w:t>
            </w:r>
            <w:r w:rsidR="00303C5C" w:rsidRPr="00AB1686">
              <w:rPr>
                <w:rFonts w:hAnsi="標楷體" w:hint="eastAsia"/>
                <w:sz w:val="28"/>
                <w:szCs w:val="28"/>
              </w:rPr>
              <w:t>：</w:t>
            </w:r>
            <w:r w:rsidRPr="00AB1686">
              <w:rPr>
                <w:rFonts w:hAnsi="標楷體" w:hint="eastAsia"/>
                <w:sz w:val="28"/>
                <w:szCs w:val="28"/>
              </w:rPr>
              <w:t>買工費?</w:t>
            </w:r>
          </w:p>
          <w:p w14:paraId="32A7A2A3" w14:textId="77777777" w:rsidR="00C0491F" w:rsidRPr="00AB1686" w:rsidRDefault="00D66EE1" w:rsidP="00C53F7C">
            <w:pPr>
              <w:spacing w:line="460" w:lineRule="exact"/>
              <w:ind w:left="300" w:hangingChars="100" w:hanging="300"/>
              <w:rPr>
                <w:rFonts w:hAnsi="標楷體"/>
                <w:sz w:val="28"/>
                <w:szCs w:val="28"/>
              </w:rPr>
            </w:pPr>
            <w:r w:rsidRPr="00AB1686">
              <w:rPr>
                <w:rFonts w:hAnsi="標楷體" w:hint="eastAsia"/>
                <w:sz w:val="28"/>
                <w:szCs w:val="28"/>
              </w:rPr>
              <w:t>長○○</w:t>
            </w:r>
            <w:r w:rsidR="00303C5C" w:rsidRPr="00AB1686">
              <w:rPr>
                <w:rFonts w:hAnsi="標楷體" w:hint="eastAsia"/>
                <w:sz w:val="28"/>
                <w:szCs w:val="28"/>
              </w:rPr>
              <w:t>：</w:t>
            </w:r>
            <w:r w:rsidR="00C0491F" w:rsidRPr="00AB1686">
              <w:rPr>
                <w:rFonts w:hAnsi="標楷體" w:hint="eastAsia"/>
                <w:sz w:val="28"/>
                <w:szCs w:val="28"/>
              </w:rPr>
              <w:t>絕對沒有。</w:t>
            </w:r>
          </w:p>
          <w:p w14:paraId="641708ED" w14:textId="77777777" w:rsidR="00C0491F" w:rsidRPr="00AB1686" w:rsidRDefault="00C0491F" w:rsidP="00C53F7C">
            <w:pPr>
              <w:adjustRightInd w:val="0"/>
              <w:spacing w:line="460" w:lineRule="exact"/>
              <w:ind w:left="450" w:hangingChars="150" w:hanging="450"/>
              <w:rPr>
                <w:rFonts w:hAnsi="標楷體"/>
                <w:sz w:val="28"/>
                <w:szCs w:val="28"/>
              </w:rPr>
            </w:pPr>
            <w:r w:rsidRPr="00AB1686">
              <w:rPr>
                <w:rFonts w:hAnsi="標楷體" w:hint="eastAsia"/>
                <w:sz w:val="28"/>
                <w:szCs w:val="28"/>
              </w:rPr>
              <w:t>發展署：已掌握45雇主名冊，64個漁工，截至</w:t>
            </w:r>
            <w:r w:rsidR="009B2955" w:rsidRPr="00AB1686">
              <w:rPr>
                <w:rFonts w:hAnsi="標楷體" w:hint="eastAsia"/>
                <w:sz w:val="28"/>
                <w:szCs w:val="28"/>
              </w:rPr>
              <w:t>113年</w:t>
            </w:r>
            <w:r w:rsidRPr="00AB1686">
              <w:rPr>
                <w:rFonts w:hAnsi="標楷體" w:hint="eastAsia"/>
                <w:sz w:val="28"/>
                <w:szCs w:val="28"/>
              </w:rPr>
              <w:t>5月17日止，42人已經轉換，10位轉換中，還沒轉換成功的原因有漁工對漁</w:t>
            </w:r>
            <w:r w:rsidR="009B2955" w:rsidRPr="00AB1686">
              <w:rPr>
                <w:rFonts w:hAnsi="標楷體" w:hint="eastAsia"/>
                <w:sz w:val="28"/>
                <w:szCs w:val="28"/>
              </w:rPr>
              <w:t>業</w:t>
            </w:r>
            <w:r w:rsidRPr="00AB1686">
              <w:rPr>
                <w:rFonts w:hAnsi="標楷體" w:hint="eastAsia"/>
                <w:sz w:val="28"/>
                <w:szCs w:val="28"/>
              </w:rPr>
              <w:t>技術不熟悉、不想換業別、不想跨縣市</w:t>
            </w:r>
            <w:r w:rsidR="009B2955" w:rsidRPr="00AB1686">
              <w:rPr>
                <w:rFonts w:hAnsi="標楷體" w:hint="eastAsia"/>
                <w:sz w:val="28"/>
                <w:szCs w:val="28"/>
              </w:rPr>
              <w:t>，另外</w:t>
            </w:r>
            <w:r w:rsidRPr="00AB1686">
              <w:rPr>
                <w:rFonts w:hAnsi="標楷體" w:hint="eastAsia"/>
                <w:sz w:val="28"/>
                <w:szCs w:val="28"/>
              </w:rPr>
              <w:t>8位行蹤不明</w:t>
            </w:r>
            <w:r w:rsidR="009B2955" w:rsidRPr="00AB1686">
              <w:rPr>
                <w:rFonts w:hAnsi="標楷體" w:hint="eastAsia"/>
                <w:sz w:val="28"/>
                <w:szCs w:val="28"/>
              </w:rPr>
              <w:t>、</w:t>
            </w:r>
            <w:r w:rsidRPr="00AB1686">
              <w:rPr>
                <w:rFonts w:hAnsi="標楷體" w:hint="eastAsia"/>
                <w:sz w:val="28"/>
                <w:szCs w:val="28"/>
              </w:rPr>
              <w:t>1名原雇主僱用</w:t>
            </w:r>
            <w:r w:rsidR="009B2955" w:rsidRPr="00AB1686">
              <w:rPr>
                <w:rFonts w:hAnsi="標楷體" w:hint="eastAsia"/>
                <w:sz w:val="28"/>
                <w:szCs w:val="28"/>
              </w:rPr>
              <w:t>、</w:t>
            </w:r>
            <w:r w:rsidRPr="00AB1686">
              <w:rPr>
                <w:rFonts w:hAnsi="標楷體" w:hint="eastAsia"/>
                <w:sz w:val="28"/>
                <w:szCs w:val="28"/>
              </w:rPr>
              <w:t>3位離境。</w:t>
            </w:r>
          </w:p>
        </w:tc>
      </w:tr>
    </w:tbl>
    <w:p w14:paraId="3A45A613" w14:textId="77777777" w:rsidR="00C53F7C" w:rsidRPr="00AB1686" w:rsidRDefault="00C0491F" w:rsidP="00087FC3">
      <w:pPr>
        <w:pStyle w:val="2"/>
        <w:rPr>
          <w:rFonts w:hAnsi="標楷體"/>
          <w:noProof/>
        </w:rPr>
      </w:pPr>
      <w:bookmarkStart w:id="89" w:name="_Toc176530959"/>
      <w:r w:rsidRPr="00AB1686">
        <w:rPr>
          <w:rFonts w:hAnsi="標楷體" w:hint="eastAsia"/>
          <w:szCs w:val="32"/>
        </w:rPr>
        <w:lastRenderedPageBreak/>
        <w:t>113年6月11日本院前往印</w:t>
      </w:r>
      <w:r w:rsidRPr="00AB1686">
        <w:rPr>
          <w:rFonts w:hAnsi="標楷體" w:hint="eastAsia"/>
        </w:rPr>
        <w:t>辦探訪9位外籍漁工，並訪談印辦與其安置所之人員、</w:t>
      </w:r>
      <w:r w:rsidRPr="00AB1686">
        <w:rPr>
          <w:rFonts w:hAnsi="標楷體"/>
        </w:rPr>
        <w:t>Tiw</w:t>
      </w:r>
      <w:r w:rsidRPr="00AB1686">
        <w:rPr>
          <w:rFonts w:hAnsi="標楷體"/>
          <w:szCs w:val="28"/>
        </w:rPr>
        <w:t>a</w:t>
      </w:r>
      <w:r w:rsidRPr="00AB1686">
        <w:rPr>
          <w:rFonts w:hAnsi="標楷體" w:hint="eastAsia"/>
          <w:szCs w:val="28"/>
        </w:rPr>
        <w:t>安置所之人員及神父等</w:t>
      </w:r>
      <w:r w:rsidRPr="00AB1686">
        <w:rPr>
          <w:rFonts w:hAnsi="標楷體" w:hint="eastAsia"/>
        </w:rPr>
        <w:t>相關人員，</w:t>
      </w:r>
      <w:r w:rsidR="00BA2DD9" w:rsidRPr="00AB1686">
        <w:rPr>
          <w:rFonts w:hAnsi="標楷體" w:hint="eastAsia"/>
        </w:rPr>
        <w:t>紀</w:t>
      </w:r>
      <w:r w:rsidRPr="00AB1686">
        <w:rPr>
          <w:rFonts w:hAnsi="標楷體" w:hint="eastAsia"/>
        </w:rPr>
        <w:t>錄摘要如下</w:t>
      </w:r>
      <w:r w:rsidRPr="00AB1686">
        <w:rPr>
          <w:rFonts w:hAnsi="標楷體" w:hint="eastAsia"/>
          <w:noProof/>
        </w:rPr>
        <w:t>：</w:t>
      </w:r>
      <w:bookmarkEnd w:id="89"/>
    </w:p>
    <w:p w14:paraId="1D00EF96" w14:textId="77777777" w:rsidR="00C53F7C" w:rsidRPr="00AB1686" w:rsidRDefault="00C53F7C" w:rsidP="00C53F7C">
      <w:pPr>
        <w:pStyle w:val="3"/>
        <w:rPr>
          <w:noProof/>
        </w:rPr>
      </w:pPr>
      <w:r w:rsidRPr="00AB1686">
        <w:rPr>
          <w:rFonts w:hAnsi="標楷體" w:hint="eastAsia"/>
          <w:szCs w:val="28"/>
        </w:rPr>
        <w:t>訪談外籍漁工之紀錄摘要</w:t>
      </w:r>
      <w:r w:rsidRPr="00AB1686">
        <w:rPr>
          <w:rFonts w:ascii="新細明體" w:eastAsia="新細明體" w:hAnsi="新細明體" w:hint="eastAsia"/>
          <w:szCs w:val="28"/>
        </w:rPr>
        <w:t>：</w:t>
      </w:r>
    </w:p>
    <w:p w14:paraId="47F40850" w14:textId="77777777" w:rsidR="00C53F7C" w:rsidRPr="00AB1686" w:rsidRDefault="00C53F7C" w:rsidP="00087FC3">
      <w:pPr>
        <w:pStyle w:val="2"/>
        <w:rPr>
          <w:rFonts w:hAnsi="標楷體"/>
          <w:noProof/>
        </w:rPr>
        <w:sectPr w:rsidR="00C53F7C" w:rsidRPr="00AB1686" w:rsidSect="0060069E">
          <w:pgSz w:w="11907" w:h="16840" w:code="9"/>
          <w:pgMar w:top="1701" w:right="1418" w:bottom="1418" w:left="1418" w:header="851" w:footer="851" w:gutter="227"/>
          <w:pgNumType w:start="1"/>
          <w:cols w:space="425"/>
          <w:docGrid w:type="linesAndChars" w:linePitch="457" w:charSpace="4127"/>
        </w:sectPr>
      </w:pPr>
    </w:p>
    <w:tbl>
      <w:tblPr>
        <w:tblStyle w:val="53"/>
        <w:tblW w:w="13893" w:type="dxa"/>
        <w:tblInd w:w="-147" w:type="dxa"/>
        <w:tblLook w:val="04A0" w:firstRow="1" w:lastRow="0" w:firstColumn="1" w:lastColumn="0" w:noHBand="0" w:noVBand="1"/>
      </w:tblPr>
      <w:tblGrid>
        <w:gridCol w:w="2768"/>
        <w:gridCol w:w="4986"/>
        <w:gridCol w:w="2212"/>
        <w:gridCol w:w="1591"/>
        <w:gridCol w:w="2336"/>
      </w:tblGrid>
      <w:tr w:rsidR="00B803A8" w:rsidRPr="00AB1686" w14:paraId="35867FE1" w14:textId="77777777" w:rsidTr="00C02D97">
        <w:trPr>
          <w:tblHeader/>
        </w:trPr>
        <w:tc>
          <w:tcPr>
            <w:tcW w:w="2768" w:type="dxa"/>
          </w:tcPr>
          <w:p w14:paraId="77EFAF17"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lastRenderedPageBreak/>
              <w:t>外籍漁工姓名/安置所</w:t>
            </w:r>
          </w:p>
        </w:tc>
        <w:tc>
          <w:tcPr>
            <w:tcW w:w="4986" w:type="dxa"/>
          </w:tcPr>
          <w:p w14:paraId="411CF0E1"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 xml:space="preserve">仲介或政府有介紹工作給你嗎? </w:t>
            </w:r>
          </w:p>
        </w:tc>
        <w:tc>
          <w:tcPr>
            <w:tcW w:w="2212" w:type="dxa"/>
          </w:tcPr>
          <w:p w14:paraId="0E51B465"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沒有跟雇主說就離船?</w:t>
            </w:r>
          </w:p>
        </w:tc>
        <w:tc>
          <w:tcPr>
            <w:tcW w:w="1591" w:type="dxa"/>
          </w:tcPr>
          <w:p w14:paraId="6F82333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希望做什麼工作?</w:t>
            </w:r>
          </w:p>
        </w:tc>
        <w:tc>
          <w:tcPr>
            <w:tcW w:w="2336" w:type="dxa"/>
          </w:tcPr>
          <w:p w14:paraId="70F30151"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為什麼不願意接受轉介?</w:t>
            </w:r>
          </w:p>
        </w:tc>
      </w:tr>
      <w:tr w:rsidR="00B803A8" w:rsidRPr="00AB1686" w14:paraId="36FAA661" w14:textId="77777777" w:rsidTr="00C02D97">
        <w:tc>
          <w:tcPr>
            <w:tcW w:w="2768" w:type="dxa"/>
          </w:tcPr>
          <w:p w14:paraId="03E4B388"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W</w:t>
            </w:r>
            <w:r w:rsidR="005724FF" w:rsidRPr="00AB1686">
              <w:rPr>
                <w:rFonts w:hAnsi="標楷體" w:hint="eastAsia"/>
                <w:sz w:val="28"/>
                <w:szCs w:val="28"/>
              </w:rPr>
              <w:t>○○</w:t>
            </w:r>
          </w:p>
          <w:p w14:paraId="77C8253F" w14:textId="77777777" w:rsidR="00C0491F" w:rsidRPr="00AB1686" w:rsidRDefault="00C0491F" w:rsidP="003B2834">
            <w:pPr>
              <w:overflowPunct/>
              <w:autoSpaceDE/>
              <w:autoSpaceDN/>
              <w:spacing w:line="360" w:lineRule="exact"/>
              <w:jc w:val="left"/>
              <w:rPr>
                <w:rFonts w:hAnsi="標楷體"/>
                <w:sz w:val="28"/>
                <w:szCs w:val="28"/>
              </w:rPr>
            </w:pPr>
          </w:p>
          <w:p w14:paraId="5449CE9B"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印辦桃園市安置所</w:t>
            </w:r>
          </w:p>
        </w:tc>
        <w:tc>
          <w:tcPr>
            <w:tcW w:w="4986" w:type="dxa"/>
          </w:tcPr>
          <w:p w14:paraId="2E87FFBA"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離開原雇主後，仲介有安排去面試，抓魚</w:t>
            </w:r>
            <w:r w:rsidR="00B57234" w:rsidRPr="00AB1686">
              <w:rPr>
                <w:rFonts w:hAnsi="標楷體" w:hint="eastAsia"/>
                <w:sz w:val="28"/>
                <w:szCs w:val="28"/>
                <w:u w:val="single"/>
              </w:rPr>
              <w:t>工作</w:t>
            </w:r>
            <w:r w:rsidRPr="00AB1686">
              <w:rPr>
                <w:rFonts w:hAnsi="標楷體" w:hint="eastAsia"/>
                <w:sz w:val="28"/>
                <w:szCs w:val="28"/>
              </w:rPr>
              <w:t>，一開始去船主那邊，有文件問題，好像仲介沒有把文件交給雇主，沒有轉換雇主的相關文件雇主不敢用，後來仲介把我交給雇主後，就開始工作，我去之前已經跟仲介說我沒有抓魚經驗(之前純粹是小卷，現在是海釣)，需要時間適應，</w:t>
            </w:r>
            <w:r w:rsidRPr="00AB1686">
              <w:rPr>
                <w:rFonts w:hAnsi="標楷體" w:hint="eastAsia"/>
                <w:sz w:val="28"/>
                <w:szCs w:val="28"/>
                <w:u w:val="single"/>
              </w:rPr>
              <w:t>船長脾氣不好，那艘船常常換漁工，我在那裡工作4天</w:t>
            </w:r>
            <w:r w:rsidRPr="00AB1686">
              <w:rPr>
                <w:rFonts w:hAnsi="標楷體" w:hint="eastAsia"/>
                <w:sz w:val="28"/>
                <w:szCs w:val="28"/>
              </w:rPr>
              <w:t>，我有簽文件我認為應是正式的，</w:t>
            </w:r>
            <w:r w:rsidRPr="00AB1686">
              <w:rPr>
                <w:rFonts w:hAnsi="標楷體" w:hint="eastAsia"/>
                <w:sz w:val="28"/>
                <w:szCs w:val="28"/>
                <w:u w:val="single"/>
              </w:rPr>
              <w:t>4天後雙方不愉快就解約了，回仲介宿舍</w:t>
            </w:r>
            <w:r w:rsidRPr="00AB1686">
              <w:rPr>
                <w:rFonts w:hAnsi="標楷體" w:hint="eastAsia"/>
                <w:sz w:val="28"/>
                <w:szCs w:val="28"/>
              </w:rPr>
              <w:t>。</w:t>
            </w:r>
          </w:p>
          <w:p w14:paraId="326A603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就業中心有介紹工作，現在已找到工作，在中壢。跨行業別，因為會英文。</w:t>
            </w:r>
          </w:p>
        </w:tc>
        <w:tc>
          <w:tcPr>
            <w:tcW w:w="2212" w:type="dxa"/>
          </w:tcPr>
          <w:p w14:paraId="35FA9339"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是。因為</w:t>
            </w:r>
            <w:r w:rsidRPr="00AB1686">
              <w:rPr>
                <w:rFonts w:hAnsi="標楷體" w:hint="eastAsia"/>
                <w:sz w:val="28"/>
                <w:szCs w:val="28"/>
                <w:u w:val="single"/>
              </w:rPr>
              <w:t>船長有問題，沒有人可以待得住</w:t>
            </w:r>
            <w:r w:rsidRPr="00AB1686">
              <w:rPr>
                <w:rFonts w:hAnsi="標楷體" w:hint="eastAsia"/>
                <w:sz w:val="28"/>
                <w:szCs w:val="28"/>
              </w:rPr>
              <w:t>。</w:t>
            </w:r>
            <w:r w:rsidRPr="00AB1686">
              <w:rPr>
                <w:rFonts w:hAnsi="標楷體" w:hint="eastAsia"/>
                <w:sz w:val="28"/>
                <w:szCs w:val="28"/>
                <w:u w:val="single"/>
              </w:rPr>
              <w:t>沒跟雇主講不做了，但是到宿舍後有跟仲介說</w:t>
            </w:r>
            <w:r w:rsidRPr="00AB1686">
              <w:rPr>
                <w:rFonts w:hAnsi="標楷體" w:hint="eastAsia"/>
                <w:sz w:val="28"/>
                <w:szCs w:val="28"/>
              </w:rPr>
              <w:t>。依據經驗，跟雇主講也沒用。</w:t>
            </w:r>
          </w:p>
          <w:p w14:paraId="68EEB8B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仲介叫我回去，我說如果雇主改變他的態度，我願意回去，後來就沒有再介紹工作</w:t>
            </w:r>
            <w:r w:rsidRPr="00AB1686">
              <w:rPr>
                <w:rFonts w:hAnsi="標楷體" w:hint="eastAsia"/>
                <w:sz w:val="28"/>
                <w:szCs w:val="28"/>
              </w:rPr>
              <w:t>。</w:t>
            </w:r>
          </w:p>
        </w:tc>
        <w:tc>
          <w:tcPr>
            <w:tcW w:w="1591" w:type="dxa"/>
          </w:tcPr>
          <w:p w14:paraId="29320BFE" w14:textId="77777777" w:rsidR="00C0491F" w:rsidRPr="00AB1686" w:rsidRDefault="00C0491F" w:rsidP="003B2834">
            <w:pPr>
              <w:overflowPunct/>
              <w:autoSpaceDE/>
              <w:autoSpaceDN/>
              <w:spacing w:line="360" w:lineRule="exact"/>
              <w:jc w:val="left"/>
              <w:rPr>
                <w:rFonts w:hAnsi="標楷體"/>
                <w:sz w:val="28"/>
                <w:szCs w:val="28"/>
              </w:rPr>
            </w:pPr>
          </w:p>
        </w:tc>
        <w:tc>
          <w:tcPr>
            <w:tcW w:w="2336" w:type="dxa"/>
          </w:tcPr>
          <w:p w14:paraId="0002E73E"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仲介之前有介紹，他介紹的雇主，是我入台之前有面試過沒有被錄取，養蚵。</w:t>
            </w:r>
          </w:p>
          <w:p w14:paraId="0A6DF27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我不想再跟仲介</w:t>
            </w:r>
            <w:r w:rsidR="00D66EE1" w:rsidRPr="00AB1686">
              <w:rPr>
                <w:rFonts w:hAnsi="標楷體" w:hint="eastAsia"/>
                <w:sz w:val="28"/>
                <w:szCs w:val="28"/>
                <w:u w:val="single"/>
              </w:rPr>
              <w:t>長○○</w:t>
            </w:r>
            <w:r w:rsidRPr="00AB1686">
              <w:rPr>
                <w:rFonts w:hAnsi="標楷體" w:hint="eastAsia"/>
                <w:sz w:val="28"/>
                <w:szCs w:val="28"/>
                <w:u w:val="single"/>
              </w:rPr>
              <w:t>有任何接觸，害怕又被解僱沒工作</w:t>
            </w:r>
            <w:r w:rsidRPr="00AB1686">
              <w:rPr>
                <w:rFonts w:hAnsi="標楷體" w:hint="eastAsia"/>
                <w:sz w:val="28"/>
                <w:szCs w:val="28"/>
              </w:rPr>
              <w:t>。</w:t>
            </w:r>
          </w:p>
        </w:tc>
      </w:tr>
      <w:tr w:rsidR="00B803A8" w:rsidRPr="00AB1686" w14:paraId="78BD0563" w14:textId="77777777" w:rsidTr="00C02D97">
        <w:tc>
          <w:tcPr>
            <w:tcW w:w="2768" w:type="dxa"/>
          </w:tcPr>
          <w:p w14:paraId="48CDA9EE"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A</w:t>
            </w:r>
            <w:r w:rsidR="00D427BE" w:rsidRPr="00AB1686">
              <w:rPr>
                <w:rFonts w:hAnsi="標楷體" w:hint="eastAsia"/>
                <w:sz w:val="28"/>
                <w:szCs w:val="28"/>
              </w:rPr>
              <w:t>○○</w:t>
            </w:r>
          </w:p>
          <w:p w14:paraId="14FCF644"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印辦桃園市安置所</w:t>
            </w:r>
          </w:p>
        </w:tc>
        <w:tc>
          <w:tcPr>
            <w:tcW w:w="4986" w:type="dxa"/>
          </w:tcPr>
          <w:p w14:paraId="47804A45"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之前有抓小卷，小卷</w:t>
            </w:r>
            <w:r w:rsidR="004224A1" w:rsidRPr="00AB1686">
              <w:rPr>
                <w:rFonts w:hAnsi="標楷體" w:hint="eastAsia"/>
                <w:sz w:val="28"/>
                <w:szCs w:val="28"/>
              </w:rPr>
              <w:t>休漁</w:t>
            </w:r>
            <w:r w:rsidRPr="00AB1686">
              <w:rPr>
                <w:rFonts w:hAnsi="標楷體" w:hint="eastAsia"/>
                <w:sz w:val="28"/>
                <w:szCs w:val="28"/>
              </w:rPr>
              <w:t>就抓其他魚，</w:t>
            </w:r>
            <w:r w:rsidRPr="00AB1686">
              <w:rPr>
                <w:rFonts w:hAnsi="標楷體" w:hint="eastAsia"/>
                <w:sz w:val="28"/>
                <w:szCs w:val="28"/>
                <w:u w:val="single"/>
              </w:rPr>
              <w:t>我做7個月，貸款還完受不了了</w:t>
            </w:r>
            <w:r w:rsidRPr="00AB1686">
              <w:rPr>
                <w:rFonts w:hAnsi="標楷體" w:hint="eastAsia"/>
                <w:sz w:val="28"/>
                <w:szCs w:val="28"/>
              </w:rPr>
              <w:t>。</w:t>
            </w:r>
          </w:p>
          <w:p w14:paraId="1FAE226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我問仲介何時可以介紹工作，一直到安置為止，都沒有介紹工作給我。</w:t>
            </w:r>
          </w:p>
          <w:p w14:paraId="766B252E"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現在有找到工作了，南部養蚵。換仲介了，我才願意。</w:t>
            </w:r>
          </w:p>
        </w:tc>
        <w:tc>
          <w:tcPr>
            <w:tcW w:w="2212" w:type="dxa"/>
          </w:tcPr>
          <w:p w14:paraId="077E4C67"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沒跟雇主講不做了，但是到宿舍後有跟仲介說</w:t>
            </w:r>
            <w:r w:rsidRPr="00AB1686">
              <w:rPr>
                <w:rFonts w:hAnsi="標楷體" w:hint="eastAsia"/>
                <w:sz w:val="28"/>
                <w:szCs w:val="28"/>
              </w:rPr>
              <w:t>。</w:t>
            </w:r>
          </w:p>
          <w:p w14:paraId="1345B41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因為朋友都說不要做可以直接離開，回宿舍就好了。</w:t>
            </w:r>
          </w:p>
          <w:p w14:paraId="741B3B7C"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lastRenderedPageBreak/>
              <w:t>雇主沒問題，是</w:t>
            </w:r>
            <w:r w:rsidRPr="00AB1686">
              <w:rPr>
                <w:rFonts w:hAnsi="標楷體" w:hint="eastAsia"/>
                <w:sz w:val="28"/>
                <w:szCs w:val="28"/>
                <w:u w:val="single"/>
              </w:rPr>
              <w:t>船長有問題。不管我們怎麼做船長會生氣</w:t>
            </w:r>
            <w:r w:rsidRPr="00AB1686">
              <w:rPr>
                <w:rFonts w:hAnsi="標楷體" w:hint="eastAsia"/>
                <w:sz w:val="28"/>
                <w:szCs w:val="28"/>
              </w:rPr>
              <w:t>。</w:t>
            </w:r>
          </w:p>
        </w:tc>
        <w:tc>
          <w:tcPr>
            <w:tcW w:w="1591" w:type="dxa"/>
          </w:tcPr>
          <w:p w14:paraId="53C5EF6B" w14:textId="77777777" w:rsidR="00C0491F" w:rsidRPr="00AB1686" w:rsidRDefault="00C0491F" w:rsidP="003B2834">
            <w:pPr>
              <w:overflowPunct/>
              <w:autoSpaceDE/>
              <w:autoSpaceDN/>
              <w:spacing w:line="360" w:lineRule="exact"/>
              <w:jc w:val="left"/>
              <w:rPr>
                <w:rFonts w:hAnsi="標楷體"/>
                <w:sz w:val="28"/>
                <w:szCs w:val="28"/>
              </w:rPr>
            </w:pPr>
          </w:p>
        </w:tc>
        <w:tc>
          <w:tcPr>
            <w:tcW w:w="2336" w:type="dxa"/>
          </w:tcPr>
          <w:p w14:paraId="6B7EC0F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現在有找到工作了，南部養蚵。換仲介了，我才願意。</w:t>
            </w:r>
          </w:p>
        </w:tc>
      </w:tr>
      <w:tr w:rsidR="00B803A8" w:rsidRPr="00AB1686" w14:paraId="16BD6345" w14:textId="77777777" w:rsidTr="00C02D97">
        <w:tc>
          <w:tcPr>
            <w:tcW w:w="2768" w:type="dxa"/>
          </w:tcPr>
          <w:p w14:paraId="0684A260"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G</w:t>
            </w:r>
            <w:r w:rsidR="00D427BE" w:rsidRPr="00AB1686">
              <w:rPr>
                <w:rFonts w:hAnsi="標楷體" w:hint="eastAsia"/>
                <w:sz w:val="28"/>
                <w:szCs w:val="28"/>
              </w:rPr>
              <w:t>○○</w:t>
            </w:r>
          </w:p>
          <w:p w14:paraId="2955F6A5" w14:textId="77777777" w:rsidR="00C0491F" w:rsidRPr="00AB1686" w:rsidRDefault="00C0491F" w:rsidP="003B2834">
            <w:pPr>
              <w:overflowPunct/>
              <w:autoSpaceDE/>
              <w:autoSpaceDN/>
              <w:spacing w:line="360" w:lineRule="exact"/>
              <w:jc w:val="left"/>
              <w:rPr>
                <w:rFonts w:hAnsi="標楷體"/>
                <w:sz w:val="28"/>
                <w:szCs w:val="28"/>
              </w:rPr>
            </w:pPr>
          </w:p>
          <w:p w14:paraId="61E3F381"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sz w:val="28"/>
                <w:szCs w:val="28"/>
              </w:rPr>
              <w:t>Tiwa</w:t>
            </w:r>
            <w:r w:rsidRPr="00AB1686">
              <w:rPr>
                <w:rFonts w:hAnsi="標楷體" w:hint="eastAsia"/>
                <w:sz w:val="28"/>
                <w:szCs w:val="28"/>
              </w:rPr>
              <w:t>桃園龜山安置所</w:t>
            </w:r>
          </w:p>
        </w:tc>
        <w:tc>
          <w:tcPr>
            <w:tcW w:w="4986" w:type="dxa"/>
          </w:tcPr>
          <w:p w14:paraId="0101745C"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第1個工作，做5個月小卷船，季節過後，老闆叫他下船，有簽自願解除契約書，解約後住在三重。</w:t>
            </w:r>
          </w:p>
          <w:p w14:paraId="2FD98E64"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第2個工作</w:t>
            </w:r>
            <w:r w:rsidR="00303C5C" w:rsidRPr="00AB1686">
              <w:rPr>
                <w:rFonts w:hAnsi="標楷體" w:hint="eastAsia"/>
                <w:sz w:val="28"/>
                <w:szCs w:val="28"/>
              </w:rPr>
              <w:t>：</w:t>
            </w:r>
            <w:r w:rsidRPr="00AB1686">
              <w:rPr>
                <w:rFonts w:hAnsi="標楷體" w:hint="eastAsia"/>
                <w:sz w:val="28"/>
                <w:szCs w:val="28"/>
              </w:rPr>
              <w:t>住三重4星期後，有網船工作，捕烏魚，船上有6個人，</w:t>
            </w:r>
            <w:r w:rsidRPr="00AB1686">
              <w:rPr>
                <w:rFonts w:hAnsi="標楷體" w:hint="eastAsia"/>
                <w:sz w:val="28"/>
                <w:szCs w:val="28"/>
                <w:u w:val="single"/>
              </w:rPr>
              <w:t>只做2個月，季節過了叫他下船</w:t>
            </w:r>
            <w:r w:rsidRPr="00AB1686">
              <w:rPr>
                <w:rFonts w:hAnsi="標楷體" w:hint="eastAsia"/>
                <w:sz w:val="28"/>
                <w:szCs w:val="28"/>
              </w:rPr>
              <w:t>，新的2個人下船，又回三重宿舍。</w:t>
            </w:r>
            <w:r w:rsidRPr="00AB1686">
              <w:rPr>
                <w:rFonts w:hAnsi="標楷體" w:hint="eastAsia"/>
                <w:sz w:val="28"/>
                <w:szCs w:val="28"/>
                <w:u w:val="single"/>
              </w:rPr>
              <w:t>薪資一樣，有簽約3年</w:t>
            </w:r>
            <w:r w:rsidRPr="00AB1686">
              <w:rPr>
                <w:rFonts w:hAnsi="標楷體" w:hint="eastAsia"/>
                <w:sz w:val="28"/>
                <w:szCs w:val="28"/>
              </w:rPr>
              <w:t>。</w:t>
            </w:r>
          </w:p>
          <w:p w14:paraId="4838692C"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下船後住三重2個月，到現在都沒有工作</w:t>
            </w:r>
            <w:r w:rsidR="003B38F5" w:rsidRPr="00AB1686">
              <w:rPr>
                <w:rFonts w:hAnsi="標楷體" w:hint="eastAsia"/>
                <w:sz w:val="28"/>
                <w:szCs w:val="28"/>
              </w:rPr>
              <w:t>，於113年</w:t>
            </w:r>
            <w:r w:rsidRPr="00AB1686">
              <w:rPr>
                <w:rFonts w:hAnsi="標楷體" w:hint="eastAsia"/>
                <w:sz w:val="28"/>
                <w:szCs w:val="28"/>
              </w:rPr>
              <w:t>3月15日住到安置所，有幫他做展延，</w:t>
            </w:r>
            <w:r w:rsidR="003B38F5" w:rsidRPr="00AB1686">
              <w:rPr>
                <w:rFonts w:hAnsi="標楷體" w:hint="eastAsia"/>
                <w:sz w:val="28"/>
                <w:szCs w:val="28"/>
              </w:rPr>
              <w:t>於113年</w:t>
            </w:r>
            <w:r w:rsidRPr="00AB1686">
              <w:rPr>
                <w:rFonts w:hAnsi="標楷體" w:hint="eastAsia"/>
                <w:sz w:val="28"/>
                <w:szCs w:val="28"/>
              </w:rPr>
              <w:t>5月6日才拿到第2次轉換函。(</w:t>
            </w:r>
            <w:r w:rsidRPr="00AB1686">
              <w:rPr>
                <w:rFonts w:hAnsi="標楷體"/>
                <w:sz w:val="28"/>
                <w:szCs w:val="28"/>
              </w:rPr>
              <w:t>Tiwa</w:t>
            </w:r>
            <w:r w:rsidR="00303C5C" w:rsidRPr="00AB1686">
              <w:rPr>
                <w:rFonts w:hAnsi="標楷體" w:hint="eastAsia"/>
                <w:sz w:val="28"/>
                <w:szCs w:val="28"/>
              </w:rPr>
              <w:t>：</w:t>
            </w:r>
            <w:r w:rsidRPr="00AB1686">
              <w:rPr>
                <w:rFonts w:hAnsi="標楷體" w:hint="eastAsia"/>
                <w:sz w:val="28"/>
                <w:szCs w:val="28"/>
              </w:rPr>
              <w:t>因為委員關心本案，就業服務站比較積極提供工作機會，之前非常消極。)</w:t>
            </w:r>
          </w:p>
        </w:tc>
        <w:tc>
          <w:tcPr>
            <w:tcW w:w="2212" w:type="dxa"/>
          </w:tcPr>
          <w:p w14:paraId="37278FF8" w14:textId="77777777" w:rsidR="00C0491F" w:rsidRPr="00AB1686" w:rsidRDefault="00C0491F" w:rsidP="003B2834">
            <w:pPr>
              <w:overflowPunct/>
              <w:autoSpaceDE/>
              <w:autoSpaceDN/>
              <w:spacing w:line="360" w:lineRule="exact"/>
              <w:jc w:val="left"/>
              <w:rPr>
                <w:rFonts w:hAnsi="標楷體"/>
                <w:sz w:val="28"/>
                <w:szCs w:val="28"/>
              </w:rPr>
            </w:pPr>
          </w:p>
        </w:tc>
        <w:tc>
          <w:tcPr>
            <w:tcW w:w="1591" w:type="dxa"/>
          </w:tcPr>
          <w:p w14:paraId="03CAEA20"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有應徵嘉義養殖漁業，有限定年齡，我41歲沒有通過。</w:t>
            </w:r>
          </w:p>
          <w:p w14:paraId="1A84769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農業也可以。</w:t>
            </w:r>
          </w:p>
          <w:p w14:paraId="66C72639" w14:textId="77777777" w:rsidR="00C0491F" w:rsidRPr="00AB1686" w:rsidRDefault="00C0491F" w:rsidP="003B2834">
            <w:pPr>
              <w:overflowPunct/>
              <w:autoSpaceDE/>
              <w:autoSpaceDN/>
              <w:spacing w:line="360" w:lineRule="exact"/>
              <w:rPr>
                <w:rFonts w:hAnsi="標楷體"/>
                <w:sz w:val="28"/>
                <w:szCs w:val="28"/>
              </w:rPr>
            </w:pPr>
          </w:p>
          <w:p w14:paraId="01123399" w14:textId="77777777" w:rsidR="00C0491F" w:rsidRPr="00AB1686" w:rsidRDefault="00C0491F" w:rsidP="003B2834">
            <w:pPr>
              <w:overflowPunct/>
              <w:autoSpaceDE/>
              <w:autoSpaceDN/>
              <w:spacing w:line="360" w:lineRule="exact"/>
              <w:rPr>
                <w:rFonts w:hAnsi="標楷體"/>
                <w:sz w:val="28"/>
                <w:szCs w:val="28"/>
              </w:rPr>
            </w:pPr>
          </w:p>
        </w:tc>
        <w:tc>
          <w:tcPr>
            <w:tcW w:w="2336" w:type="dxa"/>
          </w:tcPr>
          <w:p w14:paraId="325234B9"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44AB27A2" w14:textId="77777777" w:rsidTr="00C02D97">
        <w:tc>
          <w:tcPr>
            <w:tcW w:w="2768" w:type="dxa"/>
          </w:tcPr>
          <w:p w14:paraId="7A9606AC" w14:textId="77777777" w:rsidR="00C0491F" w:rsidRPr="00AB1686" w:rsidRDefault="00C0491F" w:rsidP="00D427BE">
            <w:pPr>
              <w:overflowPunct/>
              <w:autoSpaceDE/>
              <w:autoSpaceDN/>
              <w:spacing w:line="360" w:lineRule="exact"/>
              <w:rPr>
                <w:rFonts w:hAnsi="標楷體"/>
                <w:sz w:val="28"/>
                <w:szCs w:val="28"/>
              </w:rPr>
            </w:pPr>
            <w:r w:rsidRPr="00AB1686">
              <w:rPr>
                <w:rFonts w:hAnsi="標楷體" w:hint="eastAsia"/>
                <w:kern w:val="0"/>
                <w:sz w:val="28"/>
                <w:szCs w:val="28"/>
              </w:rPr>
              <w:t>S</w:t>
            </w:r>
            <w:r w:rsidR="00D427BE" w:rsidRPr="00AB1686">
              <w:rPr>
                <w:rFonts w:hAnsi="標楷體" w:hint="eastAsia"/>
                <w:sz w:val="28"/>
                <w:szCs w:val="28"/>
              </w:rPr>
              <w:t>○○</w:t>
            </w:r>
          </w:p>
          <w:p w14:paraId="688AEA4F" w14:textId="77777777" w:rsidR="00C0491F" w:rsidRPr="00AB1686" w:rsidRDefault="00C0491F" w:rsidP="003B2834">
            <w:pPr>
              <w:overflowPunct/>
              <w:autoSpaceDE/>
              <w:autoSpaceDN/>
              <w:spacing w:line="360" w:lineRule="exact"/>
              <w:jc w:val="left"/>
              <w:rPr>
                <w:rFonts w:hAnsi="標楷體"/>
                <w:sz w:val="28"/>
                <w:szCs w:val="28"/>
              </w:rPr>
            </w:pPr>
          </w:p>
          <w:p w14:paraId="344BB7A2"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sz w:val="28"/>
                <w:szCs w:val="28"/>
              </w:rPr>
              <w:t>Tiwa</w:t>
            </w:r>
            <w:r w:rsidRPr="00AB1686">
              <w:rPr>
                <w:rFonts w:hAnsi="標楷體" w:hint="eastAsia"/>
                <w:sz w:val="28"/>
                <w:szCs w:val="28"/>
              </w:rPr>
              <w:t>桃園龜山安置所</w:t>
            </w:r>
          </w:p>
        </w:tc>
        <w:tc>
          <w:tcPr>
            <w:tcW w:w="4986" w:type="dxa"/>
          </w:tcPr>
          <w:p w14:paraId="57D0A10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第1次來臺灣。</w:t>
            </w:r>
          </w:p>
          <w:p w14:paraId="79BDBDCA"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第1個工作，抓螃蟹，做1年2個月，螃蟹淡季被叫下船</w:t>
            </w:r>
            <w:r w:rsidRPr="00AB1686">
              <w:rPr>
                <w:rFonts w:hAnsi="標楷體" w:hint="eastAsia"/>
                <w:sz w:val="28"/>
                <w:szCs w:val="28"/>
              </w:rPr>
              <w:t>，船上有9個人，只有新的4個人陸陸續續被叫下船，</w:t>
            </w:r>
            <w:r w:rsidRPr="00AB1686">
              <w:rPr>
                <w:rFonts w:hAnsi="標楷體" w:hint="eastAsia"/>
                <w:sz w:val="28"/>
                <w:szCs w:val="28"/>
              </w:rPr>
              <w:lastRenderedPageBreak/>
              <w:t>1個月叫1個人下船，沒有資遣費。</w:t>
            </w:r>
          </w:p>
          <w:p w14:paraId="7F26D614"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仲介安排第2個工作，深澳小卷、白帶魚船，做2年半，因為借2千元，雇主不願意，還當眾罵他，很生氣就自己下船。出海要20天，還沒領薪水，自己要準備日常用品，船東不借，所以離開回三重。</w:t>
            </w:r>
          </w:p>
          <w:p w14:paraId="0FEFCC75"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仲介安排第3個工作，</w:t>
            </w:r>
            <w:r w:rsidR="003A3BEA" w:rsidRPr="00AB1686">
              <w:rPr>
                <w:rFonts w:hAnsi="標楷體" w:hint="eastAsia"/>
                <w:sz w:val="28"/>
                <w:szCs w:val="28"/>
              </w:rPr>
              <w:t>在</w:t>
            </w:r>
            <w:r w:rsidRPr="00AB1686">
              <w:rPr>
                <w:rFonts w:hAnsi="標楷體" w:hint="eastAsia"/>
                <w:sz w:val="28"/>
                <w:szCs w:val="28"/>
              </w:rPr>
              <w:t>萬里</w:t>
            </w:r>
            <w:r w:rsidR="003A3BEA" w:rsidRPr="00AB1686">
              <w:rPr>
                <w:rFonts w:hAnsi="標楷體" w:hint="eastAsia"/>
                <w:sz w:val="28"/>
                <w:szCs w:val="28"/>
              </w:rPr>
              <w:t>，捕</w:t>
            </w:r>
            <w:r w:rsidRPr="00AB1686">
              <w:rPr>
                <w:rFonts w:hAnsi="標楷體" w:hint="eastAsia"/>
                <w:sz w:val="28"/>
                <w:szCs w:val="28"/>
              </w:rPr>
              <w:t>小卷、白帶魚</w:t>
            </w:r>
            <w:r w:rsidR="003A3BEA" w:rsidRPr="00AB1686">
              <w:rPr>
                <w:rFonts w:hAnsi="標楷體" w:hint="eastAsia"/>
                <w:sz w:val="28"/>
                <w:szCs w:val="28"/>
              </w:rPr>
              <w:t>的</w:t>
            </w:r>
            <w:r w:rsidRPr="00AB1686">
              <w:rPr>
                <w:rFonts w:hAnsi="標楷體" w:hint="eastAsia"/>
                <w:sz w:val="28"/>
                <w:szCs w:val="28"/>
              </w:rPr>
              <w:t>船，做1年半，倒了賣船，全部的人下船，回三重。</w:t>
            </w:r>
          </w:p>
          <w:p w14:paraId="7D835C79"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仲介安排</w:t>
            </w:r>
            <w:r w:rsidRPr="00AB1686">
              <w:rPr>
                <w:rFonts w:hAnsi="標楷體" w:hint="eastAsia"/>
                <w:sz w:val="28"/>
                <w:szCs w:val="28"/>
                <w:u w:val="single"/>
              </w:rPr>
              <w:t>第4個工作，</w:t>
            </w:r>
            <w:r w:rsidR="00D1458C" w:rsidRPr="00AB1686">
              <w:rPr>
                <w:rFonts w:hAnsi="標楷體" w:hint="eastAsia"/>
                <w:sz w:val="28"/>
                <w:szCs w:val="28"/>
                <w:u w:val="single"/>
              </w:rPr>
              <w:t>在</w:t>
            </w:r>
            <w:r w:rsidRPr="00AB1686">
              <w:rPr>
                <w:rFonts w:hAnsi="標楷體" w:hint="eastAsia"/>
                <w:sz w:val="28"/>
                <w:szCs w:val="28"/>
                <w:u w:val="single"/>
              </w:rPr>
              <w:t>高雄</w:t>
            </w:r>
            <w:r w:rsidR="00D1458C" w:rsidRPr="00AB1686">
              <w:rPr>
                <w:rFonts w:hAnsi="標楷體" w:hint="eastAsia"/>
                <w:sz w:val="28"/>
                <w:szCs w:val="28"/>
                <w:u w:val="single"/>
              </w:rPr>
              <w:t>，捕</w:t>
            </w:r>
            <w:r w:rsidRPr="00AB1686">
              <w:rPr>
                <w:rFonts w:hAnsi="標楷體" w:hint="eastAsia"/>
                <w:sz w:val="28"/>
                <w:szCs w:val="28"/>
                <w:u w:val="single"/>
              </w:rPr>
              <w:t>白帶魚</w:t>
            </w:r>
            <w:r w:rsidR="00D1458C" w:rsidRPr="00AB1686">
              <w:rPr>
                <w:rFonts w:hAnsi="標楷體" w:hint="eastAsia"/>
                <w:sz w:val="28"/>
                <w:szCs w:val="28"/>
                <w:u w:val="single"/>
              </w:rPr>
              <w:t>的</w:t>
            </w:r>
            <w:r w:rsidRPr="00AB1686">
              <w:rPr>
                <w:rFonts w:hAnsi="標楷體" w:hint="eastAsia"/>
                <w:sz w:val="28"/>
                <w:szCs w:val="28"/>
                <w:u w:val="single"/>
              </w:rPr>
              <w:t>船，做1個半月，老闆叫他下船(新的2人下船)</w:t>
            </w:r>
            <w:r w:rsidRPr="00AB1686">
              <w:rPr>
                <w:rFonts w:hAnsi="標楷體" w:hint="eastAsia"/>
                <w:sz w:val="28"/>
                <w:szCs w:val="28"/>
              </w:rPr>
              <w:t>，因為沒有船員證，回三重住25天後到</w:t>
            </w:r>
            <w:r w:rsidRPr="00AB1686">
              <w:rPr>
                <w:rFonts w:hAnsi="標楷體"/>
                <w:sz w:val="28"/>
                <w:szCs w:val="28"/>
              </w:rPr>
              <w:t>Tiwa</w:t>
            </w:r>
            <w:r w:rsidRPr="00AB1686">
              <w:rPr>
                <w:rFonts w:hAnsi="標楷體" w:hint="eastAsia"/>
                <w:sz w:val="28"/>
                <w:szCs w:val="28"/>
              </w:rPr>
              <w:t>安置所。</w:t>
            </w:r>
          </w:p>
          <w:p w14:paraId="337F8219"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目前還沒找到新工作。</w:t>
            </w:r>
          </w:p>
          <w:p w14:paraId="3DAEC18A" w14:textId="77777777" w:rsidR="00C0491F" w:rsidRPr="00AB1686" w:rsidRDefault="00C0491F" w:rsidP="003B2834">
            <w:pPr>
              <w:overflowPunct/>
              <w:autoSpaceDE/>
              <w:autoSpaceDN/>
              <w:spacing w:line="360" w:lineRule="exact"/>
              <w:rPr>
                <w:rFonts w:hAnsi="標楷體"/>
                <w:b/>
                <w:sz w:val="28"/>
                <w:szCs w:val="28"/>
              </w:rPr>
            </w:pPr>
            <w:r w:rsidRPr="00AB1686">
              <w:rPr>
                <w:rFonts w:hAnsi="標楷體" w:hint="eastAsia"/>
                <w:sz w:val="28"/>
                <w:szCs w:val="28"/>
              </w:rPr>
              <w:t>註1</w:t>
            </w:r>
          </w:p>
        </w:tc>
        <w:tc>
          <w:tcPr>
            <w:tcW w:w="2212" w:type="dxa"/>
          </w:tcPr>
          <w:p w14:paraId="74439768" w14:textId="77777777" w:rsidR="00C0491F" w:rsidRPr="00AB1686" w:rsidRDefault="00C0491F" w:rsidP="003B2834">
            <w:pPr>
              <w:overflowPunct/>
              <w:autoSpaceDE/>
              <w:autoSpaceDN/>
              <w:spacing w:line="360" w:lineRule="exact"/>
              <w:jc w:val="left"/>
              <w:rPr>
                <w:rFonts w:hAnsi="標楷體"/>
                <w:sz w:val="28"/>
                <w:szCs w:val="28"/>
              </w:rPr>
            </w:pPr>
          </w:p>
        </w:tc>
        <w:tc>
          <w:tcPr>
            <w:tcW w:w="1591" w:type="dxa"/>
          </w:tcPr>
          <w:p w14:paraId="60146D89"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做什麼都可以。陸地工作更好。</w:t>
            </w:r>
          </w:p>
        </w:tc>
        <w:tc>
          <w:tcPr>
            <w:tcW w:w="2336" w:type="dxa"/>
          </w:tcPr>
          <w:p w14:paraId="0ABB0B3F"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705A2D78" w14:textId="77777777" w:rsidTr="00C02D97">
        <w:tc>
          <w:tcPr>
            <w:tcW w:w="2768" w:type="dxa"/>
          </w:tcPr>
          <w:p w14:paraId="751C5115"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R</w:t>
            </w:r>
            <w:r w:rsidR="00D427BE" w:rsidRPr="00AB1686">
              <w:rPr>
                <w:rFonts w:hAnsi="標楷體" w:hint="eastAsia"/>
                <w:sz w:val="28"/>
                <w:szCs w:val="28"/>
              </w:rPr>
              <w:t>○○</w:t>
            </w:r>
          </w:p>
          <w:p w14:paraId="5A5F8DA9" w14:textId="77777777" w:rsidR="00C0491F" w:rsidRPr="00AB1686" w:rsidRDefault="00C0491F" w:rsidP="003B2834">
            <w:pPr>
              <w:overflowPunct/>
              <w:autoSpaceDE/>
              <w:autoSpaceDN/>
              <w:spacing w:line="360" w:lineRule="exact"/>
              <w:jc w:val="left"/>
              <w:rPr>
                <w:rFonts w:hAnsi="標楷體"/>
                <w:sz w:val="28"/>
                <w:szCs w:val="28"/>
              </w:rPr>
            </w:pPr>
          </w:p>
          <w:p w14:paraId="1ECA7020"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sz w:val="28"/>
                <w:szCs w:val="28"/>
              </w:rPr>
              <w:t>Tiwa</w:t>
            </w:r>
            <w:r w:rsidRPr="00AB1686">
              <w:rPr>
                <w:rFonts w:hAnsi="標楷體" w:hint="eastAsia"/>
                <w:sz w:val="28"/>
                <w:szCs w:val="28"/>
              </w:rPr>
              <w:t>桃園龜山安置所</w:t>
            </w:r>
          </w:p>
        </w:tc>
        <w:tc>
          <w:tcPr>
            <w:tcW w:w="4986" w:type="dxa"/>
          </w:tcPr>
          <w:p w14:paraId="573C4C66" w14:textId="77777777" w:rsidR="00C0491F" w:rsidRPr="00AB1686" w:rsidRDefault="007343CA" w:rsidP="003B2834">
            <w:pPr>
              <w:overflowPunct/>
              <w:autoSpaceDE/>
              <w:autoSpaceDN/>
              <w:spacing w:line="360" w:lineRule="exact"/>
              <w:jc w:val="left"/>
              <w:rPr>
                <w:rFonts w:hAnsi="標楷體"/>
                <w:sz w:val="28"/>
                <w:szCs w:val="28"/>
              </w:rPr>
            </w:pPr>
            <w:r w:rsidRPr="00AB1686">
              <w:rPr>
                <w:rFonts w:hAnsi="標楷體" w:hint="eastAsia"/>
                <w:sz w:val="28"/>
                <w:szCs w:val="28"/>
              </w:rPr>
              <w:t>112</w:t>
            </w:r>
            <w:r w:rsidR="00C0491F" w:rsidRPr="00AB1686">
              <w:rPr>
                <w:rFonts w:hAnsi="標楷體" w:hint="eastAsia"/>
                <w:sz w:val="28"/>
                <w:szCs w:val="28"/>
              </w:rPr>
              <w:t>年4月來台。</w:t>
            </w:r>
          </w:p>
          <w:p w14:paraId="3F4BB78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第1個工作，</w:t>
            </w:r>
            <w:r w:rsidRPr="00AB1686">
              <w:rPr>
                <w:rFonts w:hAnsi="標楷體" w:hint="eastAsia"/>
                <w:sz w:val="28"/>
                <w:szCs w:val="28"/>
                <w:u w:val="single"/>
              </w:rPr>
              <w:t>烏魚網船，只做4天，仲介叫他轉換</w:t>
            </w:r>
            <w:r w:rsidRPr="00AB1686">
              <w:rPr>
                <w:rFonts w:hAnsi="標楷體" w:hint="eastAsia"/>
                <w:sz w:val="28"/>
                <w:szCs w:val="28"/>
              </w:rPr>
              <w:t>，不知道原因。有薪資。</w:t>
            </w:r>
          </w:p>
          <w:p w14:paraId="56CD7589"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第2個工作，從第1個工作直接轉過去，</w:t>
            </w:r>
            <w:r w:rsidRPr="00AB1686">
              <w:rPr>
                <w:rFonts w:hAnsi="標楷體" w:hint="eastAsia"/>
                <w:sz w:val="28"/>
                <w:szCs w:val="28"/>
                <w:u w:val="single"/>
              </w:rPr>
              <w:t>深澳白帶魚船，做8個月</w:t>
            </w:r>
            <w:r w:rsidRPr="00AB1686">
              <w:rPr>
                <w:rFonts w:hAnsi="標楷體" w:hint="eastAsia"/>
                <w:sz w:val="28"/>
                <w:szCs w:val="28"/>
              </w:rPr>
              <w:t>，因為被不當對待(用踢的叫我起來)，我自</w:t>
            </w:r>
            <w:r w:rsidRPr="00AB1686">
              <w:rPr>
                <w:rFonts w:hAnsi="標楷體" w:hint="eastAsia"/>
                <w:sz w:val="28"/>
                <w:szCs w:val="28"/>
              </w:rPr>
              <w:lastRenderedPageBreak/>
              <w:t>己回去仲介。在三重住3個月，後來去</w:t>
            </w:r>
            <w:r w:rsidRPr="00AB1686">
              <w:rPr>
                <w:rFonts w:hAnsi="標楷體"/>
                <w:sz w:val="28"/>
                <w:szCs w:val="28"/>
              </w:rPr>
              <w:t>Tiwa</w:t>
            </w:r>
            <w:r w:rsidRPr="00AB1686">
              <w:rPr>
                <w:rFonts w:hAnsi="標楷體" w:hint="eastAsia"/>
                <w:sz w:val="28"/>
                <w:szCs w:val="28"/>
              </w:rPr>
              <w:t>安置所。</w:t>
            </w:r>
          </w:p>
          <w:p w14:paraId="2322F664"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註2</w:t>
            </w:r>
          </w:p>
        </w:tc>
        <w:tc>
          <w:tcPr>
            <w:tcW w:w="2212" w:type="dxa"/>
          </w:tcPr>
          <w:p w14:paraId="0F532A34"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lastRenderedPageBreak/>
              <w:t>我自己回去仲介，因為老闆不會同意讓我離開。</w:t>
            </w:r>
          </w:p>
        </w:tc>
        <w:tc>
          <w:tcPr>
            <w:tcW w:w="1591" w:type="dxa"/>
          </w:tcPr>
          <w:p w14:paraId="0486D87F" w14:textId="77777777" w:rsidR="00C0491F" w:rsidRPr="00AB1686" w:rsidRDefault="00C0491F" w:rsidP="003B2834">
            <w:pPr>
              <w:overflowPunct/>
              <w:autoSpaceDE/>
              <w:autoSpaceDN/>
              <w:spacing w:line="360" w:lineRule="exact"/>
              <w:jc w:val="left"/>
              <w:rPr>
                <w:rFonts w:hAnsi="標楷體"/>
                <w:sz w:val="28"/>
                <w:szCs w:val="28"/>
              </w:rPr>
            </w:pPr>
          </w:p>
        </w:tc>
        <w:tc>
          <w:tcPr>
            <w:tcW w:w="2336" w:type="dxa"/>
          </w:tcPr>
          <w:p w14:paraId="442C3E2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在三重仲介有介紹工作，但是介紹的那艘船換人很頻繁，透過朋友知道那位船長不好。</w:t>
            </w:r>
          </w:p>
        </w:tc>
      </w:tr>
      <w:tr w:rsidR="00B803A8" w:rsidRPr="00AB1686" w14:paraId="4D43572D" w14:textId="77777777" w:rsidTr="00C02D97">
        <w:tc>
          <w:tcPr>
            <w:tcW w:w="2768" w:type="dxa"/>
          </w:tcPr>
          <w:p w14:paraId="4E8F4EBA"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E</w:t>
            </w:r>
            <w:r w:rsidR="00D427BE" w:rsidRPr="00AB1686">
              <w:rPr>
                <w:rFonts w:hAnsi="標楷體" w:hint="eastAsia"/>
                <w:sz w:val="28"/>
                <w:szCs w:val="28"/>
              </w:rPr>
              <w:t>○○</w:t>
            </w:r>
          </w:p>
          <w:p w14:paraId="6ACC1267"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印辦中壢安置所</w:t>
            </w:r>
          </w:p>
        </w:tc>
        <w:tc>
          <w:tcPr>
            <w:tcW w:w="4986" w:type="dxa"/>
          </w:tcPr>
          <w:p w14:paraId="31EAFBA5"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第2次來臺。</w:t>
            </w:r>
          </w:p>
          <w:p w14:paraId="1EC4B718"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第1個工作，拖網船(抓很多種魚、也有龍蝦)，做4年，契約有延期。凌晨出海下午回來。船上共4人，</w:t>
            </w:r>
            <w:r w:rsidRPr="00AB1686">
              <w:rPr>
                <w:rFonts w:hAnsi="標楷體" w:hint="eastAsia"/>
                <w:sz w:val="28"/>
                <w:szCs w:val="28"/>
                <w:u w:val="single"/>
              </w:rPr>
              <w:t>老闆說</w:t>
            </w:r>
            <w:r w:rsidR="00F37DE3" w:rsidRPr="00AB1686">
              <w:rPr>
                <w:rFonts w:hAnsi="標楷體" w:hint="eastAsia"/>
                <w:sz w:val="28"/>
                <w:szCs w:val="28"/>
                <w:u w:val="single"/>
              </w:rPr>
              <w:t>漁獲</w:t>
            </w:r>
            <w:r w:rsidRPr="00AB1686">
              <w:rPr>
                <w:rFonts w:hAnsi="標楷體" w:hint="eastAsia"/>
                <w:sz w:val="28"/>
                <w:szCs w:val="28"/>
                <w:u w:val="single"/>
              </w:rPr>
              <w:t>變少，所以解僱</w:t>
            </w:r>
            <w:r w:rsidRPr="00AB1686">
              <w:rPr>
                <w:rFonts w:hAnsi="標楷體" w:hint="eastAsia"/>
                <w:sz w:val="28"/>
                <w:szCs w:val="28"/>
              </w:rPr>
              <w:t>。只有他被解僱，回三重。</w:t>
            </w:r>
          </w:p>
          <w:p w14:paraId="7BB0D880"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仲介安排第2個工作，一樣的工作、不同雇主，做2個月，因為工作時間超時，回來後很累希望能先休息，船長不同意要求先收拾漁網。老闆叫他走，走了3人，1人不敢離開，第1個月有給薪水，第2個月比較慢給。</w:t>
            </w:r>
          </w:p>
          <w:p w14:paraId="4A6E9CF6"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在三重住2個月，後來到安置所。</w:t>
            </w:r>
          </w:p>
          <w:p w14:paraId="108869F4"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現在還沒找到工作。</w:t>
            </w:r>
          </w:p>
        </w:tc>
        <w:tc>
          <w:tcPr>
            <w:tcW w:w="2212" w:type="dxa"/>
          </w:tcPr>
          <w:p w14:paraId="5C556E49" w14:textId="77777777" w:rsidR="00C0491F" w:rsidRPr="00AB1686" w:rsidRDefault="00C0491F" w:rsidP="003B2834">
            <w:pPr>
              <w:overflowPunct/>
              <w:autoSpaceDE/>
              <w:autoSpaceDN/>
              <w:spacing w:line="360" w:lineRule="exact"/>
              <w:jc w:val="left"/>
              <w:rPr>
                <w:rFonts w:hAnsi="標楷體"/>
                <w:sz w:val="28"/>
                <w:szCs w:val="28"/>
              </w:rPr>
            </w:pPr>
          </w:p>
        </w:tc>
        <w:tc>
          <w:tcPr>
            <w:tcW w:w="1591" w:type="dxa"/>
          </w:tcPr>
          <w:p w14:paraId="5474CCA5"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希望在工廠。出海風險大。</w:t>
            </w:r>
          </w:p>
        </w:tc>
        <w:tc>
          <w:tcPr>
            <w:tcW w:w="2336" w:type="dxa"/>
          </w:tcPr>
          <w:p w14:paraId="1FDBC5E3"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5BAE82B3" w14:textId="77777777" w:rsidTr="00C02D97">
        <w:tc>
          <w:tcPr>
            <w:tcW w:w="2768" w:type="dxa"/>
          </w:tcPr>
          <w:p w14:paraId="2B743EA7"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U</w:t>
            </w:r>
            <w:r w:rsidR="00D427BE" w:rsidRPr="00AB1686">
              <w:rPr>
                <w:rFonts w:hAnsi="標楷體" w:hint="eastAsia"/>
                <w:sz w:val="28"/>
                <w:szCs w:val="28"/>
              </w:rPr>
              <w:t>○○</w:t>
            </w:r>
          </w:p>
          <w:p w14:paraId="25945653"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印辦中壢安置所</w:t>
            </w:r>
          </w:p>
        </w:tc>
        <w:tc>
          <w:tcPr>
            <w:tcW w:w="4986" w:type="dxa"/>
          </w:tcPr>
          <w:p w14:paraId="46C076D5"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第1個工作，螃蟹船，做1年半，下船原因是因為沒出海(颱風，風很大，休假期間人在臺北，沒有跟著出海)被扣5千元。自己回仲介宿舍，沒跟船主說。</w:t>
            </w:r>
          </w:p>
          <w:p w14:paraId="609BAA8F"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lastRenderedPageBreak/>
              <w:t>住1星期後，仲介安排</w:t>
            </w:r>
            <w:r w:rsidRPr="00AB1686">
              <w:rPr>
                <w:rFonts w:hAnsi="標楷體" w:hint="eastAsia"/>
                <w:sz w:val="28"/>
                <w:szCs w:val="28"/>
                <w:u w:val="single"/>
              </w:rPr>
              <w:t>第2個工作，深澳小卷船，做5個月，因為休漁下船</w:t>
            </w:r>
            <w:r w:rsidRPr="00AB1686">
              <w:rPr>
                <w:rFonts w:hAnsi="標楷體" w:hint="eastAsia"/>
                <w:sz w:val="28"/>
                <w:szCs w:val="28"/>
              </w:rPr>
              <w:t>，8個人(印尼</w:t>
            </w:r>
            <w:r w:rsidR="0041448A" w:rsidRPr="00AB1686">
              <w:rPr>
                <w:rFonts w:hAnsi="標楷體" w:hint="eastAsia"/>
                <w:sz w:val="28"/>
                <w:szCs w:val="28"/>
              </w:rPr>
              <w:t>籍</w:t>
            </w:r>
            <w:r w:rsidRPr="00AB1686">
              <w:rPr>
                <w:rFonts w:hAnsi="標楷體" w:hint="eastAsia"/>
                <w:sz w:val="28"/>
                <w:szCs w:val="28"/>
              </w:rPr>
              <w:t>6位、中國大陸</w:t>
            </w:r>
            <w:r w:rsidR="0041448A" w:rsidRPr="00AB1686">
              <w:rPr>
                <w:rFonts w:hAnsi="標楷體" w:hint="eastAsia"/>
                <w:sz w:val="28"/>
                <w:szCs w:val="28"/>
              </w:rPr>
              <w:t>籍</w:t>
            </w:r>
            <w:r w:rsidRPr="00AB1686">
              <w:rPr>
                <w:rFonts w:hAnsi="標楷體" w:hint="eastAsia"/>
                <w:sz w:val="28"/>
                <w:szCs w:val="28"/>
              </w:rPr>
              <w:t>2位)全部下船。</w:t>
            </w:r>
          </w:p>
          <w:p w14:paraId="4EEB2057"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仲介安排</w:t>
            </w:r>
            <w:r w:rsidRPr="00AB1686">
              <w:rPr>
                <w:rFonts w:hAnsi="標楷體" w:hint="eastAsia"/>
                <w:sz w:val="28"/>
                <w:szCs w:val="28"/>
                <w:u w:val="single"/>
              </w:rPr>
              <w:t>第3個工作，撈網、拖網船(抓很多種魚)，做2年9個月</w:t>
            </w:r>
            <w:r w:rsidRPr="00AB1686">
              <w:rPr>
                <w:rFonts w:hAnsi="標楷體" w:hint="eastAsia"/>
                <w:sz w:val="28"/>
                <w:szCs w:val="28"/>
              </w:rPr>
              <w:t>，船上共3個人，</w:t>
            </w:r>
            <w:r w:rsidRPr="00AB1686">
              <w:rPr>
                <w:rFonts w:hAnsi="標楷體" w:hint="eastAsia"/>
                <w:sz w:val="28"/>
                <w:szCs w:val="28"/>
                <w:u w:val="single"/>
              </w:rPr>
              <w:t>舊的工人引薦他的弟弟，所以老闆解僱他</w:t>
            </w:r>
            <w:r w:rsidRPr="00AB1686">
              <w:rPr>
                <w:rFonts w:hAnsi="標楷體" w:hint="eastAsia"/>
                <w:sz w:val="28"/>
                <w:szCs w:val="28"/>
              </w:rPr>
              <w:t>。</w:t>
            </w:r>
          </w:p>
          <w:p w14:paraId="2D449521" w14:textId="77777777" w:rsidR="00C0491F" w:rsidRPr="00AB1686" w:rsidRDefault="00C0491F" w:rsidP="003B2834">
            <w:pPr>
              <w:overflowPunct/>
              <w:autoSpaceDE/>
              <w:autoSpaceDN/>
              <w:spacing w:line="360" w:lineRule="exact"/>
              <w:rPr>
                <w:rFonts w:hAnsi="標楷體"/>
                <w:sz w:val="28"/>
                <w:szCs w:val="28"/>
                <w:u w:val="single"/>
              </w:rPr>
            </w:pPr>
            <w:r w:rsidRPr="00AB1686">
              <w:rPr>
                <w:rFonts w:hAnsi="標楷體" w:hint="eastAsia"/>
                <w:sz w:val="28"/>
                <w:szCs w:val="28"/>
              </w:rPr>
              <w:t>沒有休息仲介安排</w:t>
            </w:r>
            <w:r w:rsidRPr="00AB1686">
              <w:rPr>
                <w:rFonts w:hAnsi="標楷體" w:hint="eastAsia"/>
                <w:sz w:val="28"/>
                <w:szCs w:val="28"/>
                <w:u w:val="single"/>
              </w:rPr>
              <w:t>第4個工作，小卷船，做4個月</w:t>
            </w:r>
            <w:r w:rsidRPr="00AB1686">
              <w:rPr>
                <w:rFonts w:hAnsi="標楷體" w:hint="eastAsia"/>
                <w:sz w:val="28"/>
                <w:szCs w:val="28"/>
              </w:rPr>
              <w:t>。</w:t>
            </w:r>
          </w:p>
          <w:p w14:paraId="3B19DF91"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來台有5年半了，回宿舍休息2個月，後來到安置所，又休息2個月。總共休息4個月了。</w:t>
            </w:r>
          </w:p>
          <w:p w14:paraId="6AA28993"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註3</w:t>
            </w:r>
          </w:p>
        </w:tc>
        <w:tc>
          <w:tcPr>
            <w:tcW w:w="2212" w:type="dxa"/>
          </w:tcPr>
          <w:p w14:paraId="7884CCAD"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lastRenderedPageBreak/>
              <w:t>是。</w:t>
            </w:r>
          </w:p>
        </w:tc>
        <w:tc>
          <w:tcPr>
            <w:tcW w:w="1591" w:type="dxa"/>
          </w:tcPr>
          <w:p w14:paraId="19AD07D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希望農田、營造工作。</w:t>
            </w:r>
            <w:r w:rsidRPr="00AB1686">
              <w:rPr>
                <w:rFonts w:hAnsi="標楷體" w:hint="eastAsia"/>
                <w:sz w:val="28"/>
                <w:szCs w:val="28"/>
                <w:u w:val="single"/>
              </w:rPr>
              <w:t>我會暈船</w:t>
            </w:r>
            <w:r w:rsidRPr="00AB1686">
              <w:rPr>
                <w:rFonts w:hAnsi="標楷體" w:hint="eastAsia"/>
                <w:sz w:val="28"/>
                <w:szCs w:val="28"/>
              </w:rPr>
              <w:t>、工作時間太長。</w:t>
            </w:r>
          </w:p>
        </w:tc>
        <w:tc>
          <w:tcPr>
            <w:tcW w:w="2336" w:type="dxa"/>
          </w:tcPr>
          <w:p w14:paraId="1E130B8B"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13AA63CF" w14:textId="77777777" w:rsidTr="00C02D97">
        <w:tc>
          <w:tcPr>
            <w:tcW w:w="2768" w:type="dxa"/>
          </w:tcPr>
          <w:p w14:paraId="50D8F780"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M</w:t>
            </w:r>
            <w:r w:rsidR="00D427BE" w:rsidRPr="00AB1686">
              <w:rPr>
                <w:rFonts w:hAnsi="標楷體" w:hint="eastAsia"/>
                <w:sz w:val="28"/>
                <w:szCs w:val="28"/>
              </w:rPr>
              <w:t>○○</w:t>
            </w:r>
          </w:p>
          <w:p w14:paraId="2E9BC79C"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印辦中壢安置所</w:t>
            </w:r>
          </w:p>
        </w:tc>
        <w:tc>
          <w:tcPr>
            <w:tcW w:w="4986" w:type="dxa"/>
          </w:tcPr>
          <w:p w14:paraId="29458AE8"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以前第1次來臺灣時，鮪魚船，每天來回，做4年。</w:t>
            </w:r>
          </w:p>
          <w:p w14:paraId="6BEEBAF3"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現在第2次來台。</w:t>
            </w:r>
          </w:p>
          <w:p w14:paraId="4086DFD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第1個工作，小卷船，做2個月，仲介說沒有漁獲</w:t>
            </w:r>
            <w:r w:rsidRPr="00AB1686">
              <w:rPr>
                <w:rFonts w:hAnsi="標楷體" w:hint="eastAsia"/>
                <w:sz w:val="28"/>
                <w:szCs w:val="28"/>
              </w:rPr>
              <w:t>了，住飯店1晚後去南方澳接第2個工作。</w:t>
            </w:r>
          </w:p>
          <w:p w14:paraId="1146BDD6"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第2個工作，拖網船，做8個月，雇主生病沒有出海</w:t>
            </w:r>
            <w:r w:rsidRPr="00AB1686">
              <w:rPr>
                <w:rFonts w:hAnsi="標楷體" w:hint="eastAsia"/>
                <w:sz w:val="28"/>
                <w:szCs w:val="28"/>
              </w:rPr>
              <w:t>。2個漁工都下船，</w:t>
            </w:r>
            <w:r w:rsidRPr="00AB1686">
              <w:rPr>
                <w:rFonts w:hAnsi="標楷體" w:hint="eastAsia"/>
                <w:sz w:val="28"/>
                <w:szCs w:val="28"/>
              </w:rPr>
              <w:lastRenderedPageBreak/>
              <w:t>我去朋友家住。</w:t>
            </w:r>
          </w:p>
          <w:p w14:paraId="61ED7615"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仲介安排第3個工作，海釣船(有雇主)，做3個月，仲介叫我下船</w:t>
            </w:r>
            <w:r w:rsidRPr="00AB1686">
              <w:rPr>
                <w:rFonts w:hAnsi="標楷體" w:hint="eastAsia"/>
                <w:sz w:val="28"/>
                <w:szCs w:val="28"/>
              </w:rPr>
              <w:t>，回三重。原因是沒有船長。</w:t>
            </w:r>
          </w:p>
          <w:p w14:paraId="6DD7FE6F"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休息5、6個月了。</w:t>
            </w:r>
          </w:p>
        </w:tc>
        <w:tc>
          <w:tcPr>
            <w:tcW w:w="2212" w:type="dxa"/>
          </w:tcPr>
          <w:p w14:paraId="1248DD5E" w14:textId="77777777" w:rsidR="00C0491F" w:rsidRPr="00AB1686" w:rsidRDefault="00C0491F" w:rsidP="003B2834">
            <w:pPr>
              <w:overflowPunct/>
              <w:autoSpaceDE/>
              <w:autoSpaceDN/>
              <w:spacing w:line="360" w:lineRule="exact"/>
              <w:jc w:val="left"/>
              <w:rPr>
                <w:rFonts w:hAnsi="標楷體"/>
                <w:sz w:val="28"/>
                <w:szCs w:val="28"/>
              </w:rPr>
            </w:pPr>
          </w:p>
        </w:tc>
        <w:tc>
          <w:tcPr>
            <w:tcW w:w="1591" w:type="dxa"/>
          </w:tcPr>
          <w:p w14:paraId="10610823"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希望儘快有工作，每天來回的，近海的。</w:t>
            </w:r>
          </w:p>
        </w:tc>
        <w:tc>
          <w:tcPr>
            <w:tcW w:w="2336" w:type="dxa"/>
          </w:tcPr>
          <w:p w14:paraId="7581E7E6"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2AEB713C" w14:textId="77777777" w:rsidTr="00C02D97">
        <w:tc>
          <w:tcPr>
            <w:tcW w:w="2768" w:type="dxa"/>
          </w:tcPr>
          <w:p w14:paraId="0AC3BC6B"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A</w:t>
            </w:r>
            <w:r w:rsidR="00D427BE" w:rsidRPr="00AB1686">
              <w:rPr>
                <w:rFonts w:hAnsi="標楷體" w:hint="eastAsia"/>
                <w:sz w:val="28"/>
                <w:szCs w:val="28"/>
              </w:rPr>
              <w:t>○○</w:t>
            </w:r>
          </w:p>
          <w:p w14:paraId="121FFB8A" w14:textId="77777777" w:rsidR="00C0491F" w:rsidRPr="00AB1686" w:rsidRDefault="00C0491F" w:rsidP="003B2834">
            <w:pPr>
              <w:overflowPunct/>
              <w:autoSpaceDE/>
              <w:autoSpaceDN/>
              <w:spacing w:line="360" w:lineRule="exact"/>
              <w:jc w:val="left"/>
              <w:rPr>
                <w:rFonts w:hAnsi="標楷體"/>
                <w:sz w:val="28"/>
                <w:szCs w:val="28"/>
              </w:rPr>
            </w:pPr>
            <w:r w:rsidRPr="00AB1686">
              <w:rPr>
                <w:rFonts w:hAnsi="標楷體" w:hint="eastAsia"/>
                <w:sz w:val="28"/>
                <w:szCs w:val="28"/>
              </w:rPr>
              <w:t>希望職工中心</w:t>
            </w:r>
          </w:p>
        </w:tc>
        <w:tc>
          <w:tcPr>
            <w:tcW w:w="4986" w:type="dxa"/>
          </w:tcPr>
          <w:p w14:paraId="7001861E"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來臺2次。以前第1次來臺灣時，境外遠洋漁船，做4年。</w:t>
            </w:r>
          </w:p>
          <w:p w14:paraId="05831474"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這次西元2022年來台。</w:t>
            </w:r>
          </w:p>
          <w:p w14:paraId="10B45AD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第1個工作，螃蟹船，做3個月，下船是因為船長打人</w:t>
            </w:r>
            <w:r w:rsidRPr="00AB1686">
              <w:rPr>
                <w:rFonts w:hAnsi="標楷體" w:hint="eastAsia"/>
                <w:sz w:val="28"/>
                <w:szCs w:val="28"/>
              </w:rPr>
              <w:t>，一開始有反</w:t>
            </w:r>
            <w:r w:rsidR="006217E1" w:rsidRPr="00AB1686">
              <w:rPr>
                <w:rFonts w:hAnsi="標楷體" w:hint="eastAsia"/>
                <w:sz w:val="28"/>
                <w:szCs w:val="28"/>
              </w:rPr>
              <w:t>映</w:t>
            </w:r>
            <w:r w:rsidRPr="00AB1686">
              <w:rPr>
                <w:rFonts w:hAnsi="標楷體" w:hint="eastAsia"/>
                <w:sz w:val="28"/>
                <w:szCs w:val="28"/>
              </w:rPr>
              <w:t>，後來吵起來，差一點打起來，只有我下船。船上有4人，另外3個人沒有經驗，工作都交給我，工作量太重。沒告訴船長就離開了。</w:t>
            </w:r>
          </w:p>
          <w:p w14:paraId="720CD200"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3個月後，仲介安排</w:t>
            </w:r>
            <w:r w:rsidRPr="00AB1686">
              <w:rPr>
                <w:rFonts w:hAnsi="標楷體" w:hint="eastAsia"/>
                <w:sz w:val="28"/>
                <w:szCs w:val="28"/>
                <w:u w:val="single"/>
              </w:rPr>
              <w:t>第2個工作，白帶魚船，做2星期，因為我會暈船</w:t>
            </w:r>
            <w:r w:rsidRPr="00AB1686">
              <w:rPr>
                <w:rFonts w:hAnsi="標楷體" w:hint="eastAsia"/>
                <w:sz w:val="28"/>
                <w:szCs w:val="28"/>
              </w:rPr>
              <w:t>、抓的魚少，船長不高興。</w:t>
            </w:r>
          </w:p>
          <w:p w14:paraId="70E12E2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u w:val="single"/>
              </w:rPr>
              <w:t>後來回宿舍2個半月，在烏魚船做1個月，又回仲介宿舍3個月，在雇主的餐廳4個月</w:t>
            </w:r>
            <w:r w:rsidRPr="00AB1686">
              <w:rPr>
                <w:rFonts w:hAnsi="標楷體" w:hint="eastAsia"/>
                <w:sz w:val="28"/>
                <w:szCs w:val="28"/>
              </w:rPr>
              <w:t>。在餐廳工作從早上8點到晚上11點，早上5點要進貨、要處理。薪水2萬1沒有加班費，我</w:t>
            </w:r>
            <w:r w:rsidRPr="00AB1686">
              <w:rPr>
                <w:rFonts w:hAnsi="標楷體" w:hint="eastAsia"/>
                <w:sz w:val="28"/>
                <w:szCs w:val="28"/>
              </w:rPr>
              <w:lastRenderedPageBreak/>
              <w:t>有反</w:t>
            </w:r>
            <w:r w:rsidR="006217E1" w:rsidRPr="00AB1686">
              <w:rPr>
                <w:rFonts w:hAnsi="標楷體" w:hint="eastAsia"/>
                <w:sz w:val="28"/>
                <w:szCs w:val="28"/>
              </w:rPr>
              <w:t>映</w:t>
            </w:r>
            <w:r w:rsidRPr="00AB1686">
              <w:rPr>
                <w:rFonts w:hAnsi="標楷體" w:hint="eastAsia"/>
                <w:sz w:val="28"/>
                <w:szCs w:val="28"/>
              </w:rPr>
              <w:t>太累，因為還有銀行貸款，仲介要我忍耐，我受不了一直吵要回去，仲介恐嚇說不介紹工作給我，家中父母被銀行催繳貸款，當時只能一直忍耐。貸款繳完就離開了。</w:t>
            </w:r>
          </w:p>
          <w:p w14:paraId="09B56F02"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現在還沒找到工作。</w:t>
            </w:r>
          </w:p>
          <w:p w14:paraId="1070608B"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註4</w:t>
            </w:r>
          </w:p>
        </w:tc>
        <w:tc>
          <w:tcPr>
            <w:tcW w:w="2212" w:type="dxa"/>
          </w:tcPr>
          <w:p w14:paraId="42346C8B" w14:textId="77777777" w:rsidR="00C0491F" w:rsidRPr="00AB1686" w:rsidRDefault="00C0491F" w:rsidP="003B2834">
            <w:pPr>
              <w:overflowPunct/>
              <w:autoSpaceDE/>
              <w:autoSpaceDN/>
              <w:spacing w:line="360" w:lineRule="exact"/>
              <w:jc w:val="left"/>
              <w:rPr>
                <w:rFonts w:hAnsi="標楷體"/>
                <w:sz w:val="28"/>
                <w:szCs w:val="28"/>
              </w:rPr>
            </w:pPr>
          </w:p>
        </w:tc>
        <w:tc>
          <w:tcPr>
            <w:tcW w:w="1591" w:type="dxa"/>
          </w:tcPr>
          <w:p w14:paraId="7034E53D"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陸地工作。</w:t>
            </w:r>
          </w:p>
          <w:p w14:paraId="384B3FB6" w14:textId="77777777" w:rsidR="00C0491F" w:rsidRPr="00AB1686" w:rsidRDefault="00C0491F" w:rsidP="003B2834">
            <w:pPr>
              <w:overflowPunct/>
              <w:autoSpaceDE/>
              <w:autoSpaceDN/>
              <w:spacing w:line="360" w:lineRule="exact"/>
              <w:rPr>
                <w:rFonts w:hAnsi="標楷體"/>
                <w:sz w:val="28"/>
                <w:szCs w:val="28"/>
              </w:rPr>
            </w:pPr>
            <w:r w:rsidRPr="00AB1686">
              <w:rPr>
                <w:rFonts w:hAnsi="標楷體" w:hint="eastAsia"/>
                <w:sz w:val="28"/>
                <w:szCs w:val="28"/>
              </w:rPr>
              <w:t>出海工作希望久一點的，陸海轉換不適應。</w:t>
            </w:r>
          </w:p>
        </w:tc>
        <w:tc>
          <w:tcPr>
            <w:tcW w:w="2336" w:type="dxa"/>
          </w:tcPr>
          <w:p w14:paraId="39D7E7FC" w14:textId="77777777" w:rsidR="00C0491F" w:rsidRPr="00AB1686" w:rsidRDefault="00C0491F" w:rsidP="003B2834">
            <w:pPr>
              <w:overflowPunct/>
              <w:autoSpaceDE/>
              <w:autoSpaceDN/>
              <w:spacing w:line="360" w:lineRule="exact"/>
              <w:jc w:val="left"/>
              <w:rPr>
                <w:rFonts w:hAnsi="標楷體"/>
                <w:sz w:val="28"/>
                <w:szCs w:val="28"/>
              </w:rPr>
            </w:pPr>
          </w:p>
        </w:tc>
      </w:tr>
      <w:tr w:rsidR="00B803A8" w:rsidRPr="00AB1686" w14:paraId="046D4193" w14:textId="77777777" w:rsidTr="002533A7">
        <w:tc>
          <w:tcPr>
            <w:tcW w:w="13893" w:type="dxa"/>
            <w:gridSpan w:val="5"/>
          </w:tcPr>
          <w:p w14:paraId="2563D79A" w14:textId="77777777" w:rsidR="00C02D97" w:rsidRPr="00AB1686" w:rsidRDefault="00C02D97" w:rsidP="00C02D97">
            <w:pPr>
              <w:spacing w:line="360" w:lineRule="exact"/>
              <w:ind w:leftChars="-51" w:left="427" w:rightChars="-8" w:right="-27" w:hangingChars="200" w:hanging="600"/>
              <w:rPr>
                <w:sz w:val="28"/>
                <w:szCs w:val="28"/>
              </w:rPr>
            </w:pPr>
            <w:r w:rsidRPr="00AB1686">
              <w:rPr>
                <w:rFonts w:hint="eastAsia"/>
                <w:sz w:val="28"/>
                <w:szCs w:val="28"/>
              </w:rPr>
              <w:t>註1</w:t>
            </w:r>
            <w:r w:rsidR="00303C5C" w:rsidRPr="00AB1686">
              <w:rPr>
                <w:rFonts w:hint="eastAsia"/>
                <w:sz w:val="28"/>
                <w:szCs w:val="28"/>
              </w:rPr>
              <w:t>：</w:t>
            </w:r>
            <w:r w:rsidRPr="00AB1686">
              <w:rPr>
                <w:rFonts w:hAnsi="標楷體"/>
                <w:sz w:val="28"/>
                <w:szCs w:val="28"/>
              </w:rPr>
              <w:t xml:space="preserve"> Tiwa</w:t>
            </w:r>
            <w:r w:rsidRPr="00AB1686">
              <w:rPr>
                <w:rFonts w:hAnsi="標楷體" w:hint="eastAsia"/>
                <w:sz w:val="28"/>
                <w:szCs w:val="28"/>
              </w:rPr>
              <w:t>表示，</w:t>
            </w:r>
            <w:r w:rsidRPr="00AB1686">
              <w:rPr>
                <w:rFonts w:hint="eastAsia"/>
                <w:sz w:val="28"/>
                <w:szCs w:val="28"/>
              </w:rPr>
              <w:t>我們只有60天轉換，漁業跨製造業，要先經過14天，5月25日到期，目前在等勞動部是否同意讓他展延60天，如果確定要去這個工廠，必須要在到期前14天找到，經過14天雇主才可以承接。這個規定是疫情期間出現的，因為缺工，勞動部不想讓他們跨行業，讓同產業的優先，等14天後沒有人才可以跨產業。</w:t>
            </w:r>
          </w:p>
          <w:p w14:paraId="0252E965" w14:textId="77777777" w:rsidR="00C02D97" w:rsidRPr="00AB1686" w:rsidRDefault="00C02D97" w:rsidP="00C02D97">
            <w:pPr>
              <w:spacing w:line="360" w:lineRule="exact"/>
              <w:ind w:leftChars="-51" w:left="427" w:rightChars="-8" w:right="-27" w:hangingChars="200" w:hanging="600"/>
              <w:rPr>
                <w:sz w:val="28"/>
                <w:szCs w:val="28"/>
              </w:rPr>
            </w:pPr>
            <w:r w:rsidRPr="00AB1686">
              <w:rPr>
                <w:rFonts w:hint="eastAsia"/>
                <w:sz w:val="28"/>
                <w:szCs w:val="28"/>
              </w:rPr>
              <w:t>註2</w:t>
            </w:r>
            <w:r w:rsidR="00303C5C" w:rsidRPr="00AB1686">
              <w:rPr>
                <w:rFonts w:hint="eastAsia"/>
                <w:sz w:val="28"/>
                <w:szCs w:val="28"/>
              </w:rPr>
              <w:t>：</w:t>
            </w:r>
            <w:r w:rsidRPr="00AB1686">
              <w:rPr>
                <w:rFonts w:hAnsi="標楷體"/>
                <w:sz w:val="28"/>
                <w:szCs w:val="28"/>
              </w:rPr>
              <w:t xml:space="preserve"> Tiwa</w:t>
            </w:r>
            <w:r w:rsidRPr="00AB1686">
              <w:rPr>
                <w:rFonts w:hAnsi="標楷體" w:hint="eastAsia"/>
                <w:sz w:val="28"/>
                <w:szCs w:val="28"/>
              </w:rPr>
              <w:t>表示，</w:t>
            </w:r>
            <w:r w:rsidRPr="00AB1686">
              <w:rPr>
                <w:rFonts w:hint="eastAsia"/>
                <w:sz w:val="28"/>
                <w:szCs w:val="28"/>
              </w:rPr>
              <w:t>R</w:t>
            </w:r>
            <w:r w:rsidR="001053C9" w:rsidRPr="00AB1686">
              <w:rPr>
                <w:rFonts w:hAnsi="標楷體" w:hint="eastAsia"/>
                <w:sz w:val="28"/>
                <w:szCs w:val="28"/>
              </w:rPr>
              <w:t>○○</w:t>
            </w:r>
            <w:r w:rsidR="00AA13BB" w:rsidRPr="00AB1686">
              <w:rPr>
                <w:rFonts w:hint="eastAsia"/>
                <w:sz w:val="28"/>
                <w:szCs w:val="28"/>
              </w:rPr>
              <w:t xml:space="preserve"> </w:t>
            </w:r>
            <w:r w:rsidRPr="00AB1686">
              <w:rPr>
                <w:rFonts w:hint="eastAsia"/>
                <w:sz w:val="28"/>
                <w:szCs w:val="28"/>
              </w:rPr>
              <w:t>他3月21日進</w:t>
            </w:r>
            <w:r w:rsidRPr="00AB1686">
              <w:rPr>
                <w:sz w:val="28"/>
                <w:szCs w:val="28"/>
              </w:rPr>
              <w:t>Tiwa</w:t>
            </w:r>
            <w:r w:rsidRPr="00AB1686">
              <w:rPr>
                <w:rFonts w:hint="eastAsia"/>
                <w:sz w:val="28"/>
                <w:szCs w:val="28"/>
              </w:rPr>
              <w:t>安置所，住三重時轉換期已經到期，仲介沒有幫他展延，後來</w:t>
            </w:r>
            <w:r w:rsidRPr="00AB1686">
              <w:rPr>
                <w:sz w:val="28"/>
                <w:szCs w:val="28"/>
              </w:rPr>
              <w:t>Tiwa</w:t>
            </w:r>
            <w:r w:rsidRPr="00AB1686">
              <w:rPr>
                <w:rFonts w:hint="eastAsia"/>
                <w:sz w:val="28"/>
                <w:szCs w:val="28"/>
              </w:rPr>
              <w:t>幫他辦展延，6月初才拿到核可展延，可以展延到7月26日。仲介把他們當作派遣工使用，工廠有配額限制，漁工沒有配額限制，烏魚季節需要很多人，就派去幫忙，淡季就叫他們離開。所以沒有資遣費、住宿環境很差。印辦表示，薪水實拿2萬3千9百多，再加3千元獎金，原27</w:t>
            </w:r>
            <w:r w:rsidRPr="00AB1686">
              <w:rPr>
                <w:sz w:val="28"/>
                <w:szCs w:val="28"/>
              </w:rPr>
              <w:t>,</w:t>
            </w:r>
            <w:r w:rsidRPr="00AB1686">
              <w:rPr>
                <w:rFonts w:hint="eastAsia"/>
                <w:sz w:val="28"/>
                <w:szCs w:val="28"/>
              </w:rPr>
              <w:t>470元(要扣健保、勞保、仲介費)。</w:t>
            </w:r>
          </w:p>
          <w:p w14:paraId="41D06EE1" w14:textId="77777777" w:rsidR="00C02D97" w:rsidRPr="00AB1686" w:rsidRDefault="00C02D97" w:rsidP="00C02D97">
            <w:pPr>
              <w:spacing w:line="360" w:lineRule="exact"/>
              <w:ind w:leftChars="-51" w:left="427" w:rightChars="-8" w:right="-27" w:hangingChars="200" w:hanging="600"/>
              <w:rPr>
                <w:sz w:val="28"/>
                <w:szCs w:val="28"/>
              </w:rPr>
            </w:pPr>
            <w:r w:rsidRPr="00AB1686">
              <w:rPr>
                <w:rFonts w:hint="eastAsia"/>
                <w:sz w:val="28"/>
                <w:szCs w:val="28"/>
              </w:rPr>
              <w:t>註3</w:t>
            </w:r>
            <w:r w:rsidR="00303C5C" w:rsidRPr="00AB1686">
              <w:rPr>
                <w:rFonts w:hint="eastAsia"/>
                <w:sz w:val="28"/>
                <w:szCs w:val="28"/>
              </w:rPr>
              <w:t>：</w:t>
            </w:r>
            <w:r w:rsidRPr="00AB1686">
              <w:rPr>
                <w:rFonts w:hint="eastAsia"/>
                <w:sz w:val="28"/>
                <w:szCs w:val="28"/>
              </w:rPr>
              <w:t>印辦表示，U</w:t>
            </w:r>
            <w:r w:rsidR="001053C9" w:rsidRPr="00AB1686">
              <w:rPr>
                <w:rFonts w:hAnsi="標楷體" w:hint="eastAsia"/>
                <w:sz w:val="28"/>
                <w:szCs w:val="28"/>
              </w:rPr>
              <w:t>○○</w:t>
            </w:r>
            <w:r w:rsidR="00AA13BB" w:rsidRPr="00AB1686">
              <w:rPr>
                <w:rFonts w:hint="eastAsia"/>
                <w:sz w:val="28"/>
                <w:szCs w:val="28"/>
              </w:rPr>
              <w:t xml:space="preserve"> </w:t>
            </w:r>
            <w:r w:rsidRPr="00AB1686">
              <w:rPr>
                <w:rFonts w:hint="eastAsia"/>
                <w:sz w:val="28"/>
                <w:szCs w:val="28"/>
              </w:rPr>
              <w:t>他找到工作了，但是轉換文件一直沒下來，已經3星期了。</w:t>
            </w:r>
            <w:r w:rsidRPr="00AB1686">
              <w:rPr>
                <w:sz w:val="28"/>
                <w:szCs w:val="28"/>
              </w:rPr>
              <w:t>Tiwa</w:t>
            </w:r>
            <w:r w:rsidRPr="00AB1686">
              <w:rPr>
                <w:rFonts w:hint="eastAsia"/>
                <w:sz w:val="28"/>
                <w:szCs w:val="28"/>
              </w:rPr>
              <w:t>表示，此案很久，一般2-3星期可以拿到。未滿1年，轉換許可可以延60天，有換仲介。</w:t>
            </w:r>
          </w:p>
          <w:p w14:paraId="743A8780" w14:textId="77777777" w:rsidR="00C02D97" w:rsidRPr="00AB1686" w:rsidRDefault="00C02D97" w:rsidP="00C02D97">
            <w:pPr>
              <w:spacing w:line="360" w:lineRule="exact"/>
              <w:ind w:leftChars="-51" w:left="427" w:rightChars="-8" w:right="-27" w:hangingChars="200" w:hanging="600"/>
              <w:rPr>
                <w:rFonts w:hAnsi="標楷體"/>
                <w:sz w:val="28"/>
                <w:szCs w:val="28"/>
              </w:rPr>
            </w:pPr>
            <w:r w:rsidRPr="00AB1686">
              <w:rPr>
                <w:rFonts w:hint="eastAsia"/>
                <w:sz w:val="28"/>
                <w:szCs w:val="28"/>
              </w:rPr>
              <w:t>註4</w:t>
            </w:r>
            <w:r w:rsidR="00303C5C" w:rsidRPr="00AB1686">
              <w:rPr>
                <w:rFonts w:hint="eastAsia"/>
                <w:sz w:val="28"/>
                <w:szCs w:val="28"/>
              </w:rPr>
              <w:t>：</w:t>
            </w:r>
            <w:r w:rsidRPr="00AB1686">
              <w:rPr>
                <w:rFonts w:hint="eastAsia"/>
                <w:sz w:val="28"/>
                <w:szCs w:val="28"/>
              </w:rPr>
              <w:t>後來因為轉出時間到期，仲介叫我回國，叫我拿行李去辦公室，沒有事先告知到期，我不回國被仲介報逃跑，事實我沒有逃跑，打1955勞工局協助安置、撤銷逃跑。</w:t>
            </w:r>
          </w:p>
        </w:tc>
      </w:tr>
    </w:tbl>
    <w:p w14:paraId="6E79527B" w14:textId="77777777" w:rsidR="00C0491F" w:rsidRPr="00AB1686" w:rsidRDefault="00C0491F" w:rsidP="00C0491F">
      <w:pPr>
        <w:spacing w:line="360" w:lineRule="exact"/>
        <w:ind w:leftChars="-51" w:left="427" w:rightChars="-8" w:right="-27" w:hangingChars="200" w:hanging="600"/>
        <w:rPr>
          <w:sz w:val="28"/>
          <w:szCs w:val="28"/>
        </w:rPr>
      </w:pPr>
    </w:p>
    <w:p w14:paraId="3F5E2DB9" w14:textId="77777777" w:rsidR="00C0491F" w:rsidRPr="00AB1686" w:rsidRDefault="00C0491F" w:rsidP="00C0491F">
      <w:pPr>
        <w:tabs>
          <w:tab w:val="left" w:pos="13467"/>
        </w:tabs>
        <w:spacing w:line="360" w:lineRule="exact"/>
        <w:ind w:leftChars="-51" w:left="427" w:rightChars="74" w:right="252" w:hangingChars="200" w:hanging="600"/>
        <w:rPr>
          <w:sz w:val="28"/>
          <w:szCs w:val="28"/>
        </w:rPr>
        <w:sectPr w:rsidR="00C0491F" w:rsidRPr="00AB1686" w:rsidSect="00C31FE9">
          <w:pgSz w:w="16840" w:h="11907" w:orient="landscape" w:code="9"/>
          <w:pgMar w:top="1418" w:right="1701" w:bottom="1418" w:left="1418" w:header="851" w:footer="851" w:gutter="227"/>
          <w:pgNumType w:start="35"/>
          <w:cols w:space="425"/>
          <w:docGrid w:type="linesAndChars" w:linePitch="457" w:charSpace="4127"/>
        </w:sectPr>
      </w:pPr>
    </w:p>
    <w:p w14:paraId="1B0CE18F" w14:textId="77777777" w:rsidR="00C0491F" w:rsidRPr="00AB1686" w:rsidRDefault="00C0491F" w:rsidP="00167D8A">
      <w:pPr>
        <w:pStyle w:val="3"/>
        <w:spacing w:beforeLines="50" w:before="228"/>
        <w:ind w:left="1360" w:hanging="680"/>
        <w:rPr>
          <w:rFonts w:hAnsi="標楷體"/>
          <w:szCs w:val="32"/>
        </w:rPr>
      </w:pPr>
      <w:r w:rsidRPr="00AB1686">
        <w:rPr>
          <w:rFonts w:hAnsi="標楷體" w:hint="eastAsia"/>
          <w:szCs w:val="32"/>
        </w:rPr>
        <w:lastRenderedPageBreak/>
        <w:t>其他訪談紀錄：</w:t>
      </w:r>
    </w:p>
    <w:tbl>
      <w:tblPr>
        <w:tblW w:w="7513"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3"/>
      </w:tblGrid>
      <w:tr w:rsidR="00B803A8" w:rsidRPr="00AB1686" w14:paraId="554A0F69" w14:textId="77777777" w:rsidTr="003B2834">
        <w:trPr>
          <w:trHeight w:val="704"/>
        </w:trPr>
        <w:tc>
          <w:tcPr>
            <w:tcW w:w="7513" w:type="dxa"/>
          </w:tcPr>
          <w:p w14:paraId="5835EC23" w14:textId="77777777" w:rsidR="00C0491F" w:rsidRPr="00AB1686" w:rsidRDefault="00C0491F" w:rsidP="003B2834">
            <w:pPr>
              <w:spacing w:line="500" w:lineRule="exact"/>
              <w:ind w:left="450" w:hangingChars="150" w:hanging="450"/>
              <w:rPr>
                <w:rFonts w:hAnsi="標楷體"/>
                <w:sz w:val="28"/>
              </w:rPr>
            </w:pPr>
            <w:r w:rsidRPr="00AB1686">
              <w:rPr>
                <w:rFonts w:hAnsi="標楷體"/>
                <w:sz w:val="28"/>
              </w:rPr>
              <w:br w:type="page"/>
            </w:r>
            <w:r w:rsidRPr="00AB1686">
              <w:rPr>
                <w:rFonts w:hAnsi="標楷體"/>
                <w:sz w:val="28"/>
              </w:rPr>
              <w:br w:type="page"/>
            </w:r>
            <w:r w:rsidRPr="00AB1686">
              <w:rPr>
                <w:rFonts w:hAnsi="標楷體" w:hint="eastAsia"/>
                <w:sz w:val="28"/>
              </w:rPr>
              <w:t>委員</w:t>
            </w:r>
            <w:r w:rsidR="00303C5C" w:rsidRPr="00AB1686">
              <w:rPr>
                <w:rFonts w:hAnsi="標楷體" w:hint="eastAsia"/>
                <w:sz w:val="28"/>
              </w:rPr>
              <w:t>：</w:t>
            </w:r>
            <w:r w:rsidRPr="00AB1686">
              <w:rPr>
                <w:rFonts w:hAnsi="標楷體" w:hint="eastAsia"/>
                <w:sz w:val="28"/>
              </w:rPr>
              <w:t>產業有休漁期，也不當對待，轉換很波折。因不當對待、長工時等原因，對雇主、船長不告而別，仲介都解釋為罷工，我們已經</w:t>
            </w:r>
            <w:r w:rsidR="003C3717" w:rsidRPr="00AB1686">
              <w:rPr>
                <w:rFonts w:hAnsi="標楷體" w:hint="eastAsia"/>
                <w:sz w:val="28"/>
              </w:rPr>
              <w:t>瞭解</w:t>
            </w:r>
            <w:r w:rsidRPr="00AB1686">
              <w:rPr>
                <w:rFonts w:hAnsi="標楷體" w:hint="eastAsia"/>
                <w:sz w:val="28"/>
              </w:rPr>
              <w:t>處境、狀況。應該要有申訴管道，衝突處理機制。</w:t>
            </w:r>
          </w:p>
          <w:p w14:paraId="27B0D59B" w14:textId="77777777" w:rsidR="00C0491F" w:rsidRPr="00AB1686" w:rsidRDefault="00571FFC" w:rsidP="003B2834">
            <w:pPr>
              <w:spacing w:line="500" w:lineRule="exact"/>
              <w:ind w:left="450" w:hangingChars="150" w:hanging="450"/>
              <w:rPr>
                <w:rFonts w:hAnsi="標楷體"/>
                <w:sz w:val="28"/>
              </w:rPr>
            </w:pPr>
            <w:r w:rsidRPr="00AB1686">
              <w:rPr>
                <w:rFonts w:hAnsi="標楷體" w:hint="eastAsia"/>
                <w:sz w:val="28"/>
              </w:rPr>
              <w:t>問</w:t>
            </w:r>
            <w:r w:rsidR="00303C5C" w:rsidRPr="00AB1686">
              <w:rPr>
                <w:rFonts w:hAnsi="標楷體" w:hint="eastAsia"/>
                <w:sz w:val="28"/>
              </w:rPr>
              <w:t>：</w:t>
            </w:r>
            <w:r w:rsidR="00C0491F" w:rsidRPr="00AB1686">
              <w:rPr>
                <w:rFonts w:hAnsi="標楷體" w:hint="eastAsia"/>
                <w:sz w:val="28"/>
              </w:rPr>
              <w:t>因為近海勞工適用勞動基準法，有規定資遣費外，有一些法律要件，看起來有很多非法轉換，透過仲介轉換雇主，叫他們簽合意解約，這是一種脫法的行為。用違法方式轉來轉去，轉去餐廳更是違法。大家等待轉換，吃住不好，是否考慮先回去再來?</w:t>
            </w:r>
          </w:p>
          <w:p w14:paraId="45FF5B72"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答</w:t>
            </w:r>
            <w:r w:rsidR="00303C5C" w:rsidRPr="00AB1686">
              <w:rPr>
                <w:rFonts w:hAnsi="標楷體" w:hint="eastAsia"/>
                <w:sz w:val="28"/>
              </w:rPr>
              <w:t>：</w:t>
            </w:r>
            <w:r w:rsidRPr="00AB1686">
              <w:rPr>
                <w:rFonts w:hAnsi="標楷體" w:hint="eastAsia"/>
                <w:sz w:val="28"/>
              </w:rPr>
              <w:t>要再付一次貸款、機票，不划算，文件很難處理。機票要自己付，風險太大。寧願在這邊等。</w:t>
            </w:r>
          </w:p>
          <w:p w14:paraId="706410D5" w14:textId="77777777" w:rsidR="00C0491F" w:rsidRPr="00AB1686" w:rsidRDefault="00571FFC" w:rsidP="003B2834">
            <w:pPr>
              <w:spacing w:line="500" w:lineRule="exact"/>
              <w:ind w:left="600" w:hangingChars="200" w:hanging="600"/>
              <w:rPr>
                <w:rFonts w:hAnsi="標楷體"/>
                <w:sz w:val="28"/>
              </w:rPr>
            </w:pPr>
            <w:r w:rsidRPr="00AB1686">
              <w:rPr>
                <w:rFonts w:hAnsi="標楷體" w:hint="eastAsia"/>
                <w:sz w:val="28"/>
              </w:rPr>
              <w:t>問</w:t>
            </w:r>
            <w:r w:rsidR="00303C5C" w:rsidRPr="00AB1686">
              <w:rPr>
                <w:rFonts w:hAnsi="標楷體" w:hint="eastAsia"/>
                <w:sz w:val="28"/>
              </w:rPr>
              <w:t>：</w:t>
            </w:r>
            <w:r w:rsidR="00C0491F" w:rsidRPr="00AB1686">
              <w:rPr>
                <w:rFonts w:hAnsi="標楷體" w:hint="eastAsia"/>
                <w:sz w:val="28"/>
              </w:rPr>
              <w:t>就業服務站提供什麼資源?</w:t>
            </w:r>
          </w:p>
          <w:p w14:paraId="49E6B536"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印辦</w:t>
            </w:r>
            <w:r w:rsidR="00303C5C" w:rsidRPr="00AB1686">
              <w:rPr>
                <w:rFonts w:hAnsi="標楷體" w:hint="eastAsia"/>
                <w:sz w:val="28"/>
              </w:rPr>
              <w:t>：</w:t>
            </w:r>
            <w:r w:rsidRPr="00AB1686">
              <w:rPr>
                <w:rFonts w:hAnsi="標楷體" w:hint="eastAsia"/>
                <w:sz w:val="28"/>
              </w:rPr>
              <w:t>三重就業服務站一直有聯絡、提供工作機會。</w:t>
            </w:r>
          </w:p>
          <w:p w14:paraId="32C2BFF2" w14:textId="77777777" w:rsidR="00C0491F" w:rsidRPr="00AB1686" w:rsidRDefault="00C0491F" w:rsidP="003B2834">
            <w:pPr>
              <w:spacing w:line="500" w:lineRule="exact"/>
              <w:ind w:left="450" w:hangingChars="150" w:hanging="450"/>
              <w:rPr>
                <w:rFonts w:hAnsi="標楷體"/>
                <w:sz w:val="28"/>
              </w:rPr>
            </w:pPr>
            <w:r w:rsidRPr="00AB1686">
              <w:rPr>
                <w:rFonts w:hAnsi="標楷體"/>
                <w:sz w:val="28"/>
              </w:rPr>
              <w:t>Tiwa</w:t>
            </w:r>
            <w:r w:rsidR="00303C5C" w:rsidRPr="00AB1686">
              <w:rPr>
                <w:rFonts w:hAnsi="標楷體" w:hint="eastAsia"/>
                <w:sz w:val="28"/>
              </w:rPr>
              <w:t>：</w:t>
            </w:r>
            <w:r w:rsidRPr="00AB1686">
              <w:rPr>
                <w:rFonts w:hAnsi="標楷體" w:hint="eastAsia"/>
                <w:sz w:val="28"/>
                <w:u w:val="single"/>
              </w:rPr>
              <w:t>就業服務站現場沒有雙語人員，漁工過去沒有人可以對話，留的電話都是仲介</w:t>
            </w:r>
            <w:r w:rsidRPr="00AB1686">
              <w:rPr>
                <w:rFonts w:hAnsi="標楷體" w:hint="eastAsia"/>
                <w:sz w:val="28"/>
              </w:rPr>
              <w:t>。現在委員關心此案，才會主動，以前都沒有。以前桃園就業服務站還會要求工人每星期要去1次，其實現場沒有雇主登記要現場面試，沒去就要花14天，我們去抗議，工人沒收入、現場沒雇主，去就業服務站也要車錢，</w:t>
            </w:r>
            <w:r w:rsidR="007343CA" w:rsidRPr="00AB1686">
              <w:rPr>
                <w:rFonts w:hAnsi="標楷體" w:hint="eastAsia"/>
                <w:sz w:val="28"/>
              </w:rPr>
              <w:t>112</w:t>
            </w:r>
            <w:r w:rsidRPr="00AB1686">
              <w:rPr>
                <w:rFonts w:hAnsi="標楷體" w:hint="eastAsia"/>
                <w:sz w:val="28"/>
              </w:rPr>
              <w:t>年才改成沒雇主不用來。</w:t>
            </w:r>
            <w:r w:rsidRPr="00AB1686">
              <w:rPr>
                <w:rFonts w:hAnsi="標楷體" w:hint="eastAsia"/>
                <w:sz w:val="28"/>
                <w:u w:val="single"/>
              </w:rPr>
              <w:t>有些仲介會說這些是住安置中心的，就不要，他們會認為進安置中心的代表有勞資爭議</w:t>
            </w:r>
            <w:r w:rsidRPr="00AB1686">
              <w:rPr>
                <w:rFonts w:hAnsi="標楷體" w:hint="eastAsia"/>
                <w:sz w:val="28"/>
              </w:rPr>
              <w:t>。</w:t>
            </w:r>
          </w:p>
          <w:p w14:paraId="744A6CE5"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印辦</w:t>
            </w:r>
            <w:r w:rsidR="00303C5C" w:rsidRPr="00AB1686">
              <w:rPr>
                <w:rFonts w:hAnsi="標楷體" w:hint="eastAsia"/>
                <w:sz w:val="28"/>
              </w:rPr>
              <w:t>：</w:t>
            </w:r>
            <w:r w:rsidRPr="00AB1686">
              <w:rPr>
                <w:rFonts w:hAnsi="標楷體" w:hint="eastAsia"/>
                <w:sz w:val="28"/>
              </w:rPr>
              <w:t>我們問就業中心有無工作，</w:t>
            </w:r>
            <w:r w:rsidRPr="00AB1686">
              <w:rPr>
                <w:rFonts w:hAnsi="標楷體" w:hint="eastAsia"/>
                <w:sz w:val="28"/>
                <w:u w:val="single"/>
              </w:rPr>
              <w:t>就業中心說可以上系統查詢</w:t>
            </w:r>
            <w:r w:rsidRPr="00AB1686">
              <w:rPr>
                <w:rFonts w:hAnsi="標楷體" w:hint="eastAsia"/>
                <w:sz w:val="28"/>
              </w:rPr>
              <w:t>，系統上有農場工作2年，</w:t>
            </w:r>
            <w:r w:rsidRPr="00AB1686">
              <w:rPr>
                <w:rFonts w:hAnsi="標楷體" w:hint="eastAsia"/>
                <w:sz w:val="28"/>
                <w:u w:val="single"/>
              </w:rPr>
              <w:t>我打電話過去問，仲介說問一下再回電，結果到現在都沒有消息，市場被仲介掌握</w:t>
            </w:r>
            <w:r w:rsidRPr="00AB1686">
              <w:rPr>
                <w:rFonts w:hAnsi="標楷體" w:hint="eastAsia"/>
                <w:sz w:val="28"/>
              </w:rPr>
              <w:t>。</w:t>
            </w:r>
          </w:p>
          <w:p w14:paraId="6640800E" w14:textId="77777777" w:rsidR="00C0491F" w:rsidRPr="00AB1686" w:rsidRDefault="00C0491F" w:rsidP="003B2834">
            <w:pPr>
              <w:spacing w:line="500" w:lineRule="exact"/>
              <w:ind w:left="450" w:hangingChars="150" w:hanging="450"/>
              <w:rPr>
                <w:rFonts w:hAnsi="標楷體"/>
                <w:sz w:val="28"/>
              </w:rPr>
            </w:pPr>
            <w:r w:rsidRPr="00AB1686">
              <w:rPr>
                <w:rFonts w:hAnsi="標楷體"/>
                <w:sz w:val="28"/>
              </w:rPr>
              <w:t>Tiwa</w:t>
            </w:r>
            <w:r w:rsidR="00303C5C" w:rsidRPr="00AB1686">
              <w:rPr>
                <w:rFonts w:hAnsi="標楷體" w:hint="eastAsia"/>
                <w:sz w:val="28"/>
              </w:rPr>
              <w:t>：</w:t>
            </w:r>
            <w:r w:rsidRPr="00AB1686">
              <w:rPr>
                <w:rFonts w:hAnsi="標楷體" w:hint="eastAsia"/>
                <w:sz w:val="28"/>
              </w:rPr>
              <w:t>雇主要承接工人，或是已經拿到接續聘僱許可，他</w:t>
            </w:r>
            <w:r w:rsidRPr="00AB1686">
              <w:rPr>
                <w:rFonts w:hAnsi="標楷體" w:hint="eastAsia"/>
                <w:sz w:val="28"/>
              </w:rPr>
              <w:lastRenderedPageBreak/>
              <w:t>一樣要登錄到就業服務站，</w:t>
            </w:r>
            <w:r w:rsidRPr="00AB1686">
              <w:rPr>
                <w:rFonts w:hAnsi="標楷體" w:hint="eastAsia"/>
                <w:sz w:val="28"/>
                <w:u w:val="single"/>
              </w:rPr>
              <w:t>現實是仲介不想接安置中心的人，另外從國外引進可以再賺一筆，選擇權在仲介</w:t>
            </w:r>
            <w:r w:rsidRPr="00AB1686">
              <w:rPr>
                <w:rFonts w:hAnsi="標楷體" w:hint="eastAsia"/>
                <w:sz w:val="28"/>
              </w:rPr>
              <w:t>(會跟雇主說從國外引進比較乖)，壟斷就業媒合管道。</w:t>
            </w:r>
            <w:r w:rsidRPr="00AB1686">
              <w:rPr>
                <w:rFonts w:hAnsi="標楷體" w:hint="eastAsia"/>
                <w:sz w:val="28"/>
                <w:u w:val="single"/>
              </w:rPr>
              <w:t>就像</w:t>
            </w:r>
            <w:r w:rsidR="00D66EE1" w:rsidRPr="00AB1686">
              <w:rPr>
                <w:rFonts w:hAnsi="標楷體" w:hint="eastAsia"/>
                <w:sz w:val="28"/>
                <w:u w:val="single"/>
              </w:rPr>
              <w:t>長○○</w:t>
            </w:r>
            <w:r w:rsidRPr="00AB1686">
              <w:rPr>
                <w:rFonts w:hAnsi="標楷體" w:hint="eastAsia"/>
                <w:sz w:val="28"/>
                <w:u w:val="single"/>
              </w:rPr>
              <w:t>，A船調到B船，再調到C船，可以一直運用</w:t>
            </w:r>
            <w:r w:rsidRPr="00AB1686">
              <w:rPr>
                <w:rFonts w:hAnsi="標楷體" w:hint="eastAsia"/>
                <w:sz w:val="28"/>
              </w:rPr>
              <w:t>。</w:t>
            </w:r>
          </w:p>
          <w:p w14:paraId="537D8475" w14:textId="77777777" w:rsidR="00C0491F" w:rsidRPr="00AB1686" w:rsidRDefault="00C0491F" w:rsidP="003B2834">
            <w:pPr>
              <w:spacing w:line="500" w:lineRule="exact"/>
              <w:ind w:left="600" w:hangingChars="200" w:hanging="600"/>
              <w:rPr>
                <w:rFonts w:hAnsi="標楷體"/>
                <w:sz w:val="28"/>
              </w:rPr>
            </w:pPr>
            <w:r w:rsidRPr="00AB1686">
              <w:rPr>
                <w:rFonts w:hAnsi="標楷體" w:hint="eastAsia"/>
                <w:sz w:val="28"/>
              </w:rPr>
              <w:t>委員</w:t>
            </w:r>
            <w:r w:rsidR="00303C5C" w:rsidRPr="00AB1686">
              <w:rPr>
                <w:rFonts w:hAnsi="標楷體" w:hint="eastAsia"/>
                <w:sz w:val="28"/>
              </w:rPr>
              <w:t>：</w:t>
            </w:r>
            <w:r w:rsidRPr="00AB1686">
              <w:rPr>
                <w:rFonts w:hAnsi="標楷體" w:hint="eastAsia"/>
                <w:sz w:val="28"/>
              </w:rPr>
              <w:t>當作派遣工，手上有這批工人可以這樣轉。</w:t>
            </w:r>
          </w:p>
          <w:p w14:paraId="114F6183"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神父</w:t>
            </w:r>
            <w:r w:rsidR="00303C5C" w:rsidRPr="00AB1686">
              <w:rPr>
                <w:rFonts w:hAnsi="標楷體" w:hint="eastAsia"/>
                <w:sz w:val="28"/>
              </w:rPr>
              <w:t>：</w:t>
            </w:r>
            <w:r w:rsidRPr="00AB1686">
              <w:rPr>
                <w:rFonts w:hAnsi="標楷體" w:hint="eastAsia"/>
                <w:sz w:val="28"/>
              </w:rPr>
              <w:t>問題在於仲介跟他們簽約3年，沒有跟他們說有漁期或其他因素，只有工作幾個月，他們都不知道，以為可以工作3年。依據臺灣的勞動基準法，即便工作7個月，應該繼續付薪水或是資遣，但是都沒有按照規定做，讓漁工非常辛苦。</w:t>
            </w:r>
          </w:p>
          <w:p w14:paraId="2D5C8C5F"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印辦</w:t>
            </w:r>
            <w:r w:rsidR="00303C5C" w:rsidRPr="00AB1686">
              <w:rPr>
                <w:rFonts w:hAnsi="標楷體" w:hint="eastAsia"/>
                <w:sz w:val="28"/>
              </w:rPr>
              <w:t>：</w:t>
            </w:r>
            <w:r w:rsidRPr="00AB1686">
              <w:rPr>
                <w:rFonts w:hAnsi="標楷體" w:hint="eastAsia"/>
                <w:sz w:val="28"/>
              </w:rPr>
              <w:t>我有去1個協調會，在1個雇主工作前後有2年7個月，那個雇主純粹捕小卷、沒有其他的，我們表示只有工作7個月，後面4個月薪水要照付，他說無法付，因為後面4個月他也是</w:t>
            </w:r>
            <w:r w:rsidR="00571FFC" w:rsidRPr="00AB1686">
              <w:rPr>
                <w:rFonts w:hAnsi="標楷體" w:hint="eastAsia"/>
                <w:sz w:val="28"/>
              </w:rPr>
              <w:t>受僱</w:t>
            </w:r>
            <w:r w:rsidRPr="00AB1686">
              <w:rPr>
                <w:rFonts w:hAnsi="標楷體" w:hint="eastAsia"/>
                <w:sz w:val="28"/>
              </w:rPr>
              <w:t>，完全沒有做生意，所以仲介簽轉出，下次再請漁工回來。後來漁工就先回國，休息6個月後，小卷季再來臺灣。</w:t>
            </w:r>
          </w:p>
          <w:p w14:paraId="5281F1AD" w14:textId="77777777" w:rsidR="00C0491F" w:rsidRPr="00AB1686" w:rsidRDefault="00C0491F" w:rsidP="003B2834">
            <w:pPr>
              <w:spacing w:line="500" w:lineRule="exact"/>
              <w:ind w:left="600" w:hangingChars="200" w:hanging="600"/>
              <w:rPr>
                <w:rFonts w:hAnsi="標楷體"/>
                <w:sz w:val="28"/>
              </w:rPr>
            </w:pPr>
            <w:r w:rsidRPr="00AB1686">
              <w:rPr>
                <w:rFonts w:hAnsi="標楷體" w:hint="eastAsia"/>
                <w:sz w:val="28"/>
              </w:rPr>
              <w:t>委員</w:t>
            </w:r>
            <w:r w:rsidR="00303C5C" w:rsidRPr="00AB1686">
              <w:rPr>
                <w:rFonts w:hAnsi="標楷體" w:hint="eastAsia"/>
                <w:sz w:val="28"/>
              </w:rPr>
              <w:t>：</w:t>
            </w:r>
            <w:r w:rsidRPr="00AB1686">
              <w:rPr>
                <w:rFonts w:hAnsi="標楷體" w:hint="eastAsia"/>
                <w:sz w:val="28"/>
              </w:rPr>
              <w:t>變成派遣，不是定期契約。</w:t>
            </w:r>
          </w:p>
          <w:p w14:paraId="5E215988"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神父</w:t>
            </w:r>
            <w:r w:rsidR="00303C5C" w:rsidRPr="00AB1686">
              <w:rPr>
                <w:rFonts w:hAnsi="標楷體" w:hint="eastAsia"/>
                <w:sz w:val="28"/>
              </w:rPr>
              <w:t>：</w:t>
            </w:r>
            <w:r w:rsidRPr="00AB1686">
              <w:rPr>
                <w:rFonts w:hAnsi="標楷體" w:hint="eastAsia"/>
                <w:sz w:val="28"/>
              </w:rPr>
              <w:t>雇主沒有這樣的責任，交由仲介處理，住仲介宿舍還要付費。這是結構性問題。</w:t>
            </w:r>
            <w:r w:rsidRPr="00AB1686">
              <w:rPr>
                <w:rFonts w:hAnsi="標楷體" w:hint="eastAsia"/>
                <w:sz w:val="28"/>
                <w:u w:val="single"/>
              </w:rPr>
              <w:t>仲介不希望你們知道簽的約是什麼，變成好像是漁工問題，事實上仲介在操作，隨時可以把他們移來移去，甚至剝削</w:t>
            </w:r>
            <w:r w:rsidRPr="00AB1686">
              <w:rPr>
                <w:rFonts w:hAnsi="標楷體" w:hint="eastAsia"/>
                <w:sz w:val="28"/>
              </w:rPr>
              <w:t>，仲介恐嚇他們，我看到的仲介是最大的問題。</w:t>
            </w:r>
          </w:p>
          <w:p w14:paraId="40748E86"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 xml:space="preserve">       他們</w:t>
            </w:r>
            <w:r w:rsidRPr="00AB1686">
              <w:rPr>
                <w:rFonts w:hAnsi="標楷體" w:hint="eastAsia"/>
                <w:sz w:val="28"/>
                <w:u w:val="single"/>
              </w:rPr>
              <w:t>住仲介宿舍，一住都是50幾個人，好幾年都是這樣，後來委員去宿舍看後，現在宿舍符合規定只有20個人。有給床鋪、消防設備，以前都沒有，不符合人住的地方</w:t>
            </w:r>
            <w:r w:rsidRPr="00AB1686">
              <w:rPr>
                <w:rFonts w:hAnsi="標楷體" w:hint="eastAsia"/>
                <w:sz w:val="28"/>
              </w:rPr>
              <w:t>。</w:t>
            </w:r>
          </w:p>
          <w:p w14:paraId="528C7588" w14:textId="77777777" w:rsidR="00C0491F" w:rsidRPr="00AB1686" w:rsidRDefault="00C0491F" w:rsidP="003B2834">
            <w:pPr>
              <w:spacing w:line="500" w:lineRule="exact"/>
              <w:ind w:left="450" w:hangingChars="150" w:hanging="450"/>
              <w:rPr>
                <w:rFonts w:hAnsi="標楷體"/>
                <w:sz w:val="28"/>
              </w:rPr>
            </w:pPr>
            <w:r w:rsidRPr="00AB1686">
              <w:rPr>
                <w:rFonts w:hAnsi="標楷體"/>
                <w:sz w:val="28"/>
              </w:rPr>
              <w:t>Tiwa</w:t>
            </w:r>
            <w:r w:rsidR="00303C5C" w:rsidRPr="00AB1686">
              <w:rPr>
                <w:rFonts w:hAnsi="標楷體" w:hint="eastAsia"/>
                <w:sz w:val="28"/>
              </w:rPr>
              <w:t>：</w:t>
            </w:r>
            <w:r w:rsidRPr="00AB1686">
              <w:rPr>
                <w:rFonts w:hAnsi="標楷體" w:hint="eastAsia"/>
                <w:sz w:val="28"/>
              </w:rPr>
              <w:t>很多移工現在都沒有工作，為什麼勞動部可以同意</w:t>
            </w:r>
            <w:r w:rsidRPr="00AB1686">
              <w:rPr>
                <w:rFonts w:hAnsi="標楷體" w:hint="eastAsia"/>
                <w:sz w:val="28"/>
              </w:rPr>
              <w:lastRenderedPageBreak/>
              <w:t>再引進新的人。</w:t>
            </w:r>
          </w:p>
          <w:p w14:paraId="7185CDDA"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印辦</w:t>
            </w:r>
            <w:r w:rsidR="00303C5C" w:rsidRPr="00AB1686">
              <w:rPr>
                <w:rFonts w:hAnsi="標楷體" w:hint="eastAsia"/>
                <w:sz w:val="28"/>
              </w:rPr>
              <w:t>：</w:t>
            </w:r>
            <w:r w:rsidRPr="00AB1686">
              <w:rPr>
                <w:rFonts w:hAnsi="標楷體" w:hint="eastAsia"/>
                <w:sz w:val="28"/>
                <w:u w:val="single"/>
              </w:rPr>
              <w:t>仲介沒有能力處理漁工問題的話，不應同意再引進新的漁工</w:t>
            </w:r>
            <w:r w:rsidRPr="00AB1686">
              <w:rPr>
                <w:rFonts w:hAnsi="標楷體" w:hint="eastAsia"/>
                <w:sz w:val="28"/>
              </w:rPr>
              <w:t>。</w:t>
            </w:r>
          </w:p>
          <w:p w14:paraId="3537102B" w14:textId="77777777" w:rsidR="00C0491F" w:rsidRPr="00AB1686" w:rsidRDefault="00C0491F" w:rsidP="003B2834">
            <w:pPr>
              <w:spacing w:line="500" w:lineRule="exact"/>
              <w:ind w:left="600" w:hangingChars="200" w:hanging="600"/>
              <w:rPr>
                <w:rFonts w:hAnsi="標楷體"/>
                <w:sz w:val="28"/>
              </w:rPr>
            </w:pPr>
            <w:r w:rsidRPr="00AB1686">
              <w:rPr>
                <w:rFonts w:hAnsi="標楷體" w:hint="eastAsia"/>
                <w:sz w:val="28"/>
              </w:rPr>
              <w:t>委員</w:t>
            </w:r>
            <w:r w:rsidR="00303C5C" w:rsidRPr="00AB1686">
              <w:rPr>
                <w:rFonts w:hAnsi="標楷體" w:hint="eastAsia"/>
                <w:sz w:val="28"/>
              </w:rPr>
              <w:t>：</w:t>
            </w:r>
            <w:r w:rsidRPr="00AB1686">
              <w:rPr>
                <w:rFonts w:hAnsi="標楷體" w:hint="eastAsia"/>
                <w:sz w:val="28"/>
              </w:rPr>
              <w:t>勞動部對轉換移工制度要重新檢討。</w:t>
            </w:r>
          </w:p>
          <w:p w14:paraId="1C7411B9"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神父</w:t>
            </w:r>
            <w:r w:rsidR="00303C5C" w:rsidRPr="00AB1686">
              <w:rPr>
                <w:rFonts w:hAnsi="標楷體" w:hint="eastAsia"/>
                <w:sz w:val="28"/>
              </w:rPr>
              <w:t>：</w:t>
            </w:r>
            <w:r w:rsidRPr="00AB1686">
              <w:rPr>
                <w:rFonts w:hAnsi="標楷體" w:hint="eastAsia"/>
                <w:sz w:val="28"/>
              </w:rPr>
              <w:t>常常漁工傳簡訊詢問他有沒有工作機會，希望勞動部可以協助解決。現在他們不希望出海，希望在陸地工作，他們進來時是在船上工作，</w:t>
            </w:r>
            <w:r w:rsidRPr="00AB1686">
              <w:rPr>
                <w:rFonts w:hAnsi="標楷體" w:hint="eastAsia"/>
                <w:sz w:val="28"/>
                <w:u w:val="single"/>
              </w:rPr>
              <w:t>跨行業的話仲介想賺錢，他從國外引進賺比較多，所以仲介會從外引進</w:t>
            </w:r>
            <w:r w:rsidRPr="00AB1686">
              <w:rPr>
                <w:rFonts w:hAnsi="標楷體" w:hint="eastAsia"/>
                <w:sz w:val="28"/>
              </w:rPr>
              <w:t>。</w:t>
            </w:r>
          </w:p>
          <w:p w14:paraId="2BD8A05A" w14:textId="77777777" w:rsidR="00C0491F" w:rsidRPr="00AB1686" w:rsidRDefault="00C0491F" w:rsidP="003B2834">
            <w:pPr>
              <w:spacing w:line="500" w:lineRule="exact"/>
              <w:ind w:left="450" w:hangingChars="150" w:hanging="450"/>
              <w:rPr>
                <w:rFonts w:hAnsi="標楷體"/>
                <w:sz w:val="28"/>
              </w:rPr>
            </w:pPr>
            <w:r w:rsidRPr="00AB1686">
              <w:rPr>
                <w:rFonts w:hAnsi="標楷體"/>
                <w:sz w:val="28"/>
              </w:rPr>
              <w:t>Tiwa</w:t>
            </w:r>
            <w:r w:rsidR="00303C5C" w:rsidRPr="00AB1686">
              <w:rPr>
                <w:rFonts w:hAnsi="標楷體" w:hint="eastAsia"/>
                <w:sz w:val="28"/>
              </w:rPr>
              <w:t>：</w:t>
            </w:r>
            <w:r w:rsidRPr="00AB1686">
              <w:rPr>
                <w:rFonts w:hAnsi="標楷體" w:hint="eastAsia"/>
                <w:sz w:val="28"/>
              </w:rPr>
              <w:t>跨行業部分，如果勞動部有核，公文上會寫「不限行業別」，如果有這樣寫，就沒有跨行業問題，不用等14天，所以公文要特別註明「不限制行業別」，所以我跟他們說公文上沒有寫同意跨行業，找工作期限會被扣14天，如果這次工作機會沒有成功，找下一個工作又要再扣14天，60天期限多次被扣14天。後來我們拿到的公文還是沒有註明同意跨行業。</w:t>
            </w:r>
          </w:p>
          <w:p w14:paraId="308C74BD"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漁工</w:t>
            </w:r>
            <w:r w:rsidR="00303C5C" w:rsidRPr="00AB1686">
              <w:rPr>
                <w:rFonts w:hAnsi="標楷體" w:hint="eastAsia"/>
                <w:sz w:val="28"/>
              </w:rPr>
              <w:t>：</w:t>
            </w:r>
            <w:r w:rsidRPr="00AB1686">
              <w:rPr>
                <w:rFonts w:hAnsi="標楷體" w:hint="eastAsia"/>
                <w:sz w:val="28"/>
              </w:rPr>
              <w:t>雖然臺灣已經有直聘中心，還是看護工比較多，沒有製造業，工作機會還是被仲介掌控。</w:t>
            </w:r>
          </w:p>
          <w:p w14:paraId="17673A8C"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 xml:space="preserve">      失聯漁工問題，人還在仲介宿舍卻被報失聯，工作1年內的漁工可以展延60天，對工作2、3年的，希望也有比較長的轉換時間。</w:t>
            </w:r>
          </w:p>
          <w:p w14:paraId="6E3DD610" w14:textId="77777777" w:rsidR="00C0491F" w:rsidRPr="00AB1686" w:rsidRDefault="00C0491F" w:rsidP="003B2834">
            <w:pPr>
              <w:spacing w:line="500" w:lineRule="exact"/>
              <w:ind w:left="450" w:hangingChars="150" w:hanging="450"/>
              <w:rPr>
                <w:rFonts w:hAnsi="標楷體"/>
                <w:sz w:val="28"/>
              </w:rPr>
            </w:pPr>
            <w:r w:rsidRPr="00AB1686">
              <w:rPr>
                <w:rFonts w:hAnsi="標楷體" w:hint="eastAsia"/>
                <w:sz w:val="28"/>
              </w:rPr>
              <w:t xml:space="preserve">      </w:t>
            </w:r>
            <w:r w:rsidR="00DC4591" w:rsidRPr="00AB1686">
              <w:rPr>
                <w:rFonts w:hAnsi="標楷體" w:hint="eastAsia"/>
                <w:sz w:val="28"/>
              </w:rPr>
              <w:t xml:space="preserve"> </w:t>
            </w:r>
            <w:r w:rsidRPr="00AB1686">
              <w:rPr>
                <w:rFonts w:hAnsi="標楷體" w:hint="eastAsia"/>
                <w:sz w:val="28"/>
              </w:rPr>
              <w:t>希望就業中心流程簡單化，可以讓他們快速找到工作。</w:t>
            </w:r>
          </w:p>
        </w:tc>
      </w:tr>
    </w:tbl>
    <w:p w14:paraId="153E02B1" w14:textId="77777777" w:rsidR="00C0491F" w:rsidRPr="00AB1686" w:rsidRDefault="00C0491F" w:rsidP="00087FC3">
      <w:pPr>
        <w:pStyle w:val="2"/>
        <w:rPr>
          <w:rFonts w:hAnsi="標楷體"/>
          <w:szCs w:val="32"/>
        </w:rPr>
      </w:pPr>
      <w:bookmarkStart w:id="90" w:name="_Toc176530960"/>
      <w:r w:rsidRPr="00AB1686">
        <w:rPr>
          <w:rFonts w:hAnsi="標楷體" w:hint="eastAsia"/>
          <w:szCs w:val="32"/>
        </w:rPr>
        <w:lastRenderedPageBreak/>
        <w:t>113</w:t>
      </w:r>
      <w:r w:rsidRPr="00AB1686">
        <w:rPr>
          <w:rFonts w:hint="eastAsia"/>
        </w:rPr>
        <w:t>年7</w:t>
      </w:r>
      <w:r w:rsidRPr="00AB1686">
        <w:rPr>
          <w:rFonts w:hAnsi="標楷體" w:hint="eastAsia"/>
          <w:szCs w:val="32"/>
        </w:rPr>
        <w:t>月17日本院諮詢</w:t>
      </w:r>
      <w:r w:rsidRPr="00AB1686">
        <w:rPr>
          <w:rFonts w:hAnsi="標楷體" w:hint="eastAsia"/>
        </w:rPr>
        <w:t>國立中正大學勞工關係學系</w:t>
      </w:r>
      <w:r w:rsidR="003C100C">
        <w:rPr>
          <w:rFonts w:hAnsi="標楷體" w:hint="eastAsia"/>
        </w:rPr>
        <w:t>劉黃副教授</w:t>
      </w:r>
      <w:r w:rsidRPr="00AB1686">
        <w:rPr>
          <w:rFonts w:hAnsi="標楷體" w:hint="eastAsia"/>
        </w:rPr>
        <w:t>、外籍漁工人權組織秘書長</w:t>
      </w:r>
      <w:r w:rsidR="003C100C">
        <w:rPr>
          <w:rFonts w:hAnsi="標楷體" w:hint="eastAsia"/>
        </w:rPr>
        <w:t>黃律師</w:t>
      </w:r>
      <w:r w:rsidRPr="00AB1686">
        <w:rPr>
          <w:rFonts w:hAnsi="標楷體" w:hint="eastAsia"/>
          <w:szCs w:val="32"/>
        </w:rPr>
        <w:t>及財團法人法律扶助基金會主任</w:t>
      </w:r>
      <w:r w:rsidR="003C100C">
        <w:rPr>
          <w:rFonts w:hAnsi="標楷體" w:hint="eastAsia"/>
          <w:szCs w:val="32"/>
        </w:rPr>
        <w:t>朱律師</w:t>
      </w:r>
      <w:r w:rsidRPr="00AB1686">
        <w:rPr>
          <w:rFonts w:hAnsi="標楷體" w:hint="eastAsia"/>
          <w:szCs w:val="32"/>
        </w:rPr>
        <w:t>，紀錄</w:t>
      </w:r>
      <w:r w:rsidRPr="00AB1686">
        <w:rPr>
          <w:rFonts w:hAnsi="標楷體" w:hint="eastAsia"/>
          <w:noProof/>
          <w:szCs w:val="32"/>
        </w:rPr>
        <w:t>摘要</w:t>
      </w:r>
      <w:r w:rsidR="00983CF7" w:rsidRPr="00AB1686">
        <w:rPr>
          <w:rFonts w:hAnsi="標楷體" w:hint="eastAsia"/>
          <w:noProof/>
          <w:szCs w:val="32"/>
        </w:rPr>
        <w:t>如下</w:t>
      </w:r>
      <w:r w:rsidRPr="00AB1686">
        <w:rPr>
          <w:rFonts w:hAnsi="標楷體" w:hint="eastAsia"/>
          <w:noProof/>
          <w:szCs w:val="32"/>
        </w:rPr>
        <w:t>：</w:t>
      </w:r>
      <w:bookmarkEnd w:id="90"/>
    </w:p>
    <w:p w14:paraId="06FA0816" w14:textId="77777777" w:rsidR="00C0491F" w:rsidRPr="00AB1686" w:rsidRDefault="00C0491F" w:rsidP="00C0491F">
      <w:pPr>
        <w:pStyle w:val="3"/>
        <w:rPr>
          <w:rFonts w:hAnsi="標楷體"/>
          <w:szCs w:val="32"/>
        </w:rPr>
      </w:pPr>
      <w:r w:rsidRPr="00AB1686">
        <w:rPr>
          <w:rFonts w:hAnsi="標楷體" w:hint="eastAsia"/>
          <w:szCs w:val="32"/>
          <w:u w:val="single"/>
        </w:rPr>
        <w:t>漁業季節性問題，確實存在其勞動特性，讓沿近海漁業人力彈性管理、非營利外展或彈性調高薪資是</w:t>
      </w:r>
      <w:r w:rsidRPr="00AB1686">
        <w:rPr>
          <w:rFonts w:hAnsi="標楷體" w:hint="eastAsia"/>
          <w:szCs w:val="32"/>
          <w:u w:val="single"/>
        </w:rPr>
        <w:lastRenderedPageBreak/>
        <w:t>解決方式</w:t>
      </w:r>
      <w:r w:rsidRPr="00AB1686">
        <w:rPr>
          <w:rFonts w:hAnsi="標楷體" w:hint="eastAsia"/>
          <w:szCs w:val="32"/>
        </w:rPr>
        <w:t>：</w:t>
      </w:r>
    </w:p>
    <w:p w14:paraId="4114E7EB" w14:textId="77777777" w:rsidR="00C0491F" w:rsidRPr="00AB1686" w:rsidRDefault="00C0491F" w:rsidP="00C0491F">
      <w:pPr>
        <w:pStyle w:val="4"/>
        <w:rPr>
          <w:rFonts w:hAnsi="標楷體"/>
          <w:szCs w:val="32"/>
        </w:rPr>
      </w:pPr>
      <w:r w:rsidRPr="00AB1686">
        <w:rPr>
          <w:rFonts w:hAnsi="標楷體" w:hint="eastAsia"/>
          <w:szCs w:val="32"/>
        </w:rPr>
        <w:t>漁業季節性問題，確實存在其勞動特性，過去就有休漁</w:t>
      </w:r>
      <w:r w:rsidR="00426CDE" w:rsidRPr="00AB1686">
        <w:rPr>
          <w:rFonts w:hAnsi="標楷體" w:hint="eastAsia"/>
          <w:szCs w:val="32"/>
        </w:rPr>
        <w:t>，</w:t>
      </w:r>
      <w:r w:rsidRPr="00AB1686">
        <w:rPr>
          <w:rFonts w:hAnsi="標楷體" w:hint="eastAsia"/>
          <w:szCs w:val="32"/>
        </w:rPr>
        <w:t>船員一直有收到錢所以沒問題，後來白帶魚大陸不收、使休漁期間更長，另外相較於過去船東經營更困難，背景上整個產業結構獲利不好，容易發生爭議性問題。針對這種行業特性，農業部有無相關措施，例如農業補貼農作物，稻米有保證收購，沿近海漁業狀況農業部有無相關協助、渡過經營(產銷)上的困難。</w:t>
      </w:r>
    </w:p>
    <w:p w14:paraId="5A11F77D" w14:textId="77777777" w:rsidR="00C0491F" w:rsidRPr="00AB1686" w:rsidRDefault="00C0491F" w:rsidP="00C0491F">
      <w:pPr>
        <w:pStyle w:val="4"/>
        <w:rPr>
          <w:rFonts w:hAnsi="標楷體"/>
          <w:szCs w:val="32"/>
        </w:rPr>
      </w:pPr>
      <w:r w:rsidRPr="00AB1686">
        <w:rPr>
          <w:rFonts w:hAnsi="標楷體" w:hint="eastAsia"/>
          <w:szCs w:val="32"/>
        </w:rPr>
        <w:t>船員聘僱契約有無適足彈性，過去仲介用派遣方式，但是農業一開始是農會做外展，沒有開放給個別農戶，農會是非營利組織，做外展不會有利益問題，看護工過去也有一段試驗階段。外展是一個解決方式，外展可以有彈性，現在聘僱太沒有彈性。將移工身分與是否能轉換工作區分，必須彈性才能解決問題。</w:t>
      </w:r>
    </w:p>
    <w:p w14:paraId="7E505D6F" w14:textId="77777777" w:rsidR="00C0491F" w:rsidRPr="00AB1686" w:rsidRDefault="00C0491F" w:rsidP="00C0491F">
      <w:pPr>
        <w:pStyle w:val="4"/>
        <w:rPr>
          <w:rFonts w:hAnsi="標楷體"/>
          <w:szCs w:val="32"/>
        </w:rPr>
      </w:pPr>
      <w:r w:rsidRPr="00AB1686">
        <w:rPr>
          <w:rFonts w:hAnsi="標楷體" w:hint="eastAsia"/>
          <w:szCs w:val="32"/>
        </w:rPr>
        <w:t>要注意氣候變遷因素，沿近海漁業問題會越來越大。工作調動要靈活，直聘、轉換，要有靈活度。</w:t>
      </w:r>
    </w:p>
    <w:p w14:paraId="6C1D6228" w14:textId="77777777" w:rsidR="00C0491F" w:rsidRPr="00AB1686" w:rsidRDefault="00C0491F" w:rsidP="00C0491F">
      <w:pPr>
        <w:pStyle w:val="4"/>
        <w:rPr>
          <w:rFonts w:hAnsi="標楷體"/>
          <w:szCs w:val="32"/>
        </w:rPr>
      </w:pPr>
      <w:r w:rsidRPr="00AB1686">
        <w:rPr>
          <w:rFonts w:hAnsi="標楷體" w:hint="eastAsia"/>
          <w:szCs w:val="32"/>
        </w:rPr>
        <w:t>沿近海漁業人力彈性管理，必須有實作解決方式，例如12個月中只有工作8個月，這8個月調高薪資、其他時間直接回去，明年再來。</w:t>
      </w:r>
    </w:p>
    <w:p w14:paraId="3E4B9C08" w14:textId="77777777" w:rsidR="00C0491F" w:rsidRPr="00AB1686" w:rsidRDefault="00C0491F" w:rsidP="00C0491F">
      <w:pPr>
        <w:pStyle w:val="4"/>
        <w:rPr>
          <w:rFonts w:hAnsi="標楷體"/>
          <w:szCs w:val="32"/>
        </w:rPr>
      </w:pPr>
      <w:r w:rsidRPr="00AB1686">
        <w:rPr>
          <w:rFonts w:hAnsi="標楷體" w:hint="eastAsia"/>
          <w:szCs w:val="32"/>
        </w:rPr>
        <w:t>漁工聘僱需要更靈活、跨部會合作，勞動部、漁業署、各地就業中心、發展署之間合作，迫切需要整合協調。</w:t>
      </w:r>
    </w:p>
    <w:p w14:paraId="75ADB05A" w14:textId="77777777" w:rsidR="00C0491F" w:rsidRPr="00AB1686" w:rsidRDefault="00C0491F" w:rsidP="00C0491F">
      <w:pPr>
        <w:pStyle w:val="3"/>
        <w:rPr>
          <w:rFonts w:hAnsi="標楷體"/>
          <w:szCs w:val="32"/>
        </w:rPr>
      </w:pPr>
      <w:r w:rsidRPr="00AB1686">
        <w:rPr>
          <w:rFonts w:hAnsi="標楷體" w:hint="eastAsia"/>
          <w:szCs w:val="32"/>
          <w:u w:val="single"/>
        </w:rPr>
        <w:t>來臺前應該讓漁工充分理解工作內容、權利義務</w:t>
      </w:r>
      <w:r w:rsidRPr="00AB1686">
        <w:rPr>
          <w:rFonts w:hAnsi="標楷體" w:hint="eastAsia"/>
          <w:szCs w:val="32"/>
        </w:rPr>
        <w:t>，事先告知漁船作業方式、休漁等資訊，訓練要足夠。</w:t>
      </w:r>
    </w:p>
    <w:p w14:paraId="2353578C" w14:textId="77777777" w:rsidR="00C0491F" w:rsidRPr="00AB1686" w:rsidRDefault="00C0491F" w:rsidP="00C0491F">
      <w:pPr>
        <w:pStyle w:val="3"/>
        <w:rPr>
          <w:rFonts w:hAnsi="標楷體"/>
          <w:szCs w:val="32"/>
        </w:rPr>
      </w:pPr>
      <w:r w:rsidRPr="00AB1686">
        <w:rPr>
          <w:rFonts w:hAnsi="標楷體" w:hint="eastAsia"/>
          <w:szCs w:val="32"/>
          <w:u w:val="single"/>
        </w:rPr>
        <w:t>大量解約通報機制，勞動部應該要去</w:t>
      </w:r>
      <w:r w:rsidR="003C3717" w:rsidRPr="00AB1686">
        <w:rPr>
          <w:rFonts w:hAnsi="標楷體" w:hint="eastAsia"/>
          <w:szCs w:val="32"/>
          <w:u w:val="single"/>
        </w:rPr>
        <w:t>瞭解</w:t>
      </w:r>
      <w:r w:rsidRPr="00AB1686">
        <w:rPr>
          <w:rFonts w:hAnsi="標楷體" w:hint="eastAsia"/>
          <w:szCs w:val="32"/>
          <w:u w:val="single"/>
        </w:rPr>
        <w:t>原因</w:t>
      </w:r>
      <w:r w:rsidRPr="00AB1686">
        <w:rPr>
          <w:rFonts w:hAnsi="標楷體" w:hint="eastAsia"/>
          <w:szCs w:val="32"/>
        </w:rPr>
        <w:t>。</w:t>
      </w:r>
    </w:p>
    <w:p w14:paraId="4F524A3C" w14:textId="77777777" w:rsidR="00C0491F" w:rsidRPr="00AB1686" w:rsidRDefault="00C0491F" w:rsidP="00C0491F">
      <w:pPr>
        <w:pStyle w:val="3"/>
        <w:rPr>
          <w:rFonts w:hAnsi="標楷體"/>
          <w:szCs w:val="32"/>
        </w:rPr>
      </w:pPr>
      <w:r w:rsidRPr="00AB1686">
        <w:rPr>
          <w:rFonts w:hAnsi="標楷體" w:hint="eastAsia"/>
          <w:szCs w:val="32"/>
          <w:u w:val="single"/>
        </w:rPr>
        <w:t>就業保險涉及年限</w:t>
      </w:r>
      <w:r w:rsidRPr="00AB1686">
        <w:rPr>
          <w:rFonts w:hAnsi="標楷體" w:hint="eastAsia"/>
          <w:szCs w:val="32"/>
        </w:rPr>
        <w:t>，需要累積貢獻，1年內只有工作幾個月，</w:t>
      </w:r>
      <w:r w:rsidRPr="00AB1686">
        <w:rPr>
          <w:rFonts w:hAnsi="標楷體" w:hint="eastAsia"/>
          <w:szCs w:val="32"/>
          <w:u w:val="single"/>
        </w:rPr>
        <w:t>是否適用，可查詢國際勞工組織相關公約</w:t>
      </w:r>
      <w:r w:rsidRPr="00AB1686">
        <w:rPr>
          <w:rFonts w:hAnsi="標楷體" w:hint="eastAsia"/>
          <w:szCs w:val="32"/>
        </w:rPr>
        <w:t>、移工公約。目前限定本國人，要修法，需要財政評</w:t>
      </w:r>
      <w:r w:rsidRPr="00AB1686">
        <w:rPr>
          <w:rFonts w:hAnsi="標楷體" w:hint="eastAsia"/>
          <w:szCs w:val="32"/>
        </w:rPr>
        <w:lastRenderedPageBreak/>
        <w:t>估。</w:t>
      </w:r>
    </w:p>
    <w:p w14:paraId="22F6B85D" w14:textId="77777777" w:rsidR="00AC2F2E" w:rsidRPr="00AB1686" w:rsidRDefault="00E00F26" w:rsidP="00C0491F">
      <w:pPr>
        <w:pStyle w:val="2"/>
      </w:pPr>
      <w:bookmarkStart w:id="91" w:name="_Toc176530961"/>
      <w:r w:rsidRPr="00AB1686">
        <w:rPr>
          <w:rFonts w:hAnsi="標楷體"/>
          <w:szCs w:val="32"/>
        </w:rPr>
        <w:t>臺灣境內僱用外籍漁工之人數、來源國家及比率</w:t>
      </w:r>
      <w:r w:rsidR="0002265A" w:rsidRPr="00AB1686">
        <w:rPr>
          <w:rStyle w:val="aff"/>
          <w:rFonts w:hAnsi="標楷體"/>
          <w:szCs w:val="32"/>
        </w:rPr>
        <w:footnoteReference w:id="6"/>
      </w:r>
      <w:r w:rsidRPr="00AB1686">
        <w:rPr>
          <w:rFonts w:ascii="新細明體" w:eastAsia="新細明體" w:hAnsi="新細明體" w:hint="eastAsia"/>
          <w:szCs w:val="32"/>
        </w:rPr>
        <w:t>：</w:t>
      </w:r>
      <w:bookmarkEnd w:id="91"/>
    </w:p>
    <w:p w14:paraId="6E0B9615" w14:textId="77777777" w:rsidR="00E00F26" w:rsidRPr="00AB1686" w:rsidRDefault="00E00F26" w:rsidP="00E00F26">
      <w:pPr>
        <w:pStyle w:val="3"/>
      </w:pPr>
      <w:r w:rsidRPr="00AB1686">
        <w:rPr>
          <w:rFonts w:hAnsi="標楷體"/>
          <w:szCs w:val="32"/>
        </w:rPr>
        <w:t>依</w:t>
      </w:r>
      <w:r w:rsidR="00443F5B" w:rsidRPr="00AB1686">
        <w:rPr>
          <w:rFonts w:hAnsi="標楷體" w:hint="eastAsia"/>
          <w:szCs w:val="32"/>
        </w:rPr>
        <w:t>「</w:t>
      </w:r>
      <w:r w:rsidR="00443F5B" w:rsidRPr="00AB1686">
        <w:rPr>
          <w:rFonts w:hAnsi="標楷體"/>
          <w:szCs w:val="32"/>
        </w:rPr>
        <w:t>外國人從事就業服務法第</w:t>
      </w:r>
      <w:r w:rsidR="00443F5B" w:rsidRPr="00AB1686">
        <w:rPr>
          <w:rFonts w:hAnsi="標楷體" w:hint="eastAsia"/>
          <w:szCs w:val="32"/>
        </w:rPr>
        <w:t>四十六</w:t>
      </w:r>
      <w:r w:rsidR="00443F5B" w:rsidRPr="00AB1686">
        <w:rPr>
          <w:rFonts w:hAnsi="標楷體"/>
          <w:szCs w:val="32"/>
        </w:rPr>
        <w:t>條第</w:t>
      </w:r>
      <w:r w:rsidR="00443F5B" w:rsidRPr="00AB1686">
        <w:rPr>
          <w:rFonts w:hAnsi="標楷體" w:hint="eastAsia"/>
          <w:szCs w:val="32"/>
        </w:rPr>
        <w:t>一</w:t>
      </w:r>
      <w:r w:rsidR="00443F5B" w:rsidRPr="00AB1686">
        <w:rPr>
          <w:rFonts w:hAnsi="標楷體"/>
          <w:szCs w:val="32"/>
        </w:rPr>
        <w:t>項第</w:t>
      </w:r>
      <w:r w:rsidR="00443F5B" w:rsidRPr="00AB1686">
        <w:rPr>
          <w:rFonts w:hAnsi="標楷體" w:hint="eastAsia"/>
          <w:szCs w:val="32"/>
        </w:rPr>
        <w:t>八</w:t>
      </w:r>
      <w:r w:rsidR="00443F5B" w:rsidRPr="00AB1686">
        <w:rPr>
          <w:rFonts w:hAnsi="標楷體"/>
          <w:szCs w:val="32"/>
        </w:rPr>
        <w:t>款至第</w:t>
      </w:r>
      <w:r w:rsidR="00443F5B" w:rsidRPr="00AB1686">
        <w:rPr>
          <w:rFonts w:hAnsi="標楷體" w:hint="eastAsia"/>
          <w:szCs w:val="32"/>
        </w:rPr>
        <w:t>十一</w:t>
      </w:r>
      <w:r w:rsidR="00443F5B" w:rsidRPr="00AB1686">
        <w:rPr>
          <w:rFonts w:hAnsi="標楷體"/>
          <w:szCs w:val="32"/>
        </w:rPr>
        <w:t>款工作資格及審查標準</w:t>
      </w:r>
      <w:r w:rsidR="00443F5B" w:rsidRPr="00AB1686">
        <w:rPr>
          <w:rFonts w:hAnsi="標楷體" w:hint="eastAsia"/>
          <w:szCs w:val="32"/>
        </w:rPr>
        <w:t>」</w:t>
      </w:r>
      <w:r w:rsidRPr="00AB1686">
        <w:rPr>
          <w:rFonts w:hAnsi="標楷體"/>
          <w:szCs w:val="32"/>
        </w:rPr>
        <w:t>第3條規定，外國人受聘僱從事就業服務法規定之海洋漁撈工作，其工作內容，應為從事漁船船長、動力小船駕駛人以外之幹部船員及普通船員、箱網養殖或與其有關之體力工作。境內僱用外籍漁工從事海洋漁撈工作，並無就捕撈</w:t>
      </w:r>
      <w:r w:rsidR="003F1F20" w:rsidRPr="00AB1686">
        <w:rPr>
          <w:rFonts w:hAnsi="標楷體"/>
          <w:szCs w:val="32"/>
        </w:rPr>
        <w:t>魚種</w:t>
      </w:r>
      <w:r w:rsidRPr="00AB1686">
        <w:rPr>
          <w:rFonts w:hAnsi="標楷體"/>
          <w:szCs w:val="32"/>
        </w:rPr>
        <w:t>予以限制，而漁船主營或兼營漁業登記業務，係屬漁業署業管。</w:t>
      </w:r>
    </w:p>
    <w:p w14:paraId="4D899CB6" w14:textId="77777777" w:rsidR="00E00F26" w:rsidRPr="00AB1686" w:rsidRDefault="00E00F26" w:rsidP="00E00F26">
      <w:pPr>
        <w:pStyle w:val="3"/>
      </w:pPr>
      <w:r w:rsidRPr="00AB1686">
        <w:rPr>
          <w:u w:val="single"/>
        </w:rPr>
        <w:t>截至113年2月底，臺灣境內僱用外籍漁工之人數</w:t>
      </w:r>
      <w:r w:rsidRPr="00AB1686">
        <w:t>、來源國家及比率如下表：</w:t>
      </w:r>
    </w:p>
    <w:tbl>
      <w:tblPr>
        <w:tblW w:w="7995" w:type="dxa"/>
        <w:tblInd w:w="1032" w:type="dxa"/>
        <w:tblCellMar>
          <w:left w:w="10" w:type="dxa"/>
          <w:right w:w="10" w:type="dxa"/>
        </w:tblCellMar>
        <w:tblLook w:val="0000" w:firstRow="0" w:lastRow="0" w:firstColumn="0" w:lastColumn="0" w:noHBand="0" w:noVBand="0"/>
      </w:tblPr>
      <w:tblGrid>
        <w:gridCol w:w="1351"/>
        <w:gridCol w:w="3322"/>
        <w:gridCol w:w="3322"/>
      </w:tblGrid>
      <w:tr w:rsidR="00B803A8" w:rsidRPr="00AB1686" w14:paraId="360DD68A" w14:textId="77777777" w:rsidTr="00202888">
        <w:trPr>
          <w:trHeight w:val="47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DE056" w14:textId="77777777" w:rsidR="00E00F26" w:rsidRPr="00AB1686" w:rsidRDefault="00E00F26" w:rsidP="00202888">
            <w:pPr>
              <w:spacing w:line="480" w:lineRule="exact"/>
              <w:rPr>
                <w:rFonts w:hAnsi="標楷體" w:cs="新細明體"/>
                <w:kern w:val="0"/>
                <w:sz w:val="28"/>
                <w:szCs w:val="32"/>
              </w:rPr>
            </w:pP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42480"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人數</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91380"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比率</w:t>
            </w:r>
          </w:p>
        </w:tc>
      </w:tr>
      <w:tr w:rsidR="00B803A8" w:rsidRPr="00AB1686" w14:paraId="096A3E97" w14:textId="77777777" w:rsidTr="00202888">
        <w:trPr>
          <w:trHeight w:val="47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3915"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印尼</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6C960"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9,594</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82D2F"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78.7%</w:t>
            </w:r>
          </w:p>
        </w:tc>
      </w:tr>
      <w:tr w:rsidR="00B803A8" w:rsidRPr="00AB1686" w14:paraId="6CE1930E" w14:textId="77777777" w:rsidTr="00202888">
        <w:trPr>
          <w:trHeight w:val="47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FEA84"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菲律賓</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4A49E"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1,233</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C12FF"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10.1%</w:t>
            </w:r>
          </w:p>
        </w:tc>
      </w:tr>
      <w:tr w:rsidR="00B803A8" w:rsidRPr="00AB1686" w14:paraId="23FDA2A9" w14:textId="77777777" w:rsidTr="00202888">
        <w:trPr>
          <w:trHeight w:val="485"/>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378CC"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泰國</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DF590"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15</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26BC7"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0.1%</w:t>
            </w:r>
          </w:p>
        </w:tc>
      </w:tr>
      <w:tr w:rsidR="00B803A8" w:rsidRPr="00AB1686" w14:paraId="4F220D86" w14:textId="77777777" w:rsidTr="00202888">
        <w:trPr>
          <w:trHeight w:val="47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6007D"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越南</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DA61D"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1,355</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4CD2"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11.1%</w:t>
            </w:r>
          </w:p>
        </w:tc>
      </w:tr>
      <w:tr w:rsidR="00B803A8" w:rsidRPr="00AB1686" w14:paraId="1C3BAC80" w14:textId="77777777" w:rsidTr="00202888">
        <w:trPr>
          <w:trHeight w:val="47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DBA79" w14:textId="77777777" w:rsidR="00E00F26" w:rsidRPr="00AB1686" w:rsidRDefault="00E00F26" w:rsidP="00202888">
            <w:pPr>
              <w:spacing w:line="480" w:lineRule="exact"/>
              <w:jc w:val="center"/>
            </w:pPr>
            <w:r w:rsidRPr="00AB1686">
              <w:rPr>
                <w:rFonts w:hAnsi="標楷體" w:cs="新細明體"/>
                <w:kern w:val="0"/>
                <w:sz w:val="28"/>
                <w:szCs w:val="32"/>
              </w:rPr>
              <w:t>總計</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7AA45"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12,197</w:t>
            </w:r>
          </w:p>
        </w:tc>
        <w:tc>
          <w:tcPr>
            <w:tcW w:w="3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BEBA3" w14:textId="77777777" w:rsidR="00E00F26" w:rsidRPr="00AB1686" w:rsidRDefault="00E00F26" w:rsidP="00202888">
            <w:pPr>
              <w:spacing w:line="480" w:lineRule="exact"/>
              <w:jc w:val="center"/>
              <w:rPr>
                <w:rFonts w:hAnsi="標楷體" w:cs="新細明體"/>
                <w:kern w:val="0"/>
                <w:sz w:val="28"/>
                <w:szCs w:val="32"/>
              </w:rPr>
            </w:pPr>
            <w:r w:rsidRPr="00AB1686">
              <w:rPr>
                <w:rFonts w:hAnsi="標楷體" w:cs="新細明體"/>
                <w:kern w:val="0"/>
                <w:sz w:val="28"/>
                <w:szCs w:val="32"/>
              </w:rPr>
              <w:t>100%</w:t>
            </w:r>
          </w:p>
        </w:tc>
      </w:tr>
    </w:tbl>
    <w:p w14:paraId="38556DA3" w14:textId="77777777" w:rsidR="00E00F26" w:rsidRPr="00AB1686" w:rsidRDefault="00E00F26" w:rsidP="00E00F26">
      <w:pPr>
        <w:pStyle w:val="3"/>
      </w:pPr>
      <w:r w:rsidRPr="00AB1686">
        <w:rPr>
          <w:rFonts w:hAnsi="標楷體"/>
          <w:szCs w:val="32"/>
        </w:rPr>
        <w:t>截至113年2月底為止，</w:t>
      </w:r>
      <w:r w:rsidR="00AB1773" w:rsidRPr="00AB1686">
        <w:rPr>
          <w:rFonts w:hAnsi="標楷體"/>
          <w:szCs w:val="32"/>
        </w:rPr>
        <w:t>境內僱用外籍漁工且聘僱許可</w:t>
      </w:r>
      <w:r w:rsidR="00AB1773" w:rsidRPr="00AB1686">
        <w:t>有效</w:t>
      </w:r>
      <w:r w:rsidR="00AB1773" w:rsidRPr="00AB1686">
        <w:rPr>
          <w:rFonts w:hAnsi="標楷體"/>
          <w:szCs w:val="32"/>
        </w:rPr>
        <w:t>者，其中</w:t>
      </w:r>
      <w:r w:rsidRPr="00AB1686">
        <w:rPr>
          <w:rFonts w:hAnsi="標楷體"/>
          <w:szCs w:val="32"/>
        </w:rPr>
        <w:t>由</w:t>
      </w:r>
      <w:r w:rsidR="00D66EE1" w:rsidRPr="00AB1686">
        <w:rPr>
          <w:rFonts w:hAnsi="標楷體"/>
          <w:szCs w:val="32"/>
        </w:rPr>
        <w:t>長○○</w:t>
      </w:r>
      <w:r w:rsidRPr="00AB1686">
        <w:rPr>
          <w:rFonts w:hAnsi="標楷體"/>
          <w:szCs w:val="32"/>
        </w:rPr>
        <w:t>公司、</w:t>
      </w:r>
      <w:r w:rsidR="00D66EE1" w:rsidRPr="00AB1686">
        <w:rPr>
          <w:rFonts w:hAnsi="標楷體"/>
          <w:szCs w:val="32"/>
        </w:rPr>
        <w:t>銓○</w:t>
      </w:r>
      <w:r w:rsidRPr="00AB1686">
        <w:rPr>
          <w:rFonts w:hAnsi="標楷體"/>
          <w:szCs w:val="32"/>
        </w:rPr>
        <w:t>公司及</w:t>
      </w:r>
      <w:r w:rsidR="00D66EE1" w:rsidRPr="00AB1686">
        <w:rPr>
          <w:rFonts w:hAnsi="標楷體"/>
          <w:szCs w:val="32"/>
        </w:rPr>
        <w:t>和○○</w:t>
      </w:r>
      <w:r w:rsidRPr="00AB1686">
        <w:rPr>
          <w:rFonts w:hAnsi="標楷體"/>
          <w:szCs w:val="32"/>
        </w:rPr>
        <w:t>公司各引進之外籍漁工人數、比率及其雇主人數如下：</w:t>
      </w:r>
    </w:p>
    <w:p w14:paraId="405BD677" w14:textId="77777777" w:rsidR="00E00F26" w:rsidRPr="00AB1686" w:rsidRDefault="00E00F26" w:rsidP="00E00F26">
      <w:pPr>
        <w:pStyle w:val="4"/>
      </w:pPr>
      <w:r w:rsidRPr="00AB1686">
        <w:rPr>
          <w:rFonts w:hint="eastAsia"/>
        </w:rPr>
        <w:t>長</w:t>
      </w:r>
      <w:r w:rsidR="009C6C5F" w:rsidRPr="00AB1686">
        <w:rPr>
          <w:rFonts w:hAnsi="標楷體" w:hint="eastAsia"/>
          <w:szCs w:val="28"/>
        </w:rPr>
        <w:t>○○</w:t>
      </w:r>
      <w:r w:rsidRPr="00AB1686">
        <w:rPr>
          <w:rFonts w:hint="eastAsia"/>
        </w:rPr>
        <w:t>公司：受委任引進漁工</w:t>
      </w:r>
      <w:r w:rsidRPr="00AB1686">
        <w:t>374</w:t>
      </w:r>
      <w:r w:rsidRPr="00AB1686">
        <w:rPr>
          <w:rFonts w:hint="eastAsia"/>
        </w:rPr>
        <w:t>人，接受</w:t>
      </w:r>
      <w:r w:rsidRPr="00AB1686">
        <w:t>12</w:t>
      </w:r>
      <w:r w:rsidRPr="00AB1686">
        <w:rPr>
          <w:rFonts w:hint="eastAsia"/>
        </w:rPr>
        <w:t>位雇主委任。</w:t>
      </w:r>
    </w:p>
    <w:p w14:paraId="1E3F5B50" w14:textId="77777777" w:rsidR="00E00F26" w:rsidRPr="00AB1686" w:rsidRDefault="00D66EE1" w:rsidP="00E00F26">
      <w:pPr>
        <w:pStyle w:val="4"/>
      </w:pPr>
      <w:r w:rsidRPr="00AB1686">
        <w:rPr>
          <w:rFonts w:hint="eastAsia"/>
        </w:rPr>
        <w:t>銓○</w:t>
      </w:r>
      <w:r w:rsidR="00E00F26" w:rsidRPr="00AB1686">
        <w:rPr>
          <w:rFonts w:hint="eastAsia"/>
        </w:rPr>
        <w:t>公司：受委任引進漁工372人，接受12位雇主委任。</w:t>
      </w:r>
    </w:p>
    <w:p w14:paraId="7F9EDBDC" w14:textId="77777777" w:rsidR="00E00F26" w:rsidRPr="00AB1686" w:rsidRDefault="00D66EE1" w:rsidP="00E00F26">
      <w:pPr>
        <w:pStyle w:val="4"/>
      </w:pPr>
      <w:r w:rsidRPr="00AB1686">
        <w:rPr>
          <w:rFonts w:hint="eastAsia"/>
        </w:rPr>
        <w:t>和○○</w:t>
      </w:r>
      <w:r w:rsidR="00E00F26" w:rsidRPr="00AB1686">
        <w:rPr>
          <w:rFonts w:hint="eastAsia"/>
        </w:rPr>
        <w:t>公司：受委任引進漁工255人，接受5位雇主委任。</w:t>
      </w:r>
    </w:p>
    <w:p w14:paraId="0C6571EC" w14:textId="77777777" w:rsidR="00E00F26" w:rsidRPr="00AB1686" w:rsidRDefault="00E00F26" w:rsidP="00E00F26">
      <w:pPr>
        <w:pStyle w:val="3"/>
      </w:pPr>
      <w:r w:rsidRPr="00AB1686">
        <w:lastRenderedPageBreak/>
        <w:tab/>
      </w:r>
      <w:r w:rsidRPr="00AB1686">
        <w:rPr>
          <w:rFonts w:hint="eastAsia"/>
        </w:rPr>
        <w:t>截至</w:t>
      </w:r>
      <w:r w:rsidRPr="00AB1686">
        <w:t>113</w:t>
      </w:r>
      <w:r w:rsidRPr="00AB1686">
        <w:rPr>
          <w:rFonts w:hint="eastAsia"/>
        </w:rPr>
        <w:t>年</w:t>
      </w:r>
      <w:r w:rsidRPr="00AB1686">
        <w:t>2</w:t>
      </w:r>
      <w:r w:rsidRPr="00AB1686">
        <w:rPr>
          <w:rFonts w:hint="eastAsia"/>
        </w:rPr>
        <w:t>月底，</w:t>
      </w:r>
      <w:r w:rsidR="00B70404" w:rsidRPr="00AB1686">
        <w:rPr>
          <w:rFonts w:hint="eastAsia"/>
        </w:rPr>
        <w:t>臺灣</w:t>
      </w:r>
      <w:r w:rsidRPr="00AB1686">
        <w:rPr>
          <w:rFonts w:hint="eastAsia"/>
        </w:rPr>
        <w:t>境內僱用外籍漁工在</w:t>
      </w:r>
      <w:r w:rsidR="00B70404" w:rsidRPr="00AB1686">
        <w:rPr>
          <w:rFonts w:hint="eastAsia"/>
        </w:rPr>
        <w:t>臺灣</w:t>
      </w:r>
      <w:r w:rsidRPr="00AB1686">
        <w:rPr>
          <w:rFonts w:hint="eastAsia"/>
        </w:rPr>
        <w:t>各漁港工作之人數(本報告僅列300人以上之漁港)</w:t>
      </w:r>
      <w:r w:rsidRPr="00AB1686">
        <w:rPr>
          <w:rFonts w:ascii="新細明體" w:eastAsia="新細明體" w:hAnsi="新細明體" w:hint="eastAsia"/>
        </w:rPr>
        <w:t>：</w:t>
      </w:r>
    </w:p>
    <w:tbl>
      <w:tblPr>
        <w:tblStyle w:val="af7"/>
        <w:tblW w:w="0" w:type="auto"/>
        <w:tblInd w:w="1361" w:type="dxa"/>
        <w:tblLook w:val="04A0" w:firstRow="1" w:lastRow="0" w:firstColumn="1" w:lastColumn="0" w:noHBand="0" w:noVBand="1"/>
      </w:tblPr>
      <w:tblGrid>
        <w:gridCol w:w="1900"/>
        <w:gridCol w:w="1899"/>
        <w:gridCol w:w="1837"/>
        <w:gridCol w:w="1837"/>
      </w:tblGrid>
      <w:tr w:rsidR="00B803A8" w:rsidRPr="00AB1686" w14:paraId="5549971B" w14:textId="77777777" w:rsidTr="00E00F26">
        <w:tc>
          <w:tcPr>
            <w:tcW w:w="1900" w:type="dxa"/>
          </w:tcPr>
          <w:p w14:paraId="2AD02CE6" w14:textId="77777777" w:rsidR="00E00F26" w:rsidRPr="00AB1686" w:rsidRDefault="00E00F26" w:rsidP="00E00F26">
            <w:pPr>
              <w:pStyle w:val="3"/>
              <w:numPr>
                <w:ilvl w:val="0"/>
                <w:numId w:val="0"/>
              </w:numPr>
            </w:pPr>
            <w:r w:rsidRPr="00AB1686">
              <w:rPr>
                <w:rFonts w:hint="eastAsia"/>
              </w:rPr>
              <w:t>船籍港</w:t>
            </w:r>
          </w:p>
        </w:tc>
        <w:tc>
          <w:tcPr>
            <w:tcW w:w="1899" w:type="dxa"/>
          </w:tcPr>
          <w:p w14:paraId="0F5735F2" w14:textId="77777777" w:rsidR="00E00F26" w:rsidRPr="00AB1686" w:rsidRDefault="00E00F26" w:rsidP="00E00F26">
            <w:pPr>
              <w:pStyle w:val="3"/>
              <w:numPr>
                <w:ilvl w:val="0"/>
                <w:numId w:val="0"/>
              </w:numPr>
            </w:pPr>
            <w:r w:rsidRPr="00AB1686">
              <w:rPr>
                <w:rFonts w:hint="eastAsia"/>
              </w:rPr>
              <w:t>人數</w:t>
            </w:r>
          </w:p>
        </w:tc>
        <w:tc>
          <w:tcPr>
            <w:tcW w:w="1837" w:type="dxa"/>
          </w:tcPr>
          <w:p w14:paraId="1FBD35D8" w14:textId="77777777" w:rsidR="00E00F26" w:rsidRPr="00AB1686" w:rsidRDefault="00E00F26" w:rsidP="00E00F26">
            <w:pPr>
              <w:pStyle w:val="3"/>
              <w:numPr>
                <w:ilvl w:val="0"/>
                <w:numId w:val="0"/>
              </w:numPr>
            </w:pPr>
            <w:r w:rsidRPr="00AB1686">
              <w:rPr>
                <w:rFonts w:hint="eastAsia"/>
              </w:rPr>
              <w:t>船籍港</w:t>
            </w:r>
          </w:p>
        </w:tc>
        <w:tc>
          <w:tcPr>
            <w:tcW w:w="1837" w:type="dxa"/>
          </w:tcPr>
          <w:p w14:paraId="38C76A66" w14:textId="77777777" w:rsidR="00E00F26" w:rsidRPr="00AB1686" w:rsidRDefault="00E00F26" w:rsidP="00E00F26">
            <w:pPr>
              <w:pStyle w:val="3"/>
              <w:numPr>
                <w:ilvl w:val="0"/>
                <w:numId w:val="0"/>
              </w:numPr>
            </w:pPr>
            <w:r w:rsidRPr="00AB1686">
              <w:rPr>
                <w:rFonts w:hint="eastAsia"/>
              </w:rPr>
              <w:t>人數</w:t>
            </w:r>
          </w:p>
        </w:tc>
      </w:tr>
      <w:tr w:rsidR="00B803A8" w:rsidRPr="00AB1686" w14:paraId="1A3A2A86" w14:textId="77777777" w:rsidTr="00E00F26">
        <w:tc>
          <w:tcPr>
            <w:tcW w:w="1900" w:type="dxa"/>
          </w:tcPr>
          <w:p w14:paraId="0336CEAA" w14:textId="77777777" w:rsidR="00E00F26" w:rsidRPr="00AB1686" w:rsidRDefault="00A454B0" w:rsidP="00E00F26">
            <w:pPr>
              <w:pStyle w:val="3"/>
              <w:numPr>
                <w:ilvl w:val="0"/>
                <w:numId w:val="0"/>
              </w:numPr>
            </w:pPr>
            <w:r w:rsidRPr="00AB1686">
              <w:rPr>
                <w:rFonts w:hint="eastAsia"/>
              </w:rPr>
              <w:t>八斗子</w:t>
            </w:r>
          </w:p>
        </w:tc>
        <w:tc>
          <w:tcPr>
            <w:tcW w:w="1899" w:type="dxa"/>
          </w:tcPr>
          <w:p w14:paraId="68A2F9CA" w14:textId="77777777" w:rsidR="00E00F26" w:rsidRPr="00AB1686" w:rsidRDefault="00A454B0" w:rsidP="00E00F26">
            <w:pPr>
              <w:pStyle w:val="3"/>
              <w:numPr>
                <w:ilvl w:val="0"/>
                <w:numId w:val="0"/>
              </w:numPr>
            </w:pPr>
            <w:r w:rsidRPr="00AB1686">
              <w:rPr>
                <w:rFonts w:hint="eastAsia"/>
              </w:rPr>
              <w:t>392</w:t>
            </w:r>
          </w:p>
        </w:tc>
        <w:tc>
          <w:tcPr>
            <w:tcW w:w="1837" w:type="dxa"/>
          </w:tcPr>
          <w:p w14:paraId="4F55B6C4" w14:textId="77777777" w:rsidR="00E00F26" w:rsidRPr="00AB1686" w:rsidRDefault="00A46E2E" w:rsidP="00E00F26">
            <w:pPr>
              <w:pStyle w:val="3"/>
              <w:numPr>
                <w:ilvl w:val="0"/>
                <w:numId w:val="0"/>
              </w:numPr>
            </w:pPr>
            <w:r w:rsidRPr="00AB1686">
              <w:rPr>
                <w:rFonts w:hint="eastAsia"/>
              </w:rPr>
              <w:t>南方澳</w:t>
            </w:r>
          </w:p>
        </w:tc>
        <w:tc>
          <w:tcPr>
            <w:tcW w:w="1837" w:type="dxa"/>
          </w:tcPr>
          <w:p w14:paraId="26515BC4" w14:textId="77777777" w:rsidR="00E00F26" w:rsidRPr="00AB1686" w:rsidRDefault="00A46E2E" w:rsidP="00E00F26">
            <w:pPr>
              <w:pStyle w:val="3"/>
              <w:numPr>
                <w:ilvl w:val="0"/>
                <w:numId w:val="0"/>
              </w:numPr>
            </w:pPr>
            <w:r w:rsidRPr="00AB1686">
              <w:rPr>
                <w:rFonts w:hint="eastAsia"/>
              </w:rPr>
              <w:t>1</w:t>
            </w:r>
            <w:r w:rsidR="00B70404" w:rsidRPr="00AB1686">
              <w:t>,</w:t>
            </w:r>
            <w:r w:rsidRPr="00AB1686">
              <w:rPr>
                <w:rFonts w:hint="eastAsia"/>
              </w:rPr>
              <w:t>088</w:t>
            </w:r>
          </w:p>
        </w:tc>
      </w:tr>
      <w:tr w:rsidR="00B803A8" w:rsidRPr="00AB1686" w14:paraId="474FC20D" w14:textId="77777777" w:rsidTr="00E00F26">
        <w:tc>
          <w:tcPr>
            <w:tcW w:w="1900" w:type="dxa"/>
          </w:tcPr>
          <w:p w14:paraId="447E129F" w14:textId="77777777" w:rsidR="00E00F26" w:rsidRPr="00AB1686" w:rsidRDefault="00A46E2E" w:rsidP="00E00F26">
            <w:pPr>
              <w:pStyle w:val="3"/>
              <w:numPr>
                <w:ilvl w:val="0"/>
                <w:numId w:val="0"/>
              </w:numPr>
            </w:pPr>
            <w:r w:rsidRPr="00AB1686">
              <w:rPr>
                <w:rFonts w:hint="eastAsia"/>
              </w:rPr>
              <w:t>野柳</w:t>
            </w:r>
          </w:p>
        </w:tc>
        <w:tc>
          <w:tcPr>
            <w:tcW w:w="1899" w:type="dxa"/>
          </w:tcPr>
          <w:p w14:paraId="339D4397" w14:textId="77777777" w:rsidR="00E00F26" w:rsidRPr="00AB1686" w:rsidRDefault="00A46E2E" w:rsidP="00E00F26">
            <w:pPr>
              <w:pStyle w:val="3"/>
              <w:numPr>
                <w:ilvl w:val="0"/>
                <w:numId w:val="0"/>
              </w:numPr>
            </w:pPr>
            <w:r w:rsidRPr="00AB1686">
              <w:rPr>
                <w:rFonts w:hint="eastAsia"/>
              </w:rPr>
              <w:t>309</w:t>
            </w:r>
          </w:p>
        </w:tc>
        <w:tc>
          <w:tcPr>
            <w:tcW w:w="1837" w:type="dxa"/>
          </w:tcPr>
          <w:p w14:paraId="3336CBED" w14:textId="77777777" w:rsidR="00E00F26" w:rsidRPr="00AB1686" w:rsidRDefault="00A46E2E" w:rsidP="00E00F26">
            <w:pPr>
              <w:pStyle w:val="3"/>
              <w:numPr>
                <w:ilvl w:val="0"/>
                <w:numId w:val="0"/>
              </w:numPr>
            </w:pPr>
            <w:r w:rsidRPr="00AB1686">
              <w:rPr>
                <w:rFonts w:hint="eastAsia"/>
              </w:rPr>
              <w:t>深澳</w:t>
            </w:r>
          </w:p>
        </w:tc>
        <w:tc>
          <w:tcPr>
            <w:tcW w:w="1837" w:type="dxa"/>
          </w:tcPr>
          <w:p w14:paraId="583A154B" w14:textId="77777777" w:rsidR="00E00F26" w:rsidRPr="00AB1686" w:rsidRDefault="00A46E2E" w:rsidP="00E00F26">
            <w:pPr>
              <w:pStyle w:val="3"/>
              <w:numPr>
                <w:ilvl w:val="0"/>
                <w:numId w:val="0"/>
              </w:numPr>
            </w:pPr>
            <w:r w:rsidRPr="00AB1686">
              <w:rPr>
                <w:rFonts w:hint="eastAsia"/>
              </w:rPr>
              <w:t>530</w:t>
            </w:r>
          </w:p>
        </w:tc>
      </w:tr>
      <w:tr w:rsidR="00B803A8" w:rsidRPr="00AB1686" w14:paraId="3F6E4BEE" w14:textId="77777777" w:rsidTr="00E00F26">
        <w:tc>
          <w:tcPr>
            <w:tcW w:w="1900" w:type="dxa"/>
          </w:tcPr>
          <w:p w14:paraId="59D44476" w14:textId="77777777" w:rsidR="00A46E2E" w:rsidRPr="00AB1686" w:rsidRDefault="00A46E2E" w:rsidP="00A46E2E">
            <w:pPr>
              <w:pStyle w:val="3"/>
              <w:numPr>
                <w:ilvl w:val="0"/>
                <w:numId w:val="0"/>
              </w:numPr>
            </w:pPr>
            <w:r w:rsidRPr="00AB1686">
              <w:rPr>
                <w:rFonts w:hint="eastAsia"/>
              </w:rPr>
              <w:t>外垵</w:t>
            </w:r>
          </w:p>
        </w:tc>
        <w:tc>
          <w:tcPr>
            <w:tcW w:w="1899" w:type="dxa"/>
          </w:tcPr>
          <w:p w14:paraId="3F53579B" w14:textId="77777777" w:rsidR="00A46E2E" w:rsidRPr="00AB1686" w:rsidRDefault="00A46E2E" w:rsidP="00A46E2E">
            <w:pPr>
              <w:pStyle w:val="3"/>
              <w:numPr>
                <w:ilvl w:val="0"/>
                <w:numId w:val="0"/>
              </w:numPr>
            </w:pPr>
            <w:r w:rsidRPr="00AB1686">
              <w:rPr>
                <w:rFonts w:hint="eastAsia"/>
              </w:rPr>
              <w:t>351</w:t>
            </w:r>
          </w:p>
        </w:tc>
        <w:tc>
          <w:tcPr>
            <w:tcW w:w="1837" w:type="dxa"/>
          </w:tcPr>
          <w:p w14:paraId="7B54AEFF" w14:textId="77777777" w:rsidR="00A46E2E" w:rsidRPr="00AB1686" w:rsidRDefault="00A46E2E" w:rsidP="00A46E2E">
            <w:pPr>
              <w:pStyle w:val="3"/>
              <w:numPr>
                <w:ilvl w:val="0"/>
                <w:numId w:val="0"/>
              </w:numPr>
            </w:pPr>
            <w:r w:rsidRPr="00AB1686">
              <w:rPr>
                <w:rFonts w:hint="eastAsia"/>
              </w:rPr>
              <w:t>大溪</w:t>
            </w:r>
          </w:p>
        </w:tc>
        <w:tc>
          <w:tcPr>
            <w:tcW w:w="1837" w:type="dxa"/>
          </w:tcPr>
          <w:p w14:paraId="7ACA56BB" w14:textId="77777777" w:rsidR="00A46E2E" w:rsidRPr="00AB1686" w:rsidRDefault="00A46E2E" w:rsidP="00A46E2E">
            <w:pPr>
              <w:pStyle w:val="3"/>
              <w:numPr>
                <w:ilvl w:val="0"/>
                <w:numId w:val="0"/>
              </w:numPr>
            </w:pPr>
            <w:r w:rsidRPr="00AB1686">
              <w:rPr>
                <w:rFonts w:hint="eastAsia"/>
              </w:rPr>
              <w:t>383</w:t>
            </w:r>
          </w:p>
        </w:tc>
      </w:tr>
      <w:tr w:rsidR="00B803A8" w:rsidRPr="00AB1686" w14:paraId="3370C30C" w14:textId="77777777" w:rsidTr="00E00F26">
        <w:tc>
          <w:tcPr>
            <w:tcW w:w="1900" w:type="dxa"/>
          </w:tcPr>
          <w:p w14:paraId="0563B704" w14:textId="77777777" w:rsidR="00A46E2E" w:rsidRPr="00AB1686" w:rsidRDefault="00A46E2E" w:rsidP="00A46E2E">
            <w:pPr>
              <w:pStyle w:val="3"/>
              <w:numPr>
                <w:ilvl w:val="0"/>
                <w:numId w:val="0"/>
              </w:numPr>
            </w:pPr>
            <w:r w:rsidRPr="00AB1686">
              <w:rPr>
                <w:rFonts w:hint="eastAsia"/>
              </w:rPr>
              <w:t>東港鹽埔</w:t>
            </w:r>
          </w:p>
        </w:tc>
        <w:tc>
          <w:tcPr>
            <w:tcW w:w="1899" w:type="dxa"/>
          </w:tcPr>
          <w:p w14:paraId="5D70C7DA" w14:textId="77777777" w:rsidR="00A46E2E" w:rsidRPr="00AB1686" w:rsidRDefault="00A46E2E" w:rsidP="00A46E2E">
            <w:pPr>
              <w:pStyle w:val="3"/>
              <w:numPr>
                <w:ilvl w:val="0"/>
                <w:numId w:val="0"/>
              </w:numPr>
            </w:pPr>
            <w:r w:rsidRPr="00AB1686">
              <w:rPr>
                <w:rFonts w:hint="eastAsia"/>
              </w:rPr>
              <w:t>671</w:t>
            </w:r>
          </w:p>
        </w:tc>
        <w:tc>
          <w:tcPr>
            <w:tcW w:w="1837" w:type="dxa"/>
          </w:tcPr>
          <w:p w14:paraId="4AAFE743" w14:textId="77777777" w:rsidR="00A46E2E" w:rsidRPr="00AB1686" w:rsidRDefault="00A46E2E" w:rsidP="00A46E2E">
            <w:pPr>
              <w:pStyle w:val="3"/>
              <w:numPr>
                <w:ilvl w:val="0"/>
                <w:numId w:val="0"/>
              </w:numPr>
            </w:pPr>
            <w:r w:rsidRPr="00AB1686">
              <w:rPr>
                <w:rFonts w:hint="eastAsia"/>
              </w:rPr>
              <w:t>馬公</w:t>
            </w:r>
          </w:p>
        </w:tc>
        <w:tc>
          <w:tcPr>
            <w:tcW w:w="1837" w:type="dxa"/>
          </w:tcPr>
          <w:p w14:paraId="5947D2D9" w14:textId="77777777" w:rsidR="00A46E2E" w:rsidRPr="00AB1686" w:rsidRDefault="00A46E2E" w:rsidP="00A46E2E">
            <w:pPr>
              <w:pStyle w:val="3"/>
              <w:numPr>
                <w:ilvl w:val="0"/>
                <w:numId w:val="0"/>
              </w:numPr>
            </w:pPr>
            <w:r w:rsidRPr="00AB1686">
              <w:rPr>
                <w:rFonts w:hint="eastAsia"/>
              </w:rPr>
              <w:t>350</w:t>
            </w:r>
          </w:p>
        </w:tc>
      </w:tr>
    </w:tbl>
    <w:p w14:paraId="07F772A3" w14:textId="77777777" w:rsidR="00D30C3D" w:rsidRPr="00AB1686" w:rsidRDefault="00D30C3D" w:rsidP="00C008ED">
      <w:pPr>
        <w:pStyle w:val="2"/>
      </w:pPr>
      <w:bookmarkStart w:id="92" w:name="_Toc176530962"/>
      <w:r w:rsidRPr="00AB1686">
        <w:rPr>
          <w:rFonts w:hAnsi="標楷體"/>
          <w:szCs w:val="32"/>
        </w:rPr>
        <w:t>針對</w:t>
      </w:r>
      <w:r w:rsidR="00B70404" w:rsidRPr="00AB1686">
        <w:rPr>
          <w:rFonts w:hAnsi="標楷體"/>
          <w:szCs w:val="32"/>
        </w:rPr>
        <w:t>臺灣</w:t>
      </w:r>
      <w:r w:rsidRPr="00AB1686">
        <w:rPr>
          <w:rFonts w:hAnsi="標楷體"/>
          <w:szCs w:val="32"/>
        </w:rPr>
        <w:t>境內僱用外籍漁工，政府所擬之定型化契約範本</w:t>
      </w:r>
      <w:r w:rsidRPr="00AB1686">
        <w:rPr>
          <w:rFonts w:hAnsi="標楷體" w:hint="eastAsia"/>
          <w:szCs w:val="32"/>
        </w:rPr>
        <w:t>及</w:t>
      </w:r>
      <w:r w:rsidRPr="00AB1686">
        <w:rPr>
          <w:rFonts w:hAnsi="標楷體"/>
          <w:szCs w:val="32"/>
        </w:rPr>
        <w:t>實際合約</w:t>
      </w:r>
      <w:r w:rsidR="0004452A" w:rsidRPr="00AB1686">
        <w:rPr>
          <w:rStyle w:val="aff"/>
          <w:rFonts w:hAnsi="標楷體"/>
          <w:szCs w:val="32"/>
        </w:rPr>
        <w:footnoteReference w:id="7"/>
      </w:r>
      <w:r w:rsidR="001C154F" w:rsidRPr="00AB1686">
        <w:rPr>
          <w:rFonts w:ascii="新細明體" w:eastAsia="新細明體" w:hAnsi="新細明體" w:hint="eastAsia"/>
          <w:szCs w:val="32"/>
        </w:rPr>
        <w:t>：</w:t>
      </w:r>
      <w:bookmarkEnd w:id="92"/>
    </w:p>
    <w:p w14:paraId="3AF5916F" w14:textId="77777777" w:rsidR="00D30C3D" w:rsidRPr="00AB1686" w:rsidRDefault="00D30C3D" w:rsidP="00D30C3D">
      <w:pPr>
        <w:pStyle w:val="3"/>
      </w:pPr>
      <w:r w:rsidRPr="00AB1686">
        <w:t>依就業服務法第46條及相關法令規定，雇主與外籍漁工雙方須簽訂書面定期勞動契約、外國人入國工作費用及工資切結書，除應以中文為之，並應作成該外籍漁工母國文字譯本，以具體明確勞雇雙方權利義務，並於申辦外籍漁工入臺簽證時，即應備簽妥之勞動契約及經移工本國主管部門驗證之外國人入國工作費用及工資切結書。為避免移工入國後遭雇主強迫重新議定勞動契約影響移工權益，已規定外國人入國工作費用及工資切結書之內容不得為不利於移工之變更，雇主亦有備置及保存義務，以供地方勞工主管機關檢查。</w:t>
      </w:r>
    </w:p>
    <w:p w14:paraId="79D92E55" w14:textId="77777777" w:rsidR="00D30C3D" w:rsidRPr="00AB1686" w:rsidRDefault="00D30C3D" w:rsidP="00D30C3D">
      <w:pPr>
        <w:pStyle w:val="3"/>
      </w:pPr>
      <w:r w:rsidRPr="00AB1686">
        <w:rPr>
          <w:rFonts w:hAnsi="標楷體"/>
          <w:szCs w:val="32"/>
        </w:rPr>
        <w:t>另目前各移工來源國基於維護該國漁工來臺工作權益，提供經</w:t>
      </w:r>
      <w:r w:rsidR="00E32237" w:rsidRPr="00AB1686">
        <w:rPr>
          <w:rFonts w:hAnsi="標楷體"/>
          <w:szCs w:val="32"/>
        </w:rPr>
        <w:t>勞動部</w:t>
      </w:r>
      <w:r w:rsidRPr="00AB1686">
        <w:rPr>
          <w:rFonts w:hAnsi="標楷體"/>
          <w:szCs w:val="32"/>
        </w:rPr>
        <w:t>檢視符合我國法令之勞動契約範本，且對雙方簽署之勞動契約於移工出國前進行驗證。</w:t>
      </w:r>
    </w:p>
    <w:p w14:paraId="1BD35902" w14:textId="77777777" w:rsidR="00D30C3D" w:rsidRPr="00AB1686" w:rsidRDefault="00D30C3D" w:rsidP="00D30C3D">
      <w:pPr>
        <w:pStyle w:val="3"/>
      </w:pPr>
      <w:r w:rsidRPr="00AB1686">
        <w:rPr>
          <w:rFonts w:hAnsi="標楷體"/>
          <w:szCs w:val="32"/>
        </w:rPr>
        <w:t>依就業服務法第40條第1項第1款規定，私立就業服務機構辦理仲介業務應與雇主或移工簽訂書面契約，又依就業服務法第39條及私立就業服務機構許可及管理辦法第8條規定，備置及保存各項文件資</w:t>
      </w:r>
      <w:r w:rsidRPr="00AB1686">
        <w:rPr>
          <w:rFonts w:hAnsi="標楷體"/>
          <w:szCs w:val="32"/>
        </w:rPr>
        <w:lastRenderedPageBreak/>
        <w:t>料5年，於主管機關檢查時，不得規避、妨礙或拒絕。</w:t>
      </w:r>
    </w:p>
    <w:p w14:paraId="160A6B62" w14:textId="77777777" w:rsidR="00D30C3D" w:rsidRPr="00AB1686" w:rsidRDefault="00D30C3D" w:rsidP="00D30C3D">
      <w:pPr>
        <w:pStyle w:val="3"/>
        <w:rPr>
          <w:rFonts w:hAnsi="標楷體"/>
          <w:szCs w:val="32"/>
        </w:rPr>
      </w:pPr>
      <w:r w:rsidRPr="00AB1686">
        <w:rPr>
          <w:rFonts w:hAnsi="標楷體"/>
          <w:szCs w:val="32"/>
        </w:rPr>
        <w:t>為保障移工與私立就業服務機構雙方權益，</w:t>
      </w:r>
      <w:r w:rsidR="00E32237" w:rsidRPr="00AB1686">
        <w:rPr>
          <w:rFonts w:hAnsi="標楷體"/>
          <w:szCs w:val="32"/>
        </w:rPr>
        <w:t>勞動部</w:t>
      </w:r>
      <w:r w:rsidRPr="00AB1686">
        <w:rPr>
          <w:rFonts w:hAnsi="標楷體"/>
          <w:szCs w:val="32"/>
        </w:rPr>
        <w:t>訂有「從事就業服務法第46條第1項第8款至第10款規定工作之外國人委任辦理就業服務事項契約」範本，並置於發展署網站(為民服務專區)，以供訂約雙方參考利用。</w:t>
      </w:r>
    </w:p>
    <w:p w14:paraId="28C65749" w14:textId="77777777" w:rsidR="00D30C3D" w:rsidRPr="00AB1686" w:rsidRDefault="00D30C3D" w:rsidP="00D30C3D">
      <w:pPr>
        <w:pStyle w:val="3"/>
        <w:rPr>
          <w:rFonts w:hAnsi="標楷體"/>
          <w:szCs w:val="32"/>
        </w:rPr>
      </w:pPr>
      <w:r w:rsidRPr="00AB1686">
        <w:rPr>
          <w:rFonts w:hAnsi="標楷體"/>
          <w:szCs w:val="32"/>
        </w:rPr>
        <w:t>依雇主聘僱外國人許可及管理辦法第34條規定，外國人受聘僱從事就業服務法第46條第1項第8款至第11款規定工作之外國人，雇主應於外國人入國後3日內向外國人工作地直轄市、縣(市)政府(下稱地方政府)辦理入國通報，俾憑地方政府3個月內完成實施檢查，檢查項目包括：雇主有無依外國人生活照顧服務計畫書裁量基準妥善安排外國人膳宿、請雙方提出委任契約檢查私立就業服務機構向雇主和移工收費情形，及瞭</w:t>
      </w:r>
      <w:r w:rsidR="00205D39" w:rsidRPr="00AB1686">
        <w:rPr>
          <w:rFonts w:hAnsi="標楷體"/>
          <w:szCs w:val="32"/>
        </w:rPr>
        <w:t>解</w:t>
      </w:r>
      <w:r w:rsidR="005A2E69" w:rsidRPr="00AB1686">
        <w:rPr>
          <w:rFonts w:hAnsi="標楷體"/>
          <w:szCs w:val="32"/>
        </w:rPr>
        <w:t>雇主</w:t>
      </w:r>
      <w:r w:rsidRPr="00AB1686">
        <w:rPr>
          <w:rFonts w:hAnsi="標楷體"/>
          <w:szCs w:val="32"/>
        </w:rPr>
        <w:t>聘僱外國人有無違法之情事，以確保移工在臺工作權益。</w:t>
      </w:r>
    </w:p>
    <w:p w14:paraId="5C0F4656" w14:textId="77777777" w:rsidR="00016823" w:rsidRPr="00AB1686" w:rsidRDefault="00016823" w:rsidP="00D30C3D">
      <w:pPr>
        <w:pStyle w:val="3"/>
        <w:rPr>
          <w:szCs w:val="32"/>
        </w:rPr>
      </w:pPr>
      <w:r w:rsidRPr="00AB1686">
        <w:rPr>
          <w:rFonts w:hAnsi="標楷體" w:hint="eastAsia"/>
          <w:szCs w:val="32"/>
        </w:rPr>
        <w:t>本院調查發現，</w:t>
      </w:r>
      <w:r w:rsidR="006E5397" w:rsidRPr="00AB1686">
        <w:rPr>
          <w:rFonts w:hAnsi="標楷體"/>
          <w:szCs w:val="32"/>
        </w:rPr>
        <w:t>外籍漁工</w:t>
      </w:r>
      <w:r w:rsidR="006E5397" w:rsidRPr="00AB1686">
        <w:rPr>
          <w:rFonts w:hAnsi="標楷體" w:hint="eastAsia"/>
          <w:szCs w:val="32"/>
        </w:rPr>
        <w:t>與雇主簽約3年，</w:t>
      </w:r>
      <w:r w:rsidR="006E5397" w:rsidRPr="00AB1686">
        <w:rPr>
          <w:rFonts w:hAnsi="標楷體"/>
          <w:szCs w:val="32"/>
        </w:rPr>
        <w:t>外籍漁工</w:t>
      </w:r>
      <w:r w:rsidR="006E5397" w:rsidRPr="00AB1686">
        <w:rPr>
          <w:rFonts w:hAnsi="標楷體" w:hint="eastAsia"/>
          <w:szCs w:val="32"/>
        </w:rPr>
        <w:t>來臺灣之前都不知道會有休漁、停工的狀況，</w:t>
      </w:r>
      <w:r w:rsidR="008500A0" w:rsidRPr="00AB1686">
        <w:rPr>
          <w:rFonts w:hAnsi="標楷體" w:hint="eastAsia"/>
          <w:szCs w:val="32"/>
        </w:rPr>
        <w:t>仲介亦未告知實情，</w:t>
      </w:r>
      <w:r w:rsidR="006C184A" w:rsidRPr="00AB1686">
        <w:rPr>
          <w:rFonts w:hAnsi="標楷體" w:hint="eastAsia"/>
          <w:szCs w:val="32"/>
        </w:rPr>
        <w:t>讓</w:t>
      </w:r>
      <w:r w:rsidR="006E5397" w:rsidRPr="00AB1686">
        <w:rPr>
          <w:rFonts w:hAnsi="標楷體" w:hint="eastAsia"/>
          <w:szCs w:val="32"/>
        </w:rPr>
        <w:t>他們</w:t>
      </w:r>
      <w:r w:rsidRPr="00AB1686">
        <w:rPr>
          <w:rFonts w:hAnsi="標楷體" w:hint="eastAsia"/>
          <w:szCs w:val="32"/>
        </w:rPr>
        <w:t>以為可以</w:t>
      </w:r>
      <w:r w:rsidR="006E5397" w:rsidRPr="00AB1686">
        <w:rPr>
          <w:rFonts w:hAnsi="標楷體" w:hint="eastAsia"/>
          <w:szCs w:val="32"/>
        </w:rPr>
        <w:t>連續</w:t>
      </w:r>
      <w:r w:rsidRPr="00AB1686">
        <w:rPr>
          <w:rFonts w:hAnsi="標楷體" w:hint="eastAsia"/>
          <w:szCs w:val="32"/>
        </w:rPr>
        <w:t>工作3年</w:t>
      </w:r>
      <w:r w:rsidR="00FF3FEA" w:rsidRPr="00AB1686">
        <w:rPr>
          <w:rFonts w:hAnsi="標楷體" w:hint="eastAsia"/>
          <w:szCs w:val="32"/>
        </w:rPr>
        <w:t>並有收入</w:t>
      </w:r>
      <w:r w:rsidR="00EB4271" w:rsidRPr="00AB1686">
        <w:rPr>
          <w:rFonts w:hAnsi="標楷體" w:hint="eastAsia"/>
          <w:szCs w:val="32"/>
        </w:rPr>
        <w:t>。</w:t>
      </w:r>
      <w:r w:rsidR="006E5397" w:rsidRPr="00AB1686">
        <w:rPr>
          <w:rFonts w:hAnsi="標楷體" w:hint="eastAsia"/>
          <w:szCs w:val="32"/>
        </w:rPr>
        <w:t>臺灣漁業季節性問題，確實存在其勞動特性，勞動契約應</w:t>
      </w:r>
      <w:r w:rsidR="006E5397" w:rsidRPr="00AB1686">
        <w:rPr>
          <w:rFonts w:hAnsi="標楷體"/>
          <w:szCs w:val="32"/>
        </w:rPr>
        <w:t>具體明確</w:t>
      </w:r>
      <w:r w:rsidR="006E5397" w:rsidRPr="00AB1686">
        <w:rPr>
          <w:rFonts w:hAnsi="標楷體" w:hint="eastAsia"/>
          <w:szCs w:val="32"/>
        </w:rPr>
        <w:t>規定</w:t>
      </w:r>
      <w:r w:rsidR="006E5397" w:rsidRPr="00AB1686">
        <w:rPr>
          <w:rFonts w:hAnsi="標楷體"/>
          <w:szCs w:val="32"/>
        </w:rPr>
        <w:t>勞雇雙方權利義務，</w:t>
      </w:r>
      <w:r w:rsidR="006E5397" w:rsidRPr="00AB1686">
        <w:rPr>
          <w:rFonts w:hAnsi="標楷體" w:hint="eastAsia"/>
          <w:szCs w:val="32"/>
        </w:rPr>
        <w:t>包括休漁期問題，讓漁工來臺前充分理解工作內容、權利義務，事先告知漁船作業方式、休漁等資訊，以保障</w:t>
      </w:r>
      <w:r w:rsidR="006E5397" w:rsidRPr="00AB1686">
        <w:rPr>
          <w:rFonts w:hAnsi="標楷體"/>
          <w:szCs w:val="32"/>
        </w:rPr>
        <w:t>移工權益</w:t>
      </w:r>
      <w:r w:rsidR="006E5397" w:rsidRPr="00AB1686">
        <w:rPr>
          <w:rFonts w:hAnsi="標楷體" w:hint="eastAsia"/>
          <w:szCs w:val="32"/>
        </w:rPr>
        <w:t>、避免爭議性問題發生。</w:t>
      </w:r>
    </w:p>
    <w:p w14:paraId="510A41A2" w14:textId="77777777" w:rsidR="00C557AD" w:rsidRPr="00AB1686" w:rsidRDefault="00C557AD" w:rsidP="00C557AD">
      <w:pPr>
        <w:pStyle w:val="2"/>
      </w:pPr>
      <w:bookmarkStart w:id="93" w:name="_Toc176530963"/>
      <w:r w:rsidRPr="00AB1686">
        <w:rPr>
          <w:rFonts w:hAnsi="標楷體"/>
          <w:szCs w:val="32"/>
        </w:rPr>
        <w:t>境內聘僱外籍漁工</w:t>
      </w:r>
      <w:r w:rsidR="005765AF" w:rsidRPr="00AB1686">
        <w:rPr>
          <w:rFonts w:hAnsi="標楷體" w:hint="eastAsia"/>
          <w:szCs w:val="32"/>
        </w:rPr>
        <w:t>自</w:t>
      </w:r>
      <w:r w:rsidRPr="00AB1686">
        <w:rPr>
          <w:rFonts w:hAnsi="標楷體"/>
          <w:szCs w:val="32"/>
        </w:rPr>
        <w:t>111</w:t>
      </w:r>
      <w:r w:rsidR="005765AF" w:rsidRPr="00AB1686">
        <w:rPr>
          <w:rFonts w:hAnsi="標楷體" w:hint="eastAsia"/>
          <w:szCs w:val="32"/>
        </w:rPr>
        <w:t>年</w:t>
      </w:r>
      <w:r w:rsidRPr="00AB1686">
        <w:rPr>
          <w:rFonts w:hAnsi="標楷體"/>
          <w:szCs w:val="32"/>
        </w:rPr>
        <w:t>至113年2月底</w:t>
      </w:r>
      <w:r w:rsidR="005765AF" w:rsidRPr="00AB1686">
        <w:rPr>
          <w:rFonts w:hAnsi="標楷體" w:hint="eastAsia"/>
          <w:szCs w:val="32"/>
        </w:rPr>
        <w:t>，</w:t>
      </w:r>
      <w:r w:rsidRPr="00AB1686">
        <w:rPr>
          <w:rFonts w:hAnsi="標楷體"/>
          <w:szCs w:val="32"/>
        </w:rPr>
        <w:t>向1955專線申訴</w:t>
      </w:r>
      <w:r w:rsidR="00F02DFE" w:rsidRPr="00AB1686">
        <w:rPr>
          <w:rFonts w:hAnsi="標楷體" w:hint="eastAsia"/>
          <w:szCs w:val="32"/>
        </w:rPr>
        <w:t>之</w:t>
      </w:r>
      <w:r w:rsidRPr="00AB1686">
        <w:rPr>
          <w:rFonts w:hAnsi="標楷體"/>
          <w:szCs w:val="32"/>
        </w:rPr>
        <w:t>分析資料</w:t>
      </w:r>
      <w:r w:rsidR="0004452A" w:rsidRPr="00AB1686">
        <w:rPr>
          <w:rStyle w:val="aff"/>
          <w:rFonts w:hAnsi="標楷體"/>
          <w:szCs w:val="32"/>
        </w:rPr>
        <w:footnoteReference w:id="8"/>
      </w:r>
      <w:r w:rsidR="00F02DFE" w:rsidRPr="00AB1686">
        <w:rPr>
          <w:rFonts w:ascii="新細明體" w:eastAsia="新細明體" w:hAnsi="新細明體" w:hint="eastAsia"/>
          <w:szCs w:val="32"/>
        </w:rPr>
        <w:t>：</w:t>
      </w:r>
      <w:bookmarkEnd w:id="93"/>
    </w:p>
    <w:p w14:paraId="1184CF60" w14:textId="77777777" w:rsidR="00230587" w:rsidRPr="00AB1686" w:rsidRDefault="00F02DFE" w:rsidP="00F02DFE">
      <w:pPr>
        <w:pStyle w:val="3"/>
      </w:pPr>
      <w:r w:rsidRPr="00AB1686">
        <w:rPr>
          <w:rFonts w:hint="eastAsia"/>
        </w:rPr>
        <w:t>申訴數量及內容態樣：</w:t>
      </w:r>
    </w:p>
    <w:p w14:paraId="2F146274" w14:textId="77777777" w:rsidR="00F02DFE" w:rsidRPr="00AB1686" w:rsidRDefault="00F02DFE" w:rsidP="00230587">
      <w:pPr>
        <w:pStyle w:val="4"/>
      </w:pPr>
      <w:r w:rsidRPr="00AB1686">
        <w:rPr>
          <w:rFonts w:hint="eastAsia"/>
        </w:rPr>
        <w:t>經統計申訴時間</w:t>
      </w:r>
      <w:r w:rsidR="00FF5068" w:rsidRPr="00AB1686">
        <w:rPr>
          <w:rFonts w:hint="eastAsia"/>
        </w:rPr>
        <w:t>自</w:t>
      </w:r>
      <w:r w:rsidRPr="00AB1686">
        <w:rPr>
          <w:rFonts w:hint="eastAsia"/>
        </w:rPr>
        <w:t>111年至113年至2月底之申訴</w:t>
      </w:r>
      <w:r w:rsidRPr="00AB1686">
        <w:rPr>
          <w:rFonts w:hint="eastAsia"/>
        </w:rPr>
        <w:lastRenderedPageBreak/>
        <w:t>案件共867件，其內容態樣包括薪資、扣留證件、仲介服務不佳、仲介或雇主不當對待、未給休假、提前解約等問題，其中以薪資及扣留證件問題為最多，其次為仲介服務不佳問題。</w:t>
      </w:r>
    </w:p>
    <w:p w14:paraId="3C11C80B" w14:textId="77777777" w:rsidR="00DC44F3" w:rsidRPr="00AB1686" w:rsidRDefault="00230587" w:rsidP="00230587">
      <w:pPr>
        <w:pStyle w:val="4"/>
      </w:pPr>
      <w:r w:rsidRPr="00AB1686">
        <w:rPr>
          <w:rFonts w:hAnsi="標楷體" w:cs="新細明體"/>
          <w:kern w:val="0"/>
          <w:szCs w:val="32"/>
        </w:rPr>
        <w:t>自111年至113年2月底，</w:t>
      </w:r>
      <w:r w:rsidRPr="00AB1686">
        <w:rPr>
          <w:rFonts w:hAnsi="標楷體" w:cs="新細明體" w:hint="eastAsia"/>
          <w:kern w:val="0"/>
          <w:szCs w:val="32"/>
        </w:rPr>
        <w:t>新北</w:t>
      </w:r>
      <w:r w:rsidRPr="00AB1686">
        <w:rPr>
          <w:rFonts w:hAnsi="標楷體" w:cs="新細明體"/>
          <w:kern w:val="0"/>
          <w:szCs w:val="32"/>
        </w:rPr>
        <w:t>市轄內外籍漁工申訴仲介有扣留證件、薪資未全額給付、解約轉換等爭議共計110件</w:t>
      </w:r>
      <w:r w:rsidRPr="00AB1686">
        <w:rPr>
          <w:rFonts w:hAnsi="標楷體" w:cs="新細明體" w:hint="eastAsia"/>
          <w:kern w:val="0"/>
          <w:szCs w:val="32"/>
        </w:rPr>
        <w:t>。</w:t>
      </w:r>
    </w:p>
    <w:p w14:paraId="113427EA" w14:textId="77777777" w:rsidR="00230587" w:rsidRPr="00AB1686" w:rsidRDefault="00230587" w:rsidP="00DC44F3">
      <w:pPr>
        <w:pStyle w:val="5"/>
      </w:pPr>
      <w:r w:rsidRPr="00AB1686">
        <w:t>近3年外籍漁工申訴仲介態樣統計</w:t>
      </w:r>
      <w:r w:rsidRPr="00AB1686">
        <w:rPr>
          <w:rFonts w:ascii="新細明體" w:eastAsia="新細明體" w:hAnsi="新細明體" w:hint="eastAsia"/>
        </w:rPr>
        <w:t>：</w:t>
      </w:r>
    </w:p>
    <w:tbl>
      <w:tblPr>
        <w:tblW w:w="7513" w:type="dxa"/>
        <w:tblInd w:w="1413" w:type="dxa"/>
        <w:tblLayout w:type="fixed"/>
        <w:tblCellMar>
          <w:left w:w="10" w:type="dxa"/>
          <w:right w:w="10" w:type="dxa"/>
        </w:tblCellMar>
        <w:tblLook w:val="0000" w:firstRow="0" w:lastRow="0" w:firstColumn="0" w:lastColumn="0" w:noHBand="0" w:noVBand="0"/>
      </w:tblPr>
      <w:tblGrid>
        <w:gridCol w:w="1276"/>
        <w:gridCol w:w="1417"/>
        <w:gridCol w:w="1276"/>
        <w:gridCol w:w="1417"/>
        <w:gridCol w:w="851"/>
        <w:gridCol w:w="1276"/>
      </w:tblGrid>
      <w:tr w:rsidR="00B803A8" w:rsidRPr="00AB1686" w14:paraId="6F71F8DF" w14:textId="77777777" w:rsidTr="00DC44F3">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BEE4A" w14:textId="77777777" w:rsidR="00DC44F3" w:rsidRPr="00AB1686" w:rsidRDefault="00DC44F3" w:rsidP="00DC44F3">
            <w:pPr>
              <w:suppressAutoHyphens/>
              <w:overflowPunct/>
              <w:autoSpaceDE/>
              <w:spacing w:line="320" w:lineRule="exact"/>
              <w:textAlignment w:val="baseline"/>
              <w:rPr>
                <w:rFonts w:hAnsi="標楷體" w:cs="新細明體"/>
                <w:kern w:val="0"/>
                <w:sz w:val="28"/>
                <w:szCs w:val="28"/>
              </w:rPr>
            </w:pPr>
            <w:r w:rsidRPr="00AB1686">
              <w:rPr>
                <w:rFonts w:hAnsi="標楷體" w:cs="新細明體"/>
                <w:kern w:val="0"/>
                <w:sz w:val="28"/>
                <w:szCs w:val="28"/>
              </w:rPr>
              <w:t>年度</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13BCA"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薪資未完全給付</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F82FB"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扣留</w:t>
            </w:r>
          </w:p>
          <w:p w14:paraId="2450C5C8"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證件</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04107"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解約及</w:t>
            </w:r>
          </w:p>
          <w:p w14:paraId="6F8B8C4C"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轉換爭議</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228E2"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其他</w:t>
            </w:r>
          </w:p>
          <w:p w14:paraId="1D3747E3"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爭議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8483"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年度</w:t>
            </w:r>
          </w:p>
          <w:p w14:paraId="23618682"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合計</w:t>
            </w:r>
          </w:p>
        </w:tc>
      </w:tr>
      <w:tr w:rsidR="00B803A8" w:rsidRPr="00AB1686" w14:paraId="0761F65D" w14:textId="77777777" w:rsidTr="00DC44F3">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58671"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111年度</w:t>
            </w:r>
          </w:p>
          <w:p w14:paraId="0BE3413F" w14:textId="77777777" w:rsidR="00B33A8A" w:rsidRPr="00AB1686" w:rsidRDefault="00B33A8A" w:rsidP="00DC44F3">
            <w:pPr>
              <w:suppressAutoHyphens/>
              <w:overflowPunct/>
              <w:autoSpaceDE/>
              <w:spacing w:line="320" w:lineRule="exact"/>
              <w:jc w:val="center"/>
              <w:textAlignment w:val="baseline"/>
              <w:rPr>
                <w:rFonts w:hAnsi="標楷體" w:cs="新細明體"/>
                <w:kern w:val="0"/>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AB71A"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F272B"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7932"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C49C8"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75698"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54</w:t>
            </w:r>
          </w:p>
        </w:tc>
      </w:tr>
      <w:tr w:rsidR="00B803A8" w:rsidRPr="00AB1686" w14:paraId="04F70921" w14:textId="77777777" w:rsidTr="00DC44F3">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50BE6"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112年度</w:t>
            </w:r>
          </w:p>
          <w:p w14:paraId="121666A7" w14:textId="77777777" w:rsidR="00B33A8A" w:rsidRPr="00AB1686" w:rsidRDefault="00B33A8A" w:rsidP="00DC44F3">
            <w:pPr>
              <w:suppressAutoHyphens/>
              <w:overflowPunct/>
              <w:autoSpaceDE/>
              <w:spacing w:line="320" w:lineRule="exact"/>
              <w:jc w:val="center"/>
              <w:textAlignment w:val="baseline"/>
              <w:rPr>
                <w:rFonts w:hAnsi="標楷體" w:cs="新細明體"/>
                <w:kern w:val="0"/>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CBDF5"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016B3"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32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3C1CB"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E7C36"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FFA02"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68</w:t>
            </w:r>
          </w:p>
        </w:tc>
      </w:tr>
      <w:tr w:rsidR="00B803A8" w:rsidRPr="00AB1686" w14:paraId="46EF984E" w14:textId="77777777" w:rsidTr="00DC44F3">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5E7C5"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113年2月底</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92D90"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59B3E"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180A0"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05192"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6008A"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8</w:t>
            </w:r>
          </w:p>
        </w:tc>
      </w:tr>
      <w:tr w:rsidR="00B803A8" w:rsidRPr="00AB1686" w14:paraId="6606446F" w14:textId="77777777" w:rsidTr="00DC44F3">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D0EF"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申訴類型總計</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6508C"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CB7BD"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57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1C64B"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12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11605" w14:textId="77777777" w:rsidR="00DC44F3" w:rsidRPr="00AB1686" w:rsidRDefault="00DC44F3" w:rsidP="00DC44F3">
            <w:pPr>
              <w:suppressAutoHyphens/>
              <w:overflowPunct/>
              <w:autoSpaceDE/>
              <w:spacing w:line="320" w:lineRule="exact"/>
              <w:jc w:val="center"/>
              <w:textAlignment w:val="baseline"/>
              <w:rPr>
                <w:rFonts w:hAnsi="標楷體" w:cs="新細明體"/>
                <w:kern w:val="0"/>
                <w:sz w:val="28"/>
                <w:szCs w:val="28"/>
              </w:rPr>
            </w:pPr>
            <w:r w:rsidRPr="00AB1686">
              <w:rPr>
                <w:rFonts w:hAnsi="標楷體" w:cs="新細明體"/>
                <w:kern w:val="0"/>
                <w:sz w:val="28"/>
                <w:szCs w:val="28"/>
              </w:rPr>
              <w:t>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69170" w14:textId="77777777" w:rsidR="00DC44F3" w:rsidRPr="00AB1686" w:rsidRDefault="00DC44F3" w:rsidP="00DC44F3">
            <w:pPr>
              <w:suppressAutoHyphens/>
              <w:overflowPunct/>
              <w:autoSpaceDE/>
              <w:spacing w:line="320" w:lineRule="exact"/>
              <w:jc w:val="center"/>
              <w:textAlignment w:val="baseline"/>
              <w:rPr>
                <w:rFonts w:ascii="Calibri" w:eastAsia="新細明體" w:hAnsi="Calibri"/>
                <w:kern w:val="3"/>
                <w:sz w:val="28"/>
                <w:szCs w:val="28"/>
              </w:rPr>
            </w:pPr>
            <w:r w:rsidRPr="00AB1686">
              <w:rPr>
                <w:rFonts w:hAnsi="標楷體" w:cs="新細明體"/>
                <w:kern w:val="0"/>
                <w:sz w:val="28"/>
                <w:szCs w:val="28"/>
              </w:rPr>
              <w:t>130(註)</w:t>
            </w:r>
          </w:p>
        </w:tc>
      </w:tr>
    </w:tbl>
    <w:p w14:paraId="197C52DC" w14:textId="77777777" w:rsidR="003F4611" w:rsidRPr="00AB1686" w:rsidRDefault="00DC44F3" w:rsidP="00DC44F3">
      <w:pPr>
        <w:pStyle w:val="Textbody"/>
        <w:spacing w:line="320" w:lineRule="exact"/>
        <w:ind w:left="1401" w:right="-340" w:hangingChars="700" w:hanging="1401"/>
        <w:jc w:val="both"/>
        <w:rPr>
          <w:rFonts w:ascii="標楷體" w:eastAsia="標楷體" w:hAnsi="標楷體" w:cs="新細明體"/>
          <w:kern w:val="0"/>
          <w:szCs w:val="24"/>
        </w:rPr>
      </w:pPr>
      <w:r w:rsidRPr="00AB1686">
        <w:rPr>
          <w:rFonts w:ascii="標楷體" w:eastAsia="標楷體" w:hAnsi="標楷體" w:cs="新細明體" w:hint="eastAsia"/>
          <w:kern w:val="0"/>
          <w:sz w:val="18"/>
          <w:szCs w:val="18"/>
        </w:rPr>
        <w:t xml:space="preserve">              </w:t>
      </w:r>
      <w:r w:rsidRPr="00AB1686">
        <w:rPr>
          <w:rFonts w:ascii="標楷體" w:eastAsia="標楷體" w:hAnsi="標楷體" w:cs="新細明體"/>
          <w:kern w:val="0"/>
          <w:szCs w:val="24"/>
        </w:rPr>
        <w:t>註：1955移工申訴態樣為複合型，上開表格係以1955申訴類型單項</w:t>
      </w:r>
    </w:p>
    <w:p w14:paraId="5183710D" w14:textId="77777777" w:rsidR="00230587" w:rsidRPr="00AB1686" w:rsidRDefault="003F4611" w:rsidP="00DC44F3">
      <w:pPr>
        <w:pStyle w:val="Textbody"/>
        <w:spacing w:line="320" w:lineRule="exact"/>
        <w:ind w:left="1821" w:right="-340" w:hangingChars="700" w:hanging="1821"/>
        <w:jc w:val="both"/>
        <w:rPr>
          <w:rFonts w:ascii="標楷體" w:eastAsia="標楷體" w:hAnsi="標楷體" w:cs="新細明體"/>
          <w:kern w:val="0"/>
          <w:szCs w:val="24"/>
        </w:rPr>
      </w:pPr>
      <w:r w:rsidRPr="00AB1686">
        <w:rPr>
          <w:rFonts w:ascii="標楷體" w:eastAsia="標楷體" w:hAnsi="標楷體" w:cs="新細明體" w:hint="eastAsia"/>
          <w:kern w:val="0"/>
          <w:szCs w:val="24"/>
        </w:rPr>
        <w:t xml:space="preserve">           </w:t>
      </w:r>
      <w:r w:rsidR="00DC44F3" w:rsidRPr="00AB1686">
        <w:rPr>
          <w:rFonts w:ascii="標楷體" w:eastAsia="標楷體" w:hAnsi="標楷體" w:cs="新細明體"/>
          <w:kern w:val="0"/>
          <w:szCs w:val="24"/>
        </w:rPr>
        <w:t>爭議分析，實際各申訴態樣合計案件為110案</w:t>
      </w:r>
      <w:r w:rsidR="00DC44F3" w:rsidRPr="00AB1686">
        <w:rPr>
          <w:rFonts w:ascii="標楷體" w:eastAsia="標楷體" w:hAnsi="標楷體" w:cs="新細明體" w:hint="eastAsia"/>
          <w:kern w:val="0"/>
          <w:szCs w:val="24"/>
        </w:rPr>
        <w:t>。</w:t>
      </w:r>
    </w:p>
    <w:p w14:paraId="3A94E33A" w14:textId="77777777" w:rsidR="00DC44F3" w:rsidRPr="00AB1686" w:rsidRDefault="00DC44F3" w:rsidP="00DC44F3">
      <w:pPr>
        <w:pStyle w:val="5"/>
      </w:pPr>
      <w:r w:rsidRPr="00AB1686">
        <w:rPr>
          <w:rFonts w:hAnsi="標楷體" w:cs="新細明體"/>
          <w:kern w:val="0"/>
          <w:szCs w:val="32"/>
        </w:rPr>
        <w:t>各申訴態樣處理情形統計：</w:t>
      </w:r>
    </w:p>
    <w:tbl>
      <w:tblPr>
        <w:tblW w:w="7513" w:type="dxa"/>
        <w:tblInd w:w="1413" w:type="dxa"/>
        <w:tblLayout w:type="fixed"/>
        <w:tblCellMar>
          <w:left w:w="10" w:type="dxa"/>
          <w:right w:w="10" w:type="dxa"/>
        </w:tblCellMar>
        <w:tblLook w:val="0000" w:firstRow="0" w:lastRow="0" w:firstColumn="0" w:lastColumn="0" w:noHBand="0" w:noVBand="0"/>
      </w:tblPr>
      <w:tblGrid>
        <w:gridCol w:w="1417"/>
        <w:gridCol w:w="993"/>
        <w:gridCol w:w="992"/>
        <w:gridCol w:w="1134"/>
        <w:gridCol w:w="992"/>
        <w:gridCol w:w="992"/>
        <w:gridCol w:w="993"/>
      </w:tblGrid>
      <w:tr w:rsidR="00B803A8" w:rsidRPr="00AB1686" w14:paraId="6FCCD5A5" w14:textId="77777777" w:rsidTr="00DC44F3">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E0A4C"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態樣</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E0AD4"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已無</w:t>
            </w:r>
          </w:p>
          <w:p w14:paraId="003265B9"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爭議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523AE"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自行</w:t>
            </w:r>
          </w:p>
          <w:p w14:paraId="30E689E7"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撤案</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533EB" w14:textId="77777777" w:rsidR="00DC44F3" w:rsidRPr="00AB1686" w:rsidRDefault="00DC44F3" w:rsidP="00B33A8A">
            <w:pPr>
              <w:pStyle w:val="Textbody"/>
              <w:spacing w:line="360" w:lineRule="exact"/>
              <w:rPr>
                <w:rFonts w:ascii="標楷體" w:eastAsia="標楷體" w:hAnsi="標楷體" w:cs="新細明體"/>
                <w:kern w:val="0"/>
                <w:sz w:val="28"/>
                <w:szCs w:val="24"/>
              </w:rPr>
            </w:pPr>
            <w:r w:rsidRPr="00AB1686">
              <w:rPr>
                <w:rFonts w:ascii="標楷體" w:eastAsia="標楷體" w:hAnsi="標楷體" w:cs="新細明體"/>
                <w:kern w:val="0"/>
                <w:sz w:val="28"/>
                <w:szCs w:val="24"/>
              </w:rPr>
              <w:t>爭議當事人失聯</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57F68"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查無</w:t>
            </w:r>
          </w:p>
          <w:p w14:paraId="0355AC1A" w14:textId="77777777" w:rsidR="00DC44F3" w:rsidRPr="00AB1686" w:rsidRDefault="00DC44F3" w:rsidP="00CC1972">
            <w:pPr>
              <w:pStyle w:val="Textbody"/>
              <w:spacing w:line="36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違法</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80377" w14:textId="77777777" w:rsidR="00DC44F3" w:rsidRPr="00AB1686" w:rsidRDefault="00DC44F3" w:rsidP="00CC1972">
            <w:pPr>
              <w:pStyle w:val="Textbody"/>
              <w:widowControl/>
              <w:rPr>
                <w:rFonts w:ascii="標楷體" w:eastAsia="標楷體" w:hAnsi="標楷體" w:cs="新細明體"/>
                <w:kern w:val="0"/>
                <w:sz w:val="28"/>
                <w:szCs w:val="24"/>
              </w:rPr>
            </w:pPr>
            <w:r w:rsidRPr="00AB1686">
              <w:rPr>
                <w:rFonts w:ascii="標楷體" w:eastAsia="標楷體" w:hAnsi="標楷體" w:cs="新細明體"/>
                <w:kern w:val="0"/>
                <w:sz w:val="28"/>
                <w:szCs w:val="24"/>
              </w:rPr>
              <w:t>調解不成立</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9B18B" w14:textId="77777777" w:rsidR="00DC44F3" w:rsidRPr="00AB1686" w:rsidRDefault="00DC44F3" w:rsidP="00CC1972">
            <w:pPr>
              <w:pStyle w:val="Textbody"/>
              <w:spacing w:line="360" w:lineRule="exact"/>
              <w:jc w:val="both"/>
              <w:rPr>
                <w:rFonts w:ascii="標楷體" w:eastAsia="標楷體" w:hAnsi="標楷體" w:cs="新細明體"/>
                <w:kern w:val="0"/>
                <w:sz w:val="28"/>
                <w:szCs w:val="24"/>
              </w:rPr>
            </w:pPr>
            <w:r w:rsidRPr="00AB1686">
              <w:rPr>
                <w:rFonts w:ascii="標楷體" w:eastAsia="標楷體" w:hAnsi="標楷體" w:cs="新細明體"/>
                <w:kern w:val="0"/>
                <w:sz w:val="28"/>
                <w:szCs w:val="24"/>
              </w:rPr>
              <w:t>合計</w:t>
            </w:r>
          </w:p>
        </w:tc>
      </w:tr>
      <w:tr w:rsidR="00B803A8" w:rsidRPr="00AB1686" w14:paraId="034723E1" w14:textId="77777777" w:rsidTr="00DC44F3">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D04F8" w14:textId="77777777" w:rsidR="00DC44F3" w:rsidRPr="00AB1686" w:rsidRDefault="00DC44F3" w:rsidP="00CC1972">
            <w:pPr>
              <w:pStyle w:val="Textbody"/>
              <w:spacing w:line="400" w:lineRule="exact"/>
              <w:jc w:val="center"/>
              <w:rPr>
                <w:sz w:val="28"/>
              </w:rPr>
            </w:pPr>
            <w:r w:rsidRPr="00AB1686">
              <w:rPr>
                <w:rFonts w:ascii="標楷體" w:eastAsia="標楷體" w:hAnsi="標楷體" w:cs="新細明體"/>
                <w:kern w:val="0"/>
                <w:sz w:val="28"/>
                <w:szCs w:val="24"/>
              </w:rPr>
              <w:t>薪資未完全給付</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5277"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23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C9E28"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C5958"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C65A0"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39140"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83432"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29</w:t>
            </w:r>
          </w:p>
        </w:tc>
      </w:tr>
      <w:tr w:rsidR="00B803A8" w:rsidRPr="00AB1686" w14:paraId="3D4D2B27" w14:textId="77777777" w:rsidTr="00DC44F3">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82DAD"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扣留證件</w:t>
            </w:r>
          </w:p>
          <w:p w14:paraId="153D35DF" w14:textId="77777777" w:rsidR="00B33A8A" w:rsidRPr="00AB1686" w:rsidRDefault="00B33A8A" w:rsidP="00CC1972">
            <w:pPr>
              <w:pStyle w:val="Textbody"/>
              <w:spacing w:line="400" w:lineRule="exact"/>
              <w:jc w:val="center"/>
              <w:rPr>
                <w:sz w:val="28"/>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86554"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44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445FF"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127D"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830DB"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72DAE"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04A3F"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57</w:t>
            </w:r>
          </w:p>
        </w:tc>
      </w:tr>
      <w:tr w:rsidR="00B803A8" w:rsidRPr="00AB1686" w14:paraId="2C5BFBA6" w14:textId="77777777" w:rsidTr="00DC44F3">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D4FF5" w14:textId="77777777" w:rsidR="00DC44F3" w:rsidRPr="00AB1686" w:rsidRDefault="00DC44F3" w:rsidP="00CC1972">
            <w:pPr>
              <w:pStyle w:val="Textbody"/>
              <w:spacing w:line="400" w:lineRule="exact"/>
              <w:jc w:val="center"/>
              <w:rPr>
                <w:sz w:val="28"/>
              </w:rPr>
            </w:pPr>
            <w:r w:rsidRPr="00AB1686">
              <w:rPr>
                <w:rFonts w:ascii="標楷體" w:eastAsia="標楷體" w:hAnsi="標楷體" w:cs="新細明體"/>
                <w:kern w:val="0"/>
                <w:sz w:val="28"/>
                <w:szCs w:val="24"/>
              </w:rPr>
              <w:t>解約及轉換爭議</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4D35"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BD6FA"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2FDCE"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F7829"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1C32B"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0F48" w14:textId="77777777" w:rsidR="00DC44F3" w:rsidRPr="00AB1686" w:rsidRDefault="00DC44F3" w:rsidP="00CC1972">
            <w:pPr>
              <w:pStyle w:val="Textbody"/>
              <w:spacing w:line="400" w:lineRule="exact"/>
              <w:jc w:val="center"/>
              <w:rPr>
                <w:rFonts w:ascii="標楷體" w:eastAsia="標楷體" w:hAnsi="標楷體" w:cs="新細明體"/>
                <w:kern w:val="0"/>
                <w:sz w:val="28"/>
                <w:szCs w:val="24"/>
              </w:rPr>
            </w:pPr>
            <w:r w:rsidRPr="00AB1686">
              <w:rPr>
                <w:rFonts w:ascii="標楷體" w:eastAsia="標楷體" w:hAnsi="標楷體" w:cs="新細明體"/>
                <w:kern w:val="0"/>
                <w:sz w:val="28"/>
                <w:szCs w:val="24"/>
              </w:rPr>
              <w:t>12</w:t>
            </w:r>
          </w:p>
        </w:tc>
      </w:tr>
    </w:tbl>
    <w:p w14:paraId="5FD1D583" w14:textId="77777777" w:rsidR="00F02DFE" w:rsidRPr="00AB1686" w:rsidRDefault="00F02DFE" w:rsidP="00F02DFE">
      <w:pPr>
        <w:pStyle w:val="3"/>
      </w:pPr>
      <w:r w:rsidRPr="00AB1686">
        <w:rPr>
          <w:rFonts w:hint="eastAsia"/>
        </w:rPr>
        <w:t>地方政府查復情形：上開案件經1955專線派案請地方政府查處，經訪視或召開協調會釐清案件當事人申訴事項及處理後，其中經與移工解釋後無爭議者計314件；已歸還欠款或證件者計258件；已與雇主</w:t>
      </w:r>
      <w:r w:rsidRPr="00AB1686">
        <w:rPr>
          <w:rFonts w:hint="eastAsia"/>
        </w:rPr>
        <w:lastRenderedPageBreak/>
        <w:t>達成協議者計194件；無所申訴事項者計23件；已逾法律追溯期者計2件；將循法律途徑處理者計15件；雇主違法經裁處計3件；轉請相關單位處理計6件；查處過程中無法聯繫移工者計42件；另有10件尚待地方政府調查回復。</w:t>
      </w:r>
    </w:p>
    <w:p w14:paraId="0FF8E400" w14:textId="77777777" w:rsidR="00F02DFE" w:rsidRPr="00AB1686" w:rsidRDefault="00F02DFE" w:rsidP="00F02DFE">
      <w:pPr>
        <w:pStyle w:val="3"/>
      </w:pPr>
      <w:r w:rsidRPr="00AB1686">
        <w:rPr>
          <w:rFonts w:hint="eastAsia"/>
        </w:rPr>
        <w:t>被申訴之仲介：經統計</w:t>
      </w:r>
      <w:r w:rsidR="00A85392" w:rsidRPr="00AB1686">
        <w:rPr>
          <w:rFonts w:hint="eastAsia"/>
        </w:rPr>
        <w:t>，</w:t>
      </w:r>
      <w:r w:rsidRPr="00AB1686">
        <w:rPr>
          <w:rFonts w:hint="eastAsia"/>
        </w:rPr>
        <w:t>申訴時間</w:t>
      </w:r>
      <w:r w:rsidR="00A85392" w:rsidRPr="00AB1686">
        <w:rPr>
          <w:rFonts w:hint="eastAsia"/>
        </w:rPr>
        <w:t>自</w:t>
      </w:r>
      <w:r w:rsidRPr="00AB1686">
        <w:rPr>
          <w:rFonts w:hint="eastAsia"/>
        </w:rPr>
        <w:t>111年至113年至2月底之申訴案件</w:t>
      </w:r>
      <w:r w:rsidR="00A85392" w:rsidRPr="00AB1686">
        <w:rPr>
          <w:rFonts w:hint="eastAsia"/>
        </w:rPr>
        <w:t>，</w:t>
      </w:r>
      <w:r w:rsidRPr="00AB1686">
        <w:rPr>
          <w:rFonts w:hint="eastAsia"/>
        </w:rPr>
        <w:t>涉仲介部分計有558件，其中以嘉倗人力仲介有限公司33件、佳宸國際有限公司25件及助人人力仲介有限公司24件為最多。</w:t>
      </w:r>
    </w:p>
    <w:p w14:paraId="5A4F8C92" w14:textId="77777777" w:rsidR="00681793" w:rsidRPr="00AB1686" w:rsidRDefault="00681793" w:rsidP="00681793">
      <w:pPr>
        <w:pStyle w:val="2"/>
      </w:pPr>
      <w:bookmarkStart w:id="94" w:name="_Toc176530964"/>
      <w:r w:rsidRPr="00AB1686">
        <w:rPr>
          <w:rFonts w:hAnsi="標楷體" w:cs="新細明體" w:hint="eastAsia"/>
          <w:kern w:val="0"/>
          <w:szCs w:val="32"/>
          <w:lang w:val="x-none"/>
        </w:rPr>
        <w:t>有關</w:t>
      </w:r>
      <w:r w:rsidRPr="00AB1686">
        <w:rPr>
          <w:rFonts w:hAnsi="標楷體" w:cs="新細明體"/>
          <w:kern w:val="0"/>
          <w:szCs w:val="32"/>
          <w:lang w:val="x-none"/>
        </w:rPr>
        <w:t>提升境內聘僱外籍</w:t>
      </w:r>
      <w:r w:rsidRPr="00AB1686">
        <w:rPr>
          <w:rFonts w:hAnsi="標楷體" w:cs="新細明體" w:hint="eastAsia"/>
          <w:kern w:val="0"/>
          <w:szCs w:val="32"/>
          <w:lang w:val="x-none"/>
        </w:rPr>
        <w:t>漁工之</w:t>
      </w:r>
      <w:r w:rsidRPr="00AB1686">
        <w:rPr>
          <w:rFonts w:hAnsi="標楷體" w:cs="新細明體"/>
          <w:kern w:val="0"/>
          <w:szCs w:val="32"/>
          <w:lang w:val="x-none"/>
        </w:rPr>
        <w:t>福利措施</w:t>
      </w:r>
      <w:r w:rsidRPr="00AB1686">
        <w:rPr>
          <w:rFonts w:hAnsi="標楷體" w:cs="新細明體" w:hint="eastAsia"/>
          <w:kern w:val="0"/>
          <w:szCs w:val="32"/>
          <w:lang w:val="x-none"/>
        </w:rPr>
        <w:t>、生活照顧</w:t>
      </w:r>
      <w:r w:rsidRPr="00AB1686">
        <w:rPr>
          <w:rFonts w:hAnsi="標楷體" w:cs="新細明體"/>
          <w:kern w:val="0"/>
          <w:szCs w:val="32"/>
          <w:lang w:val="x-none"/>
        </w:rPr>
        <w:t>及權益保障</w:t>
      </w:r>
      <w:r w:rsidRPr="00AB1686">
        <w:rPr>
          <w:rFonts w:hAnsi="標楷體" w:cs="新細明體" w:hint="eastAsia"/>
          <w:kern w:val="0"/>
          <w:szCs w:val="32"/>
          <w:lang w:val="x-none"/>
        </w:rPr>
        <w:t>等，現況</w:t>
      </w:r>
      <w:r w:rsidRPr="00AB1686">
        <w:rPr>
          <w:rFonts w:hAnsi="標楷體"/>
          <w:szCs w:val="32"/>
        </w:rPr>
        <w:t>：</w:t>
      </w:r>
      <w:bookmarkEnd w:id="94"/>
    </w:p>
    <w:p w14:paraId="38D09C33" w14:textId="77777777" w:rsidR="00681793" w:rsidRPr="00AB1686" w:rsidRDefault="00681793" w:rsidP="00681793">
      <w:pPr>
        <w:pStyle w:val="3"/>
        <w:rPr>
          <w:rFonts w:hAnsi="標楷體" w:cs="新細明體"/>
          <w:kern w:val="0"/>
          <w:szCs w:val="32"/>
          <w:lang w:val="x-none"/>
        </w:rPr>
      </w:pPr>
      <w:r w:rsidRPr="00AB1686">
        <w:rPr>
          <w:rFonts w:hAnsi="標楷體" w:cs="標楷體" w:hint="eastAsia"/>
          <w:kern w:val="0"/>
          <w:szCs w:val="32"/>
        </w:rPr>
        <w:t>漁業署函復意見</w:t>
      </w:r>
      <w:r w:rsidRPr="00AB1686">
        <w:rPr>
          <w:rStyle w:val="aff"/>
          <w:rFonts w:hAnsi="標楷體" w:cs="標楷體"/>
          <w:kern w:val="0"/>
          <w:szCs w:val="32"/>
        </w:rPr>
        <w:footnoteReference w:id="9"/>
      </w:r>
      <w:r w:rsidRPr="00AB1686">
        <w:rPr>
          <w:rFonts w:ascii="新細明體" w:eastAsia="新細明體" w:hAnsi="新細明體" w:cs="標楷體" w:hint="eastAsia"/>
          <w:kern w:val="0"/>
          <w:szCs w:val="32"/>
        </w:rPr>
        <w:t>：</w:t>
      </w:r>
    </w:p>
    <w:p w14:paraId="36051E3B" w14:textId="77777777" w:rsidR="00681793" w:rsidRPr="00AB1686" w:rsidRDefault="00681793" w:rsidP="00681793">
      <w:pPr>
        <w:pStyle w:val="4"/>
        <w:rPr>
          <w:rFonts w:hAnsi="標楷體" w:cs="新細明體"/>
          <w:kern w:val="0"/>
          <w:szCs w:val="32"/>
          <w:lang w:val="x-none"/>
        </w:rPr>
      </w:pPr>
      <w:r w:rsidRPr="00AB1686">
        <w:rPr>
          <w:rFonts w:hAnsi="標楷體" w:cs="標楷體" w:hint="eastAsia"/>
          <w:kern w:val="0"/>
          <w:szCs w:val="32"/>
        </w:rPr>
        <w:t>建置岸上生活設施：漁業署自109年起於全國各漁港設置外籍船員岸上休憩設施，如下表，目前持續規劃建置中。</w:t>
      </w:r>
    </w:p>
    <w:tbl>
      <w:tblPr>
        <w:tblStyle w:val="43"/>
        <w:tblW w:w="7230" w:type="dxa"/>
        <w:tblInd w:w="1696" w:type="dxa"/>
        <w:tblLook w:val="04A0" w:firstRow="1" w:lastRow="0" w:firstColumn="1" w:lastColumn="0" w:noHBand="0" w:noVBand="1"/>
      </w:tblPr>
      <w:tblGrid>
        <w:gridCol w:w="1985"/>
        <w:gridCol w:w="5245"/>
      </w:tblGrid>
      <w:tr w:rsidR="00B803A8" w:rsidRPr="00AB1686" w14:paraId="2A8FBEAA" w14:textId="77777777" w:rsidTr="003B2834">
        <w:tc>
          <w:tcPr>
            <w:tcW w:w="1985" w:type="dxa"/>
            <w:vAlign w:val="center"/>
          </w:tcPr>
          <w:p w14:paraId="7D657EC5" w14:textId="77777777" w:rsidR="00681793" w:rsidRPr="00AB1686" w:rsidRDefault="00681793" w:rsidP="003B2834">
            <w:pPr>
              <w:overflowPunct/>
              <w:autoSpaceDE/>
              <w:autoSpaceDN/>
              <w:spacing w:line="400" w:lineRule="exact"/>
              <w:rPr>
                <w:rFonts w:hAnsi="標楷體" w:cs="標楷體"/>
                <w:kern w:val="0"/>
                <w:sz w:val="28"/>
                <w:szCs w:val="32"/>
              </w:rPr>
            </w:pPr>
            <w:r w:rsidRPr="00AB1686">
              <w:rPr>
                <w:rFonts w:hAnsi="標楷體" w:cs="標楷體" w:hint="eastAsia"/>
                <w:kern w:val="0"/>
                <w:sz w:val="28"/>
                <w:szCs w:val="32"/>
              </w:rPr>
              <w:t>盥洗室(含淋浴間、廁所)37處</w:t>
            </w:r>
          </w:p>
        </w:tc>
        <w:tc>
          <w:tcPr>
            <w:tcW w:w="5245" w:type="dxa"/>
          </w:tcPr>
          <w:p w14:paraId="39BD3464" w14:textId="77777777" w:rsidR="00681793" w:rsidRPr="00AB1686" w:rsidRDefault="00681793" w:rsidP="003B2834">
            <w:pPr>
              <w:overflowPunct/>
              <w:autoSpaceDE/>
              <w:autoSpaceDN/>
              <w:spacing w:line="400" w:lineRule="exact"/>
              <w:rPr>
                <w:rFonts w:hAnsi="標楷體" w:cs="標楷體"/>
                <w:kern w:val="0"/>
                <w:sz w:val="28"/>
                <w:szCs w:val="32"/>
              </w:rPr>
            </w:pPr>
            <w:r w:rsidRPr="00AB1686">
              <w:rPr>
                <w:rFonts w:hAnsi="標楷體" w:cs="標楷體" w:hint="eastAsia"/>
                <w:kern w:val="0"/>
                <w:sz w:val="28"/>
                <w:szCs w:val="32"/>
              </w:rPr>
              <w:t>八斗子、碧砂、正濱、長潭里、大武崙、外木山、淡水第二、下罟子、磺港、萬里、東澳、龜吼、深奧、馬崗、澳底、梧棲、箔子寮、將軍、安平、前鎮、旗津、上竹里、彌陀、興達港、東港(含鹽埔)、南方澳(第二、第三)、石梯、新港、馬公第三、風櫃東、鎖港、潭門、新湖等漁港。</w:t>
            </w:r>
          </w:p>
        </w:tc>
      </w:tr>
      <w:tr w:rsidR="00B803A8" w:rsidRPr="00AB1686" w14:paraId="2FC1429B" w14:textId="77777777" w:rsidTr="003B2834">
        <w:tc>
          <w:tcPr>
            <w:tcW w:w="1985" w:type="dxa"/>
            <w:vAlign w:val="center"/>
          </w:tcPr>
          <w:p w14:paraId="67924D88" w14:textId="77777777" w:rsidR="00681793" w:rsidRPr="00AB1686" w:rsidRDefault="00681793" w:rsidP="003B2834">
            <w:pPr>
              <w:overflowPunct/>
              <w:autoSpaceDE/>
              <w:autoSpaceDN/>
              <w:spacing w:line="400" w:lineRule="exact"/>
              <w:rPr>
                <w:rFonts w:hAnsi="標楷體" w:cs="標楷體"/>
                <w:kern w:val="0"/>
                <w:sz w:val="28"/>
                <w:szCs w:val="32"/>
              </w:rPr>
            </w:pPr>
            <w:r w:rsidRPr="00AB1686">
              <w:rPr>
                <w:rFonts w:hAnsi="標楷體" w:cs="標楷體" w:hint="eastAsia"/>
                <w:kern w:val="0"/>
                <w:sz w:val="28"/>
                <w:szCs w:val="32"/>
              </w:rPr>
              <w:t>休憩場所(含祈禱室、休息室)12處</w:t>
            </w:r>
          </w:p>
        </w:tc>
        <w:tc>
          <w:tcPr>
            <w:tcW w:w="5245" w:type="dxa"/>
          </w:tcPr>
          <w:p w14:paraId="72B54913" w14:textId="77777777" w:rsidR="00681793" w:rsidRPr="00AB1686" w:rsidRDefault="00681793" w:rsidP="003B2834">
            <w:pPr>
              <w:overflowPunct/>
              <w:autoSpaceDE/>
              <w:autoSpaceDN/>
              <w:spacing w:line="400" w:lineRule="exact"/>
              <w:rPr>
                <w:rFonts w:hAnsi="標楷體" w:cs="標楷體"/>
                <w:kern w:val="0"/>
                <w:sz w:val="28"/>
                <w:szCs w:val="32"/>
              </w:rPr>
            </w:pPr>
            <w:r w:rsidRPr="00AB1686">
              <w:rPr>
                <w:rFonts w:hAnsi="標楷體" w:cs="標楷體" w:hint="eastAsia"/>
                <w:kern w:val="0"/>
                <w:sz w:val="28"/>
                <w:szCs w:val="32"/>
              </w:rPr>
              <w:t>八斗子、淡水第二、後厝、澳底、前鎮、旗津、東港(含鹽埔)、石梯、新港、馬公第三、新湖等漁港。</w:t>
            </w:r>
          </w:p>
        </w:tc>
      </w:tr>
    </w:tbl>
    <w:p w14:paraId="242512F2" w14:textId="77777777" w:rsidR="00681793" w:rsidRPr="00AB1686" w:rsidRDefault="00681793" w:rsidP="00681793">
      <w:pPr>
        <w:pStyle w:val="4"/>
        <w:rPr>
          <w:rFonts w:hAnsi="標楷體" w:cs="新細明體"/>
          <w:kern w:val="0"/>
          <w:szCs w:val="32"/>
          <w:lang w:val="x-none"/>
        </w:rPr>
      </w:pPr>
      <w:r w:rsidRPr="00AB1686">
        <w:rPr>
          <w:rFonts w:hAnsi="標楷體" w:cs="新細明體" w:hint="eastAsia"/>
          <w:kern w:val="0"/>
          <w:szCs w:val="32"/>
        </w:rPr>
        <w:t>辦理關懷慶典活動：每年與區漁會、民間組織合作，辦理外籍船員關懷活動，包含二手冬衣發放、義診、義剪、宗教慶典(如伊斯蘭教新春祈福會、</w:t>
      </w:r>
      <w:r w:rsidRPr="00AB1686">
        <w:rPr>
          <w:rFonts w:hAnsi="標楷體" w:cs="新細明體" w:hint="eastAsia"/>
          <w:kern w:val="0"/>
          <w:szCs w:val="32"/>
        </w:rPr>
        <w:lastRenderedPageBreak/>
        <w:t>開齋節、基督教聖誕節)及權益宣導等。112年共計辦理36場，未來將持續辦理。</w:t>
      </w:r>
    </w:p>
    <w:p w14:paraId="3D549133" w14:textId="77777777" w:rsidR="00681793" w:rsidRPr="00AB1686" w:rsidRDefault="00681793" w:rsidP="00681793">
      <w:pPr>
        <w:pStyle w:val="4"/>
      </w:pPr>
      <w:r w:rsidRPr="00AB1686">
        <w:rPr>
          <w:rFonts w:hAnsi="標楷體" w:cs="新細明體" w:hint="eastAsia"/>
          <w:kern w:val="0"/>
          <w:szCs w:val="32"/>
          <w:lang w:val="x-none"/>
        </w:rPr>
        <w:t>培訓外籍幹部船員，提高薪資所得</w:t>
      </w:r>
      <w:r w:rsidRPr="00AB1686">
        <w:rPr>
          <w:rFonts w:hAnsi="標楷體" w:cs="新細明體" w:hint="eastAsia"/>
          <w:kern w:val="0"/>
          <w:szCs w:val="32"/>
        </w:rPr>
        <w:t>：漁業署配合行政院推動留用外國中階技術人政策，開放外籍漁工參加幹部船員訓練，</w:t>
      </w:r>
      <w:r w:rsidRPr="00AB1686">
        <w:rPr>
          <w:rFonts w:hAnsi="標楷體" w:cs="新細明體" w:hint="eastAsia"/>
          <w:kern w:val="0"/>
          <w:szCs w:val="32"/>
          <w:lang w:val="x-none"/>
        </w:rPr>
        <w:t>結訓後符合一定漁船工作經歷之外籍船員，得聘僱擔任船長以外之初階漁航、輪機幹部船員，並可繼續參加高階幹部訓練。訓練期間比照國人</w:t>
      </w:r>
      <w:r w:rsidRPr="00AB1686">
        <w:rPr>
          <w:rFonts w:hAnsi="標楷體" w:cs="新細明體"/>
          <w:kern w:val="0"/>
          <w:szCs w:val="32"/>
          <w:lang w:val="x-none"/>
        </w:rPr>
        <w:t>免費訓練</w:t>
      </w:r>
      <w:r w:rsidRPr="00AB1686">
        <w:rPr>
          <w:rFonts w:hAnsi="標楷體" w:cs="新細明體" w:hint="eastAsia"/>
          <w:kern w:val="0"/>
          <w:szCs w:val="32"/>
          <w:lang w:val="x-none"/>
        </w:rPr>
        <w:t>及</w:t>
      </w:r>
      <w:r w:rsidRPr="00AB1686">
        <w:rPr>
          <w:rFonts w:hAnsi="標楷體" w:cs="新細明體"/>
          <w:kern w:val="0"/>
          <w:szCs w:val="32"/>
          <w:lang w:val="x-none"/>
        </w:rPr>
        <w:t>住宿，</w:t>
      </w:r>
      <w:r w:rsidRPr="00AB1686">
        <w:rPr>
          <w:rFonts w:hAnsi="標楷體" w:cs="新細明體" w:hint="eastAsia"/>
          <w:kern w:val="0"/>
          <w:szCs w:val="32"/>
          <w:lang w:val="x-none"/>
        </w:rPr>
        <w:t>另由船主負擔交通及飲食。截至112年12月底止，計有113名資深外籍船員完成幹部船員訓練，其中二等輪機長83人及一等管輪訓練30人。</w:t>
      </w:r>
    </w:p>
    <w:p w14:paraId="70532FB6" w14:textId="77777777" w:rsidR="00681793" w:rsidRPr="00AB1686" w:rsidRDefault="00681793" w:rsidP="00681793">
      <w:pPr>
        <w:pStyle w:val="3"/>
      </w:pPr>
      <w:r w:rsidRPr="00AB1686">
        <w:rPr>
          <w:rFonts w:hAnsi="標楷體" w:hint="eastAsia"/>
          <w:szCs w:val="32"/>
        </w:rPr>
        <w:t>新北市轄</w:t>
      </w:r>
      <w:r w:rsidRPr="00AB1686">
        <w:rPr>
          <w:rFonts w:hAnsi="標楷體"/>
          <w:szCs w:val="32"/>
        </w:rPr>
        <w:t>內</w:t>
      </w:r>
      <w:r w:rsidRPr="00AB1686">
        <w:rPr>
          <w:rStyle w:val="aff"/>
        </w:rPr>
        <w:footnoteReference w:id="10"/>
      </w:r>
      <w:r w:rsidRPr="00AB1686">
        <w:rPr>
          <w:rFonts w:ascii="新細明體" w:eastAsia="新細明體" w:hAnsi="新細明體" w:hint="eastAsia"/>
          <w:szCs w:val="32"/>
        </w:rPr>
        <w:t>：</w:t>
      </w:r>
    </w:p>
    <w:p w14:paraId="425A3F52" w14:textId="77777777" w:rsidR="00681793" w:rsidRPr="00AB1686" w:rsidRDefault="00681793" w:rsidP="00681793">
      <w:pPr>
        <w:pStyle w:val="4"/>
      </w:pPr>
      <w:r w:rsidRPr="00AB1686">
        <w:rPr>
          <w:rFonts w:hint="eastAsia"/>
        </w:rPr>
        <w:t>自102年起，為掌握新北市轄內外籍漁工於春節休假期間動向，督促雇主善盡自主管理責任，減少違法及爭議之情事發生，勞工局於每年春節前派員親至5大漁會(金山、萬里、瑞芳、淡水、貢寮)訪視鄰近港口的外籍漁工，除對漁船雇主進行宣導相關政令外，透過與轄內漁會及碼頭哨所之聯繫管道，掌握漁工狀況。以往亦透過民間機構募集愛心二手冬衣給外籍漁工禦寒，並適時提供關懷。</w:t>
      </w:r>
    </w:p>
    <w:p w14:paraId="1B3BFD57" w14:textId="77777777" w:rsidR="00681793" w:rsidRPr="00AB1686" w:rsidRDefault="00681793" w:rsidP="00681793">
      <w:pPr>
        <w:pStyle w:val="4"/>
      </w:pPr>
      <w:r w:rsidRPr="00AB1686">
        <w:rPr>
          <w:rFonts w:hint="eastAsia"/>
        </w:rPr>
        <w:t>勞工局賡續關懷經驗中，發現外籍漁工常囿於環境與空間上的限制，所能獲取物資相較其他在陸地外國人更為匱乏。勞工局自112年起，遂向中央爭取經費，採購防寒物資，並安排春節前發放，以提升工作效能及維護健康安全，除邀請漁會、漁業處、警察局及移民署服務站等相關單位，一同到5大漁會進行冬季關懷及慰問外，亦聯合新</w:t>
      </w:r>
      <w:r w:rsidRPr="00AB1686">
        <w:rPr>
          <w:rFonts w:hint="eastAsia"/>
        </w:rPr>
        <w:lastRenderedPageBreak/>
        <w:t>北市女子美容商業同業公會及視障按摩小棧等單位，為外籍漁工進行義剪、按摩，藉此撫慰外籍漁工春節思鄉之情緒。112年1月間，辦理5場次發放活動，外籍漁工共500人參與，同年11月至12月間共完成5場次發放活動，外籍漁工共705人參與。</w:t>
      </w:r>
    </w:p>
    <w:p w14:paraId="6772B032" w14:textId="77777777" w:rsidR="00310E86" w:rsidRPr="00AB1686" w:rsidRDefault="00310E86" w:rsidP="00AD627E">
      <w:pPr>
        <w:pStyle w:val="2"/>
      </w:pPr>
      <w:bookmarkStart w:id="95" w:name="_Toc176530965"/>
      <w:r w:rsidRPr="00AB1686">
        <w:rPr>
          <w:rFonts w:hint="eastAsia"/>
        </w:rPr>
        <w:t>新北市政府訪查外籍漁工檢查資料</w:t>
      </w:r>
      <w:r w:rsidR="00AD627E" w:rsidRPr="00AB1686">
        <w:rPr>
          <w:rFonts w:hint="eastAsia"/>
        </w:rPr>
        <w:t>及</w:t>
      </w:r>
      <w:r w:rsidR="00AD627E" w:rsidRPr="00AB1686">
        <w:rPr>
          <w:rFonts w:hAnsi="標楷體"/>
          <w:szCs w:val="32"/>
        </w:rPr>
        <w:t>仲介違法態樣統計</w:t>
      </w:r>
      <w:r w:rsidR="002C4FCA" w:rsidRPr="00AB1686">
        <w:rPr>
          <w:rStyle w:val="aff"/>
        </w:rPr>
        <w:footnoteReference w:id="11"/>
      </w:r>
      <w:r w:rsidRPr="00AB1686">
        <w:rPr>
          <w:rFonts w:ascii="新細明體" w:eastAsia="新細明體" w:hAnsi="新細明體" w:hint="eastAsia"/>
        </w:rPr>
        <w:t>：</w:t>
      </w:r>
      <w:bookmarkEnd w:id="95"/>
    </w:p>
    <w:p w14:paraId="35DE53D8" w14:textId="77777777" w:rsidR="00AD627E" w:rsidRPr="00AB1686" w:rsidRDefault="00AD627E" w:rsidP="00AD627E">
      <w:pPr>
        <w:pStyle w:val="3"/>
      </w:pPr>
      <w:r w:rsidRPr="00AB1686">
        <w:rPr>
          <w:rFonts w:hint="eastAsia"/>
        </w:rPr>
        <w:t>新北市政府訪查外籍漁工檢查資料</w:t>
      </w:r>
      <w:r w:rsidRPr="00AB1686">
        <w:rPr>
          <w:rFonts w:ascii="新細明體" w:eastAsia="新細明體" w:hAnsi="新細明體" w:hint="eastAsia"/>
        </w:rPr>
        <w:t>：</w:t>
      </w:r>
    </w:p>
    <w:p w14:paraId="2D434B9A" w14:textId="77777777" w:rsidR="00C125D7" w:rsidRPr="00AB1686" w:rsidRDefault="00C125D7" w:rsidP="00AD627E">
      <w:pPr>
        <w:pStyle w:val="4"/>
      </w:pPr>
      <w:r w:rsidRPr="00AB1686">
        <w:t>自108年9月起，勞動部要求各縣市政府按月提供轄內外籍漁工生活照顧服務計畫訪視檢查統計表。</w:t>
      </w:r>
    </w:p>
    <w:p w14:paraId="09B82D63" w14:textId="77777777" w:rsidR="00310E86" w:rsidRPr="00AB1686" w:rsidRDefault="00FF5068" w:rsidP="00AD627E">
      <w:pPr>
        <w:pStyle w:val="4"/>
      </w:pPr>
      <w:r w:rsidRPr="00AB1686">
        <w:rPr>
          <w:rFonts w:hint="eastAsia"/>
        </w:rPr>
        <w:t>自</w:t>
      </w:r>
      <w:r w:rsidR="00C125D7" w:rsidRPr="00AB1686">
        <w:t>112年至113年2月底，轄內外籍漁工生活照顧服務計畫訪視統計情形</w:t>
      </w:r>
      <w:r w:rsidR="00C125D7" w:rsidRPr="00AB1686">
        <w:rPr>
          <w:rFonts w:hint="eastAsia"/>
        </w:rPr>
        <w:t>，檢查資料包含飲食、住宿、管理面向，</w:t>
      </w:r>
      <w:r w:rsidR="00133C97" w:rsidRPr="00AB1686">
        <w:rPr>
          <w:rFonts w:hint="eastAsia"/>
        </w:rPr>
        <w:t>「</w:t>
      </w:r>
      <w:r w:rsidR="00C125D7" w:rsidRPr="00AB1686">
        <w:rPr>
          <w:rFonts w:hint="eastAsia"/>
        </w:rPr>
        <w:t>依外國人生活照顧服務計畫執行件數</w:t>
      </w:r>
      <w:r w:rsidR="00133C97" w:rsidRPr="00AB1686">
        <w:rPr>
          <w:rFonts w:hint="eastAsia"/>
        </w:rPr>
        <w:t>」</w:t>
      </w:r>
      <w:r w:rsidR="00C125D7" w:rsidRPr="00AB1686">
        <w:rPr>
          <w:rFonts w:hint="eastAsia"/>
        </w:rPr>
        <w:t>，112年</w:t>
      </w:r>
      <w:r w:rsidR="00DE58BE" w:rsidRPr="00AB1686">
        <w:rPr>
          <w:rFonts w:hint="eastAsia"/>
        </w:rPr>
        <w:t>度</w:t>
      </w:r>
      <w:r w:rsidR="00AD0C5D" w:rsidRPr="00AB1686">
        <w:rPr>
          <w:rFonts w:hint="eastAsia"/>
        </w:rPr>
        <w:t>、113年度2月底止，「陸上居住」件數欄位空白未填</w:t>
      </w:r>
      <w:r w:rsidR="00C125D7" w:rsidRPr="00AB1686">
        <w:rPr>
          <w:rFonts w:hint="eastAsia"/>
        </w:rPr>
        <w:t>，</w:t>
      </w:r>
      <w:r w:rsidR="0069292A" w:rsidRPr="00AB1686">
        <w:rPr>
          <w:rFonts w:hint="eastAsia"/>
        </w:rPr>
        <w:t>而</w:t>
      </w:r>
      <w:r w:rsidR="00310E86" w:rsidRPr="00AB1686">
        <w:rPr>
          <w:rFonts w:hint="eastAsia"/>
        </w:rPr>
        <w:t>112年</w:t>
      </w:r>
      <w:r w:rsidR="00AD0C5D" w:rsidRPr="00AB1686">
        <w:rPr>
          <w:rFonts w:hint="eastAsia"/>
        </w:rPr>
        <w:t>陸上居住之飲食、住宿、管理面向，</w:t>
      </w:r>
      <w:r w:rsidR="00310E86" w:rsidRPr="00AB1686">
        <w:rPr>
          <w:rFonts w:hint="eastAsia"/>
        </w:rPr>
        <w:t>「限期改善件數」</w:t>
      </w:r>
      <w:r w:rsidR="00DE58BE" w:rsidRPr="00AB1686">
        <w:rPr>
          <w:rFonts w:hint="eastAsia"/>
        </w:rPr>
        <w:t>竟</w:t>
      </w:r>
      <w:r w:rsidR="00310E86" w:rsidRPr="00AB1686">
        <w:rPr>
          <w:rFonts w:hint="eastAsia"/>
        </w:rPr>
        <w:t>為「0」件。惟本院112年12月12日立案調查開始，已經發現諸多缺失。</w:t>
      </w:r>
    </w:p>
    <w:p w14:paraId="79B1EBA7" w14:textId="77777777" w:rsidR="00310E86" w:rsidRPr="00AB1686" w:rsidRDefault="00310E86" w:rsidP="00310E86">
      <w:pPr>
        <w:pStyle w:val="4"/>
      </w:pPr>
      <w:r w:rsidRPr="00AB1686">
        <w:rPr>
          <w:rFonts w:hint="eastAsia"/>
        </w:rPr>
        <w:t>113年1</w:t>
      </w:r>
      <w:r w:rsidR="00FF5068" w:rsidRPr="00AB1686">
        <w:rPr>
          <w:rFonts w:hint="eastAsia"/>
        </w:rPr>
        <w:t>至</w:t>
      </w:r>
      <w:r w:rsidRPr="00AB1686">
        <w:rPr>
          <w:rFonts w:hint="eastAsia"/>
        </w:rPr>
        <w:t>3月「限期改善件數」總計6件，其中「餐廳、廚房」1件、「宿舍通道」1件、「居住面積」1件、「廁所、盥洗設備」1件、「訂定外國人生活須知，環境介紹及設備使用說明」1件、「設置及公告申訴處理機制」1件。</w:t>
      </w:r>
    </w:p>
    <w:p w14:paraId="39AA6AD1" w14:textId="77777777" w:rsidR="00723E0C" w:rsidRPr="00AB1686" w:rsidRDefault="00723E0C" w:rsidP="00723E0C">
      <w:pPr>
        <w:pStyle w:val="3"/>
      </w:pPr>
      <w:r w:rsidRPr="00AB1686">
        <w:rPr>
          <w:rFonts w:hAnsi="標楷體" w:hint="eastAsia"/>
          <w:szCs w:val="32"/>
        </w:rPr>
        <w:t>新北市</w:t>
      </w:r>
      <w:r w:rsidRPr="00AB1686">
        <w:rPr>
          <w:rFonts w:hAnsi="標楷體"/>
          <w:szCs w:val="32"/>
        </w:rPr>
        <w:t>近3年仲介違法態樣統計：</w:t>
      </w:r>
    </w:p>
    <w:p w14:paraId="59D0A539" w14:textId="77777777" w:rsidR="00F776D0" w:rsidRPr="00AB1686" w:rsidRDefault="00F776D0" w:rsidP="00F776D0">
      <w:pPr>
        <w:pStyle w:val="4"/>
      </w:pPr>
      <w:r w:rsidRPr="00AB1686">
        <w:rPr>
          <w:rFonts w:hAnsi="標楷體" w:hint="eastAsia"/>
          <w:szCs w:val="32"/>
        </w:rPr>
        <w:t>新北市</w:t>
      </w:r>
      <w:r w:rsidRPr="00AB1686">
        <w:rPr>
          <w:rFonts w:hAnsi="標楷體"/>
          <w:szCs w:val="32"/>
        </w:rPr>
        <w:t>近3年</w:t>
      </w:r>
      <w:r w:rsidR="006C4494" w:rsidRPr="00AB1686">
        <w:rPr>
          <w:rFonts w:hAnsi="標楷體"/>
          <w:szCs w:val="32"/>
        </w:rPr>
        <w:t>仲介業者</w:t>
      </w:r>
      <w:r w:rsidRPr="00AB1686">
        <w:rPr>
          <w:rFonts w:hAnsi="標楷體"/>
          <w:szCs w:val="32"/>
        </w:rPr>
        <w:t>涉及外籍漁工之違法態樣統計</w:t>
      </w:r>
      <w:r w:rsidRPr="00AB1686">
        <w:rPr>
          <w:rFonts w:ascii="新細明體" w:eastAsia="新細明體" w:hAnsi="新細明體" w:hint="eastAsia"/>
          <w:szCs w:val="32"/>
        </w:rPr>
        <w:t>：</w:t>
      </w:r>
    </w:p>
    <w:tbl>
      <w:tblPr>
        <w:tblW w:w="7229" w:type="dxa"/>
        <w:tblInd w:w="1413" w:type="dxa"/>
        <w:tblLayout w:type="fixed"/>
        <w:tblCellMar>
          <w:left w:w="10" w:type="dxa"/>
          <w:right w:w="10" w:type="dxa"/>
        </w:tblCellMar>
        <w:tblLook w:val="0000" w:firstRow="0" w:lastRow="0" w:firstColumn="0" w:lastColumn="0" w:noHBand="0" w:noVBand="0"/>
      </w:tblPr>
      <w:tblGrid>
        <w:gridCol w:w="1843"/>
        <w:gridCol w:w="2126"/>
        <w:gridCol w:w="1843"/>
        <w:gridCol w:w="1417"/>
      </w:tblGrid>
      <w:tr w:rsidR="00B803A8" w:rsidRPr="00AB1686" w14:paraId="64D6F81F" w14:textId="77777777" w:rsidTr="00CC1972">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F589F"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lastRenderedPageBreak/>
              <w:t>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883B"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外籍漁工</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20951" w14:textId="77777777" w:rsidR="00723E0C" w:rsidRPr="00AB1686" w:rsidRDefault="00723E0C" w:rsidP="00CC1972">
            <w:pPr>
              <w:suppressAutoHyphens/>
              <w:overflowPunct/>
              <w:autoSpaceDE/>
              <w:spacing w:line="360" w:lineRule="exact"/>
              <w:textAlignment w:val="baseline"/>
              <w:rPr>
                <w:rFonts w:hAnsi="標楷體" w:cs="新細明體"/>
                <w:kern w:val="0"/>
                <w:sz w:val="28"/>
                <w:szCs w:val="28"/>
              </w:rPr>
            </w:pPr>
            <w:r w:rsidRPr="00AB1686">
              <w:rPr>
                <w:rFonts w:hAnsi="標楷體" w:cs="新細明體"/>
                <w:kern w:val="0"/>
                <w:sz w:val="28"/>
                <w:szCs w:val="28"/>
              </w:rPr>
              <w:t>非外籍漁工</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C1FA5"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合計</w:t>
            </w:r>
          </w:p>
        </w:tc>
      </w:tr>
      <w:tr w:rsidR="00B803A8" w:rsidRPr="00AB1686" w14:paraId="1BB0D966" w14:textId="77777777" w:rsidTr="00CC1972">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9AEC8"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111年度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2E93F" w14:textId="77777777" w:rsidR="00723E0C" w:rsidRPr="00AB1686" w:rsidRDefault="00723E0C" w:rsidP="001721D4">
            <w:pPr>
              <w:suppressAutoHyphens/>
              <w:overflowPunct/>
              <w:autoSpaceDE/>
              <w:spacing w:line="360" w:lineRule="exact"/>
              <w:textAlignment w:val="baseline"/>
              <w:rPr>
                <w:rFonts w:hAnsi="標楷體" w:cs="新細明體"/>
                <w:kern w:val="0"/>
                <w:sz w:val="28"/>
                <w:szCs w:val="28"/>
              </w:rPr>
            </w:pPr>
            <w:r w:rsidRPr="00AB1686">
              <w:rPr>
                <w:rFonts w:hAnsi="標楷體" w:cs="新細明體"/>
                <w:kern w:val="0"/>
                <w:sz w:val="28"/>
                <w:szCs w:val="28"/>
              </w:rPr>
              <w:t>1件/</w:t>
            </w:r>
            <w:r w:rsidR="008719FE" w:rsidRPr="00AB1686">
              <w:rPr>
                <w:rFonts w:hAnsi="標楷體" w:cs="新細明體"/>
                <w:kern w:val="0"/>
                <w:sz w:val="28"/>
                <w:szCs w:val="28"/>
              </w:rPr>
              <w:t>就業服務法第40條第1項第</w:t>
            </w:r>
            <w:r w:rsidR="008719FE" w:rsidRPr="00AB1686">
              <w:rPr>
                <w:rFonts w:hAnsi="標楷體" w:cs="新細明體" w:hint="eastAsia"/>
                <w:kern w:val="0"/>
                <w:sz w:val="28"/>
                <w:szCs w:val="28"/>
              </w:rPr>
              <w:t>1</w:t>
            </w:r>
            <w:r w:rsidR="008719FE" w:rsidRPr="00AB1686">
              <w:rPr>
                <w:rFonts w:hAnsi="標楷體" w:cs="新細明體"/>
                <w:kern w:val="0"/>
                <w:sz w:val="28"/>
                <w:szCs w:val="28"/>
              </w:rPr>
              <w:t>5款</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B17BD"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18件</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A7F41"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19件</w:t>
            </w:r>
          </w:p>
        </w:tc>
      </w:tr>
      <w:tr w:rsidR="00B803A8" w:rsidRPr="00AB1686" w14:paraId="44B7B2C1" w14:textId="77777777" w:rsidTr="00CC1972">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0F066"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112年度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36ACB" w14:textId="77777777" w:rsidR="00723E0C" w:rsidRPr="00AB1686" w:rsidRDefault="00723E0C" w:rsidP="001721D4">
            <w:pPr>
              <w:suppressAutoHyphens/>
              <w:overflowPunct/>
              <w:autoSpaceDE/>
              <w:spacing w:line="360" w:lineRule="exact"/>
              <w:textAlignment w:val="baseline"/>
              <w:rPr>
                <w:rFonts w:hAnsi="標楷體" w:cs="新細明體"/>
                <w:kern w:val="0"/>
                <w:sz w:val="28"/>
                <w:szCs w:val="28"/>
              </w:rPr>
            </w:pPr>
            <w:r w:rsidRPr="00AB1686">
              <w:rPr>
                <w:rFonts w:hAnsi="標楷體" w:cs="新細明體"/>
                <w:kern w:val="0"/>
                <w:sz w:val="28"/>
                <w:szCs w:val="28"/>
              </w:rPr>
              <w:t>1件/</w:t>
            </w:r>
            <w:r w:rsidR="008719FE" w:rsidRPr="00AB1686">
              <w:rPr>
                <w:rFonts w:hAnsi="標楷體" w:cs="新細明體"/>
                <w:kern w:val="0"/>
                <w:sz w:val="28"/>
                <w:szCs w:val="28"/>
              </w:rPr>
              <w:t>就業服務法第40條第1項第</w:t>
            </w:r>
            <w:r w:rsidR="008719FE" w:rsidRPr="00AB1686">
              <w:rPr>
                <w:rFonts w:hAnsi="標楷體" w:cs="新細明體" w:hint="eastAsia"/>
                <w:kern w:val="0"/>
                <w:sz w:val="28"/>
                <w:szCs w:val="28"/>
              </w:rPr>
              <w:t>1</w:t>
            </w:r>
            <w:r w:rsidR="008719FE" w:rsidRPr="00AB1686">
              <w:rPr>
                <w:rFonts w:hAnsi="標楷體" w:cs="新細明體"/>
                <w:kern w:val="0"/>
                <w:sz w:val="28"/>
                <w:szCs w:val="28"/>
              </w:rPr>
              <w:t>5款</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4E39B"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11件</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CA6CB"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12件</w:t>
            </w:r>
          </w:p>
        </w:tc>
      </w:tr>
      <w:tr w:rsidR="00B803A8" w:rsidRPr="00AB1686" w14:paraId="08B6D50F" w14:textId="77777777" w:rsidTr="00CC1972">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17D70"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113年2月底</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61E09"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B0BC6"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1件</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F6FDD"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r w:rsidRPr="00AB1686">
              <w:rPr>
                <w:rFonts w:hAnsi="標楷體" w:cs="新細明體"/>
                <w:kern w:val="0"/>
                <w:sz w:val="28"/>
                <w:szCs w:val="28"/>
              </w:rPr>
              <w:t>1件</w:t>
            </w:r>
          </w:p>
          <w:p w14:paraId="5E734F52" w14:textId="77777777" w:rsidR="00723E0C" w:rsidRPr="00AB1686" w:rsidRDefault="00723E0C" w:rsidP="00CC1972">
            <w:pPr>
              <w:suppressAutoHyphens/>
              <w:overflowPunct/>
              <w:autoSpaceDE/>
              <w:spacing w:line="360" w:lineRule="exact"/>
              <w:jc w:val="center"/>
              <w:textAlignment w:val="baseline"/>
              <w:rPr>
                <w:rFonts w:hAnsi="標楷體" w:cs="新細明體"/>
                <w:kern w:val="0"/>
                <w:sz w:val="28"/>
                <w:szCs w:val="28"/>
              </w:rPr>
            </w:pPr>
          </w:p>
        </w:tc>
      </w:tr>
    </w:tbl>
    <w:p w14:paraId="691852E0" w14:textId="77777777" w:rsidR="00723E0C" w:rsidRPr="00AB1686" w:rsidRDefault="00723E0C" w:rsidP="00E61F2C">
      <w:pPr>
        <w:pStyle w:val="3"/>
        <w:numPr>
          <w:ilvl w:val="0"/>
          <w:numId w:val="0"/>
        </w:numPr>
        <w:spacing w:afterLines="50" w:after="228" w:line="340" w:lineRule="exact"/>
        <w:ind w:left="1361"/>
        <w:rPr>
          <w:rFonts w:hAnsi="標楷體" w:cs="新細明體"/>
          <w:kern w:val="0"/>
          <w:sz w:val="24"/>
          <w:szCs w:val="24"/>
        </w:rPr>
      </w:pPr>
      <w:r w:rsidRPr="00AB1686">
        <w:rPr>
          <w:rFonts w:hAnsi="標楷體" w:cs="新細明體"/>
          <w:kern w:val="0"/>
          <w:sz w:val="24"/>
          <w:szCs w:val="24"/>
        </w:rPr>
        <w:t>註：上開外籍漁工111年度及112年度，皆係仲介未善盡受任事務，致雇主逾期辦理移工健康檢查。</w:t>
      </w:r>
    </w:p>
    <w:p w14:paraId="65303E94" w14:textId="77777777" w:rsidR="00F776D0" w:rsidRPr="00AB1686" w:rsidRDefault="00F776D0" w:rsidP="00F776D0">
      <w:pPr>
        <w:pStyle w:val="4"/>
      </w:pPr>
      <w:r w:rsidRPr="00AB1686">
        <w:rPr>
          <w:rFonts w:hAnsi="標楷體"/>
          <w:szCs w:val="32"/>
        </w:rPr>
        <w:t>近3年</w:t>
      </w:r>
      <w:r w:rsidR="006C4494" w:rsidRPr="00AB1686">
        <w:rPr>
          <w:rFonts w:hAnsi="標楷體"/>
          <w:szCs w:val="32"/>
        </w:rPr>
        <w:t>仲介業者</w:t>
      </w:r>
      <w:r w:rsidRPr="00AB1686">
        <w:rPr>
          <w:rFonts w:hAnsi="標楷體"/>
          <w:szCs w:val="32"/>
        </w:rPr>
        <w:t>違法態樣統計：</w:t>
      </w:r>
    </w:p>
    <w:tbl>
      <w:tblPr>
        <w:tblW w:w="7323" w:type="dxa"/>
        <w:tblInd w:w="1413" w:type="dxa"/>
        <w:tblLayout w:type="fixed"/>
        <w:tblCellMar>
          <w:left w:w="10" w:type="dxa"/>
          <w:right w:w="10" w:type="dxa"/>
        </w:tblCellMar>
        <w:tblLook w:val="0000" w:firstRow="0" w:lastRow="0" w:firstColumn="0" w:lastColumn="0" w:noHBand="0" w:noVBand="0"/>
      </w:tblPr>
      <w:tblGrid>
        <w:gridCol w:w="850"/>
        <w:gridCol w:w="1418"/>
        <w:gridCol w:w="1701"/>
        <w:gridCol w:w="1417"/>
        <w:gridCol w:w="1087"/>
        <w:gridCol w:w="850"/>
      </w:tblGrid>
      <w:tr w:rsidR="00B803A8" w:rsidRPr="00AB1686" w14:paraId="1BC44396" w14:textId="77777777" w:rsidTr="0050245A">
        <w:trPr>
          <w:trHeight w:val="549"/>
        </w:trPr>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DA07E"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年度</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2A463" w14:textId="77777777" w:rsidR="00F776D0" w:rsidRPr="00AB1686" w:rsidRDefault="00F776D0" w:rsidP="001721D4">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就業服務法</w:t>
            </w:r>
            <w:r w:rsidR="008719FE" w:rsidRPr="00AB1686">
              <w:rPr>
                <w:rFonts w:hAnsi="標楷體" w:cs="新細明體"/>
                <w:kern w:val="0"/>
                <w:sz w:val="28"/>
                <w:szCs w:val="28"/>
              </w:rPr>
              <w:t>第40條第1項第</w:t>
            </w:r>
            <w:r w:rsidR="008719FE" w:rsidRPr="00AB1686">
              <w:rPr>
                <w:rFonts w:hAnsi="標楷體" w:cs="新細明體" w:hint="eastAsia"/>
                <w:kern w:val="0"/>
                <w:sz w:val="28"/>
                <w:szCs w:val="28"/>
              </w:rPr>
              <w:t>1</w:t>
            </w:r>
            <w:r w:rsidR="008719FE" w:rsidRPr="00AB1686">
              <w:rPr>
                <w:rFonts w:hAnsi="標楷體" w:cs="新細明體"/>
                <w:kern w:val="0"/>
                <w:sz w:val="28"/>
                <w:szCs w:val="28"/>
              </w:rPr>
              <w:t>5款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96706" w14:textId="77777777" w:rsidR="00F776D0" w:rsidRPr="00AB1686" w:rsidRDefault="00F776D0" w:rsidP="001721D4">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就業服務法</w:t>
            </w:r>
            <w:r w:rsidR="008719FE" w:rsidRPr="00AB1686">
              <w:rPr>
                <w:rFonts w:hAnsi="標楷體" w:cs="新細明體"/>
                <w:kern w:val="0"/>
                <w:sz w:val="28"/>
                <w:szCs w:val="28"/>
              </w:rPr>
              <w:t>第40條第1項第</w:t>
            </w:r>
            <w:r w:rsidR="008719FE" w:rsidRPr="00AB1686">
              <w:rPr>
                <w:rFonts w:hAnsi="標楷體" w:cs="新細明體" w:hint="eastAsia"/>
                <w:kern w:val="0"/>
                <w:sz w:val="28"/>
                <w:szCs w:val="28"/>
              </w:rPr>
              <w:t>17</w:t>
            </w:r>
            <w:r w:rsidR="008719FE" w:rsidRPr="00AB1686">
              <w:rPr>
                <w:rFonts w:hAnsi="標楷體" w:cs="新細明體"/>
                <w:kern w:val="0"/>
                <w:sz w:val="28"/>
                <w:szCs w:val="28"/>
              </w:rPr>
              <w:t>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20ACD" w14:textId="77777777" w:rsidR="00F776D0" w:rsidRPr="00AB1686" w:rsidRDefault="00F776D0" w:rsidP="001721D4">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就業服務法</w:t>
            </w:r>
            <w:r w:rsidR="008719FE" w:rsidRPr="00AB1686">
              <w:rPr>
                <w:rFonts w:hAnsi="標楷體" w:cs="新細明體"/>
                <w:kern w:val="0"/>
                <w:sz w:val="28"/>
                <w:szCs w:val="28"/>
              </w:rPr>
              <w:t>第40條第1項第</w:t>
            </w:r>
            <w:r w:rsidR="008719FE" w:rsidRPr="00AB1686">
              <w:rPr>
                <w:rFonts w:hAnsi="標楷體" w:cs="新細明體" w:hint="eastAsia"/>
                <w:kern w:val="0"/>
                <w:sz w:val="28"/>
                <w:szCs w:val="28"/>
              </w:rPr>
              <w:t>11</w:t>
            </w:r>
            <w:r w:rsidR="008719FE" w:rsidRPr="00AB1686">
              <w:rPr>
                <w:rFonts w:hAnsi="標楷體" w:cs="新細明體"/>
                <w:kern w:val="0"/>
                <w:sz w:val="28"/>
                <w:szCs w:val="28"/>
              </w:rPr>
              <w:t>款</w:t>
            </w:r>
          </w:p>
        </w:tc>
        <w:tc>
          <w:tcPr>
            <w:tcW w:w="10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52819" w14:textId="77777777" w:rsidR="00F776D0" w:rsidRPr="00AB1686" w:rsidRDefault="00F776D0" w:rsidP="00F776D0">
            <w:pPr>
              <w:suppressAutoHyphens/>
              <w:overflowPunct/>
              <w:autoSpaceDE/>
              <w:spacing w:line="400" w:lineRule="exact"/>
              <w:jc w:val="center"/>
              <w:textAlignment w:val="baseline"/>
              <w:rPr>
                <w:rFonts w:ascii="Calibri" w:eastAsia="新細明體" w:hAnsi="Calibri"/>
                <w:kern w:val="3"/>
                <w:sz w:val="28"/>
                <w:szCs w:val="28"/>
              </w:rPr>
            </w:pPr>
            <w:r w:rsidRPr="00AB1686">
              <w:rPr>
                <w:rFonts w:hAnsi="標楷體" w:cs="新細明體"/>
                <w:kern w:val="0"/>
                <w:sz w:val="28"/>
                <w:szCs w:val="28"/>
              </w:rPr>
              <w:t>其他(註)</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027D1"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合計</w:t>
            </w:r>
          </w:p>
        </w:tc>
      </w:tr>
      <w:tr w:rsidR="00B803A8" w:rsidRPr="00AB1686" w14:paraId="6E24DB2B" w14:textId="77777777" w:rsidTr="0050245A">
        <w:trPr>
          <w:trHeight w:val="225"/>
        </w:trPr>
        <w:tc>
          <w:tcPr>
            <w:tcW w:w="8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18FFB" w14:textId="77777777" w:rsidR="00F776D0" w:rsidRPr="00AB1686" w:rsidRDefault="00F776D0" w:rsidP="00F776D0">
            <w:pPr>
              <w:widowControl/>
              <w:overflowPunct/>
              <w:autoSpaceDE/>
              <w:jc w:val="left"/>
              <w:textAlignment w:val="baseline"/>
              <w:rPr>
                <w:rFonts w:ascii="Calibri" w:eastAsia="新細明體" w:hAnsi="Calibri"/>
                <w:kern w:val="3"/>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D7CC1" w14:textId="77777777" w:rsidR="00F776D0" w:rsidRPr="00AB1686" w:rsidRDefault="00F776D0" w:rsidP="00F776D0">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未善盡受任事務</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7D986" w14:textId="77777777" w:rsidR="00F776D0" w:rsidRPr="00AB1686" w:rsidRDefault="00F776D0" w:rsidP="00F776D0">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移工失聯比例過高</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0A240" w14:textId="77777777" w:rsidR="00F776D0" w:rsidRPr="00AB1686" w:rsidRDefault="00F776D0" w:rsidP="00F776D0">
            <w:pPr>
              <w:suppressAutoHyphens/>
              <w:overflowPunct/>
              <w:autoSpaceDE/>
              <w:spacing w:line="400" w:lineRule="exact"/>
              <w:textAlignment w:val="baseline"/>
              <w:rPr>
                <w:rFonts w:hAnsi="標楷體" w:cs="新細明體"/>
                <w:kern w:val="0"/>
                <w:sz w:val="28"/>
                <w:szCs w:val="28"/>
              </w:rPr>
            </w:pPr>
            <w:r w:rsidRPr="00AB1686">
              <w:rPr>
                <w:rFonts w:hAnsi="標楷體" w:cs="新細明體"/>
                <w:kern w:val="0"/>
                <w:sz w:val="28"/>
                <w:szCs w:val="28"/>
              </w:rPr>
              <w:t>未依規定填寫報表</w:t>
            </w:r>
          </w:p>
        </w:tc>
        <w:tc>
          <w:tcPr>
            <w:tcW w:w="10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5069" w14:textId="77777777" w:rsidR="00F776D0" w:rsidRPr="00AB1686" w:rsidRDefault="00F776D0" w:rsidP="00F776D0">
            <w:pPr>
              <w:widowControl/>
              <w:overflowPunct/>
              <w:autoSpaceDE/>
              <w:jc w:val="left"/>
              <w:textAlignment w:val="baseline"/>
              <w:rPr>
                <w:rFonts w:ascii="Calibri" w:eastAsia="新細明體" w:hAnsi="Calibri"/>
                <w:kern w:val="3"/>
                <w:sz w:val="28"/>
                <w:szCs w:val="2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299D9" w14:textId="77777777" w:rsidR="00F776D0" w:rsidRPr="00AB1686" w:rsidRDefault="00F776D0" w:rsidP="00F776D0">
            <w:pPr>
              <w:widowControl/>
              <w:overflowPunct/>
              <w:autoSpaceDE/>
              <w:jc w:val="left"/>
              <w:textAlignment w:val="baseline"/>
              <w:rPr>
                <w:rFonts w:ascii="Calibri" w:eastAsia="新細明體" w:hAnsi="Calibri"/>
                <w:kern w:val="3"/>
                <w:sz w:val="28"/>
                <w:szCs w:val="28"/>
              </w:rPr>
            </w:pPr>
          </w:p>
        </w:tc>
      </w:tr>
      <w:tr w:rsidR="00B803A8" w:rsidRPr="00AB1686" w14:paraId="138A9F92" w14:textId="77777777" w:rsidTr="0050245A">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8E973"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111年度</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98BF"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0CB87"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CC259"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3</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8B509"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5F8E7"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19</w:t>
            </w:r>
          </w:p>
        </w:tc>
      </w:tr>
      <w:tr w:rsidR="00B803A8" w:rsidRPr="00AB1686" w14:paraId="7DBFDD66" w14:textId="77777777" w:rsidTr="0050245A">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5C03"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112年度</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EACDD"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A88F5"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4DD58"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C579A"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99897"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12</w:t>
            </w:r>
          </w:p>
        </w:tc>
      </w:tr>
      <w:tr w:rsidR="00B803A8" w:rsidRPr="00AB1686" w14:paraId="007A1714" w14:textId="77777777" w:rsidTr="0050245A">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D9EB2"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113年2月底</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DEA41"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0A669"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D1270"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93C1C"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3EDE4" w14:textId="77777777" w:rsidR="00F776D0" w:rsidRPr="00AB1686" w:rsidRDefault="00F776D0" w:rsidP="00F776D0">
            <w:pPr>
              <w:suppressAutoHyphens/>
              <w:overflowPunct/>
              <w:autoSpaceDE/>
              <w:spacing w:line="400" w:lineRule="exact"/>
              <w:jc w:val="center"/>
              <w:textAlignment w:val="baseline"/>
              <w:rPr>
                <w:rFonts w:hAnsi="標楷體" w:cs="新細明體"/>
                <w:kern w:val="0"/>
                <w:sz w:val="28"/>
                <w:szCs w:val="28"/>
              </w:rPr>
            </w:pPr>
            <w:r w:rsidRPr="00AB1686">
              <w:rPr>
                <w:rFonts w:hAnsi="標楷體" w:cs="新細明體"/>
                <w:kern w:val="0"/>
                <w:sz w:val="28"/>
                <w:szCs w:val="28"/>
              </w:rPr>
              <w:t>1</w:t>
            </w:r>
          </w:p>
        </w:tc>
      </w:tr>
    </w:tbl>
    <w:p w14:paraId="66D4062C" w14:textId="77777777" w:rsidR="00F776D0" w:rsidRPr="00AB1686" w:rsidRDefault="00F776D0" w:rsidP="00E61F2C">
      <w:pPr>
        <w:pStyle w:val="3"/>
        <w:numPr>
          <w:ilvl w:val="0"/>
          <w:numId w:val="0"/>
        </w:numPr>
        <w:spacing w:afterLines="50" w:after="228" w:line="340" w:lineRule="exact"/>
        <w:ind w:left="1361"/>
        <w:rPr>
          <w:rFonts w:hAnsi="標楷體" w:cs="新細明體"/>
          <w:kern w:val="0"/>
          <w:sz w:val="24"/>
          <w:szCs w:val="24"/>
        </w:rPr>
      </w:pPr>
      <w:r w:rsidRPr="00AB1686">
        <w:rPr>
          <w:rFonts w:hAnsi="標楷體" w:cs="新細明體"/>
          <w:kern w:val="0"/>
          <w:sz w:val="24"/>
          <w:szCs w:val="24"/>
        </w:rPr>
        <w:t>註：111年度其他法條為就業服務法第40條第1項第5款(收取標準以外之費用)，及同條第1項第8款(提供不實資料)。112年度其他法條為就業服務法第40條第1項第1款(未依規定簽訂契約)</w:t>
      </w:r>
    </w:p>
    <w:p w14:paraId="6EFDB0C1" w14:textId="77777777" w:rsidR="00E25849" w:rsidRPr="00AB1686" w:rsidRDefault="00EE1384" w:rsidP="002533A7">
      <w:pPr>
        <w:pStyle w:val="1"/>
        <w:ind w:left="2380" w:hanging="2380"/>
      </w:pPr>
      <w:bookmarkStart w:id="96" w:name="_Toc524895646"/>
      <w:bookmarkStart w:id="97" w:name="_Toc524896192"/>
      <w:bookmarkStart w:id="98" w:name="_Toc524896222"/>
      <w:bookmarkStart w:id="99" w:name="_Toc524902729"/>
      <w:bookmarkStart w:id="100" w:name="_Toc525066145"/>
      <w:bookmarkStart w:id="101" w:name="_Toc525070836"/>
      <w:bookmarkStart w:id="102" w:name="_Toc525938376"/>
      <w:bookmarkStart w:id="103" w:name="_Toc525939224"/>
      <w:bookmarkStart w:id="104" w:name="_Toc525939729"/>
      <w:bookmarkStart w:id="105" w:name="_Toc529218269"/>
      <w:bookmarkStart w:id="106" w:name="_Toc529222686"/>
      <w:bookmarkStart w:id="107" w:name="_Toc529223108"/>
      <w:bookmarkStart w:id="108" w:name="_Toc529223859"/>
      <w:bookmarkStart w:id="109" w:name="_Toc529228262"/>
      <w:bookmarkStart w:id="110" w:name="_Toc2400392"/>
      <w:bookmarkStart w:id="111" w:name="_Toc4316186"/>
      <w:bookmarkStart w:id="112" w:name="_Toc4473327"/>
      <w:bookmarkStart w:id="113" w:name="_Toc69556894"/>
      <w:bookmarkStart w:id="114" w:name="_Toc69556943"/>
      <w:bookmarkStart w:id="115" w:name="_Toc69609817"/>
      <w:bookmarkStart w:id="116" w:name="_Toc70241813"/>
      <w:bookmarkStart w:id="117" w:name="_Toc70242202"/>
      <w:bookmarkStart w:id="118" w:name="_Toc421794872"/>
      <w:bookmarkStart w:id="119" w:name="_Toc422834157"/>
      <w:bookmarkEnd w:id="63"/>
      <w:bookmarkEnd w:id="64"/>
      <w:bookmarkEnd w:id="65"/>
      <w:bookmarkEnd w:id="66"/>
      <w:bookmarkEnd w:id="67"/>
      <w:bookmarkEnd w:id="68"/>
      <w:r w:rsidRPr="00AB1686">
        <w:br w:type="page"/>
      </w:r>
      <w:bookmarkStart w:id="120" w:name="_Toc176530966"/>
      <w:r w:rsidR="00E25849" w:rsidRPr="00AB1686">
        <w:rPr>
          <w:rFonts w:hint="eastAsia"/>
        </w:rPr>
        <w:lastRenderedPageBreak/>
        <w:t>調查意見：</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1572E190" w14:textId="77777777" w:rsidR="004F6710" w:rsidRPr="00AB1686" w:rsidRDefault="000E2214" w:rsidP="00A639F4">
      <w:pPr>
        <w:pStyle w:val="10"/>
        <w:ind w:left="680" w:firstLine="680"/>
      </w:pPr>
      <w:bookmarkStart w:id="121" w:name="_Toc524902730"/>
      <w:r w:rsidRPr="00AB1686">
        <w:rPr>
          <w:rFonts w:hint="eastAsia"/>
        </w:rPr>
        <w:t>本案經調閱勞動部、農業部漁業署(下稱漁業署)、</w:t>
      </w:r>
      <w:r w:rsidRPr="00AB1686">
        <w:rPr>
          <w:rFonts w:hint="eastAsia"/>
          <w:noProof/>
        </w:rPr>
        <w:t>新北市政府勞工局</w:t>
      </w:r>
      <w:r w:rsidR="006B69EA" w:rsidRPr="00AB1686">
        <w:rPr>
          <w:rFonts w:hint="eastAsia"/>
          <w:noProof/>
        </w:rPr>
        <w:t>、</w:t>
      </w:r>
      <w:r w:rsidR="00D66EE1" w:rsidRPr="00AB1686">
        <w:rPr>
          <w:rFonts w:hAnsi="標楷體"/>
          <w:szCs w:val="32"/>
        </w:rPr>
        <w:t>長○○</w:t>
      </w:r>
      <w:r w:rsidRPr="00AB1686">
        <w:rPr>
          <w:rFonts w:hAnsi="標楷體"/>
          <w:szCs w:val="32"/>
        </w:rPr>
        <w:t>國際管理顧問有限公司（下稱</w:t>
      </w:r>
      <w:r w:rsidR="00D66EE1" w:rsidRPr="00AB1686">
        <w:rPr>
          <w:rFonts w:hAnsi="標楷體"/>
          <w:szCs w:val="32"/>
        </w:rPr>
        <w:t>長○○</w:t>
      </w:r>
      <w:r w:rsidRPr="00AB1686">
        <w:rPr>
          <w:rFonts w:hAnsi="標楷體"/>
          <w:szCs w:val="32"/>
        </w:rPr>
        <w:t>公司）、</w:t>
      </w:r>
      <w:r w:rsidR="00D66EE1" w:rsidRPr="00AB1686">
        <w:rPr>
          <w:rFonts w:hAnsi="標楷體"/>
          <w:szCs w:val="32"/>
        </w:rPr>
        <w:t>銓○</w:t>
      </w:r>
      <w:r w:rsidRPr="00AB1686">
        <w:rPr>
          <w:rFonts w:hAnsi="標楷體"/>
          <w:szCs w:val="32"/>
        </w:rPr>
        <w:t>國際有限公司（下稱</w:t>
      </w:r>
      <w:r w:rsidR="00D66EE1" w:rsidRPr="00AB1686">
        <w:rPr>
          <w:rFonts w:hAnsi="標楷體"/>
          <w:szCs w:val="32"/>
        </w:rPr>
        <w:t>銓○</w:t>
      </w:r>
      <w:r w:rsidRPr="00AB1686">
        <w:rPr>
          <w:rFonts w:hAnsi="標楷體"/>
          <w:szCs w:val="32"/>
        </w:rPr>
        <w:t>公司）</w:t>
      </w:r>
      <w:r w:rsidR="005C660B" w:rsidRPr="00AB1686">
        <w:rPr>
          <w:rFonts w:hAnsi="標楷體" w:hint="eastAsia"/>
          <w:szCs w:val="32"/>
        </w:rPr>
        <w:t>及</w:t>
      </w:r>
      <w:r w:rsidR="00D66EE1" w:rsidRPr="00AB1686">
        <w:rPr>
          <w:rFonts w:hAnsi="標楷體"/>
          <w:szCs w:val="32"/>
        </w:rPr>
        <w:t>和○○</w:t>
      </w:r>
      <w:r w:rsidRPr="00AB1686">
        <w:rPr>
          <w:rFonts w:hAnsi="標楷體"/>
          <w:szCs w:val="32"/>
        </w:rPr>
        <w:t>實業有限公司（下稱</w:t>
      </w:r>
      <w:r w:rsidR="00D66EE1" w:rsidRPr="00AB1686">
        <w:rPr>
          <w:rFonts w:hAnsi="標楷體"/>
          <w:szCs w:val="32"/>
        </w:rPr>
        <w:t>和○○</w:t>
      </w:r>
      <w:r w:rsidRPr="00AB1686">
        <w:rPr>
          <w:rFonts w:hAnsi="標楷體"/>
          <w:szCs w:val="32"/>
        </w:rPr>
        <w:t>公司）</w:t>
      </w:r>
      <w:r w:rsidR="005C660B" w:rsidRPr="00AB1686">
        <w:rPr>
          <w:rFonts w:hint="eastAsia"/>
        </w:rPr>
        <w:t>等</w:t>
      </w:r>
      <w:r w:rsidR="006B69EA" w:rsidRPr="00AB1686">
        <w:rPr>
          <w:rFonts w:hint="eastAsia"/>
        </w:rPr>
        <w:t>卷證資料</w:t>
      </w:r>
      <w:r w:rsidRPr="00AB1686">
        <w:rPr>
          <w:rFonts w:hint="eastAsia"/>
        </w:rPr>
        <w:t>，並</w:t>
      </w:r>
      <w:r w:rsidR="00FF5068" w:rsidRPr="00AB1686">
        <w:rPr>
          <w:rFonts w:hint="eastAsia"/>
        </w:rPr>
        <w:t>分別</w:t>
      </w:r>
      <w:r w:rsidRPr="00AB1686">
        <w:rPr>
          <w:rFonts w:hint="eastAsia"/>
        </w:rPr>
        <w:t>於民國(下同)112年12月22日、113年2月26日現場履勘，於113年1月10日</w:t>
      </w:r>
      <w:r w:rsidR="00052A67" w:rsidRPr="00AB1686">
        <w:rPr>
          <w:rFonts w:hint="eastAsia"/>
        </w:rPr>
        <w:t>訪談</w:t>
      </w:r>
      <w:r w:rsidRPr="00AB1686">
        <w:rPr>
          <w:rFonts w:hint="eastAsia"/>
        </w:rPr>
        <w:t>49位外籍漁工，於113年3月8日詢問</w:t>
      </w:r>
      <w:bookmarkStart w:id="122" w:name="_Hlk173412910"/>
      <w:r w:rsidRPr="00AB1686">
        <w:rPr>
          <w:rFonts w:hint="eastAsia"/>
        </w:rPr>
        <w:t>勞動部勞動力發展署(下稱發展署)</w:t>
      </w:r>
      <w:bookmarkEnd w:id="122"/>
      <w:r w:rsidRPr="00AB1686">
        <w:rPr>
          <w:rFonts w:hint="eastAsia"/>
        </w:rPr>
        <w:t>、新北市政府勞工局及新北市政府漁業及漁港事業管理處，於</w:t>
      </w:r>
      <w:r w:rsidRPr="00AB1686">
        <w:rPr>
          <w:rFonts w:hAnsi="標楷體"/>
        </w:rPr>
        <w:t>11</w:t>
      </w:r>
      <w:r w:rsidRPr="00AB1686">
        <w:rPr>
          <w:rFonts w:hAnsi="標楷體" w:hint="eastAsia"/>
        </w:rPr>
        <w:t>3年3月26日諮詢</w:t>
      </w:r>
      <w:r w:rsidR="00366311">
        <w:rPr>
          <w:rFonts w:hAnsi="標楷體" w:hint="eastAsia"/>
        </w:rPr>
        <w:t>聖多福克里斯多福天主堂神父</w:t>
      </w:r>
      <w:r w:rsidR="00E41BE3">
        <w:rPr>
          <w:rFonts w:hint="eastAsia"/>
        </w:rPr>
        <w:t>○○</w:t>
      </w:r>
      <w:r w:rsidRPr="00AB1686">
        <w:rPr>
          <w:rFonts w:hAnsi="標楷體" w:hint="eastAsia"/>
        </w:rPr>
        <w:t>、宜蘭縣漁工職業工會</w:t>
      </w:r>
      <w:r w:rsidR="00E41BE3">
        <w:rPr>
          <w:rFonts w:hAnsi="標楷體" w:hint="eastAsia"/>
        </w:rPr>
        <w:t>李女士</w:t>
      </w:r>
      <w:r w:rsidRPr="00AB1686">
        <w:rPr>
          <w:rFonts w:hAnsi="標楷體" w:hint="eastAsia"/>
        </w:rPr>
        <w:t>、新事社會服務中心</w:t>
      </w:r>
      <w:r w:rsidR="00AE797D">
        <w:rPr>
          <w:rFonts w:hAnsi="標楷體" w:hint="eastAsia"/>
        </w:rPr>
        <w:t>李先生</w:t>
      </w:r>
      <w:r w:rsidRPr="00AB1686">
        <w:rPr>
          <w:rFonts w:hAnsi="標楷體" w:hint="eastAsia"/>
        </w:rPr>
        <w:t>及</w:t>
      </w:r>
      <w:r w:rsidR="00695288" w:rsidRPr="00AB1686">
        <w:rPr>
          <w:rFonts w:hAnsi="標楷體" w:hint="eastAsia"/>
        </w:rPr>
        <w:t>印尼海員同鄉聯誼會(下稱</w:t>
      </w:r>
      <w:r w:rsidR="00695288" w:rsidRPr="00AB1686">
        <w:rPr>
          <w:rFonts w:hAnsi="標楷體"/>
        </w:rPr>
        <w:t>FOSPI</w:t>
      </w:r>
      <w:r w:rsidR="00695288" w:rsidRPr="00AB1686">
        <w:rPr>
          <w:rFonts w:hAnsi="標楷體" w:hint="eastAsia"/>
        </w:rPr>
        <w:t>)</w:t>
      </w:r>
      <w:r w:rsidRPr="00AB1686">
        <w:rPr>
          <w:rFonts w:hAnsi="標楷體" w:hint="eastAsia"/>
        </w:rPr>
        <w:t>志工</w:t>
      </w:r>
      <w:r w:rsidR="00AE797D">
        <w:rPr>
          <w:rFonts w:hAnsi="標楷體" w:hint="eastAsia"/>
        </w:rPr>
        <w:t>吳先生</w:t>
      </w:r>
      <w:r w:rsidRPr="00AB1686">
        <w:rPr>
          <w:rFonts w:hAnsi="標楷體" w:hint="eastAsia"/>
        </w:rPr>
        <w:t>，</w:t>
      </w:r>
      <w:r w:rsidRPr="00AB1686">
        <w:rPr>
          <w:rFonts w:hint="eastAsia"/>
        </w:rPr>
        <w:t>於113年4月24日詢問勞動部、</w:t>
      </w:r>
      <w:r w:rsidRPr="00AB1686">
        <w:rPr>
          <w:rFonts w:hint="eastAsia"/>
          <w:noProof/>
        </w:rPr>
        <w:t>發展署及漁業署</w:t>
      </w:r>
      <w:r w:rsidRPr="00AB1686">
        <w:rPr>
          <w:rFonts w:hint="eastAsia"/>
        </w:rPr>
        <w:t>等機關人員，於1</w:t>
      </w:r>
      <w:r w:rsidRPr="00AB1686">
        <w:rPr>
          <w:rFonts w:hAnsi="標楷體" w:hint="eastAsia"/>
          <w:szCs w:val="32"/>
        </w:rPr>
        <w:t>13年</w:t>
      </w:r>
      <w:r w:rsidRPr="00AB1686">
        <w:rPr>
          <w:rFonts w:hint="eastAsia"/>
        </w:rPr>
        <w:t>5月21日</w:t>
      </w:r>
      <w:r w:rsidRPr="00AB1686">
        <w:rPr>
          <w:rFonts w:hAnsi="標楷體" w:hint="eastAsia"/>
          <w:szCs w:val="32"/>
        </w:rPr>
        <w:t>詢</w:t>
      </w:r>
      <w:r w:rsidRPr="00AB1686">
        <w:rPr>
          <w:rFonts w:hint="eastAsia"/>
        </w:rPr>
        <w:t>問</w:t>
      </w:r>
      <w:r w:rsidR="00D66EE1" w:rsidRPr="00AB1686">
        <w:rPr>
          <w:rFonts w:hAnsi="標楷體" w:hint="eastAsia"/>
        </w:rPr>
        <w:t>長○○</w:t>
      </w:r>
      <w:r w:rsidR="008435FA" w:rsidRPr="00AB1686">
        <w:rPr>
          <w:rFonts w:hAnsi="標楷體" w:hint="eastAsia"/>
        </w:rPr>
        <w:t>公司</w:t>
      </w:r>
      <w:r w:rsidRPr="00AB1686">
        <w:rPr>
          <w:rFonts w:hint="eastAsia"/>
        </w:rPr>
        <w:t>、</w:t>
      </w:r>
      <w:r w:rsidR="00D66EE1" w:rsidRPr="00AB1686">
        <w:rPr>
          <w:rFonts w:hAnsi="標楷體" w:hint="eastAsia"/>
        </w:rPr>
        <w:t>銓○</w:t>
      </w:r>
      <w:r w:rsidR="008435FA" w:rsidRPr="00AB1686">
        <w:rPr>
          <w:rFonts w:hAnsi="標楷體" w:hint="eastAsia"/>
        </w:rPr>
        <w:t>公司</w:t>
      </w:r>
      <w:r w:rsidRPr="00AB1686">
        <w:rPr>
          <w:rFonts w:hint="eastAsia"/>
          <w:noProof/>
        </w:rPr>
        <w:t>及</w:t>
      </w:r>
      <w:r w:rsidR="00D66EE1" w:rsidRPr="00AB1686">
        <w:rPr>
          <w:rFonts w:hAnsi="標楷體"/>
        </w:rPr>
        <w:t>和○○</w:t>
      </w:r>
      <w:r w:rsidR="008435FA" w:rsidRPr="00AB1686">
        <w:rPr>
          <w:rFonts w:hAnsi="標楷體" w:hint="eastAsia"/>
        </w:rPr>
        <w:t>公司</w:t>
      </w:r>
      <w:r w:rsidRPr="00AB1686">
        <w:rPr>
          <w:rFonts w:hAnsi="標楷體" w:hint="eastAsia"/>
        </w:rPr>
        <w:t>等3家仲介</w:t>
      </w:r>
      <w:r w:rsidRPr="00AB1686">
        <w:rPr>
          <w:rFonts w:hint="eastAsia"/>
        </w:rPr>
        <w:t>，於</w:t>
      </w:r>
      <w:r w:rsidRPr="00AB1686">
        <w:rPr>
          <w:rFonts w:hint="eastAsia"/>
          <w:szCs w:val="32"/>
        </w:rPr>
        <w:t>113年6月11日前往</w:t>
      </w:r>
      <w:r w:rsidR="0010236F" w:rsidRPr="00AB1686">
        <w:rPr>
          <w:rFonts w:hint="eastAsia"/>
          <w:szCs w:val="32"/>
        </w:rPr>
        <w:t>駐台北印尼經濟貿易代表處</w:t>
      </w:r>
      <w:r w:rsidRPr="00AB1686">
        <w:rPr>
          <w:rFonts w:hint="eastAsia"/>
          <w:szCs w:val="32"/>
        </w:rPr>
        <w:t>(下稱印</w:t>
      </w:r>
      <w:r w:rsidRPr="00AB1686">
        <w:rPr>
          <w:rFonts w:hAnsi="標楷體" w:hint="eastAsia"/>
        </w:rPr>
        <w:t>辦)探訪9位外籍漁工，</w:t>
      </w:r>
      <w:r w:rsidR="008435FA" w:rsidRPr="00AB1686">
        <w:rPr>
          <w:rFonts w:hAnsi="標楷體" w:hint="eastAsia"/>
        </w:rPr>
        <w:t>並</w:t>
      </w:r>
      <w:r w:rsidRPr="00AB1686">
        <w:rPr>
          <w:rFonts w:hAnsi="標楷體" w:hint="eastAsia"/>
        </w:rPr>
        <w:t>訪談印辦與其安置所之人員、</w:t>
      </w:r>
      <w:r w:rsidRPr="00AB1686">
        <w:rPr>
          <w:rFonts w:hAnsi="標楷體"/>
        </w:rPr>
        <w:t>臺灣國際勞工協會</w:t>
      </w:r>
      <w:r w:rsidRPr="00AB1686">
        <w:rPr>
          <w:rFonts w:hAnsi="標楷體" w:hint="eastAsia"/>
        </w:rPr>
        <w:t>(下稱</w:t>
      </w:r>
      <w:r w:rsidRPr="00AB1686">
        <w:rPr>
          <w:rFonts w:hAnsi="標楷體"/>
        </w:rPr>
        <w:t>Tiw</w:t>
      </w:r>
      <w:r w:rsidRPr="00AB1686">
        <w:rPr>
          <w:rFonts w:hAnsi="標楷體"/>
          <w:szCs w:val="28"/>
        </w:rPr>
        <w:t>a</w:t>
      </w:r>
      <w:r w:rsidRPr="00AB1686">
        <w:rPr>
          <w:rFonts w:hAnsi="標楷體" w:hint="eastAsia"/>
          <w:szCs w:val="28"/>
        </w:rPr>
        <w:t>)安置所之人員</w:t>
      </w:r>
      <w:r w:rsidR="008435FA" w:rsidRPr="00AB1686">
        <w:rPr>
          <w:rFonts w:hAnsi="標楷體" w:hint="eastAsia"/>
          <w:szCs w:val="28"/>
        </w:rPr>
        <w:t>及</w:t>
      </w:r>
      <w:r w:rsidRPr="00AB1686">
        <w:rPr>
          <w:rFonts w:hAnsi="標楷體" w:hint="eastAsia"/>
          <w:szCs w:val="28"/>
        </w:rPr>
        <w:t>神父</w:t>
      </w:r>
      <w:r w:rsidRPr="00AB1686">
        <w:rPr>
          <w:rFonts w:hAnsi="標楷體" w:hint="eastAsia"/>
        </w:rPr>
        <w:t>，</w:t>
      </w:r>
      <w:r w:rsidR="00A172C9" w:rsidRPr="00AB1686">
        <w:rPr>
          <w:rFonts w:hAnsi="標楷體" w:hint="eastAsia"/>
        </w:rPr>
        <w:t>於113</w:t>
      </w:r>
      <w:r w:rsidR="00A172C9" w:rsidRPr="00AB1686">
        <w:rPr>
          <w:rFonts w:hAnsi="標楷體"/>
        </w:rPr>
        <w:t>年</w:t>
      </w:r>
      <w:r w:rsidR="00A172C9" w:rsidRPr="00AB1686">
        <w:rPr>
          <w:rFonts w:hAnsi="標楷體" w:hint="eastAsia"/>
        </w:rPr>
        <w:t>7</w:t>
      </w:r>
      <w:r w:rsidR="00A172C9" w:rsidRPr="00AB1686">
        <w:rPr>
          <w:rFonts w:hAnsi="標楷體"/>
        </w:rPr>
        <w:t>月</w:t>
      </w:r>
      <w:r w:rsidR="00A172C9" w:rsidRPr="00AB1686">
        <w:rPr>
          <w:rFonts w:hAnsi="標楷體" w:hint="eastAsia"/>
        </w:rPr>
        <w:t>17</w:t>
      </w:r>
      <w:r w:rsidR="00A172C9" w:rsidRPr="00AB1686">
        <w:rPr>
          <w:rFonts w:hAnsi="標楷體"/>
        </w:rPr>
        <w:t>日</w:t>
      </w:r>
      <w:r w:rsidR="00A172C9" w:rsidRPr="00AB1686">
        <w:rPr>
          <w:rFonts w:hAnsi="標楷體" w:hint="eastAsia"/>
        </w:rPr>
        <w:t>諮詢國立中正大學勞工關係學系</w:t>
      </w:r>
      <w:r w:rsidR="003C100C">
        <w:rPr>
          <w:rFonts w:hAnsi="標楷體" w:hint="eastAsia"/>
        </w:rPr>
        <w:t>劉黃副教授</w:t>
      </w:r>
      <w:r w:rsidR="00A172C9" w:rsidRPr="00AB1686">
        <w:rPr>
          <w:rFonts w:hAnsi="標楷體" w:hint="eastAsia"/>
        </w:rPr>
        <w:t>、外籍漁工人權組織秘書長</w:t>
      </w:r>
      <w:r w:rsidR="003C100C">
        <w:rPr>
          <w:rFonts w:hAnsi="標楷體" w:hint="eastAsia"/>
        </w:rPr>
        <w:t>黃律師</w:t>
      </w:r>
      <w:r w:rsidR="005C660B" w:rsidRPr="00AB1686">
        <w:rPr>
          <w:rFonts w:hAnsi="標楷體" w:hint="eastAsia"/>
        </w:rPr>
        <w:t>及</w:t>
      </w:r>
      <w:r w:rsidR="00A172C9" w:rsidRPr="00AB1686">
        <w:rPr>
          <w:rFonts w:hAnsi="標楷體" w:hint="eastAsia"/>
        </w:rPr>
        <w:t>財團法人法律扶助基金會主任</w:t>
      </w:r>
      <w:r w:rsidR="003C100C">
        <w:rPr>
          <w:rFonts w:hAnsi="標楷體" w:hint="eastAsia"/>
        </w:rPr>
        <w:t>朱律師</w:t>
      </w:r>
      <w:r w:rsidR="00A172C9" w:rsidRPr="00AB1686">
        <w:rPr>
          <w:rFonts w:hAnsi="標楷體" w:hint="eastAsia"/>
        </w:rPr>
        <w:t>，</w:t>
      </w:r>
      <w:r w:rsidR="00FB501B" w:rsidRPr="00AB1686">
        <w:rPr>
          <w:rFonts w:hAnsi="標楷體" w:hint="eastAsia"/>
        </w:rPr>
        <w:t>已調查</w:t>
      </w:r>
      <w:r w:rsidR="00307A76" w:rsidRPr="00AB1686">
        <w:rPr>
          <w:rFonts w:hAnsi="標楷體" w:hint="eastAsia"/>
        </w:rPr>
        <w:t>完畢</w:t>
      </w:r>
      <w:r w:rsidR="00FB501B" w:rsidRPr="00AB1686">
        <w:rPr>
          <w:rFonts w:hAnsi="標楷體" w:hint="eastAsia"/>
        </w:rPr>
        <w:t>，</w:t>
      </w:r>
      <w:r w:rsidR="00307A76" w:rsidRPr="00AB1686">
        <w:rPr>
          <w:rFonts w:hint="eastAsia"/>
        </w:rPr>
        <w:t>茲臚</w:t>
      </w:r>
      <w:r w:rsidR="00FB501B" w:rsidRPr="00AB1686">
        <w:rPr>
          <w:rFonts w:hint="eastAsia"/>
        </w:rPr>
        <w:t>列調查意見如下：</w:t>
      </w:r>
    </w:p>
    <w:p w14:paraId="7344181E" w14:textId="77777777" w:rsidR="00572303" w:rsidRPr="00AB1686" w:rsidRDefault="00E50994" w:rsidP="006D2249">
      <w:pPr>
        <w:pStyle w:val="2"/>
        <w:rPr>
          <w:b/>
        </w:rPr>
      </w:pPr>
      <w:bookmarkStart w:id="123" w:name="_Toc176530967"/>
      <w:r w:rsidRPr="00AB1686">
        <w:rPr>
          <w:rFonts w:hint="eastAsia"/>
          <w:b/>
        </w:rPr>
        <w:t>臺灣</w:t>
      </w:r>
      <w:r w:rsidR="00FD0A9B" w:rsidRPr="00AB1686">
        <w:rPr>
          <w:rFonts w:hint="eastAsia"/>
          <w:b/>
        </w:rPr>
        <w:t>沿</w:t>
      </w:r>
      <w:r w:rsidR="00082D65" w:rsidRPr="00AB1686">
        <w:rPr>
          <w:rFonts w:hint="eastAsia"/>
          <w:b/>
        </w:rPr>
        <w:t>近海漁業(不限於小卷漁業)</w:t>
      </w:r>
      <w:r w:rsidR="00395850" w:rsidRPr="00AB1686">
        <w:rPr>
          <w:rFonts w:hint="eastAsia"/>
          <w:b/>
        </w:rPr>
        <w:t>有大量外籍漁工於短期內遭不同雇主</w:t>
      </w:r>
      <w:r w:rsidR="00205D39" w:rsidRPr="00AB1686">
        <w:rPr>
          <w:rFonts w:hint="eastAsia"/>
          <w:b/>
        </w:rPr>
        <w:t>解僱</w:t>
      </w:r>
      <w:r w:rsidR="00082D65" w:rsidRPr="00AB1686">
        <w:rPr>
          <w:rFonts w:hint="eastAsia"/>
          <w:b/>
        </w:rPr>
        <w:t>之情形</w:t>
      </w:r>
      <w:r w:rsidR="00A00467" w:rsidRPr="00AB1686">
        <w:rPr>
          <w:rFonts w:hint="eastAsia"/>
          <w:b/>
        </w:rPr>
        <w:t>，</w:t>
      </w:r>
      <w:r w:rsidR="00AA715C" w:rsidRPr="00AB1686">
        <w:rPr>
          <w:rFonts w:hint="eastAsia"/>
          <w:b/>
        </w:rPr>
        <w:t>而解僱漁工之漁船仍持續出海作業</w:t>
      </w:r>
      <w:r w:rsidR="00082D65" w:rsidRPr="00AB1686">
        <w:rPr>
          <w:rFonts w:hint="eastAsia"/>
          <w:b/>
        </w:rPr>
        <w:t>。</w:t>
      </w:r>
      <w:bookmarkStart w:id="124" w:name="_Hlk173399239"/>
      <w:r w:rsidR="00FD45EC" w:rsidRPr="00AB1686">
        <w:rPr>
          <w:rFonts w:hint="eastAsia"/>
          <w:b/>
        </w:rPr>
        <w:t>勞動部</w:t>
      </w:r>
      <w:r w:rsidR="006C4494" w:rsidRPr="00AB1686">
        <w:rPr>
          <w:rFonts w:hint="eastAsia"/>
          <w:b/>
        </w:rPr>
        <w:t>及新北市政府</w:t>
      </w:r>
      <w:r w:rsidR="00DD4B22" w:rsidRPr="00AB1686">
        <w:rPr>
          <w:rFonts w:hint="eastAsia"/>
          <w:b/>
        </w:rPr>
        <w:t>調查結果「</w:t>
      </w:r>
      <w:r w:rsidR="00554A98" w:rsidRPr="00AB1686">
        <w:rPr>
          <w:rFonts w:hint="eastAsia"/>
          <w:b/>
        </w:rPr>
        <w:t>外籍漁工與雇主</w:t>
      </w:r>
      <w:r w:rsidR="0049587A" w:rsidRPr="00AB1686">
        <w:rPr>
          <w:rFonts w:hint="eastAsia"/>
          <w:b/>
        </w:rPr>
        <w:t>都是合意解約，解約原因各</w:t>
      </w:r>
      <w:r w:rsidR="00FB63D4" w:rsidRPr="00AB1686">
        <w:rPr>
          <w:rFonts w:hint="eastAsia"/>
          <w:b/>
        </w:rPr>
        <w:t>有</w:t>
      </w:r>
      <w:r w:rsidR="0049587A" w:rsidRPr="00AB1686">
        <w:rPr>
          <w:rFonts w:hint="eastAsia"/>
          <w:b/>
        </w:rPr>
        <w:t>不同</w:t>
      </w:r>
      <w:r w:rsidR="00DD4B22" w:rsidRPr="00AB1686">
        <w:rPr>
          <w:rFonts w:hint="eastAsia"/>
          <w:b/>
        </w:rPr>
        <w:t>，</w:t>
      </w:r>
      <w:r w:rsidR="0049587A" w:rsidRPr="00AB1686">
        <w:rPr>
          <w:rFonts w:hint="eastAsia"/>
          <w:b/>
        </w:rPr>
        <w:t>如漁工拒絕給付勞務、</w:t>
      </w:r>
      <w:r w:rsidR="001A175A" w:rsidRPr="00AB1686">
        <w:rPr>
          <w:rFonts w:hint="eastAsia"/>
          <w:b/>
        </w:rPr>
        <w:t>雇主</w:t>
      </w:r>
      <w:r w:rsidR="0049587A" w:rsidRPr="00AB1686">
        <w:rPr>
          <w:rFonts w:hint="eastAsia"/>
          <w:b/>
        </w:rPr>
        <w:t>捕撈白帶魚銷售價格不佳故不出海</w:t>
      </w:r>
      <w:r w:rsidR="00554A98" w:rsidRPr="00AB1686">
        <w:rPr>
          <w:rFonts w:hint="eastAsia"/>
          <w:b/>
        </w:rPr>
        <w:t>等</w:t>
      </w:r>
      <w:r w:rsidR="00DD4B22" w:rsidRPr="00AB1686">
        <w:rPr>
          <w:rFonts w:hint="eastAsia"/>
          <w:b/>
        </w:rPr>
        <w:t>」</w:t>
      </w:r>
      <w:bookmarkEnd w:id="124"/>
      <w:r w:rsidR="00DD4B22" w:rsidRPr="00AB1686">
        <w:rPr>
          <w:rFonts w:hint="eastAsia"/>
          <w:b/>
        </w:rPr>
        <w:t>，</w:t>
      </w:r>
      <w:r w:rsidRPr="00AB1686">
        <w:rPr>
          <w:rFonts w:hint="eastAsia"/>
          <w:b/>
        </w:rPr>
        <w:t>惟</w:t>
      </w:r>
      <w:r w:rsidR="00DD4B22" w:rsidRPr="00AB1686">
        <w:rPr>
          <w:rFonts w:hint="eastAsia"/>
          <w:b/>
        </w:rPr>
        <w:t>本院調查發現的真相是</w:t>
      </w:r>
      <w:r w:rsidR="000D672E" w:rsidRPr="00AB1686">
        <w:rPr>
          <w:rFonts w:hint="eastAsia"/>
          <w:b/>
        </w:rPr>
        <w:t>「沿近海的仲介配合漁船主，運用『合意解約』彈性調節漁工人力</w:t>
      </w:r>
      <w:r w:rsidR="001A175A" w:rsidRPr="00AB1686">
        <w:rPr>
          <w:rFonts w:hint="eastAsia"/>
          <w:b/>
        </w:rPr>
        <w:t>，迴避勞動基準法的適用，致</w:t>
      </w:r>
      <w:r w:rsidR="00356952" w:rsidRPr="00AB1686">
        <w:rPr>
          <w:rFonts w:hint="eastAsia"/>
          <w:b/>
        </w:rPr>
        <w:t>外籍漁工多次、長時間等待轉換雇主</w:t>
      </w:r>
      <w:r w:rsidR="001A175A" w:rsidRPr="00AB1686">
        <w:rPr>
          <w:rFonts w:hint="eastAsia"/>
          <w:b/>
        </w:rPr>
        <w:t>，未獲得簽約3年的工作權利保障，也未獲</w:t>
      </w:r>
      <w:r w:rsidR="001A175A" w:rsidRPr="00AB1686">
        <w:rPr>
          <w:rFonts w:hint="eastAsia"/>
          <w:b/>
        </w:rPr>
        <w:lastRenderedPageBreak/>
        <w:t>得資遣費</w:t>
      </w:r>
      <w:r w:rsidR="000D672E" w:rsidRPr="00AB1686">
        <w:rPr>
          <w:rFonts w:hint="eastAsia"/>
          <w:b/>
        </w:rPr>
        <w:t>」</w:t>
      </w:r>
      <w:bookmarkStart w:id="125" w:name="_Hlk173399355"/>
      <w:r w:rsidR="00673199" w:rsidRPr="00AB1686">
        <w:rPr>
          <w:rFonts w:hint="eastAsia"/>
          <w:b/>
        </w:rPr>
        <w:t>。</w:t>
      </w:r>
      <w:bookmarkEnd w:id="125"/>
      <w:r w:rsidR="00A41F0C" w:rsidRPr="00AB1686">
        <w:rPr>
          <w:rFonts w:hint="eastAsia"/>
          <w:b/>
        </w:rPr>
        <w:t>實際上外籍漁工被頻繁轉換工作、長期無法得到薪水的情形，並非單一年度發生的案件，然勞動部長期以來未能警覺，調查結果與本院調查真相有明顯的出入。</w:t>
      </w:r>
      <w:r w:rsidR="000D2618" w:rsidRPr="00AB1686">
        <w:rPr>
          <w:rFonts w:hint="eastAsia"/>
          <w:b/>
        </w:rPr>
        <w:t>依據勞動部函復本院資料，112年因為休漁受影響漁工總計64位，分屬45個雇主，分別委託3家仲介業者</w:t>
      </w:r>
      <w:r w:rsidR="00074ECE" w:rsidRPr="00AB1686">
        <w:rPr>
          <w:rFonts w:hint="eastAsia"/>
          <w:b/>
        </w:rPr>
        <w:t>；</w:t>
      </w:r>
      <w:r w:rsidR="00074ECE" w:rsidRPr="00AB1686">
        <w:rPr>
          <w:rFonts w:hAnsi="標楷體" w:hint="eastAsia"/>
          <w:b/>
        </w:rPr>
        <w:t>依據發展署陳述，雇主解約的狀況，過去3年共有196案，涉及205名移工提早解約，解約再申請聘用有144案，涉及513人。</w:t>
      </w:r>
      <w:r w:rsidR="00E64C0E" w:rsidRPr="00AB1686">
        <w:rPr>
          <w:rFonts w:hint="eastAsia"/>
          <w:b/>
        </w:rPr>
        <w:t>境內聘僱外籍漁工適用勞動基準法無庸置疑，</w:t>
      </w:r>
      <w:r w:rsidR="00572303" w:rsidRPr="00AB1686">
        <w:rPr>
          <w:rFonts w:hint="eastAsia"/>
          <w:b/>
        </w:rPr>
        <w:t>不容雇主、仲介以「合意解約」</w:t>
      </w:r>
      <w:r w:rsidR="00572303" w:rsidRPr="00AB1686">
        <w:rPr>
          <w:b/>
        </w:rPr>
        <w:t>為由</w:t>
      </w:r>
      <w:r w:rsidR="00572303" w:rsidRPr="00AB1686">
        <w:rPr>
          <w:rFonts w:hint="eastAsia"/>
          <w:b/>
        </w:rPr>
        <w:t>規避之，而勞動部之法定掌理事項</w:t>
      </w:r>
      <w:r w:rsidR="00572303" w:rsidRPr="00AB1686">
        <w:rPr>
          <w:rStyle w:val="aff"/>
          <w:b/>
        </w:rPr>
        <w:footnoteReference w:id="12"/>
      </w:r>
      <w:r w:rsidR="00572303" w:rsidRPr="00AB1686">
        <w:rPr>
          <w:rFonts w:hint="eastAsia"/>
          <w:b/>
        </w:rPr>
        <w:t>，包括勞動檢查、業務推動、勞動調查、雇主申請聘僱外國人之許可及管理及仲介業務之許可等，惟勞動部未能警覺、掌握漁業捕撈的作業特性，及時給予漁工協助，又沒有防範未來的方案，無法落實法令對勞工權益的保障，</w:t>
      </w:r>
      <w:r w:rsidR="00A82C5B" w:rsidRPr="00AB1686">
        <w:rPr>
          <w:rFonts w:hint="eastAsia"/>
          <w:b/>
        </w:rPr>
        <w:t>怠忽職守</w:t>
      </w:r>
      <w:r w:rsidR="00572303" w:rsidRPr="00AB1686">
        <w:rPr>
          <w:rFonts w:hAnsi="標楷體" w:hint="eastAsia"/>
          <w:szCs w:val="32"/>
        </w:rPr>
        <w:t>，</w:t>
      </w:r>
      <w:r w:rsidR="00572303" w:rsidRPr="00AB1686">
        <w:rPr>
          <w:rFonts w:hint="eastAsia"/>
          <w:b/>
        </w:rPr>
        <w:t>嚴重影響勞工權益，核有違失。</w:t>
      </w:r>
      <w:bookmarkEnd w:id="123"/>
    </w:p>
    <w:p w14:paraId="165E29B1" w14:textId="77777777" w:rsidR="00444CE4" w:rsidRPr="00AB1686" w:rsidRDefault="009B0A0B" w:rsidP="00105874">
      <w:pPr>
        <w:pStyle w:val="3"/>
        <w:rPr>
          <w:rFonts w:hAnsi="標楷體" w:cs="新細明體"/>
          <w:kern w:val="0"/>
          <w:szCs w:val="32"/>
          <w:lang w:val="x-none"/>
        </w:rPr>
      </w:pPr>
      <w:r w:rsidRPr="00AB1686">
        <w:t>我國漁船雇主經營海洋漁撈業，僱用外籍漁工從事海洋漁撈工作，分為「境內僱用」與「境外僱用」二類型。</w:t>
      </w:r>
      <w:r w:rsidR="009B794C" w:rsidRPr="00AB1686">
        <w:t>勞動基準法係國內法，凡於我國境內具有勞雇關係，且受僱於適用勞動基準法行業之勞工，不分國籍，均有該法之適用</w:t>
      </w:r>
      <w:r w:rsidR="009B794C" w:rsidRPr="00AB1686">
        <w:rPr>
          <w:vertAlign w:val="superscript"/>
        </w:rPr>
        <w:footnoteReference w:id="13"/>
      </w:r>
      <w:r w:rsidR="009B794C" w:rsidRPr="00AB1686">
        <w:t>。</w:t>
      </w:r>
      <w:r w:rsidR="00444CE4" w:rsidRPr="00AB1686">
        <w:rPr>
          <w:rFonts w:hAnsi="標楷體" w:hint="eastAsia"/>
          <w:szCs w:val="32"/>
          <w:u w:val="single"/>
        </w:rPr>
        <w:t>臺灣境內僱用之外籍</w:t>
      </w:r>
      <w:r w:rsidR="00444CE4" w:rsidRPr="00AB1686">
        <w:rPr>
          <w:rFonts w:hAnsi="標楷體" w:hint="eastAsia"/>
          <w:szCs w:val="32"/>
          <w:u w:val="single"/>
        </w:rPr>
        <w:lastRenderedPageBreak/>
        <w:t>漁工，於沿近海漁業工作之漁工</w:t>
      </w:r>
      <w:r w:rsidR="00444CE4" w:rsidRPr="00AB1686">
        <w:rPr>
          <w:rFonts w:hAnsi="標楷體" w:hint="eastAsia"/>
          <w:szCs w:val="32"/>
        </w:rPr>
        <w:t>係從事就業服務法第46條第1項第8款之海洋漁撈工作，外籍漁工非經許可不得僱用，轉換雇主或工作亦須許可，</w:t>
      </w:r>
      <w:r w:rsidR="00444CE4" w:rsidRPr="00AB1686">
        <w:rPr>
          <w:rFonts w:hAnsi="標楷體" w:hint="eastAsia"/>
          <w:szCs w:val="32"/>
          <w:u w:val="single"/>
        </w:rPr>
        <w:t>勞動條件適用勞動基準法，主管機關為勞動部</w:t>
      </w:r>
      <w:r w:rsidR="00A7112C" w:rsidRPr="00AB1686">
        <w:rPr>
          <w:rFonts w:hAnsi="標楷體" w:hint="eastAsia"/>
          <w:szCs w:val="32"/>
        </w:rPr>
        <w:t>。</w:t>
      </w:r>
      <w:r w:rsidRPr="00AB1686">
        <w:t>因此在境內</w:t>
      </w:r>
      <w:r w:rsidR="0008699F" w:rsidRPr="00AB1686">
        <w:t>聘僱</w:t>
      </w:r>
      <w:r w:rsidRPr="00AB1686">
        <w:t>的外籍漁工</w:t>
      </w:r>
      <w:r w:rsidRPr="00AB1686">
        <w:rPr>
          <w:u w:val="single"/>
        </w:rPr>
        <w:t>因捕魚淡季影響</w:t>
      </w:r>
      <w:r w:rsidRPr="00AB1686">
        <w:t>或是依照雇主指示而未出海捕魚，</w:t>
      </w:r>
      <w:r w:rsidRPr="00AB1686">
        <w:rPr>
          <w:u w:val="single"/>
        </w:rPr>
        <w:t>雇主</w:t>
      </w:r>
      <w:r w:rsidRPr="00AB1686">
        <w:rPr>
          <w:rFonts w:hint="eastAsia"/>
          <w:u w:val="single"/>
        </w:rPr>
        <w:t>應</w:t>
      </w:r>
      <w:r w:rsidRPr="00AB1686">
        <w:rPr>
          <w:u w:val="single"/>
        </w:rPr>
        <w:t>正常給付外籍勞工每月全薪</w:t>
      </w:r>
      <w:r w:rsidR="00A7112C" w:rsidRPr="00AB1686">
        <w:rPr>
          <w:rFonts w:hAnsi="標楷體" w:hint="eastAsia"/>
          <w:szCs w:val="32"/>
        </w:rPr>
        <w:t>，</w:t>
      </w:r>
      <w:r w:rsidR="009B794C" w:rsidRPr="00AB1686">
        <w:rPr>
          <w:rFonts w:hAnsi="標楷體" w:hint="eastAsia"/>
          <w:szCs w:val="32"/>
        </w:rPr>
        <w:t>且</w:t>
      </w:r>
      <w:r w:rsidR="00A7112C" w:rsidRPr="00AB1686">
        <w:rPr>
          <w:rFonts w:hAnsi="標楷體" w:hint="eastAsia"/>
          <w:szCs w:val="32"/>
        </w:rPr>
        <w:t>外籍漁工與雇主簽約3年，因休漁期或捕撈季節結束，漁工被迫停工，</w:t>
      </w:r>
      <w:r w:rsidR="00A7112C" w:rsidRPr="00AB1686">
        <w:rPr>
          <w:rFonts w:hAnsi="標楷體" w:hint="eastAsia"/>
          <w:szCs w:val="32"/>
          <w:u w:val="single"/>
        </w:rPr>
        <w:t>解聘應該要有資遣費</w:t>
      </w:r>
      <w:r w:rsidR="00A7112C" w:rsidRPr="00AB1686">
        <w:rPr>
          <w:rFonts w:hAnsi="標楷體" w:hint="eastAsia"/>
          <w:sz w:val="28"/>
          <w:szCs w:val="28"/>
        </w:rPr>
        <w:t>，</w:t>
      </w:r>
      <w:r w:rsidR="00444CE4" w:rsidRPr="00AB1686">
        <w:rPr>
          <w:rFonts w:hAnsi="標楷體" w:hint="eastAsia"/>
          <w:szCs w:val="32"/>
        </w:rPr>
        <w:t>合先敘明。</w:t>
      </w:r>
    </w:p>
    <w:p w14:paraId="35722944" w14:textId="77777777" w:rsidR="001C0CAA" w:rsidRPr="00AB1686" w:rsidRDefault="001D46D7" w:rsidP="00105874">
      <w:pPr>
        <w:pStyle w:val="3"/>
        <w:rPr>
          <w:rFonts w:hAnsi="標楷體" w:cs="新細明體"/>
          <w:kern w:val="0"/>
          <w:szCs w:val="32"/>
          <w:lang w:val="x-none"/>
        </w:rPr>
      </w:pPr>
      <w:r w:rsidRPr="00AB1686">
        <w:rPr>
          <w:rFonts w:hint="eastAsia"/>
        </w:rPr>
        <w:t>本案</w:t>
      </w:r>
      <w:r w:rsidR="008D52D3" w:rsidRPr="00AB1686">
        <w:rPr>
          <w:rFonts w:hint="eastAsia"/>
        </w:rPr>
        <w:t>事實</w:t>
      </w:r>
      <w:r w:rsidR="001C0CAA" w:rsidRPr="00AB1686">
        <w:rPr>
          <w:rFonts w:hint="eastAsia"/>
        </w:rPr>
        <w:t>概述</w:t>
      </w:r>
      <w:r w:rsidR="001C0CAA" w:rsidRPr="00AB1686">
        <w:rPr>
          <w:rFonts w:ascii="新細明體" w:eastAsia="新細明體" w:hAnsi="新細明體" w:hint="eastAsia"/>
        </w:rPr>
        <w:t>：</w:t>
      </w:r>
    </w:p>
    <w:p w14:paraId="77A5F7DB" w14:textId="77777777" w:rsidR="001C0CAA" w:rsidRPr="00AB1686" w:rsidRDefault="00DC6BF4" w:rsidP="001C0CAA">
      <w:pPr>
        <w:pStyle w:val="4"/>
      </w:pPr>
      <w:r w:rsidRPr="00AB1686">
        <w:rPr>
          <w:rFonts w:hint="eastAsia"/>
        </w:rPr>
        <w:t>每年3</w:t>
      </w:r>
      <w:r w:rsidR="008D52D3" w:rsidRPr="00AB1686">
        <w:rPr>
          <w:rFonts w:hint="eastAsia"/>
        </w:rPr>
        <w:t>至</w:t>
      </w:r>
      <w:r w:rsidRPr="00AB1686">
        <w:rPr>
          <w:rFonts w:hint="eastAsia"/>
        </w:rPr>
        <w:t>9月是臺灣小卷捕撈季節</w:t>
      </w:r>
      <w:r w:rsidR="005A7CF7" w:rsidRPr="00AB1686">
        <w:rPr>
          <w:rFonts w:hint="eastAsia"/>
        </w:rPr>
        <w:t>，</w:t>
      </w:r>
      <w:r w:rsidRPr="00AB1686">
        <w:rPr>
          <w:rFonts w:hint="eastAsia"/>
        </w:rPr>
        <w:t>在臺灣北部漁港</w:t>
      </w:r>
      <w:r w:rsidRPr="00AB1686">
        <w:rPr>
          <w:rStyle w:val="aff"/>
          <w:rFonts w:hAnsi="標楷體" w:cs="新細明體"/>
          <w:kern w:val="0"/>
          <w:szCs w:val="32"/>
          <w:lang w:val="x-none"/>
        </w:rPr>
        <w:footnoteReference w:id="14"/>
      </w:r>
      <w:r w:rsidRPr="00AB1686">
        <w:rPr>
          <w:rFonts w:hint="eastAsia"/>
        </w:rPr>
        <w:t>的小卷捕撈作業船上，有很多</w:t>
      </w:r>
      <w:bookmarkStart w:id="127" w:name="_Hlk156468894"/>
      <w:r w:rsidRPr="00AB1686">
        <w:rPr>
          <w:rFonts w:hint="eastAsia"/>
        </w:rPr>
        <w:t>外籍漁工</w:t>
      </w:r>
      <w:bookmarkEnd w:id="127"/>
      <w:r w:rsidRPr="00AB1686">
        <w:rPr>
          <w:rFonts w:hint="eastAsia"/>
        </w:rPr>
        <w:t>工作的身影。</w:t>
      </w:r>
      <w:bookmarkStart w:id="128" w:name="_Hlk173398084"/>
      <w:bookmarkStart w:id="129" w:name="_Hlk173399628"/>
      <w:r w:rsidRPr="00AB1686">
        <w:rPr>
          <w:rFonts w:hint="eastAsia"/>
        </w:rPr>
        <w:t>每年小卷捕撈季結束後，眾多在小卷船上工作之</w:t>
      </w:r>
      <w:bookmarkStart w:id="130" w:name="_Hlk173398031"/>
      <w:r w:rsidRPr="00AB1686">
        <w:rPr>
          <w:rFonts w:hint="eastAsia"/>
        </w:rPr>
        <w:t>外籍漁工失去工作</w:t>
      </w:r>
      <w:r w:rsidR="00B41CDF" w:rsidRPr="00AB1686">
        <w:rPr>
          <w:rFonts w:hint="eastAsia"/>
        </w:rPr>
        <w:t>、長期待工</w:t>
      </w:r>
      <w:r w:rsidRPr="00AB1686">
        <w:rPr>
          <w:rFonts w:hint="eastAsia"/>
        </w:rPr>
        <w:t>；即便仍在工作合約內，</w:t>
      </w:r>
      <w:bookmarkEnd w:id="130"/>
      <w:r w:rsidRPr="00AB1686">
        <w:rPr>
          <w:rFonts w:hint="eastAsia"/>
        </w:rPr>
        <w:t>但在下一年捕撈季來臨前，他們無法收到合約所簽訂的薪資</w:t>
      </w:r>
      <w:bookmarkEnd w:id="128"/>
      <w:r w:rsidRPr="00AB1686">
        <w:rPr>
          <w:rFonts w:hint="eastAsia"/>
        </w:rPr>
        <w:t>，除此之外，須要負擔自己的食宿費用；有些漁工，甚至是剛來臺工作沒多久，在尚未</w:t>
      </w:r>
      <w:r w:rsidR="003A2598" w:rsidRPr="00AB1686">
        <w:rPr>
          <w:rFonts w:hint="eastAsia"/>
        </w:rPr>
        <w:t>完全</w:t>
      </w:r>
      <w:r w:rsidRPr="00AB1686">
        <w:rPr>
          <w:rFonts w:hint="eastAsia"/>
        </w:rPr>
        <w:t>支應來臺的扣除費用下，卻又被迫展開無薪的半年。每年捕撈季節結束之際，有人會被要求返回印尼放假，直到下一年捕撈季開始再回來工作；又或是留在臺灣，但無論以上哪一種狀況，</w:t>
      </w:r>
      <w:r w:rsidR="00A84852" w:rsidRPr="00AB1686">
        <w:rPr>
          <w:rFonts w:hAnsi="標楷體" w:hint="eastAsia"/>
          <w:bCs/>
          <w:szCs w:val="32"/>
        </w:rPr>
        <w:t>雇主、仲介的處理，</w:t>
      </w:r>
      <w:r w:rsidRPr="00AB1686">
        <w:rPr>
          <w:rFonts w:hint="eastAsia"/>
        </w:rPr>
        <w:t>都不是在遵照合約的方式進行。</w:t>
      </w:r>
      <w:bookmarkEnd w:id="129"/>
      <w:r w:rsidRPr="00AB1686">
        <w:rPr>
          <w:rFonts w:hint="eastAsia"/>
        </w:rPr>
        <w:t>這些留在臺灣的漁工，少數人有能力靠社群力量找到棲身之所，但更多的人會被仲介安置在某一個房子裡；</w:t>
      </w:r>
      <w:r w:rsidR="00D50F5D" w:rsidRPr="00AB1686">
        <w:rPr>
          <w:rFonts w:hint="eastAsia"/>
        </w:rPr>
        <w:t>112年</w:t>
      </w:r>
      <w:r w:rsidR="00D60046" w:rsidRPr="00AB1686">
        <w:rPr>
          <w:rFonts w:hint="eastAsia"/>
        </w:rPr>
        <w:t>的</w:t>
      </w:r>
      <w:r w:rsidRPr="00AB1686">
        <w:rPr>
          <w:rFonts w:hint="eastAsia"/>
        </w:rPr>
        <w:t>狀況，有超過</w:t>
      </w:r>
      <w:r w:rsidRPr="00AB1686">
        <w:t>70</w:t>
      </w:r>
      <w:r w:rsidRPr="00AB1686">
        <w:rPr>
          <w:rFonts w:hint="eastAsia"/>
        </w:rPr>
        <w:t>位漁工被仲介</w:t>
      </w:r>
      <w:r w:rsidR="00A83659" w:rsidRPr="00AB1686">
        <w:rPr>
          <w:rFonts w:hint="eastAsia"/>
        </w:rPr>
        <w:t>安置</w:t>
      </w:r>
      <w:r w:rsidRPr="00AB1686">
        <w:rPr>
          <w:rFonts w:hint="eastAsia"/>
        </w:rPr>
        <w:t>在同一個房子內，空間狹小人數超標，甚至連睡覺的空間都沒有</w:t>
      </w:r>
      <w:r w:rsidR="00D60046" w:rsidRPr="00AB1686">
        <w:rPr>
          <w:rFonts w:hint="eastAsia"/>
        </w:rPr>
        <w:t>(</w:t>
      </w:r>
      <w:r w:rsidR="00E57CFE" w:rsidRPr="00AB1686">
        <w:rPr>
          <w:rFonts w:hint="eastAsia"/>
        </w:rPr>
        <w:t>居住環境不符標準，</w:t>
      </w:r>
      <w:r w:rsidR="00D60046" w:rsidRPr="00AB1686">
        <w:rPr>
          <w:rFonts w:hint="eastAsia"/>
        </w:rPr>
        <w:t>另於調查意見</w:t>
      </w:r>
      <w:r w:rsidR="007525D6" w:rsidRPr="00AB1686">
        <w:rPr>
          <w:rFonts w:hint="eastAsia"/>
        </w:rPr>
        <w:t>二</w:t>
      </w:r>
      <w:r w:rsidR="00D60046" w:rsidRPr="00AB1686">
        <w:rPr>
          <w:rFonts w:hint="eastAsia"/>
        </w:rPr>
        <w:t>敘明)</w:t>
      </w:r>
      <w:r w:rsidRPr="00AB1686">
        <w:rPr>
          <w:rFonts w:hint="eastAsia"/>
        </w:rPr>
        <w:t>。</w:t>
      </w:r>
    </w:p>
    <w:p w14:paraId="35228AD0" w14:textId="77777777" w:rsidR="001C0CAA" w:rsidRPr="00AB1686" w:rsidRDefault="00D50F5D" w:rsidP="001C0CAA">
      <w:pPr>
        <w:pStyle w:val="4"/>
      </w:pPr>
      <w:r w:rsidRPr="00AB1686">
        <w:rPr>
          <w:rFonts w:hint="eastAsia"/>
          <w:u w:val="single"/>
        </w:rPr>
        <w:lastRenderedPageBreak/>
        <w:t>本院</w:t>
      </w:r>
      <w:r w:rsidR="00DC6BF4" w:rsidRPr="00AB1686">
        <w:rPr>
          <w:rFonts w:hint="eastAsia"/>
          <w:u w:val="single"/>
        </w:rPr>
        <w:t>已訪談49位</w:t>
      </w:r>
      <w:r w:rsidRPr="00AB1686">
        <w:rPr>
          <w:rFonts w:hint="eastAsia"/>
          <w:u w:val="single"/>
        </w:rPr>
        <w:t>外籍漁工</w:t>
      </w:r>
      <w:r w:rsidR="00DC6BF4" w:rsidRPr="00AB1686">
        <w:rPr>
          <w:rFonts w:hint="eastAsia"/>
          <w:u w:val="single"/>
        </w:rPr>
        <w:t>，</w:t>
      </w:r>
      <w:r w:rsidR="004F6F42" w:rsidRPr="00AB1686">
        <w:rPr>
          <w:rFonts w:hint="eastAsia"/>
          <w:u w:val="single"/>
        </w:rPr>
        <w:t>發現短期內大量</w:t>
      </w:r>
      <w:r w:rsidR="00205D39" w:rsidRPr="00AB1686">
        <w:rPr>
          <w:rFonts w:hint="eastAsia"/>
          <w:u w:val="single"/>
        </w:rPr>
        <w:t>解僱</w:t>
      </w:r>
      <w:r w:rsidR="004F6F42" w:rsidRPr="00AB1686">
        <w:rPr>
          <w:rFonts w:hint="eastAsia"/>
          <w:u w:val="single"/>
        </w:rPr>
        <w:t>外籍漁工之情形</w:t>
      </w:r>
      <w:r w:rsidR="005A7CF7" w:rsidRPr="00AB1686">
        <w:rPr>
          <w:rFonts w:hint="eastAsia"/>
          <w:u w:val="single"/>
        </w:rPr>
        <w:t>不僅於小卷產業</w:t>
      </w:r>
      <w:r w:rsidR="005A7CF7" w:rsidRPr="00AB1686">
        <w:rPr>
          <w:rFonts w:hint="eastAsia"/>
        </w:rPr>
        <w:t>，</w:t>
      </w:r>
      <w:r w:rsidR="00DC6BF4" w:rsidRPr="00AB1686">
        <w:rPr>
          <w:rFonts w:hint="eastAsia"/>
        </w:rPr>
        <w:t>每個人的狀態不盡相同</w:t>
      </w:r>
      <w:r w:rsidR="005A7CF7" w:rsidRPr="00AB1686">
        <w:rPr>
          <w:rFonts w:hint="eastAsia"/>
        </w:rPr>
        <w:t>，</w:t>
      </w:r>
      <w:r w:rsidR="00DC6BF4" w:rsidRPr="00AB1686">
        <w:rPr>
          <w:rFonts w:hint="eastAsia"/>
        </w:rPr>
        <w:t>但從他們個人的敘述中，可知這其實並非單一案件，而是因為</w:t>
      </w:r>
      <w:r w:rsidR="00DC6BF4" w:rsidRPr="00AB1686">
        <w:rPr>
          <w:rFonts w:hint="eastAsia"/>
          <w:u w:val="single"/>
        </w:rPr>
        <w:t>小卷</w:t>
      </w:r>
      <w:r w:rsidR="005A7CF7" w:rsidRPr="00AB1686">
        <w:rPr>
          <w:rFonts w:hint="eastAsia"/>
          <w:u w:val="single"/>
        </w:rPr>
        <w:t>、烏魚</w:t>
      </w:r>
      <w:r w:rsidR="00A83659" w:rsidRPr="00AB1686">
        <w:rPr>
          <w:rFonts w:hint="eastAsia"/>
          <w:u w:val="single"/>
        </w:rPr>
        <w:t>或螃蟹</w:t>
      </w:r>
      <w:r w:rsidR="00D60046" w:rsidRPr="00AB1686">
        <w:rPr>
          <w:rFonts w:hint="eastAsia"/>
          <w:u w:val="single"/>
        </w:rPr>
        <w:t>等</w:t>
      </w:r>
      <w:r w:rsidR="00DC6BF4" w:rsidRPr="00AB1686">
        <w:rPr>
          <w:rFonts w:hint="eastAsia"/>
          <w:u w:val="single"/>
        </w:rPr>
        <w:t>產業</w:t>
      </w:r>
      <w:r w:rsidR="005A7CF7" w:rsidRPr="00AB1686">
        <w:rPr>
          <w:rFonts w:hint="eastAsia"/>
          <w:u w:val="single"/>
        </w:rPr>
        <w:t>有</w:t>
      </w:r>
      <w:r w:rsidR="00171551" w:rsidRPr="00AB1686">
        <w:rPr>
          <w:rFonts w:hint="eastAsia"/>
          <w:u w:val="single"/>
        </w:rPr>
        <w:t>其</w:t>
      </w:r>
      <w:r w:rsidR="005A7CF7" w:rsidRPr="00AB1686">
        <w:rPr>
          <w:rFonts w:hint="eastAsia"/>
          <w:u w:val="single"/>
        </w:rPr>
        <w:t>季節性</w:t>
      </w:r>
      <w:r w:rsidR="00DC6BF4" w:rsidRPr="00AB1686">
        <w:rPr>
          <w:rFonts w:hint="eastAsia"/>
          <w:u w:val="single"/>
        </w:rPr>
        <w:t>，</w:t>
      </w:r>
      <w:r w:rsidR="00D60046" w:rsidRPr="00AB1686">
        <w:rPr>
          <w:rFonts w:hint="eastAsia"/>
          <w:u w:val="single"/>
        </w:rPr>
        <w:t>沒有漁獲</w:t>
      </w:r>
      <w:r w:rsidR="007525D6" w:rsidRPr="00AB1686">
        <w:rPr>
          <w:rFonts w:hint="eastAsia"/>
          <w:u w:val="single"/>
        </w:rPr>
        <w:t>時</w:t>
      </w:r>
      <w:r w:rsidR="000413D6" w:rsidRPr="00AB1686">
        <w:rPr>
          <w:rFonts w:hint="eastAsia"/>
          <w:u w:val="single"/>
        </w:rPr>
        <w:t>，</w:t>
      </w:r>
      <w:r w:rsidR="00823ADF" w:rsidRPr="00AB1686">
        <w:rPr>
          <w:rFonts w:hint="eastAsia"/>
          <w:u w:val="single"/>
        </w:rPr>
        <w:t>外籍漁工</w:t>
      </w:r>
      <w:r w:rsidR="007525D6" w:rsidRPr="00AB1686">
        <w:rPr>
          <w:rFonts w:hint="eastAsia"/>
          <w:u w:val="single"/>
        </w:rPr>
        <w:t>就</w:t>
      </w:r>
      <w:r w:rsidR="00D60046" w:rsidRPr="00AB1686">
        <w:rPr>
          <w:rFonts w:hint="eastAsia"/>
          <w:u w:val="single"/>
        </w:rPr>
        <w:t>被要求下船，</w:t>
      </w:r>
      <w:r w:rsidR="0092194F" w:rsidRPr="00AB1686">
        <w:rPr>
          <w:rFonts w:hAnsi="標楷體" w:hint="eastAsia"/>
          <w:u w:val="single"/>
        </w:rPr>
        <w:t>簽下自願離職書</w:t>
      </w:r>
      <w:r w:rsidR="0092194F" w:rsidRPr="00AB1686">
        <w:rPr>
          <w:rFonts w:hAnsi="標楷體" w:hint="eastAsia"/>
        </w:rPr>
        <w:t>，</w:t>
      </w:r>
      <w:r w:rsidRPr="00AB1686">
        <w:rPr>
          <w:rFonts w:hint="eastAsia"/>
          <w:u w:val="single"/>
        </w:rPr>
        <w:t>或雇主未能善待外籍漁工</w:t>
      </w:r>
      <w:r w:rsidR="005A7CF7" w:rsidRPr="00AB1686">
        <w:rPr>
          <w:rFonts w:hint="eastAsia"/>
        </w:rPr>
        <w:t>、</w:t>
      </w:r>
      <w:r w:rsidR="004F6F42" w:rsidRPr="00AB1686">
        <w:rPr>
          <w:rFonts w:hint="eastAsia"/>
        </w:rPr>
        <w:t>超時工作</w:t>
      </w:r>
      <w:r w:rsidR="00A83659" w:rsidRPr="00AB1686">
        <w:rPr>
          <w:rFonts w:hint="eastAsia"/>
        </w:rPr>
        <w:t>等因素</w:t>
      </w:r>
      <w:r w:rsidR="00D60046" w:rsidRPr="00AB1686">
        <w:rPr>
          <w:rFonts w:hint="eastAsia"/>
        </w:rPr>
        <w:t>致外籍漁工自行下船回到仲介宿舍</w:t>
      </w:r>
      <w:r w:rsidR="005A7CF7" w:rsidRPr="00AB1686">
        <w:rPr>
          <w:rFonts w:hint="eastAsia"/>
        </w:rPr>
        <w:t>，</w:t>
      </w:r>
      <w:r w:rsidR="00DC6BF4" w:rsidRPr="00AB1686">
        <w:rPr>
          <w:rFonts w:hint="eastAsia"/>
          <w:u w:val="single"/>
        </w:rPr>
        <w:t>及仲介</w:t>
      </w:r>
      <w:r w:rsidRPr="00AB1686">
        <w:rPr>
          <w:rFonts w:hint="eastAsia"/>
          <w:u w:val="single"/>
        </w:rPr>
        <w:t>或</w:t>
      </w:r>
      <w:r w:rsidR="00DC6BF4" w:rsidRPr="00AB1686">
        <w:rPr>
          <w:rFonts w:hint="eastAsia"/>
          <w:u w:val="single"/>
        </w:rPr>
        <w:t>船主有意規避合約及法令的情況下，迫使</w:t>
      </w:r>
      <w:r w:rsidR="00A83659" w:rsidRPr="00AB1686">
        <w:rPr>
          <w:rFonts w:hint="eastAsia"/>
          <w:u w:val="single"/>
        </w:rPr>
        <w:t>大量</w:t>
      </w:r>
      <w:r w:rsidR="00DC6BF4" w:rsidRPr="00AB1686">
        <w:rPr>
          <w:rFonts w:hint="eastAsia"/>
          <w:u w:val="single"/>
        </w:rPr>
        <w:t>外籍漁工</w:t>
      </w:r>
      <w:r w:rsidR="00A83659" w:rsidRPr="00AB1686">
        <w:rPr>
          <w:rFonts w:hint="eastAsia"/>
          <w:u w:val="single"/>
        </w:rPr>
        <w:t>頻繁轉換工作</w:t>
      </w:r>
      <w:r w:rsidR="00A83659" w:rsidRPr="00AB1686">
        <w:rPr>
          <w:rFonts w:hint="eastAsia"/>
        </w:rPr>
        <w:t>、</w:t>
      </w:r>
      <w:r w:rsidRPr="00AB1686">
        <w:rPr>
          <w:rFonts w:hint="eastAsia"/>
        </w:rPr>
        <w:t>長期</w:t>
      </w:r>
      <w:r w:rsidR="00DC6BF4" w:rsidRPr="00AB1686">
        <w:rPr>
          <w:rFonts w:hint="eastAsia"/>
        </w:rPr>
        <w:t>無法得到薪</w:t>
      </w:r>
      <w:r w:rsidR="00D60046" w:rsidRPr="00AB1686">
        <w:rPr>
          <w:rFonts w:hint="eastAsia"/>
        </w:rPr>
        <w:t>資</w:t>
      </w:r>
      <w:r w:rsidR="00DC6BF4" w:rsidRPr="00AB1686">
        <w:rPr>
          <w:rFonts w:hint="eastAsia"/>
        </w:rPr>
        <w:t>，甚至無法有可居住的生存空間。</w:t>
      </w:r>
    </w:p>
    <w:p w14:paraId="093429F4" w14:textId="77777777" w:rsidR="006C1356" w:rsidRPr="00AB1686" w:rsidRDefault="00A83659" w:rsidP="00342C7E">
      <w:pPr>
        <w:pStyle w:val="4"/>
      </w:pPr>
      <w:r w:rsidRPr="00AB1686">
        <w:rPr>
          <w:rFonts w:hint="eastAsia"/>
        </w:rPr>
        <w:t>依據</w:t>
      </w:r>
      <w:r w:rsidR="00FD45EC" w:rsidRPr="00AB1686">
        <w:rPr>
          <w:rFonts w:hint="eastAsia"/>
        </w:rPr>
        <w:t>勞動部</w:t>
      </w:r>
      <w:r w:rsidR="00CE34C4" w:rsidRPr="00AB1686">
        <w:rPr>
          <w:rFonts w:hint="eastAsia"/>
        </w:rPr>
        <w:t>函</w:t>
      </w:r>
      <w:r w:rsidR="00D50F5D" w:rsidRPr="00AB1686">
        <w:rPr>
          <w:rFonts w:hint="eastAsia"/>
        </w:rPr>
        <w:t>復</w:t>
      </w:r>
      <w:r w:rsidRPr="00AB1686">
        <w:rPr>
          <w:rFonts w:hint="eastAsia"/>
        </w:rPr>
        <w:t>本院資料</w:t>
      </w:r>
      <w:r w:rsidR="00082D65" w:rsidRPr="00AB1686">
        <w:rPr>
          <w:rFonts w:hint="eastAsia"/>
        </w:rPr>
        <w:t>，</w:t>
      </w:r>
      <w:r w:rsidR="000D2618" w:rsidRPr="00AB1686">
        <w:rPr>
          <w:rFonts w:hint="eastAsia"/>
        </w:rPr>
        <w:t>112年</w:t>
      </w:r>
      <w:r w:rsidR="00966110" w:rsidRPr="00AB1686">
        <w:rPr>
          <w:rFonts w:hint="eastAsia"/>
        </w:rPr>
        <w:t>因為休漁受影響漁工總計64位，分屬45個雇主，分別委託</w:t>
      </w:r>
      <w:r w:rsidR="00D66EE1" w:rsidRPr="00AB1686">
        <w:rPr>
          <w:rFonts w:hint="eastAsia"/>
        </w:rPr>
        <w:t>長○○</w:t>
      </w:r>
      <w:r w:rsidR="007525D6" w:rsidRPr="00AB1686">
        <w:rPr>
          <w:rFonts w:hint="eastAsia"/>
        </w:rPr>
        <w:t>公司</w:t>
      </w:r>
      <w:r w:rsidR="00966110" w:rsidRPr="00AB1686">
        <w:rPr>
          <w:rFonts w:hint="eastAsia"/>
        </w:rPr>
        <w:t>、</w:t>
      </w:r>
      <w:r w:rsidR="00D66EE1" w:rsidRPr="00AB1686">
        <w:rPr>
          <w:rFonts w:hint="eastAsia"/>
        </w:rPr>
        <w:t>銓○</w:t>
      </w:r>
      <w:r w:rsidR="007525D6" w:rsidRPr="00AB1686">
        <w:rPr>
          <w:rFonts w:hint="eastAsia"/>
        </w:rPr>
        <w:t>公司及</w:t>
      </w:r>
      <w:r w:rsidR="00D66EE1" w:rsidRPr="00AB1686">
        <w:rPr>
          <w:rFonts w:hint="eastAsia"/>
        </w:rPr>
        <w:t>和○○</w:t>
      </w:r>
      <w:r w:rsidR="007525D6" w:rsidRPr="00AB1686">
        <w:rPr>
          <w:rFonts w:hint="eastAsia"/>
        </w:rPr>
        <w:t>公司等</w:t>
      </w:r>
      <w:r w:rsidR="00966110" w:rsidRPr="00AB1686">
        <w:rPr>
          <w:rFonts w:hint="eastAsia"/>
        </w:rPr>
        <w:t>3家仲介</w:t>
      </w:r>
      <w:r w:rsidRPr="00AB1686">
        <w:rPr>
          <w:rFonts w:hint="eastAsia"/>
        </w:rPr>
        <w:t>，</w:t>
      </w:r>
      <w:r w:rsidR="00342C7E" w:rsidRPr="00AB1686">
        <w:rPr>
          <w:rFonts w:hint="eastAsia"/>
        </w:rPr>
        <w:t>又</w:t>
      </w:r>
      <w:r w:rsidR="00342C7E" w:rsidRPr="00AB1686">
        <w:rPr>
          <w:rFonts w:hAnsi="標楷體" w:hint="eastAsia"/>
          <w:szCs w:val="32"/>
        </w:rPr>
        <w:t>本院於113年</w:t>
      </w:r>
      <w:r w:rsidR="00342C7E" w:rsidRPr="00AB1686">
        <w:rPr>
          <w:rFonts w:hint="eastAsia"/>
        </w:rPr>
        <w:t>5月21日</w:t>
      </w:r>
      <w:r w:rsidR="00342C7E" w:rsidRPr="00AB1686">
        <w:rPr>
          <w:rFonts w:hAnsi="標楷體" w:hint="eastAsia"/>
          <w:szCs w:val="32"/>
        </w:rPr>
        <w:t>詢</w:t>
      </w:r>
      <w:r w:rsidR="00342C7E" w:rsidRPr="00AB1686">
        <w:rPr>
          <w:rFonts w:hint="eastAsia"/>
        </w:rPr>
        <w:t>問</w:t>
      </w:r>
      <w:r w:rsidR="00342C7E" w:rsidRPr="00AB1686">
        <w:rPr>
          <w:rFonts w:hAnsi="標楷體" w:hint="eastAsia"/>
        </w:rPr>
        <w:t>3家仲介業者，</w:t>
      </w:r>
      <w:r w:rsidR="00342C7E" w:rsidRPr="00AB1686">
        <w:rPr>
          <w:rFonts w:hAnsi="標楷體" w:hint="eastAsia"/>
          <w:u w:val="single"/>
        </w:rPr>
        <w:t>發展署列席表示</w:t>
      </w:r>
      <w:r w:rsidR="00342C7E" w:rsidRPr="00AB1686">
        <w:rPr>
          <w:rFonts w:hAnsi="標楷體" w:hint="eastAsia"/>
        </w:rPr>
        <w:t>：「</w:t>
      </w:r>
      <w:r w:rsidR="00342C7E" w:rsidRPr="00AB1686">
        <w:rPr>
          <w:rFonts w:hAnsi="標楷體" w:hint="eastAsia"/>
          <w:szCs w:val="32"/>
          <w:u w:val="single"/>
        </w:rPr>
        <w:t>45位雇主解約狀況，過去3年共196案，涉及205名移工，這是案件、頻率較高的情形</w:t>
      </w:r>
      <w:r w:rsidR="00342C7E" w:rsidRPr="00AB1686">
        <w:rPr>
          <w:rFonts w:hAnsi="標楷體" w:hint="eastAsia"/>
          <w:szCs w:val="32"/>
        </w:rPr>
        <w:t>。</w:t>
      </w:r>
      <w:r w:rsidR="00342C7E" w:rsidRPr="00AB1686">
        <w:rPr>
          <w:rFonts w:hAnsi="標楷體" w:hint="eastAsia"/>
          <w:szCs w:val="32"/>
          <w:u w:val="single"/>
        </w:rPr>
        <w:t>另外近3年解約後再聘共144案，涉513人，解約再申請的頻率稍高</w:t>
      </w:r>
      <w:r w:rsidR="00342C7E" w:rsidRPr="00AB1686">
        <w:rPr>
          <w:rFonts w:hAnsi="標楷體" w:hint="eastAsia"/>
          <w:szCs w:val="32"/>
        </w:rPr>
        <w:t>。定期契約3年1聘，理論上正常3年期滿才會換，即便本案漁獲有國際市場因素，導致出海成本考量下產生變化，也因漁汛有起伏而已，所以認為</w:t>
      </w:r>
      <w:r w:rsidR="00342C7E" w:rsidRPr="00AB1686">
        <w:rPr>
          <w:rFonts w:hAnsi="標楷體" w:hint="eastAsia"/>
          <w:szCs w:val="32"/>
          <w:u w:val="single"/>
        </w:rPr>
        <w:t>45名雇主解約數量，頻率偏高</w:t>
      </w:r>
      <w:r w:rsidR="00342C7E" w:rsidRPr="00AB1686">
        <w:rPr>
          <w:rFonts w:hAnsi="標楷體" w:hint="eastAsia"/>
          <w:szCs w:val="32"/>
        </w:rPr>
        <w:t>。」故</w:t>
      </w:r>
      <w:r w:rsidR="00342C7E" w:rsidRPr="00AB1686">
        <w:rPr>
          <w:rFonts w:hint="eastAsia"/>
          <w:u w:val="single"/>
        </w:rPr>
        <w:t>實際上外籍漁工被頻繁轉換工作</w:t>
      </w:r>
      <w:r w:rsidR="00342C7E" w:rsidRPr="00AB1686">
        <w:rPr>
          <w:rFonts w:hint="eastAsia"/>
        </w:rPr>
        <w:t>、長期無法得到薪水的情形，</w:t>
      </w:r>
      <w:r w:rsidR="00342C7E" w:rsidRPr="00AB1686">
        <w:rPr>
          <w:rFonts w:hint="eastAsia"/>
          <w:u w:val="single"/>
        </w:rPr>
        <w:t>並非單一年度發生的案件，受影響人數遠遠超過64人，已嚴重影響勞工權益</w:t>
      </w:r>
      <w:r w:rsidR="00342C7E" w:rsidRPr="00AB1686">
        <w:rPr>
          <w:rFonts w:hint="eastAsia"/>
        </w:rPr>
        <w:t>。</w:t>
      </w:r>
    </w:p>
    <w:p w14:paraId="313A27B2" w14:textId="77777777" w:rsidR="00E97694" w:rsidRPr="00AB1686" w:rsidRDefault="00E97694" w:rsidP="001C0CAA">
      <w:pPr>
        <w:pStyle w:val="4"/>
      </w:pPr>
      <w:r w:rsidRPr="00AB1686">
        <w:rPr>
          <w:rFonts w:hAnsi="標楷體"/>
          <w:szCs w:val="32"/>
        </w:rPr>
        <w:t>臺灣境內僱用外籍漁工之人數、來源國家及比率</w:t>
      </w:r>
      <w:bookmarkStart w:id="131" w:name="_Hlk171005194"/>
      <w:r w:rsidRPr="00AB1686">
        <w:rPr>
          <w:rStyle w:val="aff"/>
          <w:rFonts w:hAnsi="標楷體"/>
          <w:szCs w:val="32"/>
        </w:rPr>
        <w:footnoteReference w:id="15"/>
      </w:r>
      <w:bookmarkEnd w:id="131"/>
      <w:r w:rsidRPr="00AB1686">
        <w:rPr>
          <w:rFonts w:ascii="新細明體" w:eastAsia="新細明體" w:hAnsi="新細明體" w:hint="eastAsia"/>
          <w:szCs w:val="32"/>
        </w:rPr>
        <w:t>：</w:t>
      </w:r>
    </w:p>
    <w:p w14:paraId="1F119808" w14:textId="77777777" w:rsidR="008664F3" w:rsidRPr="00AB1686" w:rsidRDefault="008664F3" w:rsidP="00E97694">
      <w:pPr>
        <w:pStyle w:val="5"/>
      </w:pPr>
      <w:r w:rsidRPr="00AB1686">
        <w:rPr>
          <w:rFonts w:hint="eastAsia"/>
          <w:u w:val="single"/>
        </w:rPr>
        <w:t>截至113年2月底，臺灣境內僱用外籍漁工之人數、來源國家</w:t>
      </w:r>
      <w:r w:rsidR="005421DB" w:rsidRPr="00AB1686">
        <w:rPr>
          <w:rFonts w:hint="eastAsia"/>
          <w:u w:val="single"/>
        </w:rPr>
        <w:t>以印尼籍漁工</w:t>
      </w:r>
      <w:r w:rsidR="00AA3121" w:rsidRPr="00AB1686">
        <w:rPr>
          <w:rFonts w:hint="eastAsia"/>
          <w:u w:val="single"/>
        </w:rPr>
        <w:t>占</w:t>
      </w:r>
      <w:r w:rsidR="005421DB" w:rsidRPr="00AB1686">
        <w:rPr>
          <w:rFonts w:hint="eastAsia"/>
          <w:u w:val="single"/>
        </w:rPr>
        <w:t>大多數</w:t>
      </w:r>
      <w:r w:rsidR="005421DB" w:rsidRPr="00AB1686">
        <w:rPr>
          <w:rFonts w:hint="eastAsia"/>
        </w:rPr>
        <w:t>，統計資</w:t>
      </w:r>
      <w:r w:rsidR="005421DB" w:rsidRPr="00AB1686">
        <w:rPr>
          <w:rFonts w:hint="eastAsia"/>
        </w:rPr>
        <w:lastRenderedPageBreak/>
        <w:t>料</w:t>
      </w:r>
      <w:r w:rsidRPr="00AB1686">
        <w:rPr>
          <w:rFonts w:hint="eastAsia"/>
        </w:rPr>
        <w:t>如下表：</w:t>
      </w:r>
    </w:p>
    <w:tbl>
      <w:tblPr>
        <w:tblW w:w="7189" w:type="dxa"/>
        <w:tblInd w:w="1838" w:type="dxa"/>
        <w:tblCellMar>
          <w:left w:w="10" w:type="dxa"/>
          <w:right w:w="10" w:type="dxa"/>
        </w:tblCellMar>
        <w:tblLook w:val="0000" w:firstRow="0" w:lastRow="0" w:firstColumn="0" w:lastColumn="0" w:noHBand="0" w:noVBand="0"/>
      </w:tblPr>
      <w:tblGrid>
        <w:gridCol w:w="1276"/>
        <w:gridCol w:w="3118"/>
        <w:gridCol w:w="2795"/>
      </w:tblGrid>
      <w:tr w:rsidR="00B803A8" w:rsidRPr="00AB1686" w14:paraId="57332205" w14:textId="77777777" w:rsidTr="00091808">
        <w:trPr>
          <w:trHeight w:val="4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21F83" w14:textId="77777777" w:rsidR="008664F3" w:rsidRPr="00AB1686" w:rsidRDefault="008664F3" w:rsidP="00277451">
            <w:pPr>
              <w:spacing w:line="480" w:lineRule="exact"/>
              <w:rPr>
                <w:rFonts w:hAnsi="標楷體" w:cs="新細明體"/>
                <w:kern w:val="0"/>
                <w:sz w:val="28"/>
                <w:szCs w:val="3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F8555"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人數</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F62E"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比率</w:t>
            </w:r>
          </w:p>
        </w:tc>
      </w:tr>
      <w:tr w:rsidR="00B803A8" w:rsidRPr="00AB1686" w14:paraId="5588C2BF" w14:textId="77777777" w:rsidTr="00091808">
        <w:trPr>
          <w:trHeight w:val="4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CF574"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印尼</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1429A"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9,594</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4D129"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78.7%</w:t>
            </w:r>
          </w:p>
        </w:tc>
      </w:tr>
      <w:tr w:rsidR="00B803A8" w:rsidRPr="00AB1686" w14:paraId="57CEF815" w14:textId="77777777" w:rsidTr="00091808">
        <w:trPr>
          <w:trHeight w:val="4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03B5"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菲律賓</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F2D4B"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1,233</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5783"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10.1%</w:t>
            </w:r>
          </w:p>
        </w:tc>
      </w:tr>
      <w:tr w:rsidR="00B803A8" w:rsidRPr="00AB1686" w14:paraId="6C1C7420" w14:textId="77777777" w:rsidTr="00091808">
        <w:trPr>
          <w:trHeight w:val="485"/>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2B83"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泰國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215B6"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15</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7A7C7"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0.1%</w:t>
            </w:r>
          </w:p>
        </w:tc>
      </w:tr>
      <w:tr w:rsidR="00B803A8" w:rsidRPr="00AB1686" w14:paraId="63321D25" w14:textId="77777777" w:rsidTr="00091808">
        <w:trPr>
          <w:trHeight w:val="4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F2FA"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越南</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92456"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1,355</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39D9A"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11.1%</w:t>
            </w:r>
          </w:p>
        </w:tc>
      </w:tr>
      <w:tr w:rsidR="00B803A8" w:rsidRPr="00AB1686" w14:paraId="1104B4ED" w14:textId="77777777" w:rsidTr="00091808">
        <w:trPr>
          <w:trHeight w:val="473"/>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50C8E" w14:textId="77777777" w:rsidR="008664F3" w:rsidRPr="00AB1686" w:rsidRDefault="008664F3" w:rsidP="00277451">
            <w:pPr>
              <w:spacing w:line="480" w:lineRule="exact"/>
              <w:jc w:val="center"/>
            </w:pPr>
            <w:r w:rsidRPr="00AB1686">
              <w:rPr>
                <w:rFonts w:hAnsi="標楷體" w:cs="新細明體"/>
                <w:kern w:val="0"/>
                <w:sz w:val="28"/>
                <w:szCs w:val="32"/>
              </w:rPr>
              <w:t>總計</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F5D95"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12,197</w:t>
            </w:r>
          </w:p>
        </w:tc>
        <w:tc>
          <w:tcPr>
            <w:tcW w:w="2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E73C" w14:textId="77777777" w:rsidR="008664F3" w:rsidRPr="00AB1686" w:rsidRDefault="008664F3" w:rsidP="00277451">
            <w:pPr>
              <w:spacing w:line="480" w:lineRule="exact"/>
              <w:jc w:val="center"/>
              <w:rPr>
                <w:rFonts w:hAnsi="標楷體" w:cs="新細明體"/>
                <w:kern w:val="0"/>
                <w:sz w:val="28"/>
                <w:szCs w:val="32"/>
              </w:rPr>
            </w:pPr>
            <w:r w:rsidRPr="00AB1686">
              <w:rPr>
                <w:rFonts w:hAnsi="標楷體" w:cs="新細明體"/>
                <w:kern w:val="0"/>
                <w:sz w:val="28"/>
                <w:szCs w:val="32"/>
              </w:rPr>
              <w:t>100%</w:t>
            </w:r>
          </w:p>
        </w:tc>
      </w:tr>
    </w:tbl>
    <w:p w14:paraId="7C9DB08D" w14:textId="77777777" w:rsidR="008664F3" w:rsidRPr="00AB1686" w:rsidRDefault="008664F3" w:rsidP="00E97694">
      <w:pPr>
        <w:pStyle w:val="5"/>
      </w:pPr>
      <w:r w:rsidRPr="00AB1686">
        <w:rPr>
          <w:rFonts w:hAnsi="標楷體"/>
          <w:szCs w:val="32"/>
        </w:rPr>
        <w:t>截至113年2月底為止，境內僱用外籍漁工且聘僱許可</w:t>
      </w:r>
      <w:r w:rsidRPr="00AB1686">
        <w:t>有效</w:t>
      </w:r>
      <w:r w:rsidRPr="00AB1686">
        <w:rPr>
          <w:rFonts w:hAnsi="標楷體"/>
          <w:szCs w:val="32"/>
        </w:rPr>
        <w:t>者，其中由</w:t>
      </w:r>
      <w:r w:rsidR="00D66EE1" w:rsidRPr="00AB1686">
        <w:rPr>
          <w:rFonts w:hAnsi="標楷體"/>
          <w:szCs w:val="32"/>
        </w:rPr>
        <w:t>長○○</w:t>
      </w:r>
      <w:r w:rsidRPr="00AB1686">
        <w:rPr>
          <w:rFonts w:hAnsi="標楷體"/>
          <w:szCs w:val="32"/>
        </w:rPr>
        <w:t>公司、</w:t>
      </w:r>
      <w:r w:rsidR="00D66EE1" w:rsidRPr="00AB1686">
        <w:rPr>
          <w:rFonts w:hAnsi="標楷體"/>
          <w:szCs w:val="32"/>
        </w:rPr>
        <w:t>銓○</w:t>
      </w:r>
      <w:r w:rsidRPr="00AB1686">
        <w:rPr>
          <w:rFonts w:hAnsi="標楷體"/>
          <w:szCs w:val="32"/>
        </w:rPr>
        <w:t>公司及</w:t>
      </w:r>
      <w:r w:rsidR="00D66EE1" w:rsidRPr="00AB1686">
        <w:rPr>
          <w:rFonts w:hAnsi="標楷體"/>
          <w:szCs w:val="32"/>
        </w:rPr>
        <w:t>和○○</w:t>
      </w:r>
      <w:r w:rsidRPr="00AB1686">
        <w:rPr>
          <w:rFonts w:hAnsi="標楷體"/>
          <w:szCs w:val="32"/>
        </w:rPr>
        <w:t>公司各引進之外籍漁工人數及其雇主人數如下：</w:t>
      </w:r>
    </w:p>
    <w:p w14:paraId="488B03DD" w14:textId="77777777" w:rsidR="008664F3" w:rsidRPr="00AB1686" w:rsidRDefault="008664F3" w:rsidP="00FC0FD1">
      <w:pPr>
        <w:pStyle w:val="6"/>
        <w:ind w:left="2410"/>
      </w:pPr>
      <w:r w:rsidRPr="00AB1686">
        <w:rPr>
          <w:rFonts w:hint="eastAsia"/>
        </w:rPr>
        <w:t>長</w:t>
      </w:r>
      <w:r w:rsidR="005C3CA2" w:rsidRPr="00AB1686">
        <w:rPr>
          <w:rFonts w:hAnsi="標楷體" w:hint="eastAsia"/>
          <w:szCs w:val="28"/>
        </w:rPr>
        <w:t>○○</w:t>
      </w:r>
      <w:r w:rsidRPr="00AB1686">
        <w:rPr>
          <w:rFonts w:hint="eastAsia"/>
        </w:rPr>
        <w:t>公司：受委任引進漁工</w:t>
      </w:r>
      <w:r w:rsidRPr="00AB1686">
        <w:t>374</w:t>
      </w:r>
      <w:r w:rsidRPr="00AB1686">
        <w:rPr>
          <w:rFonts w:hint="eastAsia"/>
        </w:rPr>
        <w:t>人，接受</w:t>
      </w:r>
      <w:r w:rsidRPr="00AB1686">
        <w:t>12</w:t>
      </w:r>
      <w:r w:rsidRPr="00AB1686">
        <w:rPr>
          <w:rFonts w:hint="eastAsia"/>
        </w:rPr>
        <w:t>位雇主委任。</w:t>
      </w:r>
    </w:p>
    <w:p w14:paraId="18200BD5" w14:textId="77777777" w:rsidR="008664F3" w:rsidRPr="00AB1686" w:rsidRDefault="00D66EE1" w:rsidP="00FC0FD1">
      <w:pPr>
        <w:pStyle w:val="6"/>
        <w:ind w:left="2410"/>
      </w:pPr>
      <w:r w:rsidRPr="00AB1686">
        <w:rPr>
          <w:rFonts w:hint="eastAsia"/>
        </w:rPr>
        <w:t>銓○</w:t>
      </w:r>
      <w:r w:rsidR="008664F3" w:rsidRPr="00AB1686">
        <w:rPr>
          <w:rFonts w:hint="eastAsia"/>
        </w:rPr>
        <w:t>公司：受委任引進漁工372人，接受12位雇主委任。</w:t>
      </w:r>
    </w:p>
    <w:p w14:paraId="207295FD" w14:textId="77777777" w:rsidR="008664F3" w:rsidRPr="00AB1686" w:rsidRDefault="00D66EE1" w:rsidP="00FC0FD1">
      <w:pPr>
        <w:pStyle w:val="6"/>
        <w:ind w:left="2410"/>
      </w:pPr>
      <w:r w:rsidRPr="00AB1686">
        <w:rPr>
          <w:rFonts w:hint="eastAsia"/>
        </w:rPr>
        <w:t>和○○</w:t>
      </w:r>
      <w:r w:rsidR="008664F3" w:rsidRPr="00AB1686">
        <w:rPr>
          <w:rFonts w:hint="eastAsia"/>
        </w:rPr>
        <w:t>公司：受委任引進漁工255人，接受5位雇主委任。</w:t>
      </w:r>
    </w:p>
    <w:p w14:paraId="66F0D9CF" w14:textId="77777777" w:rsidR="008664F3" w:rsidRPr="00AB1686" w:rsidRDefault="008664F3" w:rsidP="00E97694">
      <w:pPr>
        <w:pStyle w:val="5"/>
      </w:pPr>
      <w:r w:rsidRPr="00AB1686">
        <w:tab/>
      </w:r>
      <w:r w:rsidRPr="00AB1686">
        <w:rPr>
          <w:rFonts w:hint="eastAsia"/>
        </w:rPr>
        <w:t>截至</w:t>
      </w:r>
      <w:r w:rsidRPr="00AB1686">
        <w:t>113</w:t>
      </w:r>
      <w:r w:rsidRPr="00AB1686">
        <w:rPr>
          <w:rFonts w:hint="eastAsia"/>
        </w:rPr>
        <w:t>年</w:t>
      </w:r>
      <w:r w:rsidRPr="00AB1686">
        <w:t>2</w:t>
      </w:r>
      <w:r w:rsidRPr="00AB1686">
        <w:rPr>
          <w:rFonts w:hint="eastAsia"/>
        </w:rPr>
        <w:t>月底，臺灣境內僱用外籍漁工在臺灣各漁港工作之人數(僅列300人以上之漁港)</w:t>
      </w:r>
      <w:r w:rsidRPr="00AB1686">
        <w:rPr>
          <w:rFonts w:ascii="新細明體" w:eastAsia="新細明體" w:hAnsi="新細明體" w:hint="eastAsia"/>
        </w:rPr>
        <w:t>：</w:t>
      </w:r>
    </w:p>
    <w:tbl>
      <w:tblPr>
        <w:tblStyle w:val="af7"/>
        <w:tblW w:w="0" w:type="auto"/>
        <w:tblInd w:w="1838" w:type="dxa"/>
        <w:tblLook w:val="04A0" w:firstRow="1" w:lastRow="0" w:firstColumn="1" w:lastColumn="0" w:noHBand="0" w:noVBand="1"/>
      </w:tblPr>
      <w:tblGrid>
        <w:gridCol w:w="1701"/>
        <w:gridCol w:w="1843"/>
        <w:gridCol w:w="1843"/>
        <w:gridCol w:w="1609"/>
      </w:tblGrid>
      <w:tr w:rsidR="00B803A8" w:rsidRPr="00AB1686" w14:paraId="028A926B" w14:textId="77777777" w:rsidTr="00091808">
        <w:tc>
          <w:tcPr>
            <w:tcW w:w="1701" w:type="dxa"/>
          </w:tcPr>
          <w:p w14:paraId="40E0BE4E" w14:textId="77777777" w:rsidR="008664F3" w:rsidRPr="00AB1686" w:rsidRDefault="008664F3" w:rsidP="00277451">
            <w:pPr>
              <w:pStyle w:val="3"/>
              <w:numPr>
                <w:ilvl w:val="0"/>
                <w:numId w:val="0"/>
              </w:numPr>
            </w:pPr>
            <w:r w:rsidRPr="00AB1686">
              <w:rPr>
                <w:rFonts w:hint="eastAsia"/>
              </w:rPr>
              <w:t>船籍港</w:t>
            </w:r>
          </w:p>
        </w:tc>
        <w:tc>
          <w:tcPr>
            <w:tcW w:w="1843" w:type="dxa"/>
          </w:tcPr>
          <w:p w14:paraId="08F18397" w14:textId="77777777" w:rsidR="008664F3" w:rsidRPr="00AB1686" w:rsidRDefault="008664F3" w:rsidP="00277451">
            <w:pPr>
              <w:pStyle w:val="3"/>
              <w:numPr>
                <w:ilvl w:val="0"/>
                <w:numId w:val="0"/>
              </w:numPr>
            </w:pPr>
            <w:r w:rsidRPr="00AB1686">
              <w:rPr>
                <w:rFonts w:hint="eastAsia"/>
              </w:rPr>
              <w:t>人數</w:t>
            </w:r>
          </w:p>
        </w:tc>
        <w:tc>
          <w:tcPr>
            <w:tcW w:w="1843" w:type="dxa"/>
          </w:tcPr>
          <w:p w14:paraId="3451F5BF" w14:textId="77777777" w:rsidR="008664F3" w:rsidRPr="00AB1686" w:rsidRDefault="008664F3" w:rsidP="00277451">
            <w:pPr>
              <w:pStyle w:val="3"/>
              <w:numPr>
                <w:ilvl w:val="0"/>
                <w:numId w:val="0"/>
              </w:numPr>
            </w:pPr>
            <w:r w:rsidRPr="00AB1686">
              <w:rPr>
                <w:rFonts w:hint="eastAsia"/>
              </w:rPr>
              <w:t>船籍港</w:t>
            </w:r>
          </w:p>
        </w:tc>
        <w:tc>
          <w:tcPr>
            <w:tcW w:w="1609" w:type="dxa"/>
          </w:tcPr>
          <w:p w14:paraId="474D7B93" w14:textId="77777777" w:rsidR="008664F3" w:rsidRPr="00AB1686" w:rsidRDefault="008664F3" w:rsidP="00277451">
            <w:pPr>
              <w:pStyle w:val="3"/>
              <w:numPr>
                <w:ilvl w:val="0"/>
                <w:numId w:val="0"/>
              </w:numPr>
            </w:pPr>
            <w:r w:rsidRPr="00AB1686">
              <w:rPr>
                <w:rFonts w:hint="eastAsia"/>
              </w:rPr>
              <w:t>人數</w:t>
            </w:r>
          </w:p>
        </w:tc>
      </w:tr>
      <w:tr w:rsidR="00B803A8" w:rsidRPr="00AB1686" w14:paraId="33BB9720" w14:textId="77777777" w:rsidTr="00091808">
        <w:tc>
          <w:tcPr>
            <w:tcW w:w="1701" w:type="dxa"/>
          </w:tcPr>
          <w:p w14:paraId="191FC873" w14:textId="77777777" w:rsidR="008664F3" w:rsidRPr="00AB1686" w:rsidRDefault="008664F3" w:rsidP="00277451">
            <w:pPr>
              <w:pStyle w:val="3"/>
              <w:numPr>
                <w:ilvl w:val="0"/>
                <w:numId w:val="0"/>
              </w:numPr>
            </w:pPr>
            <w:r w:rsidRPr="00AB1686">
              <w:rPr>
                <w:rFonts w:hint="eastAsia"/>
              </w:rPr>
              <w:t>八斗子</w:t>
            </w:r>
          </w:p>
        </w:tc>
        <w:tc>
          <w:tcPr>
            <w:tcW w:w="1843" w:type="dxa"/>
          </w:tcPr>
          <w:p w14:paraId="73599262" w14:textId="77777777" w:rsidR="008664F3" w:rsidRPr="00AB1686" w:rsidRDefault="008664F3" w:rsidP="00277451">
            <w:pPr>
              <w:pStyle w:val="3"/>
              <w:numPr>
                <w:ilvl w:val="0"/>
                <w:numId w:val="0"/>
              </w:numPr>
            </w:pPr>
            <w:r w:rsidRPr="00AB1686">
              <w:rPr>
                <w:rFonts w:hint="eastAsia"/>
              </w:rPr>
              <w:t>392</w:t>
            </w:r>
          </w:p>
        </w:tc>
        <w:tc>
          <w:tcPr>
            <w:tcW w:w="1843" w:type="dxa"/>
          </w:tcPr>
          <w:p w14:paraId="4E51A9B2" w14:textId="77777777" w:rsidR="008664F3" w:rsidRPr="00AB1686" w:rsidRDefault="008664F3" w:rsidP="00277451">
            <w:pPr>
              <w:pStyle w:val="3"/>
              <w:numPr>
                <w:ilvl w:val="0"/>
                <w:numId w:val="0"/>
              </w:numPr>
            </w:pPr>
            <w:r w:rsidRPr="00AB1686">
              <w:rPr>
                <w:rFonts w:hint="eastAsia"/>
              </w:rPr>
              <w:t>南方澳</w:t>
            </w:r>
          </w:p>
        </w:tc>
        <w:tc>
          <w:tcPr>
            <w:tcW w:w="1609" w:type="dxa"/>
          </w:tcPr>
          <w:p w14:paraId="2DE7E150" w14:textId="77777777" w:rsidR="008664F3" w:rsidRPr="00AB1686" w:rsidRDefault="008664F3" w:rsidP="00277451">
            <w:pPr>
              <w:pStyle w:val="3"/>
              <w:numPr>
                <w:ilvl w:val="0"/>
                <w:numId w:val="0"/>
              </w:numPr>
            </w:pPr>
            <w:r w:rsidRPr="00AB1686">
              <w:rPr>
                <w:rFonts w:hint="eastAsia"/>
              </w:rPr>
              <w:t>1</w:t>
            </w:r>
            <w:r w:rsidRPr="00AB1686">
              <w:t>,</w:t>
            </w:r>
            <w:r w:rsidRPr="00AB1686">
              <w:rPr>
                <w:rFonts w:hint="eastAsia"/>
              </w:rPr>
              <w:t>088</w:t>
            </w:r>
          </w:p>
        </w:tc>
      </w:tr>
      <w:tr w:rsidR="00B803A8" w:rsidRPr="00AB1686" w14:paraId="59D0C2D6" w14:textId="77777777" w:rsidTr="00091808">
        <w:tc>
          <w:tcPr>
            <w:tcW w:w="1701" w:type="dxa"/>
          </w:tcPr>
          <w:p w14:paraId="3EA17107" w14:textId="77777777" w:rsidR="008664F3" w:rsidRPr="00AB1686" w:rsidRDefault="008664F3" w:rsidP="00277451">
            <w:pPr>
              <w:pStyle w:val="3"/>
              <w:numPr>
                <w:ilvl w:val="0"/>
                <w:numId w:val="0"/>
              </w:numPr>
            </w:pPr>
            <w:r w:rsidRPr="00AB1686">
              <w:rPr>
                <w:rFonts w:hint="eastAsia"/>
              </w:rPr>
              <w:t>野柳</w:t>
            </w:r>
          </w:p>
        </w:tc>
        <w:tc>
          <w:tcPr>
            <w:tcW w:w="1843" w:type="dxa"/>
          </w:tcPr>
          <w:p w14:paraId="527A018B" w14:textId="77777777" w:rsidR="008664F3" w:rsidRPr="00AB1686" w:rsidRDefault="008664F3" w:rsidP="00277451">
            <w:pPr>
              <w:pStyle w:val="3"/>
              <w:numPr>
                <w:ilvl w:val="0"/>
                <w:numId w:val="0"/>
              </w:numPr>
            </w:pPr>
            <w:r w:rsidRPr="00AB1686">
              <w:rPr>
                <w:rFonts w:hint="eastAsia"/>
              </w:rPr>
              <w:t>309</w:t>
            </w:r>
          </w:p>
        </w:tc>
        <w:tc>
          <w:tcPr>
            <w:tcW w:w="1843" w:type="dxa"/>
          </w:tcPr>
          <w:p w14:paraId="2D9A0FD5" w14:textId="77777777" w:rsidR="008664F3" w:rsidRPr="00AB1686" w:rsidRDefault="008664F3" w:rsidP="00277451">
            <w:pPr>
              <w:pStyle w:val="3"/>
              <w:numPr>
                <w:ilvl w:val="0"/>
                <w:numId w:val="0"/>
              </w:numPr>
            </w:pPr>
            <w:r w:rsidRPr="00AB1686">
              <w:rPr>
                <w:rFonts w:hint="eastAsia"/>
              </w:rPr>
              <w:t>深澳</w:t>
            </w:r>
          </w:p>
        </w:tc>
        <w:tc>
          <w:tcPr>
            <w:tcW w:w="1609" w:type="dxa"/>
          </w:tcPr>
          <w:p w14:paraId="0A5E2C28" w14:textId="77777777" w:rsidR="008664F3" w:rsidRPr="00AB1686" w:rsidRDefault="008664F3" w:rsidP="00277451">
            <w:pPr>
              <w:pStyle w:val="3"/>
              <w:numPr>
                <w:ilvl w:val="0"/>
                <w:numId w:val="0"/>
              </w:numPr>
            </w:pPr>
            <w:r w:rsidRPr="00AB1686">
              <w:rPr>
                <w:rFonts w:hint="eastAsia"/>
              </w:rPr>
              <w:t>530</w:t>
            </w:r>
          </w:p>
        </w:tc>
      </w:tr>
      <w:tr w:rsidR="00B803A8" w:rsidRPr="00AB1686" w14:paraId="29BF2CD9" w14:textId="77777777" w:rsidTr="00091808">
        <w:tc>
          <w:tcPr>
            <w:tcW w:w="1701" w:type="dxa"/>
          </w:tcPr>
          <w:p w14:paraId="38CF7072" w14:textId="77777777" w:rsidR="008664F3" w:rsidRPr="00AB1686" w:rsidRDefault="008664F3" w:rsidP="00277451">
            <w:pPr>
              <w:pStyle w:val="3"/>
              <w:numPr>
                <w:ilvl w:val="0"/>
                <w:numId w:val="0"/>
              </w:numPr>
            </w:pPr>
            <w:r w:rsidRPr="00AB1686">
              <w:rPr>
                <w:rFonts w:hint="eastAsia"/>
              </w:rPr>
              <w:t>外垵</w:t>
            </w:r>
          </w:p>
        </w:tc>
        <w:tc>
          <w:tcPr>
            <w:tcW w:w="1843" w:type="dxa"/>
          </w:tcPr>
          <w:p w14:paraId="0919A40D" w14:textId="77777777" w:rsidR="008664F3" w:rsidRPr="00AB1686" w:rsidRDefault="008664F3" w:rsidP="00277451">
            <w:pPr>
              <w:pStyle w:val="3"/>
              <w:numPr>
                <w:ilvl w:val="0"/>
                <w:numId w:val="0"/>
              </w:numPr>
            </w:pPr>
            <w:r w:rsidRPr="00AB1686">
              <w:rPr>
                <w:rFonts w:hint="eastAsia"/>
              </w:rPr>
              <w:t>351</w:t>
            </w:r>
          </w:p>
        </w:tc>
        <w:tc>
          <w:tcPr>
            <w:tcW w:w="1843" w:type="dxa"/>
          </w:tcPr>
          <w:p w14:paraId="37B74A02" w14:textId="77777777" w:rsidR="008664F3" w:rsidRPr="00AB1686" w:rsidRDefault="008664F3" w:rsidP="00277451">
            <w:pPr>
              <w:pStyle w:val="3"/>
              <w:numPr>
                <w:ilvl w:val="0"/>
                <w:numId w:val="0"/>
              </w:numPr>
            </w:pPr>
            <w:r w:rsidRPr="00AB1686">
              <w:rPr>
                <w:rFonts w:hint="eastAsia"/>
              </w:rPr>
              <w:t>大溪</w:t>
            </w:r>
          </w:p>
        </w:tc>
        <w:tc>
          <w:tcPr>
            <w:tcW w:w="1609" w:type="dxa"/>
          </w:tcPr>
          <w:p w14:paraId="0D9F0CEA" w14:textId="77777777" w:rsidR="008664F3" w:rsidRPr="00AB1686" w:rsidRDefault="008664F3" w:rsidP="00277451">
            <w:pPr>
              <w:pStyle w:val="3"/>
              <w:numPr>
                <w:ilvl w:val="0"/>
                <w:numId w:val="0"/>
              </w:numPr>
            </w:pPr>
            <w:r w:rsidRPr="00AB1686">
              <w:rPr>
                <w:rFonts w:hint="eastAsia"/>
              </w:rPr>
              <w:t>383</w:t>
            </w:r>
          </w:p>
        </w:tc>
      </w:tr>
      <w:tr w:rsidR="00B803A8" w:rsidRPr="00AB1686" w14:paraId="195C173D" w14:textId="77777777" w:rsidTr="00091808">
        <w:tc>
          <w:tcPr>
            <w:tcW w:w="1701" w:type="dxa"/>
          </w:tcPr>
          <w:p w14:paraId="26285162" w14:textId="77777777" w:rsidR="008664F3" w:rsidRPr="00AB1686" w:rsidRDefault="008664F3" w:rsidP="00277451">
            <w:pPr>
              <w:pStyle w:val="3"/>
              <w:numPr>
                <w:ilvl w:val="0"/>
                <w:numId w:val="0"/>
              </w:numPr>
            </w:pPr>
            <w:r w:rsidRPr="00AB1686">
              <w:rPr>
                <w:rFonts w:hint="eastAsia"/>
              </w:rPr>
              <w:t>東港鹽埔</w:t>
            </w:r>
          </w:p>
        </w:tc>
        <w:tc>
          <w:tcPr>
            <w:tcW w:w="1843" w:type="dxa"/>
          </w:tcPr>
          <w:p w14:paraId="73C6DA31" w14:textId="77777777" w:rsidR="008664F3" w:rsidRPr="00AB1686" w:rsidRDefault="008664F3" w:rsidP="00277451">
            <w:pPr>
              <w:pStyle w:val="3"/>
              <w:numPr>
                <w:ilvl w:val="0"/>
                <w:numId w:val="0"/>
              </w:numPr>
            </w:pPr>
            <w:r w:rsidRPr="00AB1686">
              <w:rPr>
                <w:rFonts w:hint="eastAsia"/>
              </w:rPr>
              <w:t>671</w:t>
            </w:r>
          </w:p>
        </w:tc>
        <w:tc>
          <w:tcPr>
            <w:tcW w:w="1843" w:type="dxa"/>
          </w:tcPr>
          <w:p w14:paraId="2EAD6F7B" w14:textId="77777777" w:rsidR="008664F3" w:rsidRPr="00AB1686" w:rsidRDefault="008664F3" w:rsidP="00277451">
            <w:pPr>
              <w:pStyle w:val="3"/>
              <w:numPr>
                <w:ilvl w:val="0"/>
                <w:numId w:val="0"/>
              </w:numPr>
            </w:pPr>
            <w:r w:rsidRPr="00AB1686">
              <w:rPr>
                <w:rFonts w:hint="eastAsia"/>
              </w:rPr>
              <w:t>馬公</w:t>
            </w:r>
          </w:p>
        </w:tc>
        <w:tc>
          <w:tcPr>
            <w:tcW w:w="1609" w:type="dxa"/>
          </w:tcPr>
          <w:p w14:paraId="4E9A87E4" w14:textId="77777777" w:rsidR="008664F3" w:rsidRPr="00AB1686" w:rsidRDefault="008664F3" w:rsidP="00277451">
            <w:pPr>
              <w:pStyle w:val="3"/>
              <w:numPr>
                <w:ilvl w:val="0"/>
                <w:numId w:val="0"/>
              </w:numPr>
            </w:pPr>
            <w:r w:rsidRPr="00AB1686">
              <w:rPr>
                <w:rFonts w:hint="eastAsia"/>
              </w:rPr>
              <w:t>350</w:t>
            </w:r>
          </w:p>
        </w:tc>
      </w:tr>
    </w:tbl>
    <w:p w14:paraId="7CF437BA" w14:textId="77777777" w:rsidR="0024699A" w:rsidRPr="00AB1686" w:rsidRDefault="0024699A" w:rsidP="006C1356">
      <w:pPr>
        <w:pStyle w:val="3"/>
        <w:rPr>
          <w:rFonts w:hAnsi="標楷體" w:cs="新細明體"/>
          <w:kern w:val="0"/>
          <w:szCs w:val="32"/>
          <w:lang w:val="x-none"/>
        </w:rPr>
      </w:pPr>
      <w:r w:rsidRPr="00AB1686">
        <w:rPr>
          <w:rFonts w:hAnsi="標楷體" w:hint="eastAsia"/>
          <w:szCs w:val="32"/>
        </w:rPr>
        <w:t>臺灣沿近海漁業</w:t>
      </w:r>
      <w:r w:rsidR="000151BB" w:rsidRPr="00AB1686">
        <w:rPr>
          <w:rFonts w:hAnsi="標楷體" w:hint="eastAsia"/>
          <w:szCs w:val="32"/>
        </w:rPr>
        <w:t>有</w:t>
      </w:r>
      <w:r w:rsidRPr="00AB1686">
        <w:rPr>
          <w:rFonts w:hAnsi="標楷體" w:cs="新細明體" w:hint="eastAsia"/>
          <w:kern w:val="0"/>
          <w:szCs w:val="32"/>
          <w:lang w:val="x-none"/>
        </w:rPr>
        <w:t>短期內大量</w:t>
      </w:r>
      <w:r w:rsidR="00205D39" w:rsidRPr="00AB1686">
        <w:rPr>
          <w:rFonts w:hAnsi="標楷體" w:cs="新細明體" w:hint="eastAsia"/>
          <w:kern w:val="0"/>
          <w:szCs w:val="32"/>
          <w:lang w:val="x-none"/>
        </w:rPr>
        <w:t>解僱</w:t>
      </w:r>
      <w:r w:rsidRPr="00AB1686">
        <w:rPr>
          <w:rFonts w:hAnsi="標楷體" w:cs="新細明體" w:hint="eastAsia"/>
          <w:kern w:val="0"/>
          <w:szCs w:val="32"/>
          <w:lang w:val="x-none"/>
        </w:rPr>
        <w:t>外籍漁工</w:t>
      </w:r>
      <w:r w:rsidR="000151BB" w:rsidRPr="00AB1686">
        <w:rPr>
          <w:rFonts w:hAnsi="標楷體" w:cs="新細明體" w:hint="eastAsia"/>
          <w:kern w:val="0"/>
          <w:szCs w:val="32"/>
          <w:lang w:val="x-none"/>
        </w:rPr>
        <w:t>之情形</w:t>
      </w:r>
      <w:r w:rsidR="0013565F" w:rsidRPr="00AB1686">
        <w:rPr>
          <w:rFonts w:hAnsi="標楷體" w:cs="新細明體" w:hint="eastAsia"/>
          <w:kern w:val="0"/>
          <w:szCs w:val="32"/>
          <w:lang w:val="x-none"/>
        </w:rPr>
        <w:t>，漁工</w:t>
      </w:r>
      <w:r w:rsidR="00D72143" w:rsidRPr="00AB1686">
        <w:rPr>
          <w:rFonts w:hAnsi="標楷體" w:cs="新細明體" w:hint="eastAsia"/>
          <w:kern w:val="0"/>
          <w:szCs w:val="32"/>
          <w:lang w:val="x-none"/>
        </w:rPr>
        <w:t>多次、長時間</w:t>
      </w:r>
      <w:r w:rsidR="0013565F" w:rsidRPr="00AB1686">
        <w:rPr>
          <w:rFonts w:hAnsi="標楷體" w:cs="新細明體" w:hint="eastAsia"/>
          <w:kern w:val="0"/>
          <w:szCs w:val="32"/>
          <w:lang w:val="x-none"/>
        </w:rPr>
        <w:t>的</w:t>
      </w:r>
      <w:r w:rsidR="00D72143" w:rsidRPr="00AB1686">
        <w:rPr>
          <w:rFonts w:hAnsi="標楷體" w:cs="新細明體" w:hint="eastAsia"/>
          <w:kern w:val="0"/>
          <w:szCs w:val="32"/>
          <w:lang w:val="x-none"/>
        </w:rPr>
        <w:t>等待工作</w:t>
      </w:r>
      <w:r w:rsidRPr="00AB1686">
        <w:rPr>
          <w:rFonts w:ascii="新細明體" w:eastAsia="新細明體" w:hAnsi="新細明體" w:cs="新細明體" w:hint="eastAsia"/>
          <w:kern w:val="0"/>
          <w:szCs w:val="32"/>
          <w:lang w:val="x-none"/>
        </w:rPr>
        <w:t>：</w:t>
      </w:r>
    </w:p>
    <w:p w14:paraId="400AE018" w14:textId="77777777" w:rsidR="001B16D0" w:rsidRPr="00AB1686" w:rsidRDefault="0024699A" w:rsidP="0024699A">
      <w:pPr>
        <w:pStyle w:val="4"/>
      </w:pPr>
      <w:r w:rsidRPr="00AB1686">
        <w:rPr>
          <w:rFonts w:hint="eastAsia"/>
          <w:u w:val="single"/>
        </w:rPr>
        <w:t>本院調閱</w:t>
      </w:r>
      <w:r w:rsidR="006C4494" w:rsidRPr="00AB1686">
        <w:rPr>
          <w:rFonts w:hint="eastAsia"/>
          <w:u w:val="single"/>
        </w:rPr>
        <w:t>仲介業者</w:t>
      </w:r>
      <w:r w:rsidR="00B014BD" w:rsidRPr="00AB1686">
        <w:rPr>
          <w:rFonts w:hint="eastAsia"/>
          <w:u w:val="single"/>
        </w:rPr>
        <w:t>之</w:t>
      </w:r>
      <w:r w:rsidRPr="00AB1686">
        <w:rPr>
          <w:rFonts w:hint="eastAsia"/>
          <w:u w:val="single"/>
        </w:rPr>
        <w:t>資料</w:t>
      </w:r>
      <w:r w:rsidR="0091584F" w:rsidRPr="00AB1686">
        <w:rPr>
          <w:rFonts w:hint="eastAsia"/>
          <w:u w:val="single"/>
        </w:rPr>
        <w:t>，資料顯示短期內</w:t>
      </w:r>
      <w:r w:rsidR="00E62AF1" w:rsidRPr="00AB1686">
        <w:rPr>
          <w:rFonts w:hint="eastAsia"/>
          <w:u w:val="single"/>
        </w:rPr>
        <w:t>確實有</w:t>
      </w:r>
      <w:r w:rsidR="004224A1" w:rsidRPr="00AB1686">
        <w:rPr>
          <w:rFonts w:hint="eastAsia"/>
          <w:u w:val="single"/>
        </w:rPr>
        <w:t>不同</w:t>
      </w:r>
      <w:r w:rsidR="0091584F" w:rsidRPr="00AB1686">
        <w:rPr>
          <w:rFonts w:hint="eastAsia"/>
          <w:u w:val="single"/>
        </w:rPr>
        <w:t>雇主與多位外籍漁工</w:t>
      </w:r>
      <w:r w:rsidR="0091584F" w:rsidRPr="00AB1686">
        <w:rPr>
          <w:rFonts w:hint="eastAsia"/>
          <w:szCs w:val="32"/>
          <w:u w:val="single"/>
        </w:rPr>
        <w:t>終止契約</w:t>
      </w:r>
      <w:r w:rsidR="00E62AF1" w:rsidRPr="00AB1686">
        <w:rPr>
          <w:rFonts w:hint="eastAsia"/>
          <w:szCs w:val="32"/>
          <w:u w:val="single"/>
        </w:rPr>
        <w:t>的情況</w:t>
      </w:r>
      <w:r w:rsidRPr="00AB1686">
        <w:rPr>
          <w:rFonts w:ascii="新細明體" w:eastAsia="新細明體" w:hAnsi="新細明體" w:hint="eastAsia"/>
        </w:rPr>
        <w:t>：</w:t>
      </w:r>
    </w:p>
    <w:p w14:paraId="7C43C691" w14:textId="77777777" w:rsidR="001B16D0" w:rsidRPr="00AB1686" w:rsidRDefault="00966110" w:rsidP="001B16D0">
      <w:pPr>
        <w:pStyle w:val="5"/>
        <w:rPr>
          <w:szCs w:val="32"/>
        </w:rPr>
      </w:pPr>
      <w:r w:rsidRPr="00AB1686">
        <w:rPr>
          <w:rFonts w:hint="eastAsia"/>
        </w:rPr>
        <w:t>本院調閱仲介</w:t>
      </w:r>
      <w:r w:rsidR="00D66EE1" w:rsidRPr="00AB1686">
        <w:rPr>
          <w:rFonts w:hint="eastAsia"/>
          <w:u w:val="single"/>
        </w:rPr>
        <w:t>長○○</w:t>
      </w:r>
      <w:r w:rsidRPr="00AB1686">
        <w:rPr>
          <w:rFonts w:hint="eastAsia"/>
          <w:u w:val="single"/>
        </w:rPr>
        <w:t>公司提供的</w:t>
      </w:r>
      <w:r w:rsidRPr="00AB1686">
        <w:rPr>
          <w:u w:val="single"/>
        </w:rPr>
        <w:t>196</w:t>
      </w:r>
      <w:r w:rsidRPr="00AB1686">
        <w:rPr>
          <w:rFonts w:hint="eastAsia"/>
          <w:u w:val="single"/>
        </w:rPr>
        <w:t>位移工資</w:t>
      </w:r>
      <w:r w:rsidRPr="00AB1686">
        <w:rPr>
          <w:rFonts w:hint="eastAsia"/>
          <w:u w:val="single"/>
        </w:rPr>
        <w:lastRenderedPageBreak/>
        <w:t>料、</w:t>
      </w:r>
      <w:r w:rsidR="00D66EE1" w:rsidRPr="00AB1686">
        <w:rPr>
          <w:rFonts w:hint="eastAsia"/>
          <w:u w:val="single"/>
        </w:rPr>
        <w:t>銓○</w:t>
      </w:r>
      <w:r w:rsidRPr="00AB1686">
        <w:rPr>
          <w:rFonts w:hint="eastAsia"/>
          <w:u w:val="single"/>
        </w:rPr>
        <w:t>公司24位移工資料，發現有同一</w:t>
      </w:r>
      <w:r w:rsidR="00562FC4" w:rsidRPr="00AB1686">
        <w:rPr>
          <w:rFonts w:hint="eastAsia"/>
          <w:u w:val="single"/>
        </w:rPr>
        <w:t>艘</w:t>
      </w:r>
      <w:r w:rsidRPr="00AB1686">
        <w:rPr>
          <w:rFonts w:hint="eastAsia"/>
          <w:u w:val="single"/>
        </w:rPr>
        <w:t>船同一天</w:t>
      </w:r>
      <w:r w:rsidR="00562FC4" w:rsidRPr="00AB1686">
        <w:rPr>
          <w:rFonts w:hint="eastAsia"/>
          <w:u w:val="single"/>
        </w:rPr>
        <w:t>(或短期內)與多位外籍漁工</w:t>
      </w:r>
      <w:r w:rsidRPr="00AB1686">
        <w:rPr>
          <w:rFonts w:hint="eastAsia"/>
          <w:szCs w:val="32"/>
          <w:u w:val="single"/>
        </w:rPr>
        <w:t>終止契約的情形</w:t>
      </w:r>
      <w:r w:rsidRPr="00AB1686">
        <w:rPr>
          <w:rFonts w:hint="eastAsia"/>
          <w:szCs w:val="32"/>
        </w:rPr>
        <w:t>，</w:t>
      </w:r>
      <w:r w:rsidR="00F37189" w:rsidRPr="00AB1686">
        <w:rPr>
          <w:rFonts w:hint="eastAsia"/>
          <w:szCs w:val="32"/>
        </w:rPr>
        <w:t>例</w:t>
      </w:r>
      <w:r w:rsidRPr="00AB1686">
        <w:rPr>
          <w:rFonts w:hint="eastAsia"/>
          <w:szCs w:val="32"/>
        </w:rPr>
        <w:t>如</w:t>
      </w:r>
      <w:r w:rsidR="0011411B" w:rsidRPr="00AB1686">
        <w:rPr>
          <w:rFonts w:hint="eastAsia"/>
          <w:szCs w:val="32"/>
        </w:rPr>
        <w:t>達</w:t>
      </w:r>
      <w:r w:rsidR="009E5E67" w:rsidRPr="00AB1686">
        <w:rPr>
          <w:rFonts w:hint="eastAsia"/>
          <w:szCs w:val="32"/>
        </w:rPr>
        <w:t>○○</w:t>
      </w:r>
      <w:r w:rsidR="0011411B" w:rsidRPr="00AB1686">
        <w:rPr>
          <w:rFonts w:hint="eastAsia"/>
          <w:szCs w:val="32"/>
        </w:rPr>
        <w:t>號</w:t>
      </w:r>
      <w:r w:rsidR="00F37189" w:rsidRPr="00AB1686">
        <w:rPr>
          <w:rFonts w:hint="eastAsia"/>
          <w:szCs w:val="32"/>
        </w:rPr>
        <w:t>漁船</w:t>
      </w:r>
      <w:r w:rsidR="0011411B" w:rsidRPr="00AB1686">
        <w:rPr>
          <w:rFonts w:hint="eastAsia"/>
          <w:szCs w:val="32"/>
        </w:rPr>
        <w:t>同一天終止3位移工、</w:t>
      </w:r>
      <w:r w:rsidRPr="00AB1686">
        <w:rPr>
          <w:rFonts w:hint="eastAsia"/>
          <w:szCs w:val="32"/>
        </w:rPr>
        <w:t>新</w:t>
      </w:r>
      <w:r w:rsidR="009E5E67" w:rsidRPr="00AB1686">
        <w:rPr>
          <w:rFonts w:hint="eastAsia"/>
          <w:szCs w:val="32"/>
        </w:rPr>
        <w:t>○○</w:t>
      </w:r>
      <w:r w:rsidRPr="00AB1686">
        <w:rPr>
          <w:rFonts w:hint="eastAsia"/>
          <w:szCs w:val="32"/>
        </w:rPr>
        <w:t>號</w:t>
      </w:r>
      <w:r w:rsidR="00F37189" w:rsidRPr="00AB1686">
        <w:rPr>
          <w:rFonts w:hint="eastAsia"/>
          <w:szCs w:val="32"/>
        </w:rPr>
        <w:t>漁船</w:t>
      </w:r>
      <w:r w:rsidR="00B52F37" w:rsidRPr="00AB1686">
        <w:rPr>
          <w:rFonts w:hint="eastAsia"/>
          <w:szCs w:val="32"/>
        </w:rPr>
        <w:t>分2次</w:t>
      </w:r>
      <w:r w:rsidR="0011411B" w:rsidRPr="00AB1686">
        <w:rPr>
          <w:rFonts w:hint="eastAsia"/>
          <w:szCs w:val="32"/>
        </w:rPr>
        <w:t>終止</w:t>
      </w:r>
      <w:r w:rsidR="00B52F37" w:rsidRPr="00AB1686">
        <w:rPr>
          <w:rFonts w:hint="eastAsia"/>
          <w:szCs w:val="32"/>
        </w:rPr>
        <w:t>3</w:t>
      </w:r>
      <w:r w:rsidR="0011411B" w:rsidRPr="00AB1686">
        <w:rPr>
          <w:rFonts w:hint="eastAsia"/>
          <w:szCs w:val="32"/>
        </w:rPr>
        <w:t>位移工</w:t>
      </w:r>
      <w:r w:rsidRPr="00AB1686">
        <w:rPr>
          <w:rFonts w:hint="eastAsia"/>
          <w:szCs w:val="32"/>
        </w:rPr>
        <w:t>、合</w:t>
      </w:r>
      <w:r w:rsidR="009E5E67" w:rsidRPr="00AB1686">
        <w:rPr>
          <w:rFonts w:hint="eastAsia"/>
          <w:szCs w:val="32"/>
        </w:rPr>
        <w:t>○</w:t>
      </w:r>
      <w:r w:rsidRPr="00AB1686">
        <w:rPr>
          <w:rFonts w:hint="eastAsia"/>
          <w:szCs w:val="32"/>
        </w:rPr>
        <w:t>集團</w:t>
      </w:r>
      <w:r w:rsidR="00F37189" w:rsidRPr="00AB1686">
        <w:rPr>
          <w:rFonts w:hint="eastAsia"/>
          <w:szCs w:val="32"/>
        </w:rPr>
        <w:t>的漁船</w:t>
      </w:r>
      <w:r w:rsidR="0011411B" w:rsidRPr="00AB1686">
        <w:rPr>
          <w:rFonts w:hint="eastAsia"/>
          <w:szCs w:val="32"/>
        </w:rPr>
        <w:t>3</w:t>
      </w:r>
      <w:r w:rsidRPr="00AB1686">
        <w:rPr>
          <w:rFonts w:hint="eastAsia"/>
          <w:szCs w:val="32"/>
        </w:rPr>
        <w:t>天</w:t>
      </w:r>
      <w:r w:rsidR="0011411B" w:rsidRPr="00AB1686">
        <w:rPr>
          <w:rFonts w:hint="eastAsia"/>
          <w:szCs w:val="32"/>
        </w:rPr>
        <w:t>內</w:t>
      </w:r>
      <w:r w:rsidRPr="00AB1686">
        <w:rPr>
          <w:rFonts w:hint="eastAsia"/>
          <w:szCs w:val="32"/>
        </w:rPr>
        <w:t>終止</w:t>
      </w:r>
      <w:r w:rsidRPr="00AB1686">
        <w:rPr>
          <w:szCs w:val="32"/>
        </w:rPr>
        <w:t>6</w:t>
      </w:r>
      <w:r w:rsidRPr="00AB1686">
        <w:rPr>
          <w:rFonts w:hint="eastAsia"/>
          <w:szCs w:val="32"/>
        </w:rPr>
        <w:t>個移工、龍</w:t>
      </w:r>
      <w:r w:rsidR="009E5E67" w:rsidRPr="00AB1686">
        <w:rPr>
          <w:rFonts w:hint="eastAsia"/>
          <w:szCs w:val="32"/>
        </w:rPr>
        <w:t>○○</w:t>
      </w:r>
      <w:r w:rsidRPr="00AB1686">
        <w:rPr>
          <w:rFonts w:hint="eastAsia"/>
          <w:szCs w:val="32"/>
        </w:rPr>
        <w:t>號</w:t>
      </w:r>
      <w:r w:rsidR="00F37189" w:rsidRPr="00AB1686">
        <w:rPr>
          <w:rFonts w:hint="eastAsia"/>
          <w:szCs w:val="32"/>
        </w:rPr>
        <w:t>漁船</w:t>
      </w:r>
      <w:r w:rsidRPr="00AB1686">
        <w:rPr>
          <w:rFonts w:hint="eastAsia"/>
          <w:szCs w:val="32"/>
        </w:rPr>
        <w:t>同天終止</w:t>
      </w:r>
      <w:r w:rsidRPr="00AB1686">
        <w:rPr>
          <w:szCs w:val="32"/>
        </w:rPr>
        <w:t>5</w:t>
      </w:r>
      <w:r w:rsidRPr="00AB1686">
        <w:rPr>
          <w:rFonts w:hint="eastAsia"/>
          <w:szCs w:val="32"/>
        </w:rPr>
        <w:t>人、彥</w:t>
      </w:r>
      <w:r w:rsidR="009E5E67" w:rsidRPr="00AB1686">
        <w:rPr>
          <w:rFonts w:hint="eastAsia"/>
          <w:szCs w:val="32"/>
        </w:rPr>
        <w:t>○○</w:t>
      </w:r>
      <w:r w:rsidRPr="00AB1686">
        <w:rPr>
          <w:rFonts w:hint="eastAsia"/>
          <w:szCs w:val="32"/>
        </w:rPr>
        <w:t>號</w:t>
      </w:r>
      <w:r w:rsidR="00F37189" w:rsidRPr="00AB1686">
        <w:rPr>
          <w:rFonts w:hint="eastAsia"/>
          <w:szCs w:val="32"/>
        </w:rPr>
        <w:t>漁船</w:t>
      </w:r>
      <w:r w:rsidRPr="00AB1686">
        <w:rPr>
          <w:rFonts w:hint="eastAsia"/>
          <w:szCs w:val="32"/>
        </w:rPr>
        <w:t>分</w:t>
      </w:r>
      <w:r w:rsidR="002F66BF" w:rsidRPr="00AB1686">
        <w:rPr>
          <w:rFonts w:hint="eastAsia"/>
          <w:szCs w:val="32"/>
        </w:rPr>
        <w:t>2</w:t>
      </w:r>
      <w:r w:rsidRPr="00AB1686">
        <w:rPr>
          <w:rFonts w:hint="eastAsia"/>
          <w:szCs w:val="32"/>
        </w:rPr>
        <w:t>梯次終止共</w:t>
      </w:r>
      <w:r w:rsidRPr="00AB1686">
        <w:rPr>
          <w:szCs w:val="32"/>
        </w:rPr>
        <w:t>7</w:t>
      </w:r>
      <w:r w:rsidRPr="00AB1686">
        <w:rPr>
          <w:rFonts w:hint="eastAsia"/>
          <w:szCs w:val="32"/>
        </w:rPr>
        <w:t>位移工，之後不勝枚舉</w:t>
      </w:r>
      <w:r w:rsidR="001B16D0" w:rsidRPr="00AB1686">
        <w:rPr>
          <w:rFonts w:hint="eastAsia"/>
          <w:szCs w:val="32"/>
        </w:rPr>
        <w:t>。</w:t>
      </w:r>
    </w:p>
    <w:p w14:paraId="4F259E50" w14:textId="77777777" w:rsidR="006964B6" w:rsidRPr="00AB1686" w:rsidRDefault="00966110" w:rsidP="001B16D0">
      <w:pPr>
        <w:pStyle w:val="5"/>
        <w:rPr>
          <w:szCs w:val="32"/>
        </w:rPr>
      </w:pPr>
      <w:r w:rsidRPr="00AB1686">
        <w:rPr>
          <w:rFonts w:hint="eastAsia"/>
          <w:szCs w:val="32"/>
        </w:rPr>
        <w:t>仲介</w:t>
      </w:r>
      <w:r w:rsidR="00D66EE1" w:rsidRPr="00AB1686">
        <w:rPr>
          <w:rFonts w:hint="eastAsia"/>
          <w:szCs w:val="32"/>
        </w:rPr>
        <w:t>銓○</w:t>
      </w:r>
      <w:r w:rsidRPr="00AB1686">
        <w:rPr>
          <w:rFonts w:hint="eastAsia"/>
          <w:szCs w:val="32"/>
        </w:rPr>
        <w:t>公司也有同一艘</w:t>
      </w:r>
      <w:r w:rsidR="00F37189" w:rsidRPr="00AB1686">
        <w:rPr>
          <w:rFonts w:hint="eastAsia"/>
          <w:szCs w:val="32"/>
        </w:rPr>
        <w:t>漁船</w:t>
      </w:r>
      <w:r w:rsidRPr="00AB1686">
        <w:rPr>
          <w:rFonts w:hint="eastAsia"/>
          <w:szCs w:val="32"/>
        </w:rPr>
        <w:t>同時有</w:t>
      </w:r>
      <w:r w:rsidRPr="00AB1686">
        <w:rPr>
          <w:szCs w:val="32"/>
        </w:rPr>
        <w:t>2</w:t>
      </w:r>
      <w:r w:rsidRPr="00AB1686">
        <w:rPr>
          <w:rFonts w:hint="eastAsia"/>
          <w:szCs w:val="32"/>
        </w:rPr>
        <w:t>個以上的移工合意廢聘轉出的情形。</w:t>
      </w:r>
    </w:p>
    <w:p w14:paraId="713743CB" w14:textId="77777777" w:rsidR="001B16D0" w:rsidRPr="00AB1686" w:rsidRDefault="001B16D0" w:rsidP="0024699A">
      <w:pPr>
        <w:pStyle w:val="4"/>
        <w:rPr>
          <w:rFonts w:hAnsi="標楷體"/>
          <w:szCs w:val="32"/>
          <w:u w:val="single"/>
        </w:rPr>
      </w:pPr>
      <w:r w:rsidRPr="00AB1686">
        <w:rPr>
          <w:rFonts w:hint="eastAsia"/>
          <w:szCs w:val="32"/>
        </w:rPr>
        <w:t>本院</w:t>
      </w:r>
      <w:r w:rsidR="003C159D" w:rsidRPr="00AB1686">
        <w:rPr>
          <w:rFonts w:hint="eastAsia"/>
          <w:szCs w:val="32"/>
        </w:rPr>
        <w:t>分別</w:t>
      </w:r>
      <w:r w:rsidR="0080622D" w:rsidRPr="00AB1686">
        <w:rPr>
          <w:rFonts w:hint="eastAsia"/>
          <w:szCs w:val="32"/>
        </w:rPr>
        <w:t>於113年1月10日、113年6月11日</w:t>
      </w:r>
      <w:r w:rsidRPr="00AB1686">
        <w:rPr>
          <w:rFonts w:hint="eastAsia"/>
          <w:szCs w:val="32"/>
          <w:u w:val="single"/>
        </w:rPr>
        <w:t>訪談</w:t>
      </w:r>
      <w:r w:rsidR="00B014BD" w:rsidRPr="00AB1686">
        <w:rPr>
          <w:rFonts w:hint="eastAsia"/>
          <w:szCs w:val="32"/>
          <w:u w:val="single"/>
        </w:rPr>
        <w:t>4</w:t>
      </w:r>
      <w:r w:rsidRPr="00AB1686">
        <w:rPr>
          <w:rFonts w:hint="eastAsia"/>
          <w:szCs w:val="32"/>
          <w:u w:val="single"/>
        </w:rPr>
        <w:t>9位</w:t>
      </w:r>
      <w:r w:rsidR="003C159D" w:rsidRPr="00AB1686">
        <w:rPr>
          <w:rFonts w:hint="eastAsia"/>
          <w:szCs w:val="32"/>
          <w:u w:val="single"/>
        </w:rPr>
        <w:t>、9位</w:t>
      </w:r>
      <w:r w:rsidRPr="00AB1686">
        <w:rPr>
          <w:rFonts w:hint="eastAsia"/>
          <w:szCs w:val="32"/>
          <w:u w:val="single"/>
        </w:rPr>
        <w:t>外籍漁工</w:t>
      </w:r>
      <w:r w:rsidR="00CF6B8A" w:rsidRPr="00AB1686">
        <w:rPr>
          <w:rFonts w:hint="eastAsia"/>
          <w:szCs w:val="32"/>
          <w:u w:val="single"/>
        </w:rPr>
        <w:t>表示</w:t>
      </w:r>
      <w:r w:rsidR="006E0163" w:rsidRPr="00AB1686">
        <w:rPr>
          <w:rFonts w:hint="eastAsia"/>
          <w:szCs w:val="32"/>
          <w:u w:val="single"/>
        </w:rPr>
        <w:t>，與臺灣雇主簽約3年</w:t>
      </w:r>
      <w:r w:rsidR="006E0163" w:rsidRPr="00AB1686">
        <w:rPr>
          <w:rFonts w:hint="eastAsia"/>
          <w:szCs w:val="32"/>
        </w:rPr>
        <w:t>，</w:t>
      </w:r>
      <w:r w:rsidR="004D0F58" w:rsidRPr="00AB1686">
        <w:rPr>
          <w:rFonts w:hint="eastAsia"/>
          <w:szCs w:val="32"/>
        </w:rPr>
        <w:t>迫切希望</w:t>
      </w:r>
      <w:r w:rsidR="00E62AF1" w:rsidRPr="00AB1686">
        <w:rPr>
          <w:rFonts w:hint="eastAsia"/>
          <w:szCs w:val="32"/>
        </w:rPr>
        <w:t>在臺</w:t>
      </w:r>
      <w:r w:rsidR="004D0F58" w:rsidRPr="00AB1686">
        <w:rPr>
          <w:rFonts w:hint="eastAsia"/>
          <w:szCs w:val="32"/>
        </w:rPr>
        <w:t>工作賺取薪資，</w:t>
      </w:r>
      <w:r w:rsidR="004D0F58" w:rsidRPr="00AB1686">
        <w:rPr>
          <w:rFonts w:hint="eastAsia"/>
          <w:szCs w:val="32"/>
          <w:u w:val="single"/>
        </w:rPr>
        <w:t>但</w:t>
      </w:r>
      <w:r w:rsidR="006E0163" w:rsidRPr="00AB1686">
        <w:rPr>
          <w:rFonts w:hint="eastAsia"/>
          <w:szCs w:val="32"/>
          <w:u w:val="single"/>
        </w:rPr>
        <w:t>短暫工作幾個月後</w:t>
      </w:r>
      <w:r w:rsidR="00614D58" w:rsidRPr="00AB1686">
        <w:rPr>
          <w:rFonts w:hint="eastAsia"/>
          <w:szCs w:val="32"/>
          <w:u w:val="single"/>
        </w:rPr>
        <w:t>被要求下船</w:t>
      </w:r>
      <w:r w:rsidR="006E0163" w:rsidRPr="00AB1686">
        <w:rPr>
          <w:rFonts w:hint="eastAsia"/>
          <w:szCs w:val="32"/>
        </w:rPr>
        <w:t>，</w:t>
      </w:r>
      <w:r w:rsidR="00614D58" w:rsidRPr="00AB1686">
        <w:rPr>
          <w:rFonts w:hint="eastAsia"/>
          <w:szCs w:val="32"/>
        </w:rPr>
        <w:t>因</w:t>
      </w:r>
      <w:r w:rsidR="00F00E47" w:rsidRPr="00AB1686">
        <w:rPr>
          <w:rFonts w:hint="eastAsia"/>
          <w:szCs w:val="32"/>
        </w:rPr>
        <w:t>臺灣</w:t>
      </w:r>
      <w:r w:rsidR="006E0163" w:rsidRPr="00AB1686">
        <w:rPr>
          <w:rFonts w:hint="eastAsia"/>
          <w:szCs w:val="32"/>
        </w:rPr>
        <w:t>漁</w:t>
      </w:r>
      <w:r w:rsidR="00B3745E" w:rsidRPr="00AB1686">
        <w:rPr>
          <w:rFonts w:hint="eastAsia"/>
          <w:szCs w:val="32"/>
        </w:rPr>
        <w:t>獲</w:t>
      </w:r>
      <w:r w:rsidR="0062030B" w:rsidRPr="00AB1686">
        <w:rPr>
          <w:rFonts w:hint="eastAsia"/>
          <w:szCs w:val="32"/>
        </w:rPr>
        <w:t>淡季</w:t>
      </w:r>
      <w:r w:rsidR="00614D58" w:rsidRPr="00AB1686">
        <w:rPr>
          <w:rFonts w:hAnsi="標楷體" w:hint="eastAsia"/>
          <w:bCs/>
          <w:szCs w:val="32"/>
        </w:rPr>
        <w:t>、休漁</w:t>
      </w:r>
      <w:r w:rsidR="00E62AF1" w:rsidRPr="00AB1686">
        <w:rPr>
          <w:rFonts w:hAnsi="標楷體" w:hint="eastAsia"/>
          <w:bCs/>
          <w:szCs w:val="32"/>
        </w:rPr>
        <w:t>問題</w:t>
      </w:r>
      <w:r w:rsidR="00B3745E" w:rsidRPr="00AB1686">
        <w:rPr>
          <w:rFonts w:hAnsi="標楷體" w:hint="eastAsia"/>
          <w:bCs/>
          <w:szCs w:val="32"/>
        </w:rPr>
        <w:t>，</w:t>
      </w:r>
      <w:r w:rsidR="006E0163" w:rsidRPr="00AB1686">
        <w:rPr>
          <w:rFonts w:hAnsi="標楷體" w:hint="eastAsia"/>
          <w:bCs/>
          <w:szCs w:val="32"/>
          <w:u w:val="single"/>
        </w:rPr>
        <w:t>漁工</w:t>
      </w:r>
      <w:r w:rsidR="00B3745E" w:rsidRPr="00AB1686">
        <w:rPr>
          <w:rFonts w:hAnsi="標楷體" w:hint="eastAsia"/>
          <w:bCs/>
          <w:szCs w:val="32"/>
          <w:u w:val="single"/>
        </w:rPr>
        <w:t>都被要求簽「自願提早解約同意書」</w:t>
      </w:r>
      <w:r w:rsidR="00431F38" w:rsidRPr="00AB1686">
        <w:rPr>
          <w:rFonts w:hAnsi="標楷體" w:hint="eastAsia"/>
          <w:bCs/>
          <w:szCs w:val="32"/>
        </w:rPr>
        <w:t>、</w:t>
      </w:r>
      <w:r w:rsidR="0062030B" w:rsidRPr="00AB1686">
        <w:rPr>
          <w:rFonts w:hAnsi="標楷體" w:hint="eastAsia"/>
          <w:bCs/>
          <w:szCs w:val="32"/>
        </w:rPr>
        <w:t>沒有資遣費</w:t>
      </w:r>
      <w:r w:rsidR="00F00E47" w:rsidRPr="00AB1686">
        <w:rPr>
          <w:rFonts w:hAnsi="標楷體" w:hint="eastAsia"/>
          <w:bCs/>
          <w:szCs w:val="32"/>
        </w:rPr>
        <w:t>甚至被要求先回印尼</w:t>
      </w:r>
      <w:r w:rsidR="00E62AF1" w:rsidRPr="00AB1686">
        <w:rPr>
          <w:rFonts w:hAnsi="標楷體" w:hint="eastAsia"/>
          <w:bCs/>
          <w:szCs w:val="32"/>
        </w:rPr>
        <w:t>，又有</w:t>
      </w:r>
      <w:r w:rsidR="00B3745E" w:rsidRPr="00AB1686">
        <w:rPr>
          <w:rFonts w:hAnsi="標楷體" w:hint="eastAsia"/>
          <w:bCs/>
          <w:szCs w:val="32"/>
          <w:u w:val="single"/>
        </w:rPr>
        <w:t>3年內頻繁轉換工作</w:t>
      </w:r>
      <w:r w:rsidR="00E912FE" w:rsidRPr="00AB1686">
        <w:rPr>
          <w:rFonts w:hAnsi="標楷體" w:hint="eastAsia"/>
          <w:bCs/>
          <w:szCs w:val="32"/>
          <w:u w:val="single"/>
        </w:rPr>
        <w:t>的情形</w:t>
      </w:r>
      <w:r w:rsidR="00271E8F" w:rsidRPr="00AB1686">
        <w:rPr>
          <w:rFonts w:hint="eastAsia"/>
          <w:bCs/>
          <w:szCs w:val="32"/>
          <w:u w:val="single"/>
        </w:rPr>
        <w:t>，訪談紀錄</w:t>
      </w:r>
      <w:r w:rsidR="00694EC1" w:rsidRPr="00AB1686">
        <w:rPr>
          <w:rFonts w:hint="eastAsia"/>
          <w:bCs/>
          <w:szCs w:val="32"/>
          <w:u w:val="single"/>
        </w:rPr>
        <w:t>原文</w:t>
      </w:r>
      <w:r w:rsidR="00271E8F" w:rsidRPr="00AB1686">
        <w:rPr>
          <w:rFonts w:hint="eastAsia"/>
          <w:bCs/>
          <w:szCs w:val="32"/>
          <w:u w:val="single"/>
        </w:rPr>
        <w:t>摘要</w:t>
      </w:r>
      <w:r w:rsidR="00997413" w:rsidRPr="00AB1686">
        <w:rPr>
          <w:rFonts w:hint="eastAsia"/>
          <w:bCs/>
          <w:szCs w:val="32"/>
          <w:u w:val="single"/>
        </w:rPr>
        <w:t>如下</w:t>
      </w:r>
      <w:r w:rsidRPr="00AB1686">
        <w:rPr>
          <w:rFonts w:hAnsi="標楷體" w:hint="eastAsia"/>
          <w:szCs w:val="32"/>
          <w:u w:val="single"/>
        </w:rPr>
        <w:t>：</w:t>
      </w:r>
    </w:p>
    <w:p w14:paraId="7030AFB0" w14:textId="77777777" w:rsidR="00455170" w:rsidRPr="00AB1686" w:rsidRDefault="00E62AE6" w:rsidP="00455170">
      <w:pPr>
        <w:pStyle w:val="5"/>
        <w:rPr>
          <w:rFonts w:hAnsi="標楷體"/>
          <w:sz w:val="28"/>
          <w:szCs w:val="28"/>
        </w:rPr>
      </w:pPr>
      <w:r w:rsidRPr="00AB1686">
        <w:rPr>
          <w:rFonts w:hAnsi="標楷體" w:hint="eastAsia"/>
          <w:szCs w:val="28"/>
        </w:rPr>
        <w:t>「</w:t>
      </w:r>
      <w:r w:rsidRPr="00AB1686">
        <w:rPr>
          <w:rFonts w:hAnsi="標楷體" w:hint="eastAsia"/>
          <w:szCs w:val="28"/>
          <w:u w:val="single"/>
        </w:rPr>
        <w:t>領7個月薪水後就停工、沒有工作了。停工後住在仲介安排的宿舍</w:t>
      </w:r>
      <w:r w:rsidRPr="00AB1686">
        <w:rPr>
          <w:rFonts w:hAnsi="標楷體" w:hint="eastAsia"/>
          <w:szCs w:val="28"/>
        </w:rPr>
        <w:t>……。問</w:t>
      </w:r>
      <w:r w:rsidR="00303C5C" w:rsidRPr="00AB1686">
        <w:rPr>
          <w:rFonts w:hAnsi="標楷體" w:hint="eastAsia"/>
          <w:szCs w:val="28"/>
        </w:rPr>
        <w:t>：</w:t>
      </w:r>
      <w:r w:rsidRPr="00AB1686">
        <w:rPr>
          <w:rFonts w:hAnsi="標楷體" w:hint="eastAsia"/>
          <w:szCs w:val="28"/>
        </w:rPr>
        <w:t>這種情形是第1次遇到?有沒有遇到第2次、第3次的?眾人回答：</w:t>
      </w:r>
      <w:r w:rsidRPr="00AB1686">
        <w:rPr>
          <w:rFonts w:hAnsi="標楷體" w:hint="eastAsia"/>
          <w:szCs w:val="28"/>
          <w:u w:val="single"/>
        </w:rPr>
        <w:t>有的遇到第2次。曾經2次回宿舍、回印尼</w:t>
      </w:r>
      <w:r w:rsidRPr="00AB1686">
        <w:rPr>
          <w:rFonts w:hAnsi="標楷體" w:hint="eastAsia"/>
          <w:szCs w:val="28"/>
        </w:rPr>
        <w:t>，有找到新工作，但是待遇不好(雇主對我不好)所以回印尼。</w:t>
      </w:r>
      <w:r w:rsidR="000609D6" w:rsidRPr="00AB1686">
        <w:rPr>
          <w:rFonts w:hAnsi="標楷體" w:hint="eastAsia"/>
          <w:szCs w:val="28"/>
        </w:rPr>
        <w:t>問：所有人都是簽約3年?眾人</w:t>
      </w:r>
      <w:r w:rsidR="0049155C" w:rsidRPr="00AB1686">
        <w:rPr>
          <w:rFonts w:hAnsi="標楷體" w:hint="eastAsia"/>
          <w:szCs w:val="28"/>
        </w:rPr>
        <w:t>回</w:t>
      </w:r>
      <w:r w:rsidR="000609D6" w:rsidRPr="00AB1686">
        <w:rPr>
          <w:rFonts w:hAnsi="標楷體" w:hint="eastAsia"/>
          <w:szCs w:val="28"/>
        </w:rPr>
        <w:t>答</w:t>
      </w:r>
      <w:r w:rsidR="00303C5C" w:rsidRPr="00AB1686">
        <w:rPr>
          <w:rFonts w:hAnsi="標楷體" w:hint="eastAsia"/>
          <w:szCs w:val="28"/>
        </w:rPr>
        <w:t>：</w:t>
      </w:r>
      <w:r w:rsidR="000609D6" w:rsidRPr="00AB1686">
        <w:rPr>
          <w:rFonts w:hAnsi="標楷體" w:hint="eastAsia"/>
          <w:szCs w:val="28"/>
        </w:rPr>
        <w:t>全部都是。</w:t>
      </w:r>
      <w:r w:rsidR="00455170" w:rsidRPr="00AB1686">
        <w:rPr>
          <w:rFonts w:hAnsi="標楷體" w:hint="eastAsia"/>
          <w:szCs w:val="28"/>
        </w:rPr>
        <w:t>……</w:t>
      </w:r>
      <w:r w:rsidR="00EC2565" w:rsidRPr="00AB1686">
        <w:rPr>
          <w:rFonts w:hAnsi="標楷體" w:hint="eastAsia"/>
          <w:szCs w:val="28"/>
        </w:rPr>
        <w:t>。</w:t>
      </w:r>
      <w:r w:rsidR="00455170" w:rsidRPr="00AB1686">
        <w:rPr>
          <w:rFonts w:hAnsi="標楷體" w:hint="eastAsia"/>
          <w:szCs w:val="28"/>
        </w:rPr>
        <w:t>問：</w:t>
      </w:r>
      <w:r w:rsidR="00455170" w:rsidRPr="00AB1686">
        <w:rPr>
          <w:rFonts w:hAnsi="標楷體" w:hint="eastAsia"/>
          <w:szCs w:val="28"/>
          <w:u w:val="single"/>
        </w:rPr>
        <w:t>沒有小卷之後被迫停工幾個月了</w:t>
      </w:r>
      <w:r w:rsidR="00455170" w:rsidRPr="00AB1686">
        <w:rPr>
          <w:rFonts w:hAnsi="標楷體" w:hint="eastAsia"/>
          <w:szCs w:val="28"/>
        </w:rPr>
        <w:t>?眾人回答</w:t>
      </w:r>
      <w:r w:rsidR="00303C5C" w:rsidRPr="00AB1686">
        <w:rPr>
          <w:rFonts w:hAnsi="標楷體" w:hint="eastAsia"/>
          <w:szCs w:val="28"/>
        </w:rPr>
        <w:t>：</w:t>
      </w:r>
      <w:r w:rsidR="00455170" w:rsidRPr="00AB1686">
        <w:rPr>
          <w:rFonts w:hAnsi="標楷體" w:hint="eastAsia"/>
          <w:szCs w:val="28"/>
          <w:u w:val="single"/>
        </w:rPr>
        <w:t>有的1個月、2個月、3個月。</w:t>
      </w:r>
      <w:r w:rsidR="00455170" w:rsidRPr="00AB1686">
        <w:rPr>
          <w:rFonts w:hAnsi="標楷體" w:hint="eastAsia"/>
          <w:szCs w:val="28"/>
        </w:rPr>
        <w:t>有的被要求先回印尼……</w:t>
      </w:r>
      <w:r w:rsidR="00EC2565" w:rsidRPr="00AB1686">
        <w:rPr>
          <w:rFonts w:hAnsi="標楷體" w:hint="eastAsia"/>
          <w:szCs w:val="28"/>
        </w:rPr>
        <w:t>。</w:t>
      </w:r>
      <w:r w:rsidR="00455170" w:rsidRPr="00AB1686">
        <w:rPr>
          <w:rFonts w:hAnsi="標楷體" w:hint="eastAsia"/>
          <w:szCs w:val="28"/>
        </w:rPr>
        <w:t>問</w:t>
      </w:r>
      <w:r w:rsidR="00303C5C" w:rsidRPr="00AB1686">
        <w:rPr>
          <w:rFonts w:hAnsi="標楷體" w:hint="eastAsia"/>
          <w:szCs w:val="28"/>
        </w:rPr>
        <w:t>：</w:t>
      </w:r>
      <w:r w:rsidR="00455170" w:rsidRPr="00AB1686">
        <w:rPr>
          <w:rFonts w:hAnsi="標楷體" w:hint="eastAsia"/>
          <w:szCs w:val="28"/>
        </w:rPr>
        <w:t>簽約工作3年，沒有工作後有沒有拿到資遣費?眾人回答</w:t>
      </w:r>
      <w:r w:rsidR="00303C5C" w:rsidRPr="00AB1686">
        <w:rPr>
          <w:rFonts w:hAnsi="標楷體" w:hint="eastAsia"/>
          <w:szCs w:val="28"/>
        </w:rPr>
        <w:t>：</w:t>
      </w:r>
      <w:r w:rsidR="00455170" w:rsidRPr="00AB1686">
        <w:rPr>
          <w:rFonts w:hAnsi="標楷體" w:hint="eastAsia"/>
          <w:szCs w:val="28"/>
          <w:u w:val="single"/>
        </w:rPr>
        <w:t>全部沒有拿到資遣費</w:t>
      </w:r>
      <w:r w:rsidR="00455170" w:rsidRPr="00AB1686">
        <w:rPr>
          <w:rFonts w:hAnsi="標楷體" w:hint="eastAsia"/>
          <w:szCs w:val="28"/>
        </w:rPr>
        <w:t>，公司叫他們去簽字、有按指紋，</w:t>
      </w:r>
      <w:r w:rsidR="00455170" w:rsidRPr="00AB1686">
        <w:rPr>
          <w:rFonts w:hAnsi="標楷體" w:hint="eastAsia"/>
          <w:szCs w:val="28"/>
          <w:u w:val="single"/>
        </w:rPr>
        <w:t>簽『自願提早解約同意書』，雖然沒有被強迫，但是公司叫我們簽名，我們沒有選擇，不是我們自己要回去的</w:t>
      </w:r>
      <w:r w:rsidR="00455170" w:rsidRPr="00AB1686">
        <w:rPr>
          <w:rFonts w:hAnsi="標楷體" w:hint="eastAsia"/>
          <w:szCs w:val="28"/>
        </w:rPr>
        <w:t>……</w:t>
      </w:r>
      <w:r w:rsidR="00EC2565" w:rsidRPr="00AB1686">
        <w:rPr>
          <w:rFonts w:hAnsi="標楷體" w:hint="eastAsia"/>
          <w:szCs w:val="28"/>
        </w:rPr>
        <w:t>。</w:t>
      </w:r>
      <w:r w:rsidR="00455170" w:rsidRPr="00AB1686">
        <w:rPr>
          <w:rFonts w:hAnsi="標楷體" w:hint="eastAsia"/>
          <w:szCs w:val="28"/>
        </w:rPr>
        <w:t>問</w:t>
      </w:r>
      <w:r w:rsidR="00303C5C" w:rsidRPr="00AB1686">
        <w:rPr>
          <w:rFonts w:hAnsi="標楷體" w:hint="eastAsia"/>
          <w:szCs w:val="28"/>
        </w:rPr>
        <w:t>：</w:t>
      </w:r>
      <w:r w:rsidR="00455170" w:rsidRPr="00AB1686">
        <w:rPr>
          <w:rFonts w:hAnsi="標楷體" w:hint="eastAsia"/>
          <w:szCs w:val="28"/>
          <w:u w:val="single"/>
        </w:rPr>
        <w:t>為何雇</w:t>
      </w:r>
      <w:r w:rsidR="00455170" w:rsidRPr="00AB1686">
        <w:rPr>
          <w:rFonts w:hAnsi="標楷體" w:hint="eastAsia"/>
          <w:szCs w:val="28"/>
          <w:u w:val="single"/>
        </w:rPr>
        <w:lastRenderedPageBreak/>
        <w:t>主</w:t>
      </w:r>
      <w:r w:rsidR="004224A1" w:rsidRPr="00AB1686">
        <w:rPr>
          <w:rFonts w:hAnsi="標楷體" w:hint="eastAsia"/>
          <w:szCs w:val="28"/>
          <w:u w:val="single"/>
        </w:rPr>
        <w:t>現在</w:t>
      </w:r>
      <w:r w:rsidR="00455170" w:rsidRPr="00AB1686">
        <w:rPr>
          <w:rFonts w:hAnsi="標楷體" w:hint="eastAsia"/>
          <w:szCs w:val="28"/>
          <w:u w:val="single"/>
        </w:rPr>
        <w:t>沒有</w:t>
      </w:r>
      <w:r w:rsidR="00447D0D" w:rsidRPr="00AB1686">
        <w:rPr>
          <w:rFonts w:hAnsi="標楷體" w:hint="eastAsia"/>
          <w:szCs w:val="28"/>
          <w:u w:val="single"/>
        </w:rPr>
        <w:t>僱用</w:t>
      </w:r>
      <w:r w:rsidR="00455170" w:rsidRPr="00AB1686">
        <w:rPr>
          <w:rFonts w:hAnsi="標楷體" w:hint="eastAsia"/>
          <w:szCs w:val="28"/>
          <w:u w:val="single"/>
        </w:rPr>
        <w:t>?答</w:t>
      </w:r>
      <w:r w:rsidR="00303C5C" w:rsidRPr="00AB1686">
        <w:rPr>
          <w:rFonts w:hAnsi="標楷體" w:hint="eastAsia"/>
          <w:szCs w:val="28"/>
          <w:u w:val="single"/>
        </w:rPr>
        <w:t>：</w:t>
      </w:r>
      <w:r w:rsidR="00455170" w:rsidRPr="00AB1686">
        <w:rPr>
          <w:rFonts w:hAnsi="標楷體" w:hint="eastAsia"/>
          <w:szCs w:val="28"/>
          <w:u w:val="single"/>
        </w:rPr>
        <w:t>現在漁獲很少</w:t>
      </w:r>
      <w:r w:rsidR="00455170" w:rsidRPr="00AB1686">
        <w:rPr>
          <w:rFonts w:hAnsi="標楷體" w:hint="eastAsia"/>
          <w:szCs w:val="28"/>
        </w:rPr>
        <w:t>，工作證還有2個月到期。2個月內沒有找到新工作，會被報逃逸外勞。問</w:t>
      </w:r>
      <w:r w:rsidR="00303C5C" w:rsidRPr="00AB1686">
        <w:rPr>
          <w:rFonts w:hAnsi="標楷體" w:hint="eastAsia"/>
          <w:szCs w:val="28"/>
        </w:rPr>
        <w:t>：</w:t>
      </w:r>
      <w:r w:rsidR="00455170" w:rsidRPr="00AB1686">
        <w:rPr>
          <w:rFonts w:hAnsi="標楷體" w:hint="eastAsia"/>
          <w:szCs w:val="28"/>
          <w:u w:val="single"/>
        </w:rPr>
        <w:t>大家休息多久了</w:t>
      </w:r>
      <w:r w:rsidR="00455170" w:rsidRPr="00AB1686">
        <w:rPr>
          <w:rFonts w:hAnsi="標楷體" w:hint="eastAsia"/>
          <w:szCs w:val="28"/>
        </w:rPr>
        <w:t>?答</w:t>
      </w:r>
      <w:r w:rsidR="00303C5C" w:rsidRPr="00AB1686">
        <w:rPr>
          <w:rFonts w:hAnsi="標楷體" w:hint="eastAsia"/>
          <w:szCs w:val="28"/>
        </w:rPr>
        <w:t>：</w:t>
      </w:r>
      <w:r w:rsidR="00455170" w:rsidRPr="00AB1686">
        <w:rPr>
          <w:rFonts w:hAnsi="標楷體" w:hint="eastAsia"/>
          <w:szCs w:val="28"/>
          <w:u w:val="single"/>
        </w:rPr>
        <w:t>1個月13人、2個月13人、3個月7人。有人5個月了</w:t>
      </w:r>
      <w:r w:rsidR="00455170" w:rsidRPr="00AB1686">
        <w:rPr>
          <w:rFonts w:hAnsi="標楷體" w:hint="eastAsia"/>
          <w:szCs w:val="28"/>
        </w:rPr>
        <w:t>。問</w:t>
      </w:r>
      <w:r w:rsidR="00303C5C" w:rsidRPr="00AB1686">
        <w:rPr>
          <w:rFonts w:hAnsi="標楷體" w:hint="eastAsia"/>
          <w:szCs w:val="28"/>
        </w:rPr>
        <w:t>：</w:t>
      </w:r>
      <w:r w:rsidR="00455170" w:rsidRPr="00AB1686">
        <w:rPr>
          <w:rFonts w:hAnsi="標楷體" w:hint="eastAsia"/>
          <w:szCs w:val="28"/>
          <w:u w:val="single"/>
        </w:rPr>
        <w:t>沒有魚可以捕的時候，都被要求簽</w:t>
      </w:r>
      <w:r w:rsidR="0049155C" w:rsidRPr="00AB1686">
        <w:rPr>
          <w:rFonts w:hAnsi="標楷體" w:hint="eastAsia"/>
          <w:szCs w:val="28"/>
          <w:u w:val="single"/>
        </w:rPr>
        <w:t>『</w:t>
      </w:r>
      <w:r w:rsidR="00455170" w:rsidRPr="00AB1686">
        <w:rPr>
          <w:rFonts w:hAnsi="標楷體" w:hint="eastAsia"/>
          <w:szCs w:val="28"/>
          <w:u w:val="single"/>
        </w:rPr>
        <w:t>自願提早解約同意書</w:t>
      </w:r>
      <w:r w:rsidR="0049155C" w:rsidRPr="00AB1686">
        <w:rPr>
          <w:rFonts w:hAnsi="標楷體" w:hint="eastAsia"/>
          <w:szCs w:val="28"/>
        </w:rPr>
        <w:t>』</w:t>
      </w:r>
      <w:r w:rsidR="00455170" w:rsidRPr="00AB1686">
        <w:rPr>
          <w:rFonts w:hAnsi="標楷體" w:hint="eastAsia"/>
          <w:szCs w:val="28"/>
        </w:rPr>
        <w:t>?答</w:t>
      </w:r>
      <w:r w:rsidR="00303C5C" w:rsidRPr="00AB1686">
        <w:rPr>
          <w:rFonts w:hAnsi="標楷體" w:hint="eastAsia"/>
          <w:szCs w:val="28"/>
        </w:rPr>
        <w:t>：</w:t>
      </w:r>
      <w:r w:rsidR="00455170" w:rsidRPr="00AB1686">
        <w:rPr>
          <w:rFonts w:hAnsi="標楷體" w:hint="eastAsia"/>
          <w:szCs w:val="28"/>
          <w:u w:val="single"/>
        </w:rPr>
        <w:t>全部都是</w:t>
      </w:r>
      <w:r w:rsidR="00455170" w:rsidRPr="00AB1686">
        <w:rPr>
          <w:rFonts w:hAnsi="標楷體" w:hint="eastAsia"/>
          <w:szCs w:val="28"/>
        </w:rPr>
        <w:t>。問</w:t>
      </w:r>
      <w:r w:rsidR="00303C5C" w:rsidRPr="00AB1686">
        <w:rPr>
          <w:rFonts w:hAnsi="標楷體" w:hint="eastAsia"/>
          <w:szCs w:val="28"/>
        </w:rPr>
        <w:t>：</w:t>
      </w:r>
      <w:r w:rsidR="00455170" w:rsidRPr="00AB1686">
        <w:rPr>
          <w:rFonts w:hAnsi="標楷體" w:hint="eastAsia"/>
          <w:szCs w:val="28"/>
        </w:rPr>
        <w:t>全部都有簽?答</w:t>
      </w:r>
      <w:r w:rsidR="00303C5C" w:rsidRPr="00AB1686">
        <w:rPr>
          <w:rFonts w:hAnsi="標楷體" w:hint="eastAsia"/>
          <w:szCs w:val="28"/>
        </w:rPr>
        <w:t>：</w:t>
      </w:r>
      <w:r w:rsidR="00455170" w:rsidRPr="00AB1686">
        <w:rPr>
          <w:rFonts w:hAnsi="標楷體" w:hint="eastAsia"/>
          <w:szCs w:val="28"/>
        </w:rPr>
        <w:t>是。我們的需求是希望有新工作，或是我們去找工作不要被警察抓。」</w:t>
      </w:r>
    </w:p>
    <w:p w14:paraId="16D0F757" w14:textId="77777777" w:rsidR="00DC63DA" w:rsidRPr="00AB1686" w:rsidRDefault="001B16D0" w:rsidP="00CF6B8A">
      <w:pPr>
        <w:pStyle w:val="5"/>
        <w:rPr>
          <w:rFonts w:hAnsi="標楷體"/>
          <w:szCs w:val="32"/>
        </w:rPr>
      </w:pPr>
      <w:r w:rsidRPr="00AB1686">
        <w:rPr>
          <w:rFonts w:hAnsi="標楷體" w:hint="eastAsia"/>
          <w:szCs w:val="32"/>
        </w:rPr>
        <w:t>「離開原雇主後，仲介有安排去面試，抓魚</w:t>
      </w:r>
      <w:r w:rsidR="00786877" w:rsidRPr="00AB1686">
        <w:rPr>
          <w:rFonts w:hAnsi="標楷體" w:hint="eastAsia"/>
          <w:szCs w:val="32"/>
        </w:rPr>
        <w:t>工作，</w:t>
      </w:r>
      <w:r w:rsidRPr="00AB1686">
        <w:rPr>
          <w:rFonts w:hAnsi="標楷體" w:hint="eastAsia"/>
          <w:szCs w:val="32"/>
        </w:rPr>
        <w:t>我去之前已經跟仲介說我沒有抓魚經驗(之前純粹是小卷，現在是海釣)，需要時間適應，</w:t>
      </w:r>
      <w:r w:rsidRPr="00AB1686">
        <w:rPr>
          <w:rFonts w:hAnsi="標楷體" w:hint="eastAsia"/>
          <w:szCs w:val="32"/>
          <w:u w:val="single"/>
        </w:rPr>
        <w:t>船長脾氣不好，那艘船常常換漁工，我在那裡工作4天</w:t>
      </w:r>
      <w:r w:rsidRPr="00AB1686">
        <w:rPr>
          <w:rFonts w:hAnsi="標楷體" w:hint="eastAsia"/>
          <w:szCs w:val="32"/>
        </w:rPr>
        <w:t>，我有簽文件我認為應是正式的，</w:t>
      </w:r>
      <w:r w:rsidRPr="00AB1686">
        <w:rPr>
          <w:rFonts w:hAnsi="標楷體" w:hint="eastAsia"/>
          <w:szCs w:val="32"/>
          <w:u w:val="single"/>
        </w:rPr>
        <w:t>4天後雙方不愉快就解約了</w:t>
      </w:r>
      <w:r w:rsidR="00313052" w:rsidRPr="00AB1686">
        <w:rPr>
          <w:rFonts w:hAnsi="標楷體" w:hint="eastAsia"/>
          <w:szCs w:val="32"/>
        </w:rPr>
        <w:t>。(問</w:t>
      </w:r>
      <w:r w:rsidR="00303C5C" w:rsidRPr="00AB1686">
        <w:rPr>
          <w:rFonts w:hAnsi="標楷體" w:hint="eastAsia"/>
          <w:szCs w:val="32"/>
        </w:rPr>
        <w:t>：</w:t>
      </w:r>
      <w:r w:rsidR="00313052" w:rsidRPr="00AB1686">
        <w:rPr>
          <w:rFonts w:hAnsi="標楷體" w:hint="eastAsia"/>
          <w:szCs w:val="32"/>
        </w:rPr>
        <w:t>沒有跟雇主說就離船?)因為</w:t>
      </w:r>
      <w:r w:rsidR="00313052" w:rsidRPr="00AB1686">
        <w:rPr>
          <w:rFonts w:hAnsi="標楷體" w:hint="eastAsia"/>
          <w:szCs w:val="32"/>
          <w:u w:val="single"/>
        </w:rPr>
        <w:t>船長有問題，沒有人可以待得住</w:t>
      </w:r>
      <w:r w:rsidR="00313052" w:rsidRPr="00AB1686">
        <w:rPr>
          <w:rFonts w:hAnsi="標楷體" w:hint="eastAsia"/>
          <w:szCs w:val="32"/>
        </w:rPr>
        <w:t>。</w:t>
      </w:r>
      <w:r w:rsidR="00313052" w:rsidRPr="00AB1686">
        <w:rPr>
          <w:rFonts w:hAnsi="標楷體" w:hint="eastAsia"/>
          <w:szCs w:val="32"/>
          <w:u w:val="single"/>
        </w:rPr>
        <w:t>沒跟雇主講不做了，但是到宿舍後有跟仲介說。</w:t>
      </w:r>
      <w:r w:rsidR="00313052" w:rsidRPr="00AB1686">
        <w:rPr>
          <w:rFonts w:hAnsi="標楷體" w:hint="eastAsia"/>
          <w:szCs w:val="32"/>
        </w:rPr>
        <w:t>依據經驗，跟雇主講也沒用。仲介叫我回去，我說如果雇主改變他的態度，我願意回去，後來就沒有再介紹工作</w:t>
      </w:r>
      <w:r w:rsidRPr="00AB1686">
        <w:rPr>
          <w:rFonts w:hAnsi="標楷體" w:hint="eastAsia"/>
          <w:szCs w:val="32"/>
        </w:rPr>
        <w:t>」</w:t>
      </w:r>
      <w:r w:rsidR="00DC63DA" w:rsidRPr="00AB1686">
        <w:rPr>
          <w:rFonts w:hAnsi="標楷體" w:hint="eastAsia"/>
          <w:szCs w:val="32"/>
        </w:rPr>
        <w:t>。</w:t>
      </w:r>
    </w:p>
    <w:p w14:paraId="69AD7695" w14:textId="77777777" w:rsidR="00AC136F" w:rsidRPr="00AB1686" w:rsidRDefault="00DC63DA" w:rsidP="00AC136F">
      <w:pPr>
        <w:pStyle w:val="5"/>
        <w:rPr>
          <w:rFonts w:hAnsi="標楷體"/>
          <w:szCs w:val="32"/>
        </w:rPr>
      </w:pPr>
      <w:r w:rsidRPr="00AB1686">
        <w:rPr>
          <w:rFonts w:hAnsi="標楷體" w:hint="eastAsia"/>
          <w:szCs w:val="32"/>
        </w:rPr>
        <w:t>「之前有抓小卷，小卷</w:t>
      </w:r>
      <w:r w:rsidR="004224A1" w:rsidRPr="00AB1686">
        <w:rPr>
          <w:rFonts w:hAnsi="標楷體" w:hint="eastAsia"/>
          <w:szCs w:val="32"/>
        </w:rPr>
        <w:t>休漁</w:t>
      </w:r>
      <w:r w:rsidRPr="00AB1686">
        <w:rPr>
          <w:rFonts w:hAnsi="標楷體" w:hint="eastAsia"/>
          <w:szCs w:val="32"/>
        </w:rPr>
        <w:t>就抓其他魚，</w:t>
      </w:r>
      <w:r w:rsidRPr="00AB1686">
        <w:rPr>
          <w:rFonts w:hAnsi="標楷體" w:hint="eastAsia"/>
          <w:szCs w:val="32"/>
          <w:u w:val="single"/>
        </w:rPr>
        <w:t>我做7個月，貸款還完受不了了</w:t>
      </w:r>
      <w:r w:rsidR="00AC136F" w:rsidRPr="00AB1686">
        <w:rPr>
          <w:rFonts w:hAnsi="標楷體" w:hint="eastAsia"/>
          <w:szCs w:val="32"/>
        </w:rPr>
        <w:t>。(問</w:t>
      </w:r>
      <w:r w:rsidR="00303C5C" w:rsidRPr="00AB1686">
        <w:rPr>
          <w:rFonts w:hAnsi="標楷體" w:hint="eastAsia"/>
          <w:szCs w:val="32"/>
        </w:rPr>
        <w:t>：</w:t>
      </w:r>
      <w:r w:rsidR="00AC136F" w:rsidRPr="00AB1686">
        <w:rPr>
          <w:rFonts w:hAnsi="標楷體" w:hint="eastAsia"/>
          <w:szCs w:val="32"/>
        </w:rPr>
        <w:t>沒有跟雇主說就離船?)沒跟雇主講不做了，但是到宿舍後有跟仲介說。雇主沒問題，是船長有問題。不管我們怎麼做船長會生氣」。</w:t>
      </w:r>
    </w:p>
    <w:p w14:paraId="3EAB11E3" w14:textId="77777777" w:rsidR="00DC63DA" w:rsidRPr="00AB1686" w:rsidRDefault="00DC63DA" w:rsidP="00CF6B8A">
      <w:pPr>
        <w:pStyle w:val="5"/>
        <w:rPr>
          <w:rFonts w:hAnsi="標楷體"/>
          <w:szCs w:val="32"/>
        </w:rPr>
      </w:pPr>
      <w:r w:rsidRPr="00AB1686">
        <w:rPr>
          <w:rFonts w:hAnsi="標楷體" w:hint="eastAsia"/>
          <w:szCs w:val="32"/>
        </w:rPr>
        <w:t>「</w:t>
      </w:r>
      <w:r w:rsidRPr="00AB1686">
        <w:rPr>
          <w:rFonts w:hAnsi="標楷體" w:hint="eastAsia"/>
          <w:szCs w:val="32"/>
          <w:u w:val="single"/>
        </w:rPr>
        <w:t>第1個工作，做5個月小卷船，季節過後，老闆叫他下船，有簽自願解除契約書。第2個工作</w:t>
      </w:r>
      <w:r w:rsidR="004224A1" w:rsidRPr="00AB1686">
        <w:rPr>
          <w:rFonts w:hAnsi="標楷體" w:hint="eastAsia"/>
          <w:szCs w:val="32"/>
        </w:rPr>
        <w:t>，</w:t>
      </w:r>
      <w:r w:rsidRPr="00AB1686">
        <w:rPr>
          <w:rFonts w:hAnsi="標楷體" w:hint="eastAsia"/>
          <w:szCs w:val="32"/>
        </w:rPr>
        <w:t>住三重4星期後，有網船工作，捕烏魚，船上有6個人，</w:t>
      </w:r>
      <w:r w:rsidRPr="00AB1686">
        <w:rPr>
          <w:rFonts w:hAnsi="標楷體" w:hint="eastAsia"/>
          <w:szCs w:val="32"/>
          <w:u w:val="single"/>
        </w:rPr>
        <w:t>只做2個月，季節過了叫他下船</w:t>
      </w:r>
      <w:r w:rsidRPr="00AB1686">
        <w:rPr>
          <w:rFonts w:hAnsi="標楷體" w:hint="eastAsia"/>
          <w:szCs w:val="32"/>
        </w:rPr>
        <w:t>，新的2個人下船，又回三重宿舍。薪資一樣，有簽約3年。下船後</w:t>
      </w:r>
      <w:r w:rsidRPr="00AB1686">
        <w:rPr>
          <w:rFonts w:hAnsi="標楷體" w:hint="eastAsia"/>
          <w:szCs w:val="32"/>
          <w:u w:val="single"/>
        </w:rPr>
        <w:t>住三重2個月，到現在都沒有工作</w:t>
      </w:r>
      <w:r w:rsidRPr="00AB1686">
        <w:rPr>
          <w:rFonts w:hAnsi="標楷體" w:hint="eastAsia"/>
          <w:szCs w:val="32"/>
        </w:rPr>
        <w:t>」。</w:t>
      </w:r>
    </w:p>
    <w:p w14:paraId="43DA108D" w14:textId="77777777" w:rsidR="0024699A" w:rsidRPr="00AB1686" w:rsidRDefault="00DC63DA" w:rsidP="00CF6B8A">
      <w:pPr>
        <w:pStyle w:val="5"/>
        <w:rPr>
          <w:rFonts w:hAnsi="標楷體"/>
          <w:szCs w:val="32"/>
        </w:rPr>
      </w:pPr>
      <w:r w:rsidRPr="00AB1686">
        <w:rPr>
          <w:rFonts w:hAnsi="標楷體" w:hint="eastAsia"/>
          <w:szCs w:val="32"/>
        </w:rPr>
        <w:lastRenderedPageBreak/>
        <w:t>「</w:t>
      </w:r>
      <w:r w:rsidRPr="00AB1686">
        <w:rPr>
          <w:rFonts w:hAnsi="標楷體" w:hint="eastAsia"/>
          <w:szCs w:val="32"/>
          <w:u w:val="single"/>
        </w:rPr>
        <w:t>第1個工作，抓螃蟹，做1年2個月</w:t>
      </w:r>
      <w:r w:rsidRPr="00AB1686">
        <w:rPr>
          <w:rFonts w:hAnsi="標楷體" w:hint="eastAsia"/>
          <w:szCs w:val="32"/>
        </w:rPr>
        <w:t>，螃蟹淡季被叫下船，船上有9個人，只有新的4個人</w:t>
      </w:r>
      <w:r w:rsidRPr="00AB1686">
        <w:rPr>
          <w:rFonts w:hAnsi="標楷體" w:hint="eastAsia"/>
          <w:szCs w:val="32"/>
          <w:u w:val="single"/>
        </w:rPr>
        <w:t>陸陸續續被叫下船，1個月叫1個人下船，沒有資遣費</w:t>
      </w:r>
      <w:r w:rsidRPr="00AB1686">
        <w:rPr>
          <w:rFonts w:hAnsi="標楷體" w:hint="eastAsia"/>
          <w:szCs w:val="32"/>
        </w:rPr>
        <w:t>。仲介安排</w:t>
      </w:r>
      <w:r w:rsidRPr="00AB1686">
        <w:rPr>
          <w:rFonts w:hAnsi="標楷體" w:hint="eastAsia"/>
          <w:szCs w:val="32"/>
          <w:u w:val="single"/>
        </w:rPr>
        <w:t>第2個工作，深澳小卷、白帶魚船，做2年半</w:t>
      </w:r>
      <w:r w:rsidRPr="00AB1686">
        <w:rPr>
          <w:rFonts w:hAnsi="標楷體" w:hint="eastAsia"/>
          <w:szCs w:val="32"/>
        </w:rPr>
        <w:t>，因為借2千元，雇主不願意，還當眾罵他，很生氣就自己下船。出海要20天，還沒領薪水，自己要準備日常用品，船東不借，所以離開回三重。仲介安排</w:t>
      </w:r>
      <w:r w:rsidRPr="00AB1686">
        <w:rPr>
          <w:rFonts w:hAnsi="標楷體" w:hint="eastAsia"/>
          <w:szCs w:val="32"/>
          <w:u w:val="single"/>
        </w:rPr>
        <w:t>第3個工作，萬里小卷、白帶魚船，做1年半</w:t>
      </w:r>
      <w:r w:rsidRPr="00AB1686">
        <w:rPr>
          <w:rFonts w:hAnsi="標楷體" w:hint="eastAsia"/>
          <w:szCs w:val="32"/>
        </w:rPr>
        <w:t>，倒了賣船，全部的人下船，回三重。</w:t>
      </w:r>
      <w:r w:rsidRPr="00AB1686">
        <w:rPr>
          <w:rFonts w:hAnsi="標楷體" w:hint="eastAsia"/>
          <w:szCs w:val="32"/>
          <w:u w:val="single"/>
        </w:rPr>
        <w:t>仲介安排第4個工作，高雄白帶魚船，做1個半月，老闆叫他下船</w:t>
      </w:r>
      <w:r w:rsidRPr="00AB1686">
        <w:rPr>
          <w:rFonts w:hAnsi="標楷體" w:hint="eastAsia"/>
          <w:szCs w:val="32"/>
        </w:rPr>
        <w:t>，新的2人下船」。</w:t>
      </w:r>
    </w:p>
    <w:p w14:paraId="1FB9B7F5" w14:textId="77777777" w:rsidR="00DC63DA" w:rsidRPr="00AB1686" w:rsidRDefault="00DC63DA" w:rsidP="00CF6B8A">
      <w:pPr>
        <w:pStyle w:val="5"/>
        <w:rPr>
          <w:rFonts w:hAnsi="標楷體"/>
          <w:szCs w:val="32"/>
        </w:rPr>
      </w:pPr>
      <w:r w:rsidRPr="00AB1686">
        <w:rPr>
          <w:rFonts w:hAnsi="標楷體" w:hint="eastAsia"/>
          <w:szCs w:val="32"/>
        </w:rPr>
        <w:t>「</w:t>
      </w:r>
      <w:r w:rsidRPr="00AB1686">
        <w:rPr>
          <w:rFonts w:hAnsi="標楷體" w:hint="eastAsia"/>
          <w:szCs w:val="32"/>
          <w:u w:val="single"/>
        </w:rPr>
        <w:t>第1個工作，烏魚網船，只做4天，仲介叫他轉換，不知道原因。第2個工作</w:t>
      </w:r>
      <w:r w:rsidRPr="00AB1686">
        <w:rPr>
          <w:rFonts w:hAnsi="標楷體" w:hint="eastAsia"/>
          <w:szCs w:val="32"/>
        </w:rPr>
        <w:t>，從第1個工作直接轉過去，</w:t>
      </w:r>
      <w:r w:rsidRPr="00AB1686">
        <w:rPr>
          <w:rFonts w:hAnsi="標楷體" w:hint="eastAsia"/>
          <w:szCs w:val="32"/>
          <w:u w:val="single"/>
        </w:rPr>
        <w:t>深澳白帶魚船，做8個月，因為被不當對待</w:t>
      </w:r>
      <w:r w:rsidRPr="00AB1686">
        <w:rPr>
          <w:rFonts w:hAnsi="標楷體" w:hint="eastAsia"/>
          <w:szCs w:val="32"/>
        </w:rPr>
        <w:t>(用踢的叫我起來)，我自己回去住宿處</w:t>
      </w:r>
      <w:r w:rsidR="00223E00" w:rsidRPr="00AB1686">
        <w:rPr>
          <w:rFonts w:hAnsi="標楷體" w:hint="eastAsia"/>
          <w:szCs w:val="32"/>
        </w:rPr>
        <w:t>。(問</w:t>
      </w:r>
      <w:r w:rsidR="00303C5C" w:rsidRPr="00AB1686">
        <w:rPr>
          <w:rFonts w:hAnsi="標楷體" w:hint="eastAsia"/>
          <w:szCs w:val="32"/>
        </w:rPr>
        <w:t>：</w:t>
      </w:r>
      <w:r w:rsidR="00223E00" w:rsidRPr="00AB1686">
        <w:rPr>
          <w:rFonts w:hAnsi="標楷體" w:hint="eastAsia"/>
          <w:szCs w:val="32"/>
        </w:rPr>
        <w:t>沒有跟雇主說就離船?)我自己回去仲介宿舍，因為老闆不會同意讓我離開</w:t>
      </w:r>
      <w:r w:rsidRPr="00AB1686">
        <w:rPr>
          <w:rFonts w:hAnsi="標楷體" w:hint="eastAsia"/>
          <w:szCs w:val="32"/>
        </w:rPr>
        <w:t>」。</w:t>
      </w:r>
    </w:p>
    <w:p w14:paraId="32D2F777" w14:textId="77777777" w:rsidR="00DC63DA" w:rsidRPr="00AB1686" w:rsidRDefault="00DC63DA" w:rsidP="00CF6B8A">
      <w:pPr>
        <w:pStyle w:val="5"/>
        <w:rPr>
          <w:rFonts w:hAnsi="標楷體"/>
          <w:szCs w:val="32"/>
        </w:rPr>
      </w:pPr>
      <w:r w:rsidRPr="00AB1686">
        <w:rPr>
          <w:rFonts w:hAnsi="標楷體" w:hint="eastAsia"/>
          <w:szCs w:val="32"/>
        </w:rPr>
        <w:t>「</w:t>
      </w:r>
      <w:r w:rsidRPr="00AB1686">
        <w:rPr>
          <w:rFonts w:hAnsi="標楷體" w:hint="eastAsia"/>
          <w:szCs w:val="32"/>
          <w:u w:val="single"/>
        </w:rPr>
        <w:t>第1個工作</w:t>
      </w:r>
      <w:r w:rsidRPr="00AB1686">
        <w:rPr>
          <w:rFonts w:hAnsi="標楷體" w:hint="eastAsia"/>
          <w:szCs w:val="32"/>
        </w:rPr>
        <w:t>，拖網船(抓很多種魚、也有龍蝦)，做4年，契約有延期</w:t>
      </w:r>
      <w:r w:rsidR="00223E00" w:rsidRPr="00AB1686">
        <w:rPr>
          <w:rFonts w:hAnsi="標楷體" w:hint="eastAsia"/>
          <w:szCs w:val="32"/>
        </w:rPr>
        <w:t>，</w:t>
      </w:r>
      <w:r w:rsidRPr="00AB1686">
        <w:rPr>
          <w:rFonts w:hAnsi="標楷體" w:hint="eastAsia"/>
          <w:szCs w:val="32"/>
        </w:rPr>
        <w:t>凌晨出海下午回來</w:t>
      </w:r>
      <w:r w:rsidR="00223E00" w:rsidRPr="00AB1686">
        <w:rPr>
          <w:rFonts w:hAnsi="標楷體" w:hint="eastAsia"/>
          <w:szCs w:val="32"/>
        </w:rPr>
        <w:t>，</w:t>
      </w:r>
      <w:r w:rsidRPr="00AB1686">
        <w:rPr>
          <w:rFonts w:hAnsi="標楷體" w:hint="eastAsia"/>
          <w:szCs w:val="32"/>
          <w:u w:val="single"/>
        </w:rPr>
        <w:t>船上共4人，老闆說</w:t>
      </w:r>
      <w:r w:rsidR="00F37DE3" w:rsidRPr="00AB1686">
        <w:rPr>
          <w:rFonts w:hAnsi="標楷體" w:hint="eastAsia"/>
          <w:szCs w:val="32"/>
          <w:u w:val="single"/>
        </w:rPr>
        <w:t>漁獲</w:t>
      </w:r>
      <w:r w:rsidRPr="00AB1686">
        <w:rPr>
          <w:rFonts w:hAnsi="標楷體" w:hint="eastAsia"/>
          <w:szCs w:val="32"/>
          <w:u w:val="single"/>
        </w:rPr>
        <w:t>變少，所以</w:t>
      </w:r>
      <w:r w:rsidR="00205D39" w:rsidRPr="00AB1686">
        <w:rPr>
          <w:rFonts w:hAnsi="標楷體" w:hint="eastAsia"/>
          <w:szCs w:val="32"/>
          <w:u w:val="single"/>
        </w:rPr>
        <w:t>解僱</w:t>
      </w:r>
      <w:r w:rsidR="00223E00" w:rsidRPr="00AB1686">
        <w:rPr>
          <w:rFonts w:hAnsi="標楷體" w:hint="eastAsia"/>
          <w:szCs w:val="32"/>
        </w:rPr>
        <w:t>，</w:t>
      </w:r>
      <w:r w:rsidRPr="00AB1686">
        <w:rPr>
          <w:rFonts w:hAnsi="標楷體" w:hint="eastAsia"/>
          <w:szCs w:val="32"/>
        </w:rPr>
        <w:t>只有他被</w:t>
      </w:r>
      <w:r w:rsidR="00205D39" w:rsidRPr="00AB1686">
        <w:rPr>
          <w:rFonts w:hAnsi="標楷體" w:hint="eastAsia"/>
          <w:szCs w:val="32"/>
        </w:rPr>
        <w:t>解僱</w:t>
      </w:r>
      <w:r w:rsidRPr="00AB1686">
        <w:rPr>
          <w:rFonts w:hAnsi="標楷體" w:hint="eastAsia"/>
          <w:szCs w:val="32"/>
        </w:rPr>
        <w:t>，回三重。仲介安排</w:t>
      </w:r>
      <w:r w:rsidRPr="00AB1686">
        <w:rPr>
          <w:rFonts w:hAnsi="標楷體" w:hint="eastAsia"/>
          <w:szCs w:val="32"/>
          <w:u w:val="single"/>
        </w:rPr>
        <w:t>第2個工作</w:t>
      </w:r>
      <w:r w:rsidRPr="00AB1686">
        <w:rPr>
          <w:rFonts w:hAnsi="標楷體" w:hint="eastAsia"/>
          <w:szCs w:val="32"/>
        </w:rPr>
        <w:t>，一樣的工作、不同雇主，</w:t>
      </w:r>
      <w:r w:rsidRPr="00AB1686">
        <w:rPr>
          <w:rFonts w:hAnsi="標楷體" w:hint="eastAsia"/>
          <w:szCs w:val="32"/>
          <w:u w:val="single"/>
        </w:rPr>
        <w:t>做2個月，因為工作時間超時</w:t>
      </w:r>
      <w:r w:rsidRPr="00AB1686">
        <w:rPr>
          <w:rFonts w:hAnsi="標楷體" w:hint="eastAsia"/>
          <w:szCs w:val="32"/>
        </w:rPr>
        <w:t>，回來後很累希望能先休息，船長不同意要求先收拾漁網。</w:t>
      </w:r>
      <w:r w:rsidRPr="00AB1686">
        <w:rPr>
          <w:rFonts w:hAnsi="標楷體" w:hint="eastAsia"/>
          <w:szCs w:val="32"/>
          <w:u w:val="single"/>
        </w:rPr>
        <w:t>老闆叫他走，走了3人</w:t>
      </w:r>
      <w:r w:rsidRPr="00AB1686">
        <w:rPr>
          <w:rFonts w:hAnsi="標楷體" w:hint="eastAsia"/>
          <w:szCs w:val="32"/>
        </w:rPr>
        <w:t>，1人不敢離開</w:t>
      </w:r>
      <w:r w:rsidR="00AE6EB9" w:rsidRPr="00AB1686">
        <w:rPr>
          <w:rFonts w:hAnsi="標楷體" w:hint="eastAsia"/>
          <w:szCs w:val="32"/>
        </w:rPr>
        <w:t>。</w:t>
      </w:r>
      <w:r w:rsidR="00AE6EB9" w:rsidRPr="00AB1686">
        <w:rPr>
          <w:rFonts w:hAnsi="標楷體" w:hint="eastAsia"/>
          <w:szCs w:val="32"/>
          <w:u w:val="single"/>
        </w:rPr>
        <w:t>現在還沒找到工作</w:t>
      </w:r>
      <w:r w:rsidRPr="00AB1686">
        <w:rPr>
          <w:rFonts w:hAnsi="標楷體" w:hint="eastAsia"/>
          <w:szCs w:val="32"/>
        </w:rPr>
        <w:t>」。</w:t>
      </w:r>
    </w:p>
    <w:p w14:paraId="626C5251" w14:textId="77777777" w:rsidR="00AE6EB9" w:rsidRPr="00AB1686" w:rsidRDefault="00AE6EB9" w:rsidP="00CF6B8A">
      <w:pPr>
        <w:pStyle w:val="5"/>
        <w:rPr>
          <w:rFonts w:hAnsi="標楷體"/>
          <w:szCs w:val="32"/>
        </w:rPr>
      </w:pPr>
      <w:r w:rsidRPr="00AB1686">
        <w:rPr>
          <w:rFonts w:hAnsi="標楷體" w:hint="eastAsia"/>
          <w:szCs w:val="32"/>
        </w:rPr>
        <w:t>「第1個工作，螃蟹船，</w:t>
      </w:r>
      <w:r w:rsidRPr="00AB1686">
        <w:rPr>
          <w:rFonts w:hAnsi="標楷體" w:hint="eastAsia"/>
          <w:szCs w:val="32"/>
          <w:u w:val="single"/>
        </w:rPr>
        <w:t>做1年半，下船原因是因為沒出海</w:t>
      </w:r>
      <w:r w:rsidRPr="00AB1686">
        <w:rPr>
          <w:rFonts w:hAnsi="標楷體" w:hint="eastAsia"/>
          <w:szCs w:val="32"/>
        </w:rPr>
        <w:t>(颱風，風很大，休假期間人</w:t>
      </w:r>
      <w:r w:rsidR="00987EA8" w:rsidRPr="00AB1686">
        <w:rPr>
          <w:rFonts w:hAnsi="標楷體" w:hint="eastAsia"/>
          <w:szCs w:val="32"/>
        </w:rPr>
        <w:t>在臺</w:t>
      </w:r>
      <w:r w:rsidRPr="00AB1686">
        <w:rPr>
          <w:rFonts w:hAnsi="標楷體" w:hint="eastAsia"/>
          <w:szCs w:val="32"/>
        </w:rPr>
        <w:t>北，沒有跟著出海)被扣5千元。自己回仲介宿舍。住1星期後，仲介安排第2個工作，</w:t>
      </w:r>
      <w:r w:rsidRPr="00AB1686">
        <w:rPr>
          <w:rFonts w:hAnsi="標楷體" w:hint="eastAsia"/>
          <w:szCs w:val="32"/>
          <w:u w:val="single"/>
        </w:rPr>
        <w:t>深澳小卷船，做5個月，因為休漁下船</w:t>
      </w:r>
      <w:r w:rsidRPr="00AB1686">
        <w:rPr>
          <w:rFonts w:hAnsi="標楷體" w:hint="eastAsia"/>
          <w:szCs w:val="32"/>
        </w:rPr>
        <w:t>，8個人(印尼6位、</w:t>
      </w:r>
      <w:r w:rsidR="002719B4" w:rsidRPr="00AB1686">
        <w:rPr>
          <w:rFonts w:hAnsi="標楷體" w:hint="eastAsia"/>
          <w:szCs w:val="32"/>
        </w:rPr>
        <w:t>中</w:t>
      </w:r>
      <w:r w:rsidR="002719B4" w:rsidRPr="00AB1686">
        <w:rPr>
          <w:rFonts w:hAnsi="標楷體" w:hint="eastAsia"/>
          <w:szCs w:val="32"/>
        </w:rPr>
        <w:lastRenderedPageBreak/>
        <w:t>國</w:t>
      </w:r>
      <w:r w:rsidRPr="00AB1686">
        <w:rPr>
          <w:rFonts w:hAnsi="標楷體" w:hint="eastAsia"/>
          <w:szCs w:val="32"/>
        </w:rPr>
        <w:t>大陸2位)全部下船。仲介安排</w:t>
      </w:r>
      <w:r w:rsidRPr="00AB1686">
        <w:rPr>
          <w:rFonts w:hAnsi="標楷體" w:hint="eastAsia"/>
          <w:szCs w:val="32"/>
          <w:u w:val="single"/>
        </w:rPr>
        <w:t>第3個工作，撈網、拖網船(抓很多種魚)，做2年9個月</w:t>
      </w:r>
      <w:r w:rsidRPr="00AB1686">
        <w:rPr>
          <w:rFonts w:hAnsi="標楷體" w:hint="eastAsia"/>
          <w:szCs w:val="32"/>
        </w:rPr>
        <w:t>，船上共3個人，舊的工人引薦他的弟弟，所以老闆</w:t>
      </w:r>
      <w:r w:rsidR="00205D39" w:rsidRPr="00AB1686">
        <w:rPr>
          <w:rFonts w:hAnsi="標楷體" w:hint="eastAsia"/>
          <w:szCs w:val="32"/>
        </w:rPr>
        <w:t>解僱</w:t>
      </w:r>
      <w:r w:rsidRPr="00AB1686">
        <w:rPr>
          <w:rFonts w:hAnsi="標楷體" w:hint="eastAsia"/>
          <w:szCs w:val="32"/>
        </w:rPr>
        <w:t>他。沒有休息，仲介安排</w:t>
      </w:r>
      <w:r w:rsidRPr="00AB1686">
        <w:rPr>
          <w:rFonts w:hAnsi="標楷體" w:hint="eastAsia"/>
          <w:szCs w:val="32"/>
          <w:u w:val="single"/>
        </w:rPr>
        <w:t>第4個工作，小卷船，做4個月</w:t>
      </w:r>
      <w:r w:rsidRPr="00AB1686">
        <w:rPr>
          <w:rFonts w:hAnsi="標楷體" w:hint="eastAsia"/>
          <w:szCs w:val="32"/>
        </w:rPr>
        <w:t>」。</w:t>
      </w:r>
    </w:p>
    <w:p w14:paraId="709ECF34" w14:textId="77777777" w:rsidR="00AE6EB9" w:rsidRPr="00AB1686" w:rsidRDefault="00AE6EB9" w:rsidP="00CF6B8A">
      <w:pPr>
        <w:pStyle w:val="5"/>
        <w:rPr>
          <w:rFonts w:hAnsi="標楷體"/>
          <w:szCs w:val="32"/>
        </w:rPr>
      </w:pPr>
      <w:r w:rsidRPr="00AB1686">
        <w:rPr>
          <w:rFonts w:hAnsi="標楷體" w:hint="eastAsia"/>
          <w:szCs w:val="32"/>
        </w:rPr>
        <w:t>「</w:t>
      </w:r>
      <w:r w:rsidRPr="00AB1686">
        <w:rPr>
          <w:rFonts w:hAnsi="標楷體" w:hint="eastAsia"/>
          <w:szCs w:val="32"/>
          <w:u w:val="single"/>
        </w:rPr>
        <w:t>第1個工作，小卷船，做2個月，仲介說沒有漁獲</w:t>
      </w:r>
      <w:r w:rsidRPr="00AB1686">
        <w:rPr>
          <w:rFonts w:hAnsi="標楷體" w:hint="eastAsia"/>
          <w:szCs w:val="32"/>
        </w:rPr>
        <w:t>了，住飯店1晚後去南方澳接第2個工作。</w:t>
      </w:r>
      <w:bookmarkStart w:id="132" w:name="_Hlk170377145"/>
      <w:r w:rsidRPr="00AB1686">
        <w:rPr>
          <w:rFonts w:hAnsi="標楷體" w:hint="eastAsia"/>
          <w:szCs w:val="32"/>
          <w:u w:val="single"/>
        </w:rPr>
        <w:t>第2個工作，拖網船，做8個月</w:t>
      </w:r>
      <w:r w:rsidRPr="00AB1686">
        <w:rPr>
          <w:rFonts w:hAnsi="標楷體" w:hint="eastAsia"/>
          <w:szCs w:val="32"/>
        </w:rPr>
        <w:t>，雇主生病沒有出海。2個漁工都下船，我去朋友家住。</w:t>
      </w:r>
      <w:r w:rsidRPr="00AB1686">
        <w:rPr>
          <w:rFonts w:hAnsi="標楷體" w:hint="eastAsia"/>
          <w:szCs w:val="32"/>
          <w:u w:val="single"/>
        </w:rPr>
        <w:t>仲介安排第3個工作，海釣船(有雇主)，做3個月，仲介叫我下船</w:t>
      </w:r>
      <w:r w:rsidRPr="00AB1686">
        <w:rPr>
          <w:rFonts w:hAnsi="標楷體" w:hint="eastAsia"/>
          <w:szCs w:val="32"/>
        </w:rPr>
        <w:t>，回三重。原因是沒有船長</w:t>
      </w:r>
      <w:bookmarkEnd w:id="132"/>
      <w:r w:rsidRPr="00AB1686">
        <w:rPr>
          <w:rFonts w:hAnsi="標楷體" w:hint="eastAsia"/>
          <w:szCs w:val="32"/>
        </w:rPr>
        <w:t>」。</w:t>
      </w:r>
    </w:p>
    <w:p w14:paraId="177FFFAB" w14:textId="77777777" w:rsidR="00AE6EB9" w:rsidRPr="00AB1686" w:rsidRDefault="00AE6EB9" w:rsidP="00CF6B8A">
      <w:pPr>
        <w:pStyle w:val="5"/>
        <w:rPr>
          <w:rFonts w:hAnsi="標楷體"/>
          <w:szCs w:val="32"/>
        </w:rPr>
      </w:pPr>
      <w:r w:rsidRPr="00AB1686">
        <w:rPr>
          <w:rFonts w:hAnsi="標楷體" w:hint="eastAsia"/>
          <w:szCs w:val="32"/>
        </w:rPr>
        <w:t>「</w:t>
      </w:r>
      <w:r w:rsidRPr="00AB1686">
        <w:rPr>
          <w:rFonts w:hAnsi="標楷體" w:hint="eastAsia"/>
          <w:szCs w:val="32"/>
          <w:u w:val="single"/>
        </w:rPr>
        <w:t>第1個工作，螃蟹船，做3個月，下船是因為船長打人</w:t>
      </w:r>
      <w:r w:rsidRPr="00AB1686">
        <w:rPr>
          <w:rFonts w:hAnsi="標楷體" w:hint="eastAsia"/>
          <w:szCs w:val="32"/>
        </w:rPr>
        <w:t>，一開始有</w:t>
      </w:r>
      <w:r w:rsidR="006217E1" w:rsidRPr="00AB1686">
        <w:rPr>
          <w:rFonts w:hAnsi="標楷體" w:hint="eastAsia"/>
          <w:szCs w:val="32"/>
        </w:rPr>
        <w:t>反映</w:t>
      </w:r>
      <w:r w:rsidRPr="00AB1686">
        <w:rPr>
          <w:rFonts w:hAnsi="標楷體" w:hint="eastAsia"/>
          <w:szCs w:val="32"/>
        </w:rPr>
        <w:t>，後來吵起來，差一點打起來，只有我下船。船上有4人，另外3個人沒有經驗，工作都交給我，工作量太重。沒告訴船長就離開了。3個月後，仲介安排</w:t>
      </w:r>
      <w:r w:rsidRPr="00AB1686">
        <w:rPr>
          <w:rFonts w:hAnsi="標楷體" w:hint="eastAsia"/>
          <w:szCs w:val="32"/>
          <w:u w:val="single"/>
        </w:rPr>
        <w:t>第2個工作，白帶魚船，做2星期</w:t>
      </w:r>
      <w:r w:rsidRPr="00AB1686">
        <w:rPr>
          <w:rFonts w:hAnsi="標楷體" w:hint="eastAsia"/>
          <w:szCs w:val="32"/>
        </w:rPr>
        <w:t>，因為我會暈船、抓的魚少，船長不高興。</w:t>
      </w:r>
      <w:r w:rsidRPr="00AB1686">
        <w:rPr>
          <w:rFonts w:hAnsi="標楷體" w:hint="eastAsia"/>
          <w:szCs w:val="32"/>
          <w:u w:val="single"/>
        </w:rPr>
        <w:t>後來回宿舍2個半月，在烏魚船做1個月，又回仲介宿舍3個月，在雇主的餐廳4個月</w:t>
      </w:r>
      <w:r w:rsidRPr="00AB1686">
        <w:rPr>
          <w:rFonts w:hAnsi="標楷體" w:hint="eastAsia"/>
          <w:szCs w:val="32"/>
        </w:rPr>
        <w:t>。在餐廳工作從早上8點到晚上11點，早上5點要進貨、要處理。薪水2萬1沒有加班費，我有</w:t>
      </w:r>
      <w:r w:rsidR="006217E1" w:rsidRPr="00AB1686">
        <w:rPr>
          <w:rFonts w:hAnsi="標楷體" w:hint="eastAsia"/>
          <w:szCs w:val="32"/>
        </w:rPr>
        <w:t>反映</w:t>
      </w:r>
      <w:r w:rsidRPr="00AB1686">
        <w:rPr>
          <w:rFonts w:hAnsi="標楷體" w:hint="eastAsia"/>
          <w:szCs w:val="32"/>
        </w:rPr>
        <w:t>太累，因為還有銀行貸款，當時只能一直忍耐。貸款繳完就離開了。現在還沒找到工作」。</w:t>
      </w:r>
    </w:p>
    <w:p w14:paraId="24800DAD" w14:textId="77777777" w:rsidR="00615551" w:rsidRPr="00AB1686" w:rsidRDefault="00805892" w:rsidP="002205A3">
      <w:pPr>
        <w:pStyle w:val="4"/>
        <w:rPr>
          <w:rFonts w:hAnsi="標楷體"/>
          <w:szCs w:val="32"/>
        </w:rPr>
      </w:pPr>
      <w:r w:rsidRPr="00AB1686">
        <w:rPr>
          <w:rFonts w:hint="eastAsia"/>
        </w:rPr>
        <w:t>113年3</w:t>
      </w:r>
      <w:r w:rsidRPr="00AB1686">
        <w:rPr>
          <w:rFonts w:hAnsi="標楷體" w:hint="eastAsia"/>
          <w:szCs w:val="32"/>
        </w:rPr>
        <w:t>月26日本院諮詢</w:t>
      </w:r>
      <w:r w:rsidR="00366311">
        <w:rPr>
          <w:rFonts w:hint="eastAsia"/>
        </w:rPr>
        <w:t>聖多福克里斯多福天主堂神父</w:t>
      </w:r>
      <w:r w:rsidR="00E41BE3">
        <w:rPr>
          <w:rFonts w:hint="eastAsia"/>
        </w:rPr>
        <w:t>○○</w:t>
      </w:r>
      <w:r w:rsidRPr="00AB1686">
        <w:rPr>
          <w:rFonts w:hint="eastAsia"/>
        </w:rPr>
        <w:t>、新事社會服務中心</w:t>
      </w:r>
      <w:r w:rsidR="00AE797D">
        <w:rPr>
          <w:rFonts w:hint="eastAsia"/>
        </w:rPr>
        <w:t>李○○</w:t>
      </w:r>
      <w:r w:rsidRPr="00AB1686">
        <w:rPr>
          <w:rFonts w:hint="eastAsia"/>
        </w:rPr>
        <w:t>、宜蘭漁工職業工會</w:t>
      </w:r>
      <w:r w:rsidR="00E41BE3">
        <w:rPr>
          <w:rFonts w:hint="eastAsia"/>
        </w:rPr>
        <w:t>李女士</w:t>
      </w:r>
      <w:r w:rsidRPr="00AB1686">
        <w:rPr>
          <w:rFonts w:hint="eastAsia"/>
        </w:rPr>
        <w:t>、</w:t>
      </w:r>
      <w:r w:rsidRPr="00AB1686">
        <w:t>F</w:t>
      </w:r>
      <w:r w:rsidRPr="00AB1686">
        <w:rPr>
          <w:szCs w:val="32"/>
        </w:rPr>
        <w:t>OSP</w:t>
      </w:r>
      <w:r w:rsidRPr="00AB1686">
        <w:rPr>
          <w:rFonts w:hint="eastAsia"/>
          <w:szCs w:val="32"/>
        </w:rPr>
        <w:t>志工</w:t>
      </w:r>
      <w:r w:rsidR="00AE797D">
        <w:rPr>
          <w:rFonts w:hint="eastAsia"/>
          <w:szCs w:val="32"/>
        </w:rPr>
        <w:t>吳○○</w:t>
      </w:r>
      <w:r w:rsidRPr="00AB1686">
        <w:rPr>
          <w:rFonts w:hAnsi="標楷體" w:hint="eastAsia"/>
          <w:szCs w:val="32"/>
        </w:rPr>
        <w:t>，</w:t>
      </w:r>
      <w:r w:rsidRPr="00AB1686">
        <w:rPr>
          <w:rFonts w:hAnsi="標楷體" w:hint="eastAsia"/>
          <w:szCs w:val="32"/>
          <w:u w:val="single"/>
        </w:rPr>
        <w:t>諮詢意見</w:t>
      </w:r>
      <w:r w:rsidR="00F3771A" w:rsidRPr="00AB1686">
        <w:rPr>
          <w:rFonts w:hAnsi="標楷體" w:hint="eastAsia"/>
          <w:szCs w:val="32"/>
          <w:u w:val="single"/>
        </w:rPr>
        <w:t>表示</w:t>
      </w:r>
      <w:r w:rsidR="000B10E9" w:rsidRPr="00AB1686">
        <w:rPr>
          <w:rFonts w:hAnsi="標楷體" w:hint="eastAsia"/>
          <w:szCs w:val="32"/>
          <w:u w:val="single"/>
        </w:rPr>
        <w:t>「</w:t>
      </w:r>
      <w:r w:rsidR="00F3771A" w:rsidRPr="00AB1686">
        <w:rPr>
          <w:rFonts w:hint="eastAsia"/>
          <w:u w:val="single"/>
        </w:rPr>
        <w:t>漁工被惡意解約，完全沒有收到資遣費、仲介寧願引進新的移工、政府沒有做人數管控，沒有妥善利用現有人力、短期遭解約的情況已存</w:t>
      </w:r>
      <w:r w:rsidR="00F3771A" w:rsidRPr="00AB1686">
        <w:rPr>
          <w:rFonts w:hint="eastAsia"/>
          <w:u w:val="single"/>
        </w:rPr>
        <w:lastRenderedPageBreak/>
        <w:t>在多年</w:t>
      </w:r>
      <w:r w:rsidR="000B10E9" w:rsidRPr="00AB1686">
        <w:rPr>
          <w:rFonts w:hint="eastAsia"/>
        </w:rPr>
        <w:t>」</w:t>
      </w:r>
      <w:r w:rsidR="00F3771A" w:rsidRPr="00AB1686">
        <w:rPr>
          <w:rFonts w:hint="eastAsia"/>
          <w:szCs w:val="32"/>
        </w:rPr>
        <w:t>等</w:t>
      </w:r>
      <w:r w:rsidRPr="00AB1686">
        <w:rPr>
          <w:rFonts w:ascii="新細明體" w:eastAsia="新細明體" w:hAnsi="新細明體" w:hint="eastAsia"/>
          <w:szCs w:val="32"/>
        </w:rPr>
        <w:t>：</w:t>
      </w:r>
    </w:p>
    <w:p w14:paraId="5F99756B" w14:textId="77777777" w:rsidR="00805892" w:rsidRPr="00AB1686" w:rsidRDefault="00805892" w:rsidP="00805892">
      <w:pPr>
        <w:pStyle w:val="5"/>
      </w:pPr>
      <w:r w:rsidRPr="00AB1686">
        <w:rPr>
          <w:rFonts w:hint="eastAsia"/>
        </w:rPr>
        <w:t>解約問題</w:t>
      </w:r>
      <w:r w:rsidRPr="00AB1686">
        <w:rPr>
          <w:rFonts w:ascii="新細明體" w:eastAsia="新細明體" w:hAnsi="新細明體" w:hint="eastAsia"/>
        </w:rPr>
        <w:t>：</w:t>
      </w:r>
    </w:p>
    <w:p w14:paraId="1D3A8654" w14:textId="77777777" w:rsidR="00805892" w:rsidRPr="00AB1686" w:rsidRDefault="00805892" w:rsidP="00FC0FD1">
      <w:pPr>
        <w:pStyle w:val="6"/>
        <w:ind w:left="2410"/>
      </w:pPr>
      <w:r w:rsidRPr="00AB1686">
        <w:rPr>
          <w:rFonts w:hint="eastAsia"/>
          <w:u w:val="single"/>
        </w:rPr>
        <w:t>漁工被惡意解約，完全沒有收到資遣費</w:t>
      </w:r>
      <w:r w:rsidRPr="00AB1686">
        <w:rPr>
          <w:rFonts w:hint="eastAsia"/>
        </w:rPr>
        <w:t>。</w:t>
      </w:r>
    </w:p>
    <w:p w14:paraId="6940130A" w14:textId="77777777" w:rsidR="00805892" w:rsidRPr="00AB1686" w:rsidRDefault="00805892" w:rsidP="00FC0FD1">
      <w:pPr>
        <w:pStyle w:val="6"/>
        <w:ind w:left="2410"/>
      </w:pPr>
      <w:r w:rsidRPr="00AB1686">
        <w:rPr>
          <w:rFonts w:hint="eastAsia"/>
        </w:rPr>
        <w:t>解約理由「業務緊縮」要走流程，政府要現場勘查、查證，解約原因大家都勾「其他原因」是漏洞，為了不要陷入60天、船主不用被訪查，很多都是用這種方法。</w:t>
      </w:r>
    </w:p>
    <w:p w14:paraId="5A274E42" w14:textId="77777777" w:rsidR="00805892" w:rsidRPr="00AB1686" w:rsidRDefault="00805892" w:rsidP="00FC0FD1">
      <w:pPr>
        <w:pStyle w:val="6"/>
        <w:ind w:left="2410"/>
      </w:pPr>
      <w:r w:rsidRPr="00AB1686">
        <w:rPr>
          <w:rFonts w:hint="eastAsia"/>
          <w:u w:val="single"/>
        </w:rPr>
        <w:t>勾稽「解約」時</w:t>
      </w:r>
      <w:r w:rsidR="000413D6" w:rsidRPr="00AB1686">
        <w:rPr>
          <w:rFonts w:hint="eastAsia"/>
          <w:u w:val="single"/>
        </w:rPr>
        <w:t>，</w:t>
      </w:r>
      <w:r w:rsidRPr="00AB1686">
        <w:rPr>
          <w:rFonts w:hint="eastAsia"/>
          <w:u w:val="single"/>
        </w:rPr>
        <w:t>要重視，因為漁季導致解約，應該要有</w:t>
      </w:r>
      <w:r w:rsidR="004A44B4" w:rsidRPr="00AB1686">
        <w:rPr>
          <w:rFonts w:hint="eastAsia"/>
          <w:u w:val="single"/>
        </w:rPr>
        <w:t>資遣費</w:t>
      </w:r>
      <w:r w:rsidRPr="00AB1686">
        <w:rPr>
          <w:rFonts w:hint="eastAsia"/>
        </w:rPr>
        <w:t>，「業務緊縮」政府認同，因為業務緊縮進入轉換雇主期間，要用特別方式。現在勾「其他」，要做防呆。因不可歸咎勞工因素產生勞雇關係解約，應保障勞工權益。</w:t>
      </w:r>
    </w:p>
    <w:p w14:paraId="30F21BD6" w14:textId="77777777" w:rsidR="002205A3" w:rsidRPr="00AB1686" w:rsidRDefault="00805892" w:rsidP="00805892">
      <w:pPr>
        <w:pStyle w:val="5"/>
      </w:pPr>
      <w:r w:rsidRPr="00AB1686">
        <w:rPr>
          <w:rFonts w:hAnsi="標楷體" w:hint="eastAsia"/>
          <w:bCs w:val="0"/>
          <w:szCs w:val="32"/>
          <w:u w:val="single"/>
        </w:rPr>
        <w:t>仲介已經介入他人的勞動契約</w:t>
      </w:r>
      <w:r w:rsidRPr="00AB1686">
        <w:rPr>
          <w:rFonts w:ascii="新細明體" w:eastAsia="新細明體" w:hAnsi="新細明體" w:hint="eastAsia"/>
          <w:bCs w:val="0"/>
          <w:szCs w:val="32"/>
        </w:rPr>
        <w:t>：</w:t>
      </w:r>
    </w:p>
    <w:p w14:paraId="53229CC2" w14:textId="77777777" w:rsidR="00805892" w:rsidRPr="00AB1686" w:rsidRDefault="00805892" w:rsidP="00FC0FD1">
      <w:pPr>
        <w:pStyle w:val="6"/>
        <w:ind w:left="2410"/>
      </w:pPr>
      <w:r w:rsidRPr="00AB1686">
        <w:rPr>
          <w:rFonts w:hint="eastAsia"/>
          <w:u w:val="single"/>
        </w:rPr>
        <w:t>本案漁工簽約3年，表面是勞動契約，實際仲介變成管理角色、雇主的角色</w:t>
      </w:r>
      <w:r w:rsidRPr="00AB1686">
        <w:rPr>
          <w:rFonts w:hint="eastAsia"/>
        </w:rPr>
        <w:t>，薪水是仲介在發。嚴格說，仲介已經介入他人的勞動契約。整個市場被仲介掌控。</w:t>
      </w:r>
    </w:p>
    <w:p w14:paraId="71E4AB45" w14:textId="77777777" w:rsidR="00805892" w:rsidRPr="00AB1686" w:rsidRDefault="00805892" w:rsidP="00FC0FD1">
      <w:pPr>
        <w:pStyle w:val="6"/>
        <w:ind w:left="2410"/>
      </w:pPr>
      <w:r w:rsidRPr="00AB1686">
        <w:rPr>
          <w:rFonts w:hint="eastAsia"/>
        </w:rPr>
        <w:t>3個月內有4個案子突然之間就被告知要離開，</w:t>
      </w:r>
      <w:r w:rsidRPr="00AB1686">
        <w:rPr>
          <w:rFonts w:hint="eastAsia"/>
          <w:u w:val="single"/>
        </w:rPr>
        <w:t>如果延期60天，漁工不知道60天何時到期。仲介權力太大，可以掌控漁工的生活</w:t>
      </w:r>
      <w:r w:rsidRPr="00AB1686">
        <w:rPr>
          <w:rFonts w:hint="eastAsia"/>
        </w:rPr>
        <w:t>，負責薪水、食宿，仲介沒有服務還是要付服務費。</w:t>
      </w:r>
    </w:p>
    <w:p w14:paraId="6C8B6C60" w14:textId="77777777" w:rsidR="00805892" w:rsidRPr="00AB1686" w:rsidRDefault="00805892" w:rsidP="00FC0FD1">
      <w:pPr>
        <w:pStyle w:val="6"/>
        <w:ind w:left="2410"/>
      </w:pPr>
      <w:r w:rsidRPr="00AB1686">
        <w:rPr>
          <w:rFonts w:hint="eastAsia"/>
        </w:rPr>
        <w:t>仲介本身有很大掌控，仲介知道後可以通報逃逸。漁工不敢申訴。</w:t>
      </w:r>
    </w:p>
    <w:p w14:paraId="3BC997E3" w14:textId="77777777" w:rsidR="00805892" w:rsidRPr="00AB1686" w:rsidRDefault="00805892" w:rsidP="00FC0FD1">
      <w:pPr>
        <w:pStyle w:val="6"/>
        <w:ind w:left="2410"/>
      </w:pPr>
      <w:r w:rsidRPr="00AB1686">
        <w:rPr>
          <w:rFonts w:hint="eastAsia"/>
          <w:u w:val="single"/>
        </w:rPr>
        <w:t>現實是仲介寧願引進新的移工</w:t>
      </w:r>
      <w:r w:rsidR="004032EB" w:rsidRPr="00AB1686">
        <w:rPr>
          <w:rFonts w:hint="eastAsia"/>
          <w:u w:val="single"/>
        </w:rPr>
        <w:t>，利潤比較高</w:t>
      </w:r>
      <w:r w:rsidRPr="00AB1686">
        <w:rPr>
          <w:rFonts w:hint="eastAsia"/>
          <w:u w:val="single"/>
        </w:rPr>
        <w:t>。人數管控政府沒有在做，現在有8萬失聯，不去妥善利用，寧可再去找新的移工</w:t>
      </w:r>
      <w:r w:rsidRPr="00AB1686">
        <w:rPr>
          <w:rFonts w:hint="eastAsia"/>
        </w:rPr>
        <w:t>。</w:t>
      </w:r>
    </w:p>
    <w:p w14:paraId="3FD4A06E" w14:textId="77777777" w:rsidR="009B577A" w:rsidRPr="00AB1686" w:rsidRDefault="009B577A" w:rsidP="009B577A">
      <w:pPr>
        <w:pStyle w:val="5"/>
      </w:pPr>
      <w:r w:rsidRPr="00AB1686">
        <w:rPr>
          <w:rFonts w:hint="eastAsia"/>
          <w:u w:val="single"/>
        </w:rPr>
        <w:t>非單一個案而是長期問題</w:t>
      </w:r>
      <w:r w:rsidRPr="00AB1686">
        <w:rPr>
          <w:rFonts w:hint="eastAsia"/>
        </w:rPr>
        <w:t>：</w:t>
      </w:r>
    </w:p>
    <w:p w14:paraId="5B1B61F1" w14:textId="77777777" w:rsidR="009B577A" w:rsidRPr="00AB1686" w:rsidRDefault="009B577A" w:rsidP="00FC0FD1">
      <w:pPr>
        <w:pStyle w:val="6"/>
        <w:ind w:left="2410"/>
      </w:pPr>
      <w:r w:rsidRPr="00AB1686">
        <w:rPr>
          <w:rFonts w:hint="eastAsia"/>
        </w:rPr>
        <w:t>單一案件都被送回或是遣返回去，無法再追</w:t>
      </w:r>
      <w:r w:rsidRPr="00AB1686">
        <w:rPr>
          <w:rFonts w:hint="eastAsia"/>
        </w:rPr>
        <w:lastRenderedPageBreak/>
        <w:t>究。</w:t>
      </w:r>
    </w:p>
    <w:p w14:paraId="44894D6A" w14:textId="77777777" w:rsidR="009B577A" w:rsidRPr="00AB1686" w:rsidRDefault="009B577A" w:rsidP="00FC0FD1">
      <w:pPr>
        <w:pStyle w:val="6"/>
        <w:ind w:left="2410"/>
      </w:pPr>
      <w:r w:rsidRPr="00AB1686">
        <w:rPr>
          <w:rFonts w:hint="eastAsia"/>
          <w:u w:val="single"/>
        </w:rPr>
        <w:t>季節性換魚種，不須這麼多漁工時，就讓漁工上岸、讓他先回去或是待在仲介安排的地方等很久</w:t>
      </w:r>
      <w:r w:rsidRPr="00AB1686">
        <w:rPr>
          <w:rFonts w:hint="eastAsia"/>
        </w:rPr>
        <w:t>。</w:t>
      </w:r>
    </w:p>
    <w:p w14:paraId="626BC6CE" w14:textId="77777777" w:rsidR="009B577A" w:rsidRPr="00AB1686" w:rsidRDefault="009B577A" w:rsidP="00FC0FD1">
      <w:pPr>
        <w:pStyle w:val="6"/>
        <w:ind w:left="2410"/>
      </w:pPr>
      <w:r w:rsidRPr="00AB1686">
        <w:rPr>
          <w:rFonts w:hint="eastAsia"/>
          <w:u w:val="single"/>
        </w:rPr>
        <w:t>這種狀況3年了</w:t>
      </w:r>
      <w:r w:rsidRPr="00AB1686">
        <w:rPr>
          <w:rFonts w:hint="eastAsia"/>
        </w:rPr>
        <w:t>，漁工認知合約是3年加1年，但是</w:t>
      </w:r>
      <w:r w:rsidRPr="00AB1686">
        <w:rPr>
          <w:rFonts w:hint="eastAsia"/>
          <w:u w:val="single"/>
        </w:rPr>
        <w:t>實際上5個月就被解約</w:t>
      </w:r>
      <w:r w:rsidRPr="00AB1686">
        <w:rPr>
          <w:rFonts w:hint="eastAsia"/>
        </w:rPr>
        <w:t>，沒有解決根本問題</w:t>
      </w:r>
      <w:r w:rsidR="00681DA0" w:rsidRPr="00AB1686">
        <w:rPr>
          <w:rFonts w:hint="eastAsia"/>
        </w:rPr>
        <w:t>。</w:t>
      </w:r>
    </w:p>
    <w:p w14:paraId="5BB6AADF" w14:textId="77777777" w:rsidR="00681DA0" w:rsidRPr="00AB1686" w:rsidRDefault="00681DA0" w:rsidP="00681DA0">
      <w:pPr>
        <w:pStyle w:val="5"/>
      </w:pPr>
      <w:r w:rsidRPr="00AB1686">
        <w:rPr>
          <w:rFonts w:hint="eastAsia"/>
        </w:rPr>
        <w:t>政府機關查不到真相：</w:t>
      </w:r>
    </w:p>
    <w:p w14:paraId="09C60548" w14:textId="77777777" w:rsidR="00681DA0" w:rsidRPr="00AB1686" w:rsidRDefault="00681DA0" w:rsidP="00FC0FD1">
      <w:pPr>
        <w:pStyle w:val="6"/>
        <w:ind w:left="2410"/>
      </w:pPr>
      <w:r w:rsidRPr="00AB1686">
        <w:rPr>
          <w:rFonts w:hint="eastAsia"/>
        </w:rPr>
        <w:t>為何查不到他們和雇主解約，因為法規規定有60天轉換期，實際和舊雇主已經解約但是仲介要保有他合法的身分避免落入轉換雇主，仲介會將漁工掛在其他雇主名下，所以系統查詢結果顯示他有雇主。</w:t>
      </w:r>
    </w:p>
    <w:p w14:paraId="0CC54D96" w14:textId="77777777" w:rsidR="00681DA0" w:rsidRPr="00AB1686" w:rsidRDefault="00681DA0" w:rsidP="0058665B">
      <w:pPr>
        <w:pStyle w:val="6"/>
        <w:ind w:left="2410"/>
      </w:pPr>
      <w:r w:rsidRPr="00AB1686">
        <w:rPr>
          <w:rFonts w:hint="eastAsia"/>
        </w:rPr>
        <w:t>仲介和雇主關係好，會拿來掛名，掛名就沒薪水，陷入60天壓力很大，仲介跟政府說我有幫他找工作，積極或消極無法證明。</w:t>
      </w:r>
    </w:p>
    <w:p w14:paraId="083E3056" w14:textId="77777777" w:rsidR="00681DA0" w:rsidRPr="00AB1686" w:rsidRDefault="00681DA0" w:rsidP="00FC0FD1">
      <w:pPr>
        <w:pStyle w:val="6"/>
        <w:ind w:left="2410"/>
      </w:pPr>
      <w:r w:rsidRPr="00AB1686">
        <w:rPr>
          <w:rFonts w:hint="eastAsia"/>
        </w:rPr>
        <w:t>有問題時</w:t>
      </w:r>
      <w:r w:rsidR="000413D6" w:rsidRPr="00AB1686">
        <w:rPr>
          <w:rFonts w:hint="eastAsia"/>
        </w:rPr>
        <w:t>，</w:t>
      </w:r>
      <w:r w:rsidRPr="00AB1686">
        <w:rPr>
          <w:rFonts w:hint="eastAsia"/>
        </w:rPr>
        <w:t>政府應該是找雇主，不是找仲介，</w:t>
      </w:r>
      <w:r w:rsidRPr="00AB1686">
        <w:rPr>
          <w:rFonts w:hint="eastAsia"/>
          <w:u w:val="single"/>
        </w:rPr>
        <w:t>法規上雇主才是當事者，勞政單位跳過雇主，都是找仲介。政府訪查時</w:t>
      </w:r>
      <w:r w:rsidR="000413D6" w:rsidRPr="00AB1686">
        <w:rPr>
          <w:rFonts w:hint="eastAsia"/>
          <w:u w:val="single"/>
        </w:rPr>
        <w:t>，</w:t>
      </w:r>
      <w:r w:rsidRPr="00AB1686">
        <w:rPr>
          <w:rFonts w:hint="eastAsia"/>
          <w:u w:val="single"/>
        </w:rPr>
        <w:t>仲介在場，或是離開後漁工還是要面對仲介</w:t>
      </w:r>
      <w:r w:rsidRPr="00AB1686">
        <w:rPr>
          <w:rFonts w:hint="eastAsia"/>
        </w:rPr>
        <w:t>，壓力還是存在，因此無法查到真相。</w:t>
      </w:r>
    </w:p>
    <w:p w14:paraId="54D11999" w14:textId="77777777" w:rsidR="00681DA0" w:rsidRPr="00AB1686" w:rsidRDefault="00681DA0" w:rsidP="00FC0FD1">
      <w:pPr>
        <w:pStyle w:val="6"/>
        <w:ind w:left="2410"/>
      </w:pPr>
      <w:r w:rsidRPr="00AB1686">
        <w:rPr>
          <w:rFonts w:hint="eastAsia"/>
        </w:rPr>
        <w:t>新北市政府成立漁工組，2人是臺灣人，他們勞動檢查漁工抽查，只是詢問漁工「薪水是否正常、雇主有沒有打你、有沒有水喝、有問題可以跟我們聯絡」就這樣，沒有帶通譯，檢查形式化，有跑完5大漁會漁港，但是檢查不出來真正問題、問不出真相。</w:t>
      </w:r>
    </w:p>
    <w:p w14:paraId="74CFF1EC" w14:textId="77777777" w:rsidR="00681DA0" w:rsidRPr="00AB1686" w:rsidRDefault="00681DA0" w:rsidP="00FC0FD1">
      <w:pPr>
        <w:pStyle w:val="6"/>
        <w:ind w:left="2410"/>
      </w:pPr>
      <w:r w:rsidRPr="00AB1686">
        <w:rPr>
          <w:rFonts w:hint="eastAsia"/>
          <w:u w:val="single"/>
        </w:rPr>
        <w:t>政府訪查方式有問題，政府都跟仲介先聯絡，和仲介一起過去</w:t>
      </w:r>
      <w:r w:rsidRPr="00AB1686">
        <w:rPr>
          <w:rFonts w:hint="eastAsia"/>
        </w:rPr>
        <w:t>，例如</w:t>
      </w:r>
      <w:r w:rsidR="00A85392" w:rsidRPr="00AB1686">
        <w:rPr>
          <w:rFonts w:hint="eastAsia"/>
        </w:rPr>
        <w:t>勞政單位安排於</w:t>
      </w:r>
      <w:r w:rsidR="00323F2F" w:rsidRPr="00AB1686">
        <w:rPr>
          <w:rFonts w:hint="eastAsia"/>
        </w:rPr>
        <w:t>113年</w:t>
      </w:r>
      <w:r w:rsidRPr="00AB1686">
        <w:rPr>
          <w:rFonts w:hint="eastAsia"/>
        </w:rPr>
        <w:t>3月14日</w:t>
      </w:r>
      <w:r w:rsidR="00A85392" w:rsidRPr="00AB1686">
        <w:rPr>
          <w:rFonts w:hint="eastAsia"/>
        </w:rPr>
        <w:t>進行漁工住所訪查，</w:t>
      </w:r>
      <w:r w:rsidRPr="00AB1686">
        <w:rPr>
          <w:rFonts w:hint="eastAsia"/>
        </w:rPr>
        <w:t>仲介已經</w:t>
      </w:r>
      <w:r w:rsidRPr="00AB1686">
        <w:rPr>
          <w:rFonts w:hint="eastAsia"/>
        </w:rPr>
        <w:lastRenderedPageBreak/>
        <w:t>知道訪查</w:t>
      </w:r>
      <w:r w:rsidR="00A85392" w:rsidRPr="00AB1686">
        <w:rPr>
          <w:rFonts w:hint="eastAsia"/>
        </w:rPr>
        <w:t>日期</w:t>
      </w:r>
      <w:r w:rsidRPr="00AB1686">
        <w:rPr>
          <w:rFonts w:hint="eastAsia"/>
        </w:rPr>
        <w:t>，已經有所準備，放滅火器、加2個床</w:t>
      </w:r>
      <w:r w:rsidR="00081C8F" w:rsidRPr="00AB1686">
        <w:rPr>
          <w:rFonts w:hint="eastAsia"/>
        </w:rPr>
        <w:t>，</w:t>
      </w:r>
      <w:r w:rsidR="002A6913" w:rsidRPr="00AB1686">
        <w:rPr>
          <w:rFonts w:hint="eastAsia"/>
        </w:rPr>
        <w:t>又因為移工人數太多，被要求出去逛一下，檢查完再回去。</w:t>
      </w:r>
      <w:r w:rsidR="00081C8F" w:rsidRPr="00AB1686">
        <w:rPr>
          <w:rFonts w:hint="eastAsia"/>
        </w:rPr>
        <w:t>政府</w:t>
      </w:r>
      <w:r w:rsidRPr="00AB1686">
        <w:rPr>
          <w:rFonts w:hint="eastAsia"/>
        </w:rPr>
        <w:t>要瞭解真正狀況應該不預期履勘。</w:t>
      </w:r>
    </w:p>
    <w:p w14:paraId="6880E7CA" w14:textId="77777777" w:rsidR="00681DA0" w:rsidRPr="00AB1686" w:rsidRDefault="00681DA0" w:rsidP="00FC0FD1">
      <w:pPr>
        <w:pStyle w:val="6"/>
        <w:ind w:left="2410"/>
      </w:pPr>
      <w:r w:rsidRPr="00AB1686">
        <w:rPr>
          <w:rFonts w:hint="eastAsia"/>
        </w:rPr>
        <w:t>返國前驗證功能已經失靈。返國前地方政府會問「你是真的要回去嗎、是不是被迫回去」，只是走形式無法防呆，被迫回去的無法阻止下來</w:t>
      </w:r>
      <w:r w:rsidR="00F145F5" w:rsidRPr="00AB1686">
        <w:rPr>
          <w:rFonts w:hint="eastAsia"/>
        </w:rPr>
        <w:t>，</w:t>
      </w:r>
      <w:r w:rsidRPr="00AB1686">
        <w:rPr>
          <w:rFonts w:hint="eastAsia"/>
        </w:rPr>
        <w:t>驗證應該落實</w:t>
      </w:r>
      <w:r w:rsidR="002A6913" w:rsidRPr="00AB1686">
        <w:rPr>
          <w:rFonts w:hint="eastAsia"/>
        </w:rPr>
        <w:t>。</w:t>
      </w:r>
    </w:p>
    <w:p w14:paraId="3449105E" w14:textId="77777777" w:rsidR="00742DDE" w:rsidRPr="00AB1686" w:rsidRDefault="0013698D" w:rsidP="006C1356">
      <w:pPr>
        <w:pStyle w:val="3"/>
        <w:rPr>
          <w:u w:val="single"/>
        </w:rPr>
      </w:pPr>
      <w:r w:rsidRPr="00AB1686">
        <w:rPr>
          <w:rFonts w:hint="eastAsia"/>
          <w:u w:val="single"/>
        </w:rPr>
        <w:t>不同雇主短期內</w:t>
      </w:r>
      <w:r w:rsidR="00D73D63" w:rsidRPr="00AB1686">
        <w:rPr>
          <w:rFonts w:hint="eastAsia"/>
          <w:u w:val="single"/>
        </w:rPr>
        <w:t>解僱</w:t>
      </w:r>
      <w:r w:rsidRPr="00AB1686">
        <w:rPr>
          <w:rFonts w:hint="eastAsia"/>
          <w:u w:val="single"/>
        </w:rPr>
        <w:t>大量外籍漁工，</w:t>
      </w:r>
      <w:r w:rsidR="00FD45EC" w:rsidRPr="00AB1686">
        <w:rPr>
          <w:rFonts w:hint="eastAsia"/>
          <w:u w:val="single"/>
        </w:rPr>
        <w:t>勞動部</w:t>
      </w:r>
      <w:r w:rsidR="00267A08" w:rsidRPr="00AB1686">
        <w:rPr>
          <w:rFonts w:hint="eastAsia"/>
          <w:u w:val="single"/>
        </w:rPr>
        <w:t>及漁業署調查結果，</w:t>
      </w:r>
      <w:r w:rsidRPr="00AB1686">
        <w:rPr>
          <w:rFonts w:hint="eastAsia"/>
          <w:u w:val="single"/>
        </w:rPr>
        <w:t>歸因於</w:t>
      </w:r>
      <w:r w:rsidR="00A11639" w:rsidRPr="00AB1686">
        <w:rPr>
          <w:rFonts w:hint="eastAsia"/>
          <w:u w:val="single"/>
        </w:rPr>
        <w:t>「</w:t>
      </w:r>
      <w:r w:rsidR="00AB1494" w:rsidRPr="00AB1686">
        <w:rPr>
          <w:rFonts w:hint="eastAsia"/>
          <w:u w:val="single"/>
        </w:rPr>
        <w:t>捕撈意願</w:t>
      </w:r>
      <w:r w:rsidRPr="00AB1686">
        <w:rPr>
          <w:rFonts w:hint="eastAsia"/>
          <w:u w:val="single"/>
        </w:rPr>
        <w:t>、個案狀況、</w:t>
      </w:r>
      <w:r w:rsidR="00542550" w:rsidRPr="00AB1686">
        <w:rPr>
          <w:rFonts w:hint="eastAsia"/>
          <w:u w:val="single"/>
        </w:rPr>
        <w:t>雙方合意解約、</w:t>
      </w:r>
      <w:r w:rsidRPr="00AB1686">
        <w:rPr>
          <w:rFonts w:hint="eastAsia"/>
          <w:u w:val="single"/>
        </w:rPr>
        <w:t>漁工個人因素</w:t>
      </w:r>
      <w:r w:rsidR="00A11639" w:rsidRPr="00AB1686">
        <w:rPr>
          <w:rFonts w:hint="eastAsia"/>
        </w:rPr>
        <w:t>」</w:t>
      </w:r>
      <w:r w:rsidR="00542550" w:rsidRPr="00AB1686">
        <w:rPr>
          <w:rFonts w:hint="eastAsia"/>
        </w:rPr>
        <w:t>等</w:t>
      </w:r>
      <w:r w:rsidR="00742DDE" w:rsidRPr="00AB1686">
        <w:rPr>
          <w:rFonts w:hint="eastAsia"/>
        </w:rPr>
        <w:t>：</w:t>
      </w:r>
    </w:p>
    <w:p w14:paraId="7205B3C5" w14:textId="77777777" w:rsidR="006C1356" w:rsidRPr="00AB1686" w:rsidRDefault="009B0A0B" w:rsidP="00742DDE">
      <w:pPr>
        <w:pStyle w:val="4"/>
      </w:pPr>
      <w:r w:rsidRPr="00AB1686">
        <w:rPr>
          <w:bCs/>
        </w:rPr>
        <w:t>漁</w:t>
      </w:r>
      <w:r w:rsidRPr="00AB1686">
        <w:t>業署</w:t>
      </w:r>
      <w:r w:rsidR="00FF5068" w:rsidRPr="00AB1686">
        <w:rPr>
          <w:rFonts w:hint="eastAsia"/>
        </w:rPr>
        <w:t>於</w:t>
      </w:r>
      <w:r w:rsidRPr="00AB1686">
        <w:rPr>
          <w:rFonts w:hint="eastAsia"/>
        </w:rPr>
        <w:t>113年4月1日回復本院意見</w:t>
      </w:r>
      <w:r w:rsidRPr="00AB1686">
        <w:rPr>
          <w:rStyle w:val="aff"/>
        </w:rPr>
        <w:footnoteReference w:id="16"/>
      </w:r>
      <w:r w:rsidR="00864114" w:rsidRPr="00AB1686">
        <w:rPr>
          <w:rFonts w:ascii="新細明體" w:eastAsia="新細明體" w:hAnsi="新細明體" w:hint="eastAsia"/>
        </w:rPr>
        <w:t>：</w:t>
      </w:r>
      <w:r w:rsidRPr="00AB1686">
        <w:rPr>
          <w:rFonts w:hint="eastAsia"/>
        </w:rPr>
        <w:t>「臺灣漁船在禁漁期間，僅禁止捕撈特定魚種，仍可調整作業漁法，捕撈其他魚種，不必然會造成漁船長時間不作業。經查目前僅於基隆、新北地區，少數小卷漁船於漁季</w:t>
      </w:r>
      <w:r w:rsidRPr="00AB1686">
        <w:t>(3</w:t>
      </w:r>
      <w:r w:rsidR="00784635" w:rsidRPr="00AB1686">
        <w:rPr>
          <w:rFonts w:hint="eastAsia"/>
        </w:rPr>
        <w:t>至</w:t>
      </w:r>
      <w:r w:rsidRPr="00AB1686">
        <w:t>10</w:t>
      </w:r>
      <w:r w:rsidRPr="00AB1686">
        <w:rPr>
          <w:rFonts w:hint="eastAsia"/>
        </w:rPr>
        <w:t>月</w:t>
      </w:r>
      <w:r w:rsidRPr="00AB1686">
        <w:t>)</w:t>
      </w:r>
      <w:r w:rsidRPr="00AB1686">
        <w:rPr>
          <w:rFonts w:hint="eastAsia"/>
        </w:rPr>
        <w:t>結束後，因白帶魚市場行情不佳，船主選擇放棄捕撈白帶魚，</w:t>
      </w:r>
      <w:r w:rsidRPr="00AB1686">
        <w:rPr>
          <w:rFonts w:hint="eastAsia"/>
          <w:u w:val="single"/>
        </w:rPr>
        <w:t>於</w:t>
      </w:r>
      <w:r w:rsidRPr="00AB1686">
        <w:rPr>
          <w:u w:val="single"/>
        </w:rPr>
        <w:t>11</w:t>
      </w:r>
      <w:r w:rsidRPr="00AB1686">
        <w:rPr>
          <w:rFonts w:hint="eastAsia"/>
          <w:u w:val="single"/>
        </w:rPr>
        <w:t>月至次年</w:t>
      </w:r>
      <w:r w:rsidRPr="00AB1686">
        <w:rPr>
          <w:u w:val="single"/>
        </w:rPr>
        <w:t>2</w:t>
      </w:r>
      <w:r w:rsidRPr="00AB1686">
        <w:rPr>
          <w:rFonts w:hint="eastAsia"/>
          <w:u w:val="single"/>
        </w:rPr>
        <w:t>月短期不出海作業，純屬個案狀況</w:t>
      </w:r>
      <w:r w:rsidRPr="00AB1686">
        <w:rPr>
          <w:rFonts w:hint="eastAsia"/>
        </w:rPr>
        <w:t>。」113年4月24日本院詢問</w:t>
      </w:r>
      <w:r w:rsidR="00FF5068" w:rsidRPr="00AB1686">
        <w:rPr>
          <w:rFonts w:hint="eastAsia"/>
        </w:rPr>
        <w:t>時</w:t>
      </w:r>
      <w:r w:rsidRPr="00AB1686">
        <w:rPr>
          <w:rFonts w:hint="eastAsia"/>
        </w:rPr>
        <w:t>，漁業署表示</w:t>
      </w:r>
      <w:r w:rsidR="00864114" w:rsidRPr="00AB1686">
        <w:rPr>
          <w:rFonts w:ascii="新細明體" w:eastAsia="新細明體" w:hAnsi="新細明體" w:hint="eastAsia"/>
        </w:rPr>
        <w:t>：</w:t>
      </w:r>
      <w:r w:rsidRPr="00AB1686">
        <w:rPr>
          <w:rFonts w:hint="eastAsia"/>
        </w:rPr>
        <w:t>「小卷後沒有魚可抓實際不是如此，</w:t>
      </w:r>
      <w:r w:rsidRPr="00AB1686">
        <w:rPr>
          <w:rFonts w:hint="eastAsia"/>
          <w:u w:val="single"/>
        </w:rPr>
        <w:t>實際上漁法有很多種，沒有小卷可以補其他魚</w:t>
      </w:r>
      <w:r w:rsidRPr="00AB1686">
        <w:rPr>
          <w:rFonts w:hint="eastAsia"/>
        </w:rPr>
        <w:t>，也允許補其他魚。只有規定禁漁區但沒有禁捕。不是禁小卷，就代表沒有其他魚可以補。</w:t>
      </w:r>
      <w:r w:rsidR="00297EBA" w:rsidRPr="00AB1686">
        <w:rPr>
          <w:rFonts w:hint="eastAsia"/>
        </w:rPr>
        <w:t>小卷1年只禁2個月，其他時間沒有禁。</w:t>
      </w:r>
      <w:r w:rsidRPr="00AB1686">
        <w:rPr>
          <w:rFonts w:hint="eastAsia"/>
        </w:rPr>
        <w:t>」</w:t>
      </w:r>
    </w:p>
    <w:p w14:paraId="5FCE93A9" w14:textId="77777777" w:rsidR="00481837" w:rsidRPr="00AB1686" w:rsidRDefault="00297EBA" w:rsidP="00742DDE">
      <w:pPr>
        <w:pStyle w:val="4"/>
      </w:pPr>
      <w:r w:rsidRPr="00AB1686">
        <w:rPr>
          <w:rFonts w:hint="eastAsia"/>
        </w:rPr>
        <w:t>113年4月24日本院詢問發展署表示</w:t>
      </w:r>
      <w:r w:rsidR="00FF5068" w:rsidRPr="00AB1686">
        <w:rPr>
          <w:rFonts w:ascii="新細明體" w:eastAsia="新細明體" w:hAnsi="新細明體" w:hint="eastAsia"/>
        </w:rPr>
        <w:t>：</w:t>
      </w:r>
      <w:r w:rsidRPr="00AB1686">
        <w:rPr>
          <w:rFonts w:hint="eastAsia"/>
        </w:rPr>
        <w:t>「空白簽約查過沒有，涉及新北、宜蘭，地方政府回報說沒有，</w:t>
      </w:r>
      <w:r w:rsidRPr="00AB1686">
        <w:rPr>
          <w:rFonts w:hint="eastAsia"/>
          <w:u w:val="single"/>
        </w:rPr>
        <w:t>形式外觀沒有強迫，但不符合真意，再</w:t>
      </w:r>
      <w:r w:rsidR="003C3717" w:rsidRPr="00AB1686">
        <w:rPr>
          <w:rFonts w:hint="eastAsia"/>
          <w:u w:val="single"/>
        </w:rPr>
        <w:t>瞭解</w:t>
      </w:r>
      <w:r w:rsidRPr="00AB1686">
        <w:rPr>
          <w:rFonts w:hint="eastAsia"/>
          <w:u w:val="single"/>
        </w:rPr>
        <w:t>他們意思表示背景、過程，這部分再查</w:t>
      </w:r>
      <w:r w:rsidRPr="00AB1686">
        <w:rPr>
          <w:rFonts w:hint="eastAsia"/>
        </w:rPr>
        <w:t>。合意解</w:t>
      </w:r>
      <w:r w:rsidRPr="00AB1686">
        <w:rPr>
          <w:rFonts w:hint="eastAsia"/>
        </w:rPr>
        <w:lastRenderedPageBreak/>
        <w:t>約如果是被強迫就無效，回到</w:t>
      </w:r>
      <w:r w:rsidR="004C41D6" w:rsidRPr="00AB1686">
        <w:rPr>
          <w:rFonts w:hint="eastAsia"/>
        </w:rPr>
        <w:t>勞動基準法</w:t>
      </w:r>
      <w:r w:rsidRPr="00AB1686">
        <w:rPr>
          <w:rFonts w:hint="eastAsia"/>
        </w:rPr>
        <w:t>，要給資遣費，合意解約不算強迫，沒有資遣費。爭點在於，他們有沒有被強迫簽合意解約。」</w:t>
      </w:r>
      <w:r w:rsidR="00FF5068" w:rsidRPr="00AB1686">
        <w:rPr>
          <w:rFonts w:hint="eastAsia"/>
        </w:rPr>
        <w:t>依據</w:t>
      </w:r>
      <w:r w:rsidR="00481837" w:rsidRPr="00AB1686">
        <w:rPr>
          <w:rFonts w:hint="eastAsia"/>
          <w:u w:val="single"/>
        </w:rPr>
        <w:t>113年</w:t>
      </w:r>
      <w:r w:rsidR="00481837" w:rsidRPr="00AB1686">
        <w:rPr>
          <w:u w:val="single"/>
        </w:rPr>
        <w:t>6</w:t>
      </w:r>
      <w:r w:rsidR="00481837" w:rsidRPr="00AB1686">
        <w:rPr>
          <w:rFonts w:hint="eastAsia"/>
          <w:u w:val="single"/>
        </w:rPr>
        <w:t>月21日</w:t>
      </w:r>
      <w:r w:rsidR="00F14222" w:rsidRPr="00AB1686">
        <w:rPr>
          <w:rFonts w:hint="eastAsia"/>
          <w:u w:val="single"/>
        </w:rPr>
        <w:t>、113年7月19日</w:t>
      </w:r>
      <w:r w:rsidR="00132F70" w:rsidRPr="00AB1686">
        <w:rPr>
          <w:rFonts w:hint="eastAsia"/>
          <w:u w:val="single"/>
        </w:rPr>
        <w:t>勞動部回報</w:t>
      </w:r>
      <w:r w:rsidR="00FF5068" w:rsidRPr="00AB1686">
        <w:rPr>
          <w:rFonts w:hint="eastAsia"/>
          <w:u w:val="single"/>
        </w:rPr>
        <w:t>本院</w:t>
      </w:r>
      <w:r w:rsidR="00481837" w:rsidRPr="00AB1686">
        <w:rPr>
          <w:rFonts w:hint="eastAsia"/>
          <w:u w:val="single"/>
        </w:rPr>
        <w:t>資料</w:t>
      </w:r>
      <w:r w:rsidR="00481837" w:rsidRPr="00AB1686">
        <w:rPr>
          <w:rFonts w:hint="eastAsia"/>
        </w:rPr>
        <w:t>，發展署提供漁船雇主名冊予漁業署</w:t>
      </w:r>
      <w:r w:rsidR="00481837" w:rsidRPr="00AB1686">
        <w:rPr>
          <w:rFonts w:hint="eastAsia"/>
          <w:u w:val="single"/>
        </w:rPr>
        <w:t>釐清解約原因</w:t>
      </w:r>
      <w:r w:rsidR="00FF5068" w:rsidRPr="00AB1686">
        <w:rPr>
          <w:rFonts w:ascii="新細明體" w:eastAsia="新細明體" w:hAnsi="新細明體" w:hint="eastAsia"/>
        </w:rPr>
        <w:t>：</w:t>
      </w:r>
      <w:r w:rsidR="00481837" w:rsidRPr="00AB1686">
        <w:rPr>
          <w:rFonts w:hint="eastAsia"/>
        </w:rPr>
        <w:t>「漁業署於113年5月24日與11艘漁船雇主洽談，並由發展署派員共同參與，其餘34艘已出海或當日不克出席。出席之11艘漁船雇主，</w:t>
      </w:r>
      <w:r w:rsidR="00481837" w:rsidRPr="00AB1686">
        <w:rPr>
          <w:rFonts w:hint="eastAsia"/>
          <w:u w:val="single"/>
        </w:rPr>
        <w:t>表示都是合意解約，解約原因各不同(如漁工拒絕給付勞務、捕撈白帶魚銷售價格不佳故不出海以免不敷成本)</w:t>
      </w:r>
      <w:r w:rsidR="00481837" w:rsidRPr="00AB1686">
        <w:rPr>
          <w:rFonts w:hint="eastAsia"/>
        </w:rPr>
        <w:t>，均已給付漁工返國機票或給予相當補償。」「漁業署113年6月7日函略以，依船方說明資料，</w:t>
      </w:r>
      <w:r w:rsidR="00481837" w:rsidRPr="00AB1686">
        <w:rPr>
          <w:rFonts w:hint="eastAsia"/>
          <w:u w:val="single"/>
        </w:rPr>
        <w:t>萬里區漁會所屬11艘漁船之外籍漁工離船</w:t>
      </w:r>
      <w:r w:rsidR="00481837" w:rsidRPr="00AB1686">
        <w:rPr>
          <w:rFonts w:hint="eastAsia"/>
        </w:rPr>
        <w:t>，多數係</w:t>
      </w:r>
      <w:r w:rsidR="00481837" w:rsidRPr="00AB1686">
        <w:rPr>
          <w:rFonts w:hint="eastAsia"/>
          <w:u w:val="single"/>
        </w:rPr>
        <w:t>因漁工適應不良等因素，無涉漁業相關規定</w:t>
      </w:r>
      <w:r w:rsidR="00481837" w:rsidRPr="00AB1686">
        <w:rPr>
          <w:rFonts w:hint="eastAsia"/>
        </w:rPr>
        <w:t>；且其中僅3艘從事鎖管棒受網，其餘2艘為一支釣、6艘籠具（螃蟹），與監察院調查原因為小卷漁船在捕撈季節結束後大量</w:t>
      </w:r>
      <w:r w:rsidR="00D73D63" w:rsidRPr="00AB1686">
        <w:rPr>
          <w:rFonts w:hint="eastAsia"/>
        </w:rPr>
        <w:t>解僱</w:t>
      </w:r>
      <w:r w:rsidR="00481837" w:rsidRPr="00AB1686">
        <w:rPr>
          <w:rFonts w:hint="eastAsia"/>
        </w:rPr>
        <w:t>外籍漁工，其情形並不相同。」</w:t>
      </w:r>
    </w:p>
    <w:p w14:paraId="1303A76B" w14:textId="77777777" w:rsidR="007D0647" w:rsidRPr="00AB1686" w:rsidRDefault="00AC1531" w:rsidP="00742DDE">
      <w:pPr>
        <w:pStyle w:val="3"/>
        <w:rPr>
          <w:bCs w:val="0"/>
        </w:rPr>
      </w:pPr>
      <w:r w:rsidRPr="00AB1686">
        <w:rPr>
          <w:rFonts w:hint="eastAsia"/>
          <w:bCs w:val="0"/>
        </w:rPr>
        <w:t>113年5月21日本院詢問</w:t>
      </w:r>
      <w:r w:rsidR="00501869" w:rsidRPr="00AB1686">
        <w:rPr>
          <w:rFonts w:hint="eastAsia"/>
          <w:bCs w:val="0"/>
        </w:rPr>
        <w:t>仲介</w:t>
      </w:r>
      <w:r w:rsidR="00D66EE1" w:rsidRPr="00AB1686">
        <w:rPr>
          <w:rFonts w:hint="eastAsia"/>
          <w:bCs w:val="0"/>
        </w:rPr>
        <w:t>長○○</w:t>
      </w:r>
      <w:r w:rsidR="00501869" w:rsidRPr="00AB1686">
        <w:rPr>
          <w:rFonts w:hint="eastAsia"/>
          <w:bCs w:val="0"/>
        </w:rPr>
        <w:t>公司</w:t>
      </w:r>
      <w:r w:rsidRPr="00AB1686">
        <w:rPr>
          <w:rFonts w:hint="eastAsia"/>
          <w:bCs w:val="0"/>
        </w:rPr>
        <w:t>、</w:t>
      </w:r>
      <w:r w:rsidR="00D66EE1" w:rsidRPr="00AB1686">
        <w:rPr>
          <w:rFonts w:hint="eastAsia"/>
          <w:bCs w:val="0"/>
        </w:rPr>
        <w:t>銓○</w:t>
      </w:r>
      <w:r w:rsidR="00501869" w:rsidRPr="00AB1686">
        <w:rPr>
          <w:rFonts w:hint="eastAsia"/>
          <w:bCs w:val="0"/>
        </w:rPr>
        <w:t>公司</w:t>
      </w:r>
      <w:r w:rsidRPr="00AB1686">
        <w:rPr>
          <w:rFonts w:hint="eastAsia"/>
          <w:bCs w:val="0"/>
        </w:rPr>
        <w:t>及</w:t>
      </w:r>
      <w:r w:rsidR="00D66EE1" w:rsidRPr="00AB1686">
        <w:rPr>
          <w:bCs w:val="0"/>
        </w:rPr>
        <w:t>和</w:t>
      </w:r>
      <w:r w:rsidR="005C3CA2" w:rsidRPr="00AB1686">
        <w:rPr>
          <w:rFonts w:hAnsi="標楷體" w:hint="eastAsia"/>
          <w:szCs w:val="28"/>
        </w:rPr>
        <w:t>○○</w:t>
      </w:r>
      <w:r w:rsidR="00501869" w:rsidRPr="00AB1686">
        <w:rPr>
          <w:rFonts w:hint="eastAsia"/>
          <w:bCs w:val="0"/>
        </w:rPr>
        <w:t>公司</w:t>
      </w:r>
      <w:r w:rsidRPr="00AB1686">
        <w:rPr>
          <w:rFonts w:hint="eastAsia"/>
          <w:bCs w:val="0"/>
        </w:rPr>
        <w:t>，有關</w:t>
      </w:r>
      <w:r w:rsidRPr="00AB1686">
        <w:rPr>
          <w:rFonts w:hint="eastAsia"/>
          <w:bCs w:val="0"/>
          <w:u w:val="single"/>
        </w:rPr>
        <w:t>112年10月間發現大量</w:t>
      </w:r>
      <w:r w:rsidR="00501869" w:rsidRPr="00AB1686">
        <w:rPr>
          <w:rFonts w:hint="eastAsia"/>
          <w:bCs w:val="0"/>
          <w:u w:val="single"/>
        </w:rPr>
        <w:t>外籍漁</w:t>
      </w:r>
      <w:r w:rsidRPr="00AB1686">
        <w:rPr>
          <w:rFonts w:hint="eastAsia"/>
          <w:bCs w:val="0"/>
          <w:u w:val="single"/>
        </w:rPr>
        <w:t>工被提早解約</w:t>
      </w:r>
      <w:r w:rsidR="007D0647" w:rsidRPr="00AB1686">
        <w:rPr>
          <w:rFonts w:hint="eastAsia"/>
          <w:bCs w:val="0"/>
          <w:u w:val="single"/>
        </w:rPr>
        <w:t>的情況</w:t>
      </w:r>
      <w:r w:rsidRPr="00AB1686">
        <w:rPr>
          <w:rFonts w:hint="eastAsia"/>
          <w:bCs w:val="0"/>
          <w:u w:val="single"/>
        </w:rPr>
        <w:t>，</w:t>
      </w:r>
      <w:r w:rsidR="005A3B15" w:rsidRPr="00AB1686">
        <w:rPr>
          <w:rFonts w:hint="eastAsia"/>
          <w:bCs w:val="0"/>
          <w:u w:val="single"/>
        </w:rPr>
        <w:t>仲介</w:t>
      </w:r>
      <w:r w:rsidRPr="00AB1686">
        <w:rPr>
          <w:rFonts w:hint="eastAsia"/>
          <w:bCs w:val="0"/>
          <w:u w:val="single"/>
        </w:rPr>
        <w:t>表示</w:t>
      </w:r>
      <w:r w:rsidR="007D0647" w:rsidRPr="00AB1686">
        <w:rPr>
          <w:rFonts w:hint="eastAsia"/>
          <w:bCs w:val="0"/>
          <w:u w:val="single"/>
        </w:rPr>
        <w:t>最主要的原因是</w:t>
      </w:r>
      <w:r w:rsidR="00FF6CA5" w:rsidRPr="00AB1686">
        <w:rPr>
          <w:rFonts w:hint="eastAsia"/>
          <w:bCs w:val="0"/>
        </w:rPr>
        <w:t>「</w:t>
      </w:r>
      <w:r w:rsidR="007D0647" w:rsidRPr="00AB1686">
        <w:rPr>
          <w:rFonts w:hint="eastAsia"/>
          <w:bCs w:val="0"/>
          <w:u w:val="single"/>
        </w:rPr>
        <w:t>外籍漁工罷工，有時候是因為漁工和雇主相處不來、工作不適應、和同事相處不來</w:t>
      </w:r>
      <w:r w:rsidR="00FF6CA5" w:rsidRPr="00AB1686">
        <w:rPr>
          <w:rFonts w:hint="eastAsia"/>
          <w:bCs w:val="0"/>
        </w:rPr>
        <w:t>」</w:t>
      </w:r>
      <w:r w:rsidR="00A8774F" w:rsidRPr="00AB1686">
        <w:rPr>
          <w:rFonts w:hint="eastAsia"/>
          <w:bCs w:val="0"/>
        </w:rPr>
        <w:t>，紀錄</w:t>
      </w:r>
      <w:r w:rsidR="00694EC1" w:rsidRPr="00AB1686">
        <w:rPr>
          <w:rFonts w:hint="eastAsia"/>
          <w:bCs w:val="0"/>
        </w:rPr>
        <w:t>原文</w:t>
      </w:r>
      <w:r w:rsidR="00A8774F" w:rsidRPr="00AB1686">
        <w:rPr>
          <w:rFonts w:hint="eastAsia"/>
          <w:bCs w:val="0"/>
        </w:rPr>
        <w:t>摘要如下</w:t>
      </w:r>
      <w:r w:rsidR="007D0647" w:rsidRPr="00AB1686">
        <w:rPr>
          <w:rFonts w:ascii="新細明體" w:eastAsia="新細明體" w:hAnsi="新細明體" w:hint="eastAsia"/>
          <w:bCs w:val="0"/>
        </w:rPr>
        <w:t>：</w:t>
      </w:r>
    </w:p>
    <w:p w14:paraId="0E3A725D" w14:textId="77777777" w:rsidR="007D0647" w:rsidRPr="00AB1686" w:rsidRDefault="00AC1531" w:rsidP="007D0647">
      <w:pPr>
        <w:pStyle w:val="4"/>
      </w:pPr>
      <w:r w:rsidRPr="00AB1686">
        <w:rPr>
          <w:rFonts w:hint="eastAsia"/>
        </w:rPr>
        <w:t>「</w:t>
      </w:r>
      <w:r w:rsidR="00BA4EFB" w:rsidRPr="00AB1686">
        <w:rPr>
          <w:rFonts w:hint="eastAsia"/>
        </w:rPr>
        <w:t>其中一部分是因為小卷漁季，主要是白帶魚</w:t>
      </w:r>
      <w:r w:rsidR="002719B4" w:rsidRPr="00AB1686">
        <w:rPr>
          <w:rFonts w:hint="eastAsia"/>
        </w:rPr>
        <w:t>中國</w:t>
      </w:r>
      <w:r w:rsidR="00BA4EFB" w:rsidRPr="00AB1686">
        <w:rPr>
          <w:rFonts w:hint="eastAsia"/>
        </w:rPr>
        <w:t>大陸不收，所有作業停擺。其實</w:t>
      </w:r>
      <w:r w:rsidR="00BA4EFB" w:rsidRPr="00AB1686">
        <w:rPr>
          <w:rFonts w:hint="eastAsia"/>
          <w:u w:val="single"/>
        </w:rPr>
        <w:t>最主要還有罷工問題</w:t>
      </w:r>
      <w:r w:rsidR="00BA4EFB" w:rsidRPr="00AB1686">
        <w:rPr>
          <w:rFonts w:hint="eastAsia"/>
        </w:rPr>
        <w:t>，60幾個名單中有45個罷工，沒問船主拿著包包就回宿舍。有時候和雇主相處不來、有些是工作不適應、有些是和同事相處不來，一般是這3個原因。漁工不做就離開。</w:t>
      </w:r>
      <w:r w:rsidR="00BA4EFB" w:rsidRPr="00AB1686">
        <w:rPr>
          <w:rFonts w:hint="eastAsia"/>
          <w:u w:val="single"/>
        </w:rPr>
        <w:t>為何提到罷工，是</w:t>
      </w:r>
      <w:r w:rsidR="00BA4EFB" w:rsidRPr="00AB1686">
        <w:rPr>
          <w:rFonts w:hint="eastAsia"/>
          <w:u w:val="single"/>
        </w:rPr>
        <w:lastRenderedPageBreak/>
        <w:t>因為</w:t>
      </w:r>
      <w:r w:rsidR="00AA3121" w:rsidRPr="00AB1686">
        <w:rPr>
          <w:rFonts w:hint="eastAsia"/>
          <w:u w:val="single"/>
        </w:rPr>
        <w:t>占</w:t>
      </w:r>
      <w:r w:rsidR="00BA4EFB" w:rsidRPr="00AB1686">
        <w:rPr>
          <w:rFonts w:hint="eastAsia"/>
          <w:u w:val="single"/>
        </w:rPr>
        <w:t>的量太大</w:t>
      </w:r>
      <w:r w:rsidR="00BA4EFB" w:rsidRPr="00AB1686">
        <w:rPr>
          <w:rFonts w:hint="eastAsia"/>
        </w:rPr>
        <w:t>，小卷只有14人，問題在於突然有罷工潮，要轉去的漁船也休漁，</w:t>
      </w:r>
      <w:r w:rsidR="00BA4EFB" w:rsidRPr="00AB1686">
        <w:rPr>
          <w:rFonts w:hint="eastAsia"/>
          <w:u w:val="single"/>
        </w:rPr>
        <w:t>所以短期內爆大量</w:t>
      </w:r>
      <w:r w:rsidR="00BA4EFB" w:rsidRPr="00AB1686">
        <w:rPr>
          <w:rFonts w:hint="eastAsia"/>
        </w:rPr>
        <w:t>。另外我們一直試著提供工作給移工，但是他們不接受。他們要在陸地、工廠工作。</w:t>
      </w:r>
      <w:r w:rsidRPr="00AB1686">
        <w:rPr>
          <w:rFonts w:hint="eastAsia"/>
        </w:rPr>
        <w:t>」</w:t>
      </w:r>
    </w:p>
    <w:p w14:paraId="73421FFD" w14:textId="77777777" w:rsidR="007D0647" w:rsidRPr="00AB1686" w:rsidRDefault="00897EB2" w:rsidP="007D0647">
      <w:pPr>
        <w:pStyle w:val="4"/>
        <w:rPr>
          <w:szCs w:val="32"/>
        </w:rPr>
      </w:pPr>
      <w:r w:rsidRPr="00AB1686">
        <w:rPr>
          <w:rFonts w:hint="eastAsia"/>
        </w:rPr>
        <w:t>「資料中6位都不是小卷，6位工作性質都不一樣，1位自己說自己找新雇主，所以廢聘後轉換雇主。第2位珊瑚船，</w:t>
      </w:r>
      <w:r w:rsidRPr="00AB1686">
        <w:rPr>
          <w:rFonts w:hint="eastAsia"/>
          <w:u w:val="single"/>
        </w:rPr>
        <w:t>身體過敏不適應</w:t>
      </w:r>
      <w:r w:rsidRPr="00AB1686">
        <w:rPr>
          <w:rFonts w:hint="eastAsia"/>
        </w:rPr>
        <w:t>，所以不要做。第3位延繩釣，漁工職務調動、與同事不合，所以要換船。第4位，晚上出港白天進港休息，</w:t>
      </w:r>
      <w:r w:rsidRPr="00AB1686">
        <w:rPr>
          <w:rFonts w:hint="eastAsia"/>
          <w:u w:val="single"/>
        </w:rPr>
        <w:t>身體不適應，所以拒絕工作</w:t>
      </w:r>
      <w:r w:rsidRPr="00AB1686">
        <w:rPr>
          <w:rFonts w:hint="eastAsia"/>
        </w:rPr>
        <w:t>，公司幫他買機票回國。第5、</w:t>
      </w:r>
      <w:r w:rsidRPr="00AB1686">
        <w:rPr>
          <w:rFonts w:hint="eastAsia"/>
          <w:u w:val="single"/>
        </w:rPr>
        <w:t>6位自己找到其他雇主</w:t>
      </w:r>
      <w:r w:rsidRPr="00AB1686">
        <w:rPr>
          <w:rFonts w:hint="eastAsia"/>
        </w:rPr>
        <w:t>，都已轉換新雇主，所以用廢</w:t>
      </w:r>
      <w:r w:rsidRPr="00AB1686">
        <w:rPr>
          <w:rFonts w:hint="eastAsia"/>
          <w:szCs w:val="32"/>
        </w:rPr>
        <w:t>聘方式。」</w:t>
      </w:r>
    </w:p>
    <w:p w14:paraId="4AD234AE" w14:textId="77777777" w:rsidR="007D0647" w:rsidRPr="00AB1686" w:rsidRDefault="00897EB2" w:rsidP="007D0647">
      <w:pPr>
        <w:pStyle w:val="4"/>
        <w:rPr>
          <w:szCs w:val="32"/>
        </w:rPr>
      </w:pPr>
      <w:r w:rsidRPr="00AB1686">
        <w:rPr>
          <w:rFonts w:hint="eastAsia"/>
          <w:szCs w:val="32"/>
        </w:rPr>
        <w:t>「</w:t>
      </w:r>
      <w:r w:rsidRPr="00AB1686">
        <w:rPr>
          <w:rFonts w:hAnsi="標楷體" w:hint="eastAsia"/>
          <w:szCs w:val="32"/>
        </w:rPr>
        <w:t>資料中25位，其中4位失聯，1位離境，其他已轉新雇主。他們都不是小卷船，</w:t>
      </w:r>
      <w:r w:rsidRPr="00AB1686">
        <w:rPr>
          <w:rFonts w:hAnsi="標楷體" w:hint="eastAsia"/>
          <w:szCs w:val="32"/>
          <w:u w:val="single"/>
        </w:rPr>
        <w:t>大部分原因是他們不適應，拒絕提供勞務</w:t>
      </w:r>
      <w:r w:rsidRPr="00AB1686">
        <w:rPr>
          <w:rFonts w:hAnsi="標楷體" w:hint="eastAsia"/>
          <w:szCs w:val="32"/>
        </w:rPr>
        <w:t>。25位解約原因不同，沒有1位是漁季問題，分別有螃蟹(多數)、釣魚、流刺網等漁船，螃蟹比較累，所以和雇主協調後離開。補充</w:t>
      </w:r>
      <w:r w:rsidRPr="00AB1686">
        <w:rPr>
          <w:rFonts w:hAnsi="標楷體" w:hint="eastAsia"/>
          <w:szCs w:val="32"/>
          <w:u w:val="single"/>
        </w:rPr>
        <w:t>小卷船問題，中秋過後會休息，雇主希望移工明年回來再繼續做，所以雇主會做適當安排</w:t>
      </w:r>
      <w:r w:rsidRPr="00AB1686">
        <w:rPr>
          <w:rFonts w:hAnsi="標楷體" w:hint="eastAsia"/>
          <w:szCs w:val="32"/>
        </w:rPr>
        <w:t>，</w:t>
      </w:r>
      <w:r w:rsidRPr="00AB1686">
        <w:rPr>
          <w:rFonts w:hAnsi="標楷體" w:hint="eastAsia"/>
          <w:szCs w:val="32"/>
          <w:u w:val="single"/>
        </w:rPr>
        <w:t>有些安排去延繩釣、螃蟹，比較累他們不要</w:t>
      </w:r>
      <w:r w:rsidRPr="00AB1686">
        <w:rPr>
          <w:rFonts w:hAnsi="標楷體" w:hint="eastAsia"/>
          <w:szCs w:val="32"/>
        </w:rPr>
        <w:t>。原本安排白帶魚，</w:t>
      </w:r>
      <w:r w:rsidR="007343CA" w:rsidRPr="00AB1686">
        <w:rPr>
          <w:rFonts w:hAnsi="標楷體" w:hint="eastAsia"/>
          <w:szCs w:val="32"/>
        </w:rPr>
        <w:t>112</w:t>
      </w:r>
      <w:r w:rsidRPr="00AB1686">
        <w:rPr>
          <w:rFonts w:hAnsi="標楷體" w:hint="eastAsia"/>
          <w:szCs w:val="32"/>
        </w:rPr>
        <w:t>年</w:t>
      </w:r>
      <w:r w:rsidR="002719B4" w:rsidRPr="00AB1686">
        <w:rPr>
          <w:rFonts w:hAnsi="標楷體" w:hint="eastAsia"/>
          <w:szCs w:val="32"/>
        </w:rPr>
        <w:t>中國</w:t>
      </w:r>
      <w:r w:rsidRPr="00AB1686">
        <w:rPr>
          <w:rFonts w:hAnsi="標楷體" w:hint="eastAsia"/>
          <w:szCs w:val="32"/>
        </w:rPr>
        <w:t>大陸禁白帶魚，雇主沒有捕撈意願所以無法聘移工。</w:t>
      </w:r>
      <w:r w:rsidRPr="00AB1686">
        <w:rPr>
          <w:rFonts w:hint="eastAsia"/>
          <w:szCs w:val="32"/>
        </w:rPr>
        <w:t>」</w:t>
      </w:r>
    </w:p>
    <w:p w14:paraId="7D3BD624" w14:textId="77777777" w:rsidR="005A3B15" w:rsidRPr="00AB1686" w:rsidRDefault="001511D8" w:rsidP="007D0647">
      <w:pPr>
        <w:pStyle w:val="4"/>
      </w:pPr>
      <w:r w:rsidRPr="00AB1686">
        <w:rPr>
          <w:rFonts w:hint="eastAsia"/>
          <w:szCs w:val="32"/>
        </w:rPr>
        <w:t>「</w:t>
      </w:r>
      <w:r w:rsidRPr="00AB1686">
        <w:rPr>
          <w:rFonts w:hAnsi="標楷體" w:hint="eastAsia"/>
          <w:szCs w:val="32"/>
        </w:rPr>
        <w:t>有</w:t>
      </w:r>
      <w:r w:rsidRPr="00AB1686">
        <w:rPr>
          <w:rFonts w:hAnsi="標楷體" w:hint="eastAsia"/>
          <w:szCs w:val="32"/>
          <w:u w:val="single"/>
        </w:rPr>
        <w:t>很多工作機會會提供，他們不要，他們會抱怨老闆太兇、太累、晚上要工作等，會要求陸地的工作</w:t>
      </w:r>
      <w:r w:rsidRPr="00AB1686">
        <w:rPr>
          <w:rFonts w:hAnsi="標楷體" w:hint="eastAsia"/>
          <w:szCs w:val="32"/>
        </w:rPr>
        <w:t>，想要工地、岸邊捕網工作。</w:t>
      </w:r>
      <w:r w:rsidRPr="00AB1686">
        <w:rPr>
          <w:rFonts w:hint="eastAsia"/>
          <w:szCs w:val="32"/>
        </w:rPr>
        <w:t>」</w:t>
      </w:r>
    </w:p>
    <w:p w14:paraId="7B932899" w14:textId="77777777" w:rsidR="00617181" w:rsidRPr="00AB1686" w:rsidRDefault="00617181" w:rsidP="007D0647">
      <w:pPr>
        <w:pStyle w:val="4"/>
      </w:pPr>
      <w:r w:rsidRPr="00AB1686">
        <w:rPr>
          <w:rFonts w:hAnsi="標楷體" w:hint="eastAsia"/>
          <w:szCs w:val="32"/>
        </w:rPr>
        <w:t>「事情發生後，很多漁工他們已經轉換過，3天又下船，轉換原因包括不適應、罷工等。」</w:t>
      </w:r>
    </w:p>
    <w:p w14:paraId="578969CB" w14:textId="77777777" w:rsidR="0023239F" w:rsidRPr="00AB1686" w:rsidRDefault="0023239F" w:rsidP="002A39A7">
      <w:pPr>
        <w:pStyle w:val="3"/>
        <w:rPr>
          <w:u w:val="single"/>
        </w:rPr>
      </w:pPr>
      <w:bookmarkStart w:id="133" w:name="_Hlk172985950"/>
      <w:r w:rsidRPr="00AB1686">
        <w:rPr>
          <w:rFonts w:hint="eastAsia"/>
        </w:rPr>
        <w:t>臺灣沿近海漁業發生短期內</w:t>
      </w:r>
      <w:r w:rsidRPr="00AB1686">
        <w:rPr>
          <w:rFonts w:hint="eastAsia"/>
          <w:u w:val="single"/>
        </w:rPr>
        <w:t>不同雇主同時大量解僱外籍漁工的情形</w:t>
      </w:r>
      <w:r w:rsidR="007F50D2" w:rsidRPr="00AB1686">
        <w:rPr>
          <w:rFonts w:hint="eastAsia"/>
        </w:rPr>
        <w:t>，</w:t>
      </w:r>
      <w:r w:rsidR="00501869" w:rsidRPr="00AB1686">
        <w:rPr>
          <w:rFonts w:hint="eastAsia"/>
        </w:rPr>
        <w:t>本院調查</w:t>
      </w:r>
      <w:r w:rsidR="00205D24" w:rsidRPr="00AB1686">
        <w:rPr>
          <w:rFonts w:hint="eastAsia"/>
        </w:rPr>
        <w:t>真相</w:t>
      </w:r>
      <w:r w:rsidR="00CE7A69" w:rsidRPr="00AB1686">
        <w:rPr>
          <w:rFonts w:hAnsi="標楷體" w:hint="eastAsia"/>
          <w:szCs w:val="32"/>
        </w:rPr>
        <w:t>是</w:t>
      </w:r>
      <w:r w:rsidR="00CD018F" w:rsidRPr="00AB1686">
        <w:rPr>
          <w:rFonts w:hAnsi="標楷體" w:hint="eastAsia"/>
          <w:szCs w:val="32"/>
        </w:rPr>
        <w:t>因為沿近海漁船生態，</w:t>
      </w:r>
      <w:r w:rsidR="007F50D2" w:rsidRPr="00AB1686">
        <w:rPr>
          <w:rFonts w:hAnsi="標楷體" w:hint="eastAsia"/>
          <w:szCs w:val="32"/>
          <w:u w:val="single"/>
        </w:rPr>
        <w:t>外籍漁工</w:t>
      </w:r>
      <w:r w:rsidR="00CD018F" w:rsidRPr="00AB1686">
        <w:rPr>
          <w:rFonts w:hAnsi="標楷體" w:hint="eastAsia"/>
          <w:szCs w:val="32"/>
          <w:u w:val="single"/>
        </w:rPr>
        <w:t>形同</w:t>
      </w:r>
      <w:r w:rsidR="007F50D2" w:rsidRPr="00AB1686">
        <w:rPr>
          <w:rFonts w:hAnsi="標楷體" w:hint="eastAsia"/>
          <w:szCs w:val="32"/>
          <w:u w:val="single"/>
        </w:rPr>
        <w:t>派遣工</w:t>
      </w:r>
      <w:r w:rsidR="00205D24" w:rsidRPr="00AB1686">
        <w:rPr>
          <w:rFonts w:hint="eastAsia"/>
          <w:u w:val="single"/>
        </w:rPr>
        <w:t>。</w:t>
      </w:r>
      <w:r w:rsidR="00812F40" w:rsidRPr="00AB1686">
        <w:rPr>
          <w:rFonts w:hint="eastAsia"/>
          <w:u w:val="single"/>
        </w:rPr>
        <w:t>勞動部</w:t>
      </w:r>
      <w:r w:rsidR="007A1B6F" w:rsidRPr="00AB1686">
        <w:rPr>
          <w:rFonts w:hint="eastAsia"/>
          <w:u w:val="single"/>
        </w:rPr>
        <w:t>未</w:t>
      </w:r>
      <w:r w:rsidRPr="00AB1686">
        <w:rPr>
          <w:rFonts w:hint="eastAsia"/>
          <w:u w:val="single"/>
        </w:rPr>
        <w:t>發現問題</w:t>
      </w:r>
      <w:r w:rsidR="007A1B6F" w:rsidRPr="00AB1686">
        <w:rPr>
          <w:rFonts w:hint="eastAsia"/>
          <w:u w:val="single"/>
        </w:rPr>
        <w:t>，</w:t>
      </w:r>
      <w:r w:rsidR="007A1B6F" w:rsidRPr="00AB1686">
        <w:rPr>
          <w:rFonts w:hint="eastAsia"/>
          <w:u w:val="single"/>
        </w:rPr>
        <w:lastRenderedPageBreak/>
        <w:t>亦未介入處理，</w:t>
      </w:r>
      <w:r w:rsidRPr="00AB1686">
        <w:rPr>
          <w:rFonts w:hint="eastAsia"/>
          <w:u w:val="single"/>
        </w:rPr>
        <w:t>又</w:t>
      </w:r>
      <w:r w:rsidR="00742DDE" w:rsidRPr="00AB1686">
        <w:rPr>
          <w:rFonts w:hint="eastAsia"/>
          <w:u w:val="single"/>
        </w:rPr>
        <w:t>無法有效調查</w:t>
      </w:r>
      <w:r w:rsidR="00501869" w:rsidRPr="00AB1686">
        <w:rPr>
          <w:rFonts w:hint="eastAsia"/>
          <w:u w:val="single"/>
        </w:rPr>
        <w:t>異常狀況的</w:t>
      </w:r>
      <w:r w:rsidR="00742DDE" w:rsidRPr="00AB1686">
        <w:rPr>
          <w:rFonts w:hint="eastAsia"/>
          <w:u w:val="single"/>
        </w:rPr>
        <w:t>真正原因</w:t>
      </w:r>
      <w:r w:rsidR="007A1B6F" w:rsidRPr="00AB1686">
        <w:rPr>
          <w:rFonts w:hint="eastAsia"/>
          <w:u w:val="single"/>
        </w:rPr>
        <w:t>，損及漁工權益，</w:t>
      </w:r>
      <w:r w:rsidR="00D44D84" w:rsidRPr="00AB1686">
        <w:rPr>
          <w:rFonts w:hint="eastAsia"/>
          <w:u w:val="single"/>
        </w:rPr>
        <w:t>核有違失</w:t>
      </w:r>
      <w:r w:rsidR="00812F40" w:rsidRPr="00AB1686">
        <w:rPr>
          <w:rFonts w:hint="eastAsia"/>
          <w:u w:val="single"/>
        </w:rPr>
        <w:t>：</w:t>
      </w:r>
      <w:bookmarkEnd w:id="133"/>
    </w:p>
    <w:p w14:paraId="4DAC8675" w14:textId="77777777" w:rsidR="00E15401" w:rsidRPr="00AB1686" w:rsidRDefault="007A358B" w:rsidP="00742DDE">
      <w:pPr>
        <w:pStyle w:val="4"/>
        <w:rPr>
          <w:szCs w:val="32"/>
          <w:u w:val="single"/>
        </w:rPr>
      </w:pPr>
      <w:r w:rsidRPr="00AB1686">
        <w:rPr>
          <w:rFonts w:hAnsi="標楷體" w:hint="eastAsia"/>
          <w:szCs w:val="32"/>
        </w:rPr>
        <w:t>外籍漁工與臺灣雇主</w:t>
      </w:r>
      <w:r w:rsidR="00ED5D17" w:rsidRPr="00AB1686">
        <w:rPr>
          <w:rFonts w:hAnsi="標楷體" w:hint="eastAsia"/>
          <w:szCs w:val="32"/>
        </w:rPr>
        <w:t>簽約3年，</w:t>
      </w:r>
      <w:r w:rsidR="00806E52" w:rsidRPr="00AB1686">
        <w:rPr>
          <w:rFonts w:hAnsi="標楷體" w:hint="eastAsia"/>
          <w:szCs w:val="32"/>
        </w:rPr>
        <w:t>本應</w:t>
      </w:r>
      <w:r w:rsidR="00ED5D17" w:rsidRPr="00AB1686">
        <w:rPr>
          <w:rFonts w:hAnsi="標楷體" w:hint="eastAsia"/>
          <w:szCs w:val="32"/>
        </w:rPr>
        <w:t>適用</w:t>
      </w:r>
      <w:r w:rsidR="00ED5D17" w:rsidRPr="00AB1686">
        <w:rPr>
          <w:rFonts w:hint="eastAsia"/>
        </w:rPr>
        <w:t>勞動基準法</w:t>
      </w:r>
      <w:r w:rsidR="00806E52" w:rsidRPr="00AB1686">
        <w:rPr>
          <w:rFonts w:hAnsi="標楷體" w:hint="eastAsia"/>
          <w:szCs w:val="32"/>
        </w:rPr>
        <w:t>，</w:t>
      </w:r>
      <w:r w:rsidRPr="00AB1686">
        <w:rPr>
          <w:rFonts w:hAnsi="標楷體" w:hint="eastAsia"/>
          <w:szCs w:val="32"/>
        </w:rPr>
        <w:t>卻</w:t>
      </w:r>
      <w:r w:rsidR="00C12843" w:rsidRPr="00AB1686">
        <w:rPr>
          <w:rFonts w:hAnsi="標楷體" w:hint="eastAsia"/>
          <w:szCs w:val="32"/>
        </w:rPr>
        <w:t>因為沿近海漁船生態</w:t>
      </w:r>
      <w:r w:rsidRPr="00AB1686">
        <w:rPr>
          <w:rFonts w:hAnsi="標楷體" w:hint="eastAsia"/>
          <w:szCs w:val="32"/>
        </w:rPr>
        <w:t>、休漁期、捕撈季節等因素</w:t>
      </w:r>
      <w:r w:rsidR="00C12843" w:rsidRPr="00AB1686">
        <w:rPr>
          <w:rFonts w:hAnsi="標楷體" w:hint="eastAsia"/>
          <w:szCs w:val="32"/>
        </w:rPr>
        <w:t>，</w:t>
      </w:r>
      <w:r w:rsidR="00A73D3B" w:rsidRPr="00AB1686">
        <w:rPr>
          <w:rFonts w:hAnsi="標楷體" w:hint="eastAsia"/>
          <w:szCs w:val="32"/>
        </w:rPr>
        <w:t>實際</w:t>
      </w:r>
      <w:r w:rsidR="00ED5D17" w:rsidRPr="00AB1686">
        <w:rPr>
          <w:rFonts w:hAnsi="標楷體" w:hint="eastAsia"/>
          <w:szCs w:val="32"/>
        </w:rPr>
        <w:t>上</w:t>
      </w:r>
      <w:r w:rsidR="00A73D3B" w:rsidRPr="00AB1686">
        <w:rPr>
          <w:rFonts w:hAnsi="標楷體" w:hint="eastAsia"/>
          <w:szCs w:val="32"/>
        </w:rPr>
        <w:t>形同派遣工</w:t>
      </w:r>
      <w:r w:rsidR="00806E52" w:rsidRPr="00AB1686">
        <w:rPr>
          <w:rFonts w:hAnsi="標楷體" w:hint="eastAsia"/>
          <w:szCs w:val="32"/>
        </w:rPr>
        <w:t>，被迫</w:t>
      </w:r>
      <w:r w:rsidR="00806E52" w:rsidRPr="00AB1686">
        <w:rPr>
          <w:rFonts w:hint="eastAsia"/>
        </w:rPr>
        <w:t>頻繁轉換工作</w:t>
      </w:r>
      <w:r w:rsidR="00A73D3B" w:rsidRPr="00AB1686">
        <w:rPr>
          <w:rFonts w:hAnsi="標楷體" w:hint="eastAsia"/>
          <w:szCs w:val="32"/>
        </w:rPr>
        <w:t>：</w:t>
      </w:r>
    </w:p>
    <w:p w14:paraId="6EAF1E0D" w14:textId="77777777" w:rsidR="00587A90" w:rsidRPr="00AB1686" w:rsidRDefault="00587A90" w:rsidP="00587A90">
      <w:pPr>
        <w:pStyle w:val="5"/>
      </w:pPr>
      <w:bookmarkStart w:id="134" w:name="_Hlk173316582"/>
      <w:r w:rsidRPr="00AB1686">
        <w:rPr>
          <w:rFonts w:hint="eastAsia"/>
        </w:rPr>
        <w:t>不同雇主短期內解僱大量外籍漁工，</w:t>
      </w:r>
      <w:r w:rsidR="00C1172E" w:rsidRPr="00AB1686">
        <w:rPr>
          <w:rFonts w:hint="eastAsia"/>
          <w:u w:val="single"/>
        </w:rPr>
        <w:t>勞動部及漁業署調查結果「歸因於休漁、個案狀況、漁工個人因素等</w:t>
      </w:r>
      <w:r w:rsidR="00C1172E" w:rsidRPr="00AB1686">
        <w:rPr>
          <w:rFonts w:hint="eastAsia"/>
        </w:rPr>
        <w:t>」，而</w:t>
      </w:r>
      <w:r w:rsidRPr="00AB1686">
        <w:rPr>
          <w:rFonts w:hint="eastAsia"/>
          <w:szCs w:val="32"/>
          <w:u w:val="single"/>
        </w:rPr>
        <w:t>仲介指出是移工挑工作，隨意離開工作崗位，雇主不得不簽合意解約</w:t>
      </w:r>
      <w:bookmarkEnd w:id="134"/>
      <w:r w:rsidRPr="00AB1686">
        <w:rPr>
          <w:rFonts w:hint="eastAsia"/>
        </w:rPr>
        <w:t>。</w:t>
      </w:r>
    </w:p>
    <w:p w14:paraId="4F20D9F9" w14:textId="77777777" w:rsidR="002A39A7" w:rsidRPr="00AB1686" w:rsidRDefault="00C1172E" w:rsidP="00E15401">
      <w:pPr>
        <w:pStyle w:val="5"/>
      </w:pPr>
      <w:r w:rsidRPr="00AB1686">
        <w:rPr>
          <w:rFonts w:hint="eastAsia"/>
        </w:rPr>
        <w:t>惟</w:t>
      </w:r>
      <w:r w:rsidR="00742DDE" w:rsidRPr="00AB1686">
        <w:rPr>
          <w:rFonts w:hint="eastAsia"/>
        </w:rPr>
        <w:t>綜合上揭</w:t>
      </w:r>
      <w:r w:rsidR="00812F40" w:rsidRPr="00AB1686">
        <w:rPr>
          <w:rFonts w:hint="eastAsia"/>
        </w:rPr>
        <w:t>(一)</w:t>
      </w:r>
      <w:r w:rsidRPr="00AB1686">
        <w:rPr>
          <w:rFonts w:hint="eastAsia"/>
        </w:rPr>
        <w:t>至</w:t>
      </w:r>
      <w:r w:rsidR="00742DDE" w:rsidRPr="00AB1686">
        <w:rPr>
          <w:rFonts w:hint="eastAsia"/>
        </w:rPr>
        <w:t>(四)</w:t>
      </w:r>
      <w:r w:rsidR="00A73D3B" w:rsidRPr="00AB1686">
        <w:rPr>
          <w:rFonts w:hAnsi="標楷體" w:hint="eastAsia"/>
        </w:rPr>
        <w:t>與</w:t>
      </w:r>
      <w:r w:rsidR="000A7AAD" w:rsidRPr="00AB1686">
        <w:rPr>
          <w:rFonts w:hAnsi="標楷體" w:hint="eastAsia"/>
        </w:rPr>
        <w:t>本院現地履勘</w:t>
      </w:r>
      <w:r w:rsidR="00AB4823" w:rsidRPr="00AB1686">
        <w:rPr>
          <w:rFonts w:hAnsi="標楷體" w:hint="eastAsia"/>
        </w:rPr>
        <w:t>、</w:t>
      </w:r>
      <w:r w:rsidR="00052A67" w:rsidRPr="00AB1686">
        <w:rPr>
          <w:rFonts w:hAnsi="Times New Roman" w:hint="eastAsia"/>
          <w:szCs w:val="20"/>
        </w:rPr>
        <w:t>訪談</w:t>
      </w:r>
      <w:r w:rsidR="00AB4823" w:rsidRPr="00AB1686">
        <w:rPr>
          <w:rFonts w:hAnsi="Times New Roman" w:hint="eastAsia"/>
          <w:szCs w:val="20"/>
        </w:rPr>
        <w:t>49位外籍漁工</w:t>
      </w:r>
      <w:r w:rsidR="00AB4823" w:rsidRPr="00AB1686">
        <w:rPr>
          <w:rFonts w:hAnsi="標楷體" w:hint="eastAsia"/>
        </w:rPr>
        <w:t>、諮詢專家學者</w:t>
      </w:r>
      <w:r w:rsidR="00A73D3B" w:rsidRPr="00AB1686">
        <w:rPr>
          <w:rFonts w:hAnsi="標楷體" w:hint="eastAsia"/>
        </w:rPr>
        <w:t>及</w:t>
      </w:r>
      <w:r w:rsidR="00AB4823" w:rsidRPr="00AB1686">
        <w:rPr>
          <w:rFonts w:hAnsi="標楷體" w:hint="eastAsia"/>
        </w:rPr>
        <w:t>民間團體</w:t>
      </w:r>
      <w:r w:rsidR="00742DDE" w:rsidRPr="00AB1686">
        <w:rPr>
          <w:rFonts w:hint="eastAsia"/>
        </w:rPr>
        <w:t>可知，</w:t>
      </w:r>
      <w:r w:rsidR="00283C9C" w:rsidRPr="00AB1686">
        <w:rPr>
          <w:rFonts w:hAnsi="標楷體" w:hint="eastAsia"/>
        </w:rPr>
        <w:t>外籍漁工與雇主簽約3年，</w:t>
      </w:r>
      <w:r w:rsidR="00C13645" w:rsidRPr="00AB1686">
        <w:rPr>
          <w:rFonts w:hAnsi="標楷體" w:hint="eastAsia"/>
        </w:rPr>
        <w:t>短暫工作幾個月</w:t>
      </w:r>
      <w:r w:rsidR="007A358B" w:rsidRPr="00AB1686">
        <w:rPr>
          <w:rFonts w:hAnsi="標楷體" w:hint="eastAsia"/>
        </w:rPr>
        <w:t>休</w:t>
      </w:r>
      <w:r w:rsidR="007A358B" w:rsidRPr="00AB1686">
        <w:rPr>
          <w:rFonts w:hAnsi="標楷體" w:hint="eastAsia"/>
          <w:szCs w:val="32"/>
        </w:rPr>
        <w:t>漁期、捕撈季節</w:t>
      </w:r>
      <w:r w:rsidR="00C13645" w:rsidRPr="00AB1686">
        <w:rPr>
          <w:rFonts w:hAnsi="標楷體" w:hint="eastAsia"/>
        </w:rPr>
        <w:t>後</w:t>
      </w:r>
      <w:r w:rsidR="007A358B" w:rsidRPr="00AB1686">
        <w:rPr>
          <w:rFonts w:hAnsi="標楷體" w:hint="eastAsia"/>
        </w:rPr>
        <w:t>，非自願簽下</w:t>
      </w:r>
      <w:r w:rsidR="007A358B" w:rsidRPr="00AB1686">
        <w:rPr>
          <w:rFonts w:hint="eastAsia"/>
        </w:rPr>
        <w:t>「自願提早解約同意書」</w:t>
      </w:r>
      <w:r w:rsidR="007A358B" w:rsidRPr="00AB1686">
        <w:rPr>
          <w:rFonts w:hAnsi="標楷體" w:hint="eastAsia"/>
        </w:rPr>
        <w:t>，</w:t>
      </w:r>
      <w:r w:rsidR="00283C9C" w:rsidRPr="00AB1686">
        <w:rPr>
          <w:rFonts w:hAnsi="標楷體" w:hint="eastAsia"/>
        </w:rPr>
        <w:t>被要求下船</w:t>
      </w:r>
      <w:r w:rsidR="00C13645" w:rsidRPr="00AB1686">
        <w:rPr>
          <w:rFonts w:hAnsi="標楷體" w:hint="eastAsia"/>
        </w:rPr>
        <w:t>，</w:t>
      </w:r>
      <w:r w:rsidR="00283C9C" w:rsidRPr="00AB1686">
        <w:rPr>
          <w:rFonts w:hAnsi="標楷體" w:hint="eastAsia"/>
        </w:rPr>
        <w:t>居住在仲介安排的宿舍，長期沒有工作，此並非單一年度發生的案件，惟</w:t>
      </w:r>
      <w:r w:rsidR="00742DDE" w:rsidRPr="00AB1686">
        <w:rPr>
          <w:rFonts w:hint="eastAsia"/>
        </w:rPr>
        <w:t>臺灣沿近海漁業境內僱用外籍漁工，係從事就業服務法第46條第1項第8款之海洋漁撈工作，</w:t>
      </w:r>
      <w:r w:rsidR="00742DDE" w:rsidRPr="00AB1686">
        <w:t>因捕魚淡季或是依照雇主指示而未出海捕魚，雇主</w:t>
      </w:r>
      <w:r w:rsidR="00742DDE" w:rsidRPr="00AB1686">
        <w:rPr>
          <w:rFonts w:hint="eastAsia"/>
        </w:rPr>
        <w:t>應</w:t>
      </w:r>
      <w:r w:rsidR="00742DDE" w:rsidRPr="00AB1686">
        <w:t>正常給付每月全薪</w:t>
      </w:r>
      <w:r w:rsidR="00742DDE" w:rsidRPr="00AB1686">
        <w:rPr>
          <w:rFonts w:hint="eastAsia"/>
        </w:rPr>
        <w:t>，或解聘應有資遣費</w:t>
      </w:r>
      <w:r w:rsidR="00E15401" w:rsidRPr="00AB1686">
        <w:rPr>
          <w:rFonts w:hint="eastAsia"/>
        </w:rPr>
        <w:t>。</w:t>
      </w:r>
    </w:p>
    <w:p w14:paraId="3A570C09" w14:textId="77777777" w:rsidR="00E15401" w:rsidRPr="00AB1686" w:rsidRDefault="00587A90" w:rsidP="002A39A7">
      <w:pPr>
        <w:pStyle w:val="4"/>
      </w:pPr>
      <w:r w:rsidRPr="00AB1686">
        <w:rPr>
          <w:rFonts w:hint="eastAsia"/>
        </w:rPr>
        <w:t>本院調查所得之事實</w:t>
      </w:r>
      <w:r w:rsidR="00E53F7F" w:rsidRPr="00AB1686">
        <w:rPr>
          <w:rFonts w:hint="eastAsia"/>
        </w:rPr>
        <w:t>如下</w:t>
      </w:r>
      <w:r w:rsidRPr="00AB1686">
        <w:rPr>
          <w:rFonts w:ascii="新細明體" w:eastAsia="新細明體" w:hAnsi="新細明體" w:hint="eastAsia"/>
        </w:rPr>
        <w:t>：</w:t>
      </w:r>
    </w:p>
    <w:p w14:paraId="3875824C" w14:textId="77777777" w:rsidR="00742DDE" w:rsidRPr="00AB1686" w:rsidRDefault="00FB4C7C" w:rsidP="002A39A7">
      <w:pPr>
        <w:pStyle w:val="5"/>
      </w:pPr>
      <w:bookmarkStart w:id="135" w:name="_Hlk173316845"/>
      <w:r w:rsidRPr="00AB1686">
        <w:rPr>
          <w:rFonts w:hAnsi="標楷體" w:hint="eastAsia"/>
          <w:szCs w:val="32"/>
        </w:rPr>
        <w:t>因應臺灣沿近海漁船生態，</w:t>
      </w:r>
      <w:r w:rsidRPr="00AB1686">
        <w:rPr>
          <w:rFonts w:hint="eastAsia"/>
        </w:rPr>
        <w:t>漁業旺季時，仲介與雇主讓外籍漁工短期工作以補足人力，嗣漁業淡季或休漁時，</w:t>
      </w:r>
      <w:r w:rsidR="00742DDE" w:rsidRPr="00AB1686">
        <w:rPr>
          <w:rFonts w:hint="eastAsia"/>
        </w:rPr>
        <w:t>簽</w:t>
      </w:r>
      <w:r w:rsidR="006533AF" w:rsidRPr="00AB1686">
        <w:rPr>
          <w:rFonts w:hint="eastAsia"/>
        </w:rPr>
        <w:t>下</w:t>
      </w:r>
      <w:r w:rsidR="00742DDE" w:rsidRPr="00AB1686">
        <w:rPr>
          <w:rFonts w:hint="eastAsia"/>
        </w:rPr>
        <w:t>「自願提早解約同意書」</w:t>
      </w:r>
      <w:r w:rsidR="006533AF" w:rsidRPr="00AB1686">
        <w:rPr>
          <w:rFonts w:hint="eastAsia"/>
        </w:rPr>
        <w:t>，</w:t>
      </w:r>
      <w:r w:rsidR="00742DDE" w:rsidRPr="00AB1686">
        <w:rPr>
          <w:rFonts w:hint="eastAsia"/>
        </w:rPr>
        <w:t>讓他們下船，並多次、長時間等待工作，形同派遣工頻繁轉換工作，沒有得到簽約3年應有的</w:t>
      </w:r>
      <w:r w:rsidR="00B32EAD" w:rsidRPr="00AB1686">
        <w:rPr>
          <w:rFonts w:hint="eastAsia"/>
        </w:rPr>
        <w:t>工作權利保障</w:t>
      </w:r>
      <w:r w:rsidR="00742DDE" w:rsidRPr="00AB1686">
        <w:rPr>
          <w:rFonts w:hint="eastAsia"/>
        </w:rPr>
        <w:t>，迴避勞動基準法的適用</w:t>
      </w:r>
      <w:bookmarkEnd w:id="135"/>
      <w:r w:rsidR="00283C9C" w:rsidRPr="00AB1686">
        <w:rPr>
          <w:rFonts w:hint="eastAsia"/>
        </w:rPr>
        <w:t>。</w:t>
      </w:r>
    </w:p>
    <w:p w14:paraId="0F146CF6" w14:textId="77777777" w:rsidR="000A13B8" w:rsidRPr="00AB1686" w:rsidRDefault="000A13B8" w:rsidP="002A39A7">
      <w:pPr>
        <w:pStyle w:val="5"/>
      </w:pPr>
      <w:r w:rsidRPr="00AB1686">
        <w:rPr>
          <w:rFonts w:hint="eastAsia"/>
        </w:rPr>
        <w:t>有2種狀況，第1，過去就有休漁，以前過一段時間</w:t>
      </w:r>
      <w:r w:rsidR="00B3539A" w:rsidRPr="00AB1686">
        <w:rPr>
          <w:rFonts w:hint="eastAsia"/>
        </w:rPr>
        <w:t>外籍漁工</w:t>
      </w:r>
      <w:r w:rsidRPr="00AB1686">
        <w:rPr>
          <w:rFonts w:hint="eastAsia"/>
        </w:rPr>
        <w:t>可以回到原船工作，休漁期間不</w:t>
      </w:r>
      <w:r w:rsidRPr="00AB1686">
        <w:rPr>
          <w:rFonts w:hint="eastAsia"/>
        </w:rPr>
        <w:lastRenderedPageBreak/>
        <w:t>住船上，</w:t>
      </w:r>
      <w:r w:rsidR="00B3539A" w:rsidRPr="00AB1686">
        <w:rPr>
          <w:rFonts w:hint="eastAsia"/>
        </w:rPr>
        <w:t>移工</w:t>
      </w:r>
      <w:r w:rsidRPr="00AB1686">
        <w:rPr>
          <w:rFonts w:hint="eastAsia"/>
        </w:rPr>
        <w:t>下船後，沒</w:t>
      </w:r>
      <w:r w:rsidR="00B3539A" w:rsidRPr="00AB1686">
        <w:rPr>
          <w:rFonts w:hint="eastAsia"/>
        </w:rPr>
        <w:t>有</w:t>
      </w:r>
      <w:r w:rsidRPr="00AB1686">
        <w:rPr>
          <w:rFonts w:hint="eastAsia"/>
        </w:rPr>
        <w:t>薪資、自付食宿，之前都沒說出來</w:t>
      </w:r>
      <w:r w:rsidR="00B3539A" w:rsidRPr="00AB1686">
        <w:rPr>
          <w:rFonts w:hint="eastAsia"/>
        </w:rPr>
        <w:t>、隱</w:t>
      </w:r>
      <w:r w:rsidRPr="00AB1686">
        <w:rPr>
          <w:rFonts w:hint="eastAsia"/>
        </w:rPr>
        <w:t>忍下來。第2，</w:t>
      </w:r>
      <w:r w:rsidRPr="00AB1686">
        <w:rPr>
          <w:rFonts w:hint="eastAsia"/>
          <w:u w:val="single"/>
        </w:rPr>
        <w:t>這次休漁</w:t>
      </w:r>
      <w:r w:rsidR="00B3539A" w:rsidRPr="00AB1686">
        <w:rPr>
          <w:rFonts w:hint="eastAsia"/>
          <w:u w:val="single"/>
        </w:rPr>
        <w:t>外籍漁工都</w:t>
      </w:r>
      <w:r w:rsidRPr="00AB1686">
        <w:rPr>
          <w:rFonts w:hint="eastAsia"/>
          <w:u w:val="single"/>
        </w:rPr>
        <w:t>簽了自願解約</w:t>
      </w:r>
      <w:r w:rsidR="00B3539A" w:rsidRPr="00AB1686">
        <w:rPr>
          <w:rFonts w:hint="eastAsia"/>
          <w:u w:val="single"/>
        </w:rPr>
        <w:t>，長期等待轉換工作。</w:t>
      </w:r>
      <w:r w:rsidR="00DA6D77" w:rsidRPr="00AB1686">
        <w:rPr>
          <w:rFonts w:hAnsi="標楷體" w:hint="eastAsia"/>
          <w:szCs w:val="32"/>
          <w:u w:val="single"/>
        </w:rPr>
        <w:t>其中，112年</w:t>
      </w:r>
      <w:r w:rsidR="00700D33" w:rsidRPr="00AB1686">
        <w:rPr>
          <w:rFonts w:hAnsi="標楷體" w:hint="eastAsia"/>
          <w:szCs w:val="32"/>
          <w:u w:val="single"/>
        </w:rPr>
        <w:t>白帶魚輸銷中國大陸受到阻礙</w:t>
      </w:r>
      <w:r w:rsidR="00DA6D77" w:rsidRPr="00AB1686">
        <w:rPr>
          <w:rFonts w:hAnsi="標楷體" w:hint="eastAsia"/>
          <w:szCs w:val="32"/>
          <w:u w:val="single"/>
        </w:rPr>
        <w:t>，</w:t>
      </w:r>
      <w:r w:rsidR="00700D33" w:rsidRPr="00AB1686">
        <w:rPr>
          <w:rFonts w:hAnsi="標楷體" w:hint="eastAsia"/>
          <w:szCs w:val="32"/>
          <w:u w:val="single"/>
        </w:rPr>
        <w:t>影響船東出海捕撈意願</w:t>
      </w:r>
      <w:r w:rsidR="00DA6D77" w:rsidRPr="00AB1686">
        <w:rPr>
          <w:rFonts w:hAnsi="標楷體" w:hint="eastAsia"/>
          <w:szCs w:val="32"/>
          <w:u w:val="single"/>
        </w:rPr>
        <w:t>，</w:t>
      </w:r>
      <w:r w:rsidR="00D82DF9" w:rsidRPr="00AB1686">
        <w:rPr>
          <w:rFonts w:hAnsi="標楷體" w:hint="eastAsia"/>
          <w:szCs w:val="32"/>
          <w:u w:val="single"/>
        </w:rPr>
        <w:t>工作機會變少</w:t>
      </w:r>
      <w:r w:rsidR="00D82DF9" w:rsidRPr="00AB1686">
        <w:rPr>
          <w:rFonts w:hAnsi="標楷體" w:hint="eastAsia"/>
          <w:sz w:val="28"/>
          <w:u w:val="single"/>
        </w:rPr>
        <w:t>，</w:t>
      </w:r>
      <w:r w:rsidR="00DA6D77" w:rsidRPr="00AB1686">
        <w:rPr>
          <w:rFonts w:hAnsi="標楷體" w:hint="eastAsia"/>
          <w:szCs w:val="32"/>
          <w:u w:val="single"/>
        </w:rPr>
        <w:t>漁工</w:t>
      </w:r>
      <w:r w:rsidR="00E53F7F" w:rsidRPr="00AB1686">
        <w:rPr>
          <w:rFonts w:hAnsi="標楷體" w:hint="eastAsia"/>
          <w:szCs w:val="32"/>
          <w:u w:val="single"/>
        </w:rPr>
        <w:t>只能</w:t>
      </w:r>
      <w:r w:rsidR="00DA6D77" w:rsidRPr="00AB1686">
        <w:rPr>
          <w:rFonts w:hAnsi="標楷體" w:hint="eastAsia"/>
          <w:szCs w:val="32"/>
          <w:u w:val="single"/>
        </w:rPr>
        <w:t>自尋其他雇主</w:t>
      </w:r>
      <w:r w:rsidR="00DA6D77" w:rsidRPr="00AB1686">
        <w:rPr>
          <w:rFonts w:hAnsi="標楷體" w:hint="eastAsia"/>
          <w:szCs w:val="32"/>
        </w:rPr>
        <w:t>，另外也有漁工對現在雇主不滿意，所以想要轉換</w:t>
      </w:r>
      <w:r w:rsidR="00540C38" w:rsidRPr="00AB1686">
        <w:rPr>
          <w:rFonts w:hAnsi="標楷體" w:hint="eastAsia"/>
          <w:szCs w:val="32"/>
        </w:rPr>
        <w:t>工作</w:t>
      </w:r>
      <w:r w:rsidR="00381DE0" w:rsidRPr="00AB1686">
        <w:rPr>
          <w:rFonts w:hAnsi="標楷體" w:hint="eastAsia"/>
          <w:szCs w:val="32"/>
        </w:rPr>
        <w:t>或是不適應漁撈工作等</w:t>
      </w:r>
      <w:r w:rsidR="00E53F7F" w:rsidRPr="00AB1686">
        <w:rPr>
          <w:rFonts w:hAnsi="標楷體" w:hint="eastAsia"/>
          <w:szCs w:val="32"/>
        </w:rPr>
        <w:t>原因</w:t>
      </w:r>
      <w:r w:rsidR="00540C38" w:rsidRPr="00AB1686">
        <w:rPr>
          <w:rFonts w:hAnsi="標楷體" w:hint="eastAsia"/>
          <w:szCs w:val="32"/>
        </w:rPr>
        <w:t>。</w:t>
      </w:r>
    </w:p>
    <w:p w14:paraId="1DA4DA8F" w14:textId="77777777" w:rsidR="006C1331" w:rsidRPr="00AB1686" w:rsidRDefault="00E15401" w:rsidP="002A39A7">
      <w:pPr>
        <w:pStyle w:val="5"/>
      </w:pPr>
      <w:r w:rsidRPr="00AB1686">
        <w:rPr>
          <w:rFonts w:hint="eastAsia"/>
        </w:rPr>
        <w:t>外籍漁工</w:t>
      </w:r>
      <w:r w:rsidR="006C1331" w:rsidRPr="00AB1686">
        <w:rPr>
          <w:rFonts w:hint="eastAsia"/>
        </w:rPr>
        <w:t>因</w:t>
      </w:r>
      <w:r w:rsidR="00540C38" w:rsidRPr="00AB1686">
        <w:rPr>
          <w:rFonts w:hint="eastAsia"/>
        </w:rPr>
        <w:t>雇主</w:t>
      </w:r>
      <w:r w:rsidR="006C1331" w:rsidRPr="00AB1686">
        <w:rPr>
          <w:rFonts w:hint="eastAsia"/>
        </w:rPr>
        <w:t>不當對待、</w:t>
      </w:r>
      <w:r w:rsidRPr="00AB1686">
        <w:rPr>
          <w:rFonts w:hint="eastAsia"/>
        </w:rPr>
        <w:t>超時</w:t>
      </w:r>
      <w:r w:rsidR="006C1331" w:rsidRPr="00AB1686">
        <w:rPr>
          <w:rFonts w:hint="eastAsia"/>
        </w:rPr>
        <w:t>工</w:t>
      </w:r>
      <w:r w:rsidRPr="00AB1686">
        <w:rPr>
          <w:rFonts w:hint="eastAsia"/>
        </w:rPr>
        <w:t>作</w:t>
      </w:r>
      <w:r w:rsidR="006C1331" w:rsidRPr="00AB1686">
        <w:rPr>
          <w:rFonts w:hint="eastAsia"/>
        </w:rPr>
        <w:t>等原因，對雇主、船長不告而別，</w:t>
      </w:r>
      <w:r w:rsidR="00540C38" w:rsidRPr="00AB1686">
        <w:rPr>
          <w:rFonts w:hint="eastAsia"/>
        </w:rPr>
        <w:t>回到仲介宿舍表示想要轉換雇主，卻遭</w:t>
      </w:r>
      <w:r w:rsidR="006C1331" w:rsidRPr="00AB1686">
        <w:rPr>
          <w:rFonts w:hint="eastAsia"/>
        </w:rPr>
        <w:t>仲介</w:t>
      </w:r>
      <w:r w:rsidRPr="00AB1686">
        <w:rPr>
          <w:rFonts w:hint="eastAsia"/>
        </w:rPr>
        <w:t>與雇主</w:t>
      </w:r>
      <w:r w:rsidR="006C1331" w:rsidRPr="00AB1686">
        <w:rPr>
          <w:rFonts w:hint="eastAsia"/>
        </w:rPr>
        <w:t>解釋為罷工，</w:t>
      </w:r>
      <w:r w:rsidRPr="00AB1686">
        <w:rPr>
          <w:rFonts w:hint="eastAsia"/>
        </w:rPr>
        <w:t>本院</w:t>
      </w:r>
      <w:r w:rsidR="006C1331" w:rsidRPr="00AB1686">
        <w:rPr>
          <w:rFonts w:hint="eastAsia"/>
        </w:rPr>
        <w:t>已經</w:t>
      </w:r>
      <w:r w:rsidR="003C3717" w:rsidRPr="00AB1686">
        <w:rPr>
          <w:rFonts w:hint="eastAsia"/>
        </w:rPr>
        <w:t>瞭解</w:t>
      </w:r>
      <w:r w:rsidR="006C1331" w:rsidRPr="00AB1686">
        <w:rPr>
          <w:rFonts w:hint="eastAsia"/>
        </w:rPr>
        <w:t>處境、</w:t>
      </w:r>
      <w:r w:rsidRPr="00AB1686">
        <w:rPr>
          <w:rFonts w:hint="eastAsia"/>
        </w:rPr>
        <w:t>相關</w:t>
      </w:r>
      <w:r w:rsidR="006C1331" w:rsidRPr="00AB1686">
        <w:rPr>
          <w:rFonts w:hint="eastAsia"/>
        </w:rPr>
        <w:t>狀況</w:t>
      </w:r>
      <w:r w:rsidRPr="00AB1686">
        <w:rPr>
          <w:rFonts w:hint="eastAsia"/>
        </w:rPr>
        <w:t>，主管機關應該</w:t>
      </w:r>
      <w:r w:rsidR="004463C0" w:rsidRPr="00AB1686">
        <w:rPr>
          <w:rFonts w:hint="eastAsia"/>
        </w:rPr>
        <w:t>瞭解真相、</w:t>
      </w:r>
      <w:r w:rsidRPr="00AB1686">
        <w:rPr>
          <w:rFonts w:hint="eastAsia"/>
        </w:rPr>
        <w:t>重視</w:t>
      </w:r>
      <w:r w:rsidR="006C1331" w:rsidRPr="00AB1686">
        <w:rPr>
          <w:rFonts w:hint="eastAsia"/>
        </w:rPr>
        <w:t>申訴管</w:t>
      </w:r>
      <w:r w:rsidRPr="00AB1686">
        <w:rPr>
          <w:rFonts w:hint="eastAsia"/>
        </w:rPr>
        <w:t>道及</w:t>
      </w:r>
      <w:r w:rsidR="006C1331" w:rsidRPr="00AB1686">
        <w:rPr>
          <w:rFonts w:hint="eastAsia"/>
        </w:rPr>
        <w:t>衝突處理機制。</w:t>
      </w:r>
    </w:p>
    <w:p w14:paraId="58615479" w14:textId="77777777" w:rsidR="0094480D" w:rsidRPr="00AB1686" w:rsidRDefault="0094480D" w:rsidP="00864CDE">
      <w:pPr>
        <w:pStyle w:val="4"/>
      </w:pPr>
      <w:r w:rsidRPr="00AB1686">
        <w:rPr>
          <w:rFonts w:hint="eastAsia"/>
        </w:rPr>
        <w:t>113年</w:t>
      </w:r>
      <w:r w:rsidR="00B740EF" w:rsidRPr="00AB1686">
        <w:rPr>
          <w:rFonts w:hint="eastAsia"/>
        </w:rPr>
        <w:t>7</w:t>
      </w:r>
      <w:r w:rsidRPr="00AB1686">
        <w:rPr>
          <w:rFonts w:hAnsi="標楷體" w:hint="eastAsia"/>
          <w:szCs w:val="32"/>
        </w:rPr>
        <w:t>月</w:t>
      </w:r>
      <w:r w:rsidR="00B740EF" w:rsidRPr="00AB1686">
        <w:rPr>
          <w:rFonts w:hAnsi="標楷體" w:hint="eastAsia"/>
          <w:szCs w:val="32"/>
        </w:rPr>
        <w:t>17</w:t>
      </w:r>
      <w:r w:rsidRPr="00AB1686">
        <w:rPr>
          <w:rFonts w:hAnsi="標楷體" w:hint="eastAsia"/>
          <w:szCs w:val="32"/>
        </w:rPr>
        <w:t>日本院諮詢</w:t>
      </w:r>
      <w:r w:rsidRPr="00AB1686">
        <w:rPr>
          <w:rFonts w:hAnsi="標楷體" w:hint="eastAsia"/>
        </w:rPr>
        <w:t>國立中正大學勞工關係學系</w:t>
      </w:r>
      <w:r w:rsidR="003C100C">
        <w:rPr>
          <w:rFonts w:hAnsi="標楷體" w:hint="eastAsia"/>
        </w:rPr>
        <w:t>劉黃副教授</w:t>
      </w:r>
      <w:r w:rsidRPr="00AB1686">
        <w:rPr>
          <w:rFonts w:hAnsi="標楷體" w:hint="eastAsia"/>
        </w:rPr>
        <w:t>、外籍漁工人權組織秘書長</w:t>
      </w:r>
      <w:r w:rsidR="003C100C">
        <w:rPr>
          <w:rFonts w:hAnsi="標楷體" w:hint="eastAsia"/>
        </w:rPr>
        <w:t>黃律師</w:t>
      </w:r>
      <w:r w:rsidRPr="00AB1686">
        <w:rPr>
          <w:rFonts w:hAnsi="標楷體" w:hint="eastAsia"/>
          <w:szCs w:val="32"/>
        </w:rPr>
        <w:t>及財團法人法律扶助基金會主任</w:t>
      </w:r>
      <w:r w:rsidR="003C100C">
        <w:rPr>
          <w:rFonts w:hAnsi="標楷體" w:hint="eastAsia"/>
          <w:szCs w:val="32"/>
        </w:rPr>
        <w:t>朱律師</w:t>
      </w:r>
      <w:r w:rsidRPr="00AB1686">
        <w:rPr>
          <w:rFonts w:hAnsi="標楷體" w:hint="eastAsia"/>
          <w:szCs w:val="32"/>
        </w:rPr>
        <w:t>表示，</w:t>
      </w:r>
      <w:r w:rsidR="00390CEF" w:rsidRPr="00AB1686">
        <w:rPr>
          <w:rFonts w:hAnsi="標楷體" w:hint="eastAsia"/>
          <w:szCs w:val="32"/>
        </w:rPr>
        <w:t>漁業季節性問題，確實存在其勞動特性，過去就有休漁，船員一直有收到錢所以沒問題，後來白帶魚大陸不收、使休漁期間更長，另外相較於過去船東經營更困難，背景上整個產業結構獲利不好，容易發生爭議性問題。</w:t>
      </w:r>
      <w:r w:rsidRPr="00AB1686">
        <w:rPr>
          <w:rFonts w:hAnsi="標楷體" w:hint="eastAsia"/>
          <w:szCs w:val="32"/>
        </w:rPr>
        <w:t>漁工聘僱需要更靈活、跨部會合作，勞動部、漁業署、</w:t>
      </w:r>
      <w:r w:rsidR="0094069D" w:rsidRPr="00AB1686">
        <w:rPr>
          <w:rFonts w:hAnsi="標楷體" w:hint="eastAsia"/>
          <w:szCs w:val="32"/>
        </w:rPr>
        <w:t>各地</w:t>
      </w:r>
      <w:r w:rsidRPr="00AB1686">
        <w:rPr>
          <w:rFonts w:hAnsi="標楷體" w:hint="eastAsia"/>
          <w:szCs w:val="32"/>
        </w:rPr>
        <w:t>就業中心、發展署之間合作，</w:t>
      </w:r>
      <w:r w:rsidRPr="00AB1686">
        <w:rPr>
          <w:rFonts w:hAnsi="標楷體" w:hint="eastAsia"/>
          <w:szCs w:val="32"/>
          <w:u w:val="single"/>
        </w:rPr>
        <w:t>迫切需要整合協調</w:t>
      </w:r>
      <w:r w:rsidRPr="00AB1686">
        <w:rPr>
          <w:rFonts w:hAnsi="標楷體" w:hint="eastAsia"/>
          <w:szCs w:val="32"/>
        </w:rPr>
        <w:t>。</w:t>
      </w:r>
      <w:r w:rsidRPr="00AB1686">
        <w:rPr>
          <w:rFonts w:hAnsi="標楷體" w:hint="eastAsia"/>
          <w:szCs w:val="32"/>
          <w:u w:val="single"/>
        </w:rPr>
        <w:t>大量解約通報機制，勞動部應該要去</w:t>
      </w:r>
      <w:r w:rsidR="003C3717" w:rsidRPr="00AB1686">
        <w:rPr>
          <w:rFonts w:hAnsi="標楷體" w:hint="eastAsia"/>
          <w:szCs w:val="32"/>
          <w:u w:val="single"/>
        </w:rPr>
        <w:t>瞭解</w:t>
      </w:r>
      <w:r w:rsidRPr="00AB1686">
        <w:rPr>
          <w:rFonts w:hAnsi="標楷體" w:hint="eastAsia"/>
          <w:szCs w:val="32"/>
          <w:u w:val="single"/>
        </w:rPr>
        <w:t>原因。</w:t>
      </w:r>
    </w:p>
    <w:p w14:paraId="28F28C76" w14:textId="77777777" w:rsidR="00603962" w:rsidRPr="00AB1686" w:rsidRDefault="00425DC3" w:rsidP="00864CDE">
      <w:pPr>
        <w:pStyle w:val="4"/>
      </w:pPr>
      <w:r w:rsidRPr="00AB1686">
        <w:rPr>
          <w:rFonts w:hint="eastAsia"/>
        </w:rPr>
        <w:t>據</w:t>
      </w:r>
      <w:r w:rsidR="00D44D84" w:rsidRPr="00AB1686">
        <w:rPr>
          <w:rFonts w:hint="eastAsia"/>
        </w:rPr>
        <w:t>上，</w:t>
      </w:r>
      <w:r w:rsidR="003B49B5" w:rsidRPr="00AB1686">
        <w:rPr>
          <w:rFonts w:hint="eastAsia"/>
        </w:rPr>
        <w:t>本案外籍</w:t>
      </w:r>
      <w:r w:rsidR="003B49B5" w:rsidRPr="00AB1686">
        <w:t>漁工</w:t>
      </w:r>
      <w:r w:rsidR="003B49B5" w:rsidRPr="00AB1686">
        <w:rPr>
          <w:rFonts w:hint="eastAsia"/>
        </w:rPr>
        <w:t>遠</w:t>
      </w:r>
      <w:r w:rsidR="003B49B5" w:rsidRPr="00AB1686">
        <w:t>從印尼</w:t>
      </w:r>
      <w:r w:rsidR="003B49B5" w:rsidRPr="00AB1686">
        <w:rPr>
          <w:rFonts w:hint="eastAsia"/>
        </w:rPr>
        <w:t>來到</w:t>
      </w:r>
      <w:r w:rsidR="00F450EF" w:rsidRPr="00AB1686">
        <w:t>臺灣</w:t>
      </w:r>
      <w:r w:rsidR="00D44D84" w:rsidRPr="00AB1686">
        <w:rPr>
          <w:rFonts w:hint="eastAsia"/>
        </w:rPr>
        <w:t>迫切希望工作賺取薪資</w:t>
      </w:r>
      <w:r w:rsidR="007C151B" w:rsidRPr="00AB1686">
        <w:rPr>
          <w:rFonts w:hint="eastAsia"/>
        </w:rPr>
        <w:t>、改善生活</w:t>
      </w:r>
      <w:r w:rsidR="00D44D84" w:rsidRPr="00AB1686">
        <w:rPr>
          <w:rFonts w:hint="eastAsia"/>
        </w:rPr>
        <w:t>，</w:t>
      </w:r>
      <w:r w:rsidR="00F664C1" w:rsidRPr="00AB1686">
        <w:t>然而</w:t>
      </w:r>
      <w:r w:rsidR="000277FE" w:rsidRPr="00AB1686">
        <w:rPr>
          <w:rFonts w:hint="eastAsia"/>
        </w:rPr>
        <w:t>臺灣沿近海漁業休漁</w:t>
      </w:r>
      <w:r w:rsidR="00E15401" w:rsidRPr="00AB1686">
        <w:rPr>
          <w:rFonts w:hint="eastAsia"/>
        </w:rPr>
        <w:t>、淡季</w:t>
      </w:r>
      <w:r w:rsidR="007C151B" w:rsidRPr="00AB1686">
        <w:rPr>
          <w:rFonts w:hint="eastAsia"/>
        </w:rPr>
        <w:t>因素</w:t>
      </w:r>
      <w:r w:rsidR="000277FE" w:rsidRPr="00AB1686">
        <w:rPr>
          <w:rFonts w:hint="eastAsia"/>
        </w:rPr>
        <w:t>迫使</w:t>
      </w:r>
      <w:r w:rsidR="007C151B" w:rsidRPr="00AB1686">
        <w:rPr>
          <w:rFonts w:hint="eastAsia"/>
        </w:rPr>
        <w:t>漁</w:t>
      </w:r>
      <w:r w:rsidR="000277FE" w:rsidRPr="00AB1686">
        <w:rPr>
          <w:rFonts w:hint="eastAsia"/>
        </w:rPr>
        <w:t>工停工沒有收入，或是雇主不當對待、超時工作迫使他們選擇離船回到宿舍，</w:t>
      </w:r>
      <w:bookmarkStart w:id="136" w:name="_Hlk174002977"/>
      <w:r w:rsidR="00D44D84" w:rsidRPr="00AB1686">
        <w:rPr>
          <w:rFonts w:hint="eastAsia"/>
          <w:u w:val="single"/>
        </w:rPr>
        <w:t>勞動部</w:t>
      </w:r>
      <w:r w:rsidR="00603962" w:rsidRPr="00AB1686">
        <w:rPr>
          <w:rFonts w:hint="eastAsia"/>
          <w:u w:val="single"/>
        </w:rPr>
        <w:t>應</w:t>
      </w:r>
      <w:r w:rsidR="00D44D84" w:rsidRPr="00AB1686">
        <w:rPr>
          <w:rFonts w:hint="eastAsia"/>
          <w:u w:val="single"/>
        </w:rPr>
        <w:t>釐清其提早解除契約</w:t>
      </w:r>
      <w:r w:rsidR="00FC39BC" w:rsidRPr="00AB1686">
        <w:rPr>
          <w:rFonts w:hint="eastAsia"/>
          <w:u w:val="single"/>
        </w:rPr>
        <w:t>到底</w:t>
      </w:r>
      <w:r w:rsidR="00D44D84" w:rsidRPr="00AB1686">
        <w:rPr>
          <w:rFonts w:hint="eastAsia"/>
          <w:u w:val="single"/>
        </w:rPr>
        <w:t>有幾種情況?是否有違反勞動基準法的解僱原則？所簽合</w:t>
      </w:r>
      <w:r w:rsidR="00D44D84" w:rsidRPr="00AB1686">
        <w:rPr>
          <w:rFonts w:hint="eastAsia"/>
          <w:u w:val="single"/>
        </w:rPr>
        <w:lastRenderedPageBreak/>
        <w:t>意解約是否為外籍漁工的真意?</w:t>
      </w:r>
      <w:r w:rsidR="004463C0" w:rsidRPr="00AB1686">
        <w:rPr>
          <w:rFonts w:hAnsi="標楷體" w:hint="eastAsia"/>
          <w:u w:val="single"/>
        </w:rPr>
        <w:t>過去就有漁業淡季、休漁問題，外</w:t>
      </w:r>
      <w:r w:rsidR="00D44D84" w:rsidRPr="00AB1686">
        <w:rPr>
          <w:rFonts w:hint="eastAsia"/>
          <w:u w:val="single"/>
        </w:rPr>
        <w:t>籍漁工簽約3年，為何頻繁轉換工作</w:t>
      </w:r>
      <w:r w:rsidR="004463C0" w:rsidRPr="00AB1686">
        <w:rPr>
          <w:rFonts w:hint="eastAsia"/>
          <w:u w:val="single"/>
        </w:rPr>
        <w:t>、選擇離船回到宿舍</w:t>
      </w:r>
      <w:r w:rsidR="00D44D84" w:rsidRPr="00AB1686">
        <w:rPr>
          <w:rFonts w:hint="eastAsia"/>
          <w:u w:val="single"/>
        </w:rPr>
        <w:t>等情況</w:t>
      </w:r>
      <w:r w:rsidR="002F7DE7" w:rsidRPr="00AB1686">
        <w:rPr>
          <w:rFonts w:hint="eastAsia"/>
        </w:rPr>
        <w:t>，</w:t>
      </w:r>
      <w:r w:rsidR="006142AE" w:rsidRPr="00AB1686">
        <w:rPr>
          <w:rFonts w:hAnsi="標楷體" w:hint="eastAsia"/>
        </w:rPr>
        <w:t>站在維護勞工權益立場，應該要重視</w:t>
      </w:r>
      <w:r w:rsidR="004463C0" w:rsidRPr="00AB1686">
        <w:rPr>
          <w:rFonts w:hAnsi="標楷體" w:hint="eastAsia"/>
        </w:rPr>
        <w:t>並</w:t>
      </w:r>
      <w:r w:rsidR="007C151B" w:rsidRPr="00AB1686">
        <w:rPr>
          <w:rFonts w:hAnsi="標楷體" w:hint="eastAsia"/>
        </w:rPr>
        <w:t>予以</w:t>
      </w:r>
      <w:r w:rsidR="004463C0" w:rsidRPr="00AB1686">
        <w:rPr>
          <w:rFonts w:hAnsi="標楷體" w:hint="eastAsia"/>
        </w:rPr>
        <w:t>解決</w:t>
      </w:r>
      <w:r w:rsidR="006142AE" w:rsidRPr="00AB1686">
        <w:rPr>
          <w:rFonts w:hAnsi="標楷體" w:hint="eastAsia"/>
        </w:rPr>
        <w:t>。</w:t>
      </w:r>
      <w:r w:rsidR="00A5592E" w:rsidRPr="00AB1686">
        <w:rPr>
          <w:rFonts w:hint="eastAsia"/>
        </w:rPr>
        <w:t>除勞工申訴、檢舉得以啟動調查外，勞政單位應</w:t>
      </w:r>
      <w:r w:rsidR="004463C0" w:rsidRPr="00AB1686">
        <w:rPr>
          <w:rFonts w:hint="eastAsia"/>
        </w:rPr>
        <w:t>主動</w:t>
      </w:r>
      <w:r w:rsidR="00A5592E" w:rsidRPr="00AB1686">
        <w:rPr>
          <w:rFonts w:hint="eastAsia"/>
        </w:rPr>
        <w:t>發現問題</w:t>
      </w:r>
      <w:r w:rsidR="004463C0" w:rsidRPr="00AB1686">
        <w:rPr>
          <w:rFonts w:hint="eastAsia"/>
        </w:rPr>
        <w:t>並</w:t>
      </w:r>
      <w:r w:rsidR="00A5592E" w:rsidRPr="00AB1686">
        <w:rPr>
          <w:rFonts w:hint="eastAsia"/>
        </w:rPr>
        <w:t>積極解決，</w:t>
      </w:r>
      <w:r w:rsidR="000315A4" w:rsidRPr="00AB1686">
        <w:rPr>
          <w:rFonts w:hint="eastAsia"/>
          <w:u w:val="single"/>
        </w:rPr>
        <w:t>使臺灣沿近海漁業聘僱外籍漁工</w:t>
      </w:r>
      <w:r w:rsidR="002F7DE7" w:rsidRPr="00AB1686">
        <w:rPr>
          <w:rFonts w:hint="eastAsia"/>
          <w:u w:val="single"/>
        </w:rPr>
        <w:t>回歸勞動基準法的適用</w:t>
      </w:r>
      <w:r w:rsidR="006142AE" w:rsidRPr="00AB1686">
        <w:rPr>
          <w:rFonts w:hint="eastAsia"/>
          <w:u w:val="single"/>
        </w:rPr>
        <w:t>，並加強宣導，休漁期間漁工合約存續</w:t>
      </w:r>
      <w:r w:rsidR="004463C0" w:rsidRPr="00AB1686">
        <w:rPr>
          <w:rFonts w:hint="eastAsia"/>
          <w:u w:val="single"/>
        </w:rPr>
        <w:t>，</w:t>
      </w:r>
      <w:r w:rsidR="005064EE" w:rsidRPr="00AB1686">
        <w:rPr>
          <w:rFonts w:hint="eastAsia"/>
          <w:u w:val="single"/>
        </w:rPr>
        <w:t>仍</w:t>
      </w:r>
      <w:r w:rsidR="004463C0" w:rsidRPr="00AB1686">
        <w:rPr>
          <w:rFonts w:hint="eastAsia"/>
          <w:u w:val="single"/>
        </w:rPr>
        <w:t>應適用勞動基準法</w:t>
      </w:r>
      <w:r w:rsidR="006142AE" w:rsidRPr="00AB1686">
        <w:rPr>
          <w:rFonts w:hint="eastAsia"/>
        </w:rPr>
        <w:t>。</w:t>
      </w:r>
      <w:bookmarkEnd w:id="136"/>
    </w:p>
    <w:p w14:paraId="7C0350EC" w14:textId="77777777" w:rsidR="00C13645" w:rsidRPr="00AB1686" w:rsidRDefault="00C13645" w:rsidP="00C13645">
      <w:pPr>
        <w:pStyle w:val="3"/>
        <w:rPr>
          <w:sz w:val="36"/>
        </w:rPr>
      </w:pPr>
      <w:r w:rsidRPr="00AB1686">
        <w:rPr>
          <w:rFonts w:hint="eastAsia"/>
          <w:u w:val="single"/>
        </w:rPr>
        <w:t>本院調查</w:t>
      </w:r>
      <w:r w:rsidR="00A075F4" w:rsidRPr="00AB1686">
        <w:rPr>
          <w:rFonts w:hint="eastAsia"/>
          <w:u w:val="single"/>
        </w:rPr>
        <w:t>後</w:t>
      </w:r>
      <w:r w:rsidRPr="00AB1686">
        <w:rPr>
          <w:rFonts w:hint="eastAsia"/>
          <w:u w:val="single"/>
        </w:rPr>
        <w:t>，</w:t>
      </w:r>
      <w:r w:rsidRPr="00AB1686">
        <w:rPr>
          <w:rFonts w:asciiTheme="minorEastAsia" w:hAnsiTheme="minorEastAsia" w:hint="eastAsia"/>
          <w:u w:val="single"/>
        </w:rPr>
        <w:t>64</w:t>
      </w:r>
      <w:r w:rsidRPr="00AB1686">
        <w:rPr>
          <w:rFonts w:asciiTheme="minorEastAsia" w:hAnsiTheme="minorEastAsia" w:hint="eastAsia"/>
          <w:u w:val="single"/>
        </w:rPr>
        <w:t>名外籍漁工</w:t>
      </w:r>
      <w:r w:rsidRPr="00AB1686">
        <w:rPr>
          <w:rFonts w:asciiTheme="minorEastAsia" w:hAnsiTheme="minorEastAsia" w:hint="eastAsia"/>
        </w:rPr>
        <w:t>名冊由發展署北基宜花金馬分署轉請所屬基隆就業中心、羅東就業中心及委辦新北市政府就業服務處</w:t>
      </w:r>
      <w:r w:rsidRPr="00AB1686">
        <w:rPr>
          <w:rFonts w:asciiTheme="minorEastAsia" w:hAnsiTheme="minorEastAsia" w:hint="eastAsia"/>
          <w:u w:val="single"/>
        </w:rPr>
        <w:t>專案協助轉換工作事宜，協助情形</w:t>
      </w:r>
      <w:r w:rsidRPr="00AB1686">
        <w:rPr>
          <w:rFonts w:asciiTheme="minorEastAsia" w:hAnsiTheme="minorEastAsia" w:hint="eastAsia"/>
        </w:rPr>
        <w:t>如下</w:t>
      </w:r>
      <w:r w:rsidRPr="00AB1686">
        <w:rPr>
          <w:rFonts w:asciiTheme="minorEastAsia" w:hAnsiTheme="minorEastAsia" w:hint="eastAsia"/>
        </w:rPr>
        <w:t>(</w:t>
      </w:r>
      <w:r w:rsidRPr="00AB1686">
        <w:rPr>
          <w:rFonts w:asciiTheme="minorEastAsia" w:hAnsiTheme="minorEastAsia" w:hint="eastAsia"/>
        </w:rPr>
        <w:t>發展署</w:t>
      </w:r>
      <w:r w:rsidR="00FF5068" w:rsidRPr="00AB1686">
        <w:rPr>
          <w:rFonts w:asciiTheme="minorEastAsia" w:hAnsiTheme="minorEastAsia" w:hint="eastAsia"/>
        </w:rPr>
        <w:t>於</w:t>
      </w:r>
      <w:r w:rsidRPr="00AB1686">
        <w:rPr>
          <w:rFonts w:asciiTheme="minorEastAsia" w:hAnsiTheme="minorEastAsia" w:hint="eastAsia"/>
        </w:rPr>
        <w:t>113</w:t>
      </w:r>
      <w:r w:rsidRPr="00AB1686">
        <w:rPr>
          <w:rFonts w:asciiTheme="minorEastAsia" w:hAnsiTheme="minorEastAsia" w:hint="eastAsia"/>
        </w:rPr>
        <w:t>年</w:t>
      </w:r>
      <w:r w:rsidR="002E1B12" w:rsidRPr="00AB1686">
        <w:rPr>
          <w:rFonts w:asciiTheme="minorEastAsia" w:hAnsiTheme="minorEastAsia" w:hint="eastAsia"/>
        </w:rPr>
        <w:t>8</w:t>
      </w:r>
      <w:r w:rsidRPr="00AB1686">
        <w:rPr>
          <w:rFonts w:asciiTheme="minorEastAsia" w:hAnsiTheme="minorEastAsia" w:hint="eastAsia"/>
        </w:rPr>
        <w:t>月</w:t>
      </w:r>
      <w:r w:rsidR="002E1B12" w:rsidRPr="00AB1686">
        <w:rPr>
          <w:rFonts w:asciiTheme="minorEastAsia" w:hAnsiTheme="minorEastAsia" w:hint="eastAsia"/>
        </w:rPr>
        <w:t>2</w:t>
      </w:r>
      <w:r w:rsidRPr="00AB1686">
        <w:rPr>
          <w:rFonts w:asciiTheme="minorEastAsia" w:hAnsiTheme="minorEastAsia" w:hint="eastAsia"/>
        </w:rPr>
        <w:t>日</w:t>
      </w:r>
      <w:r w:rsidR="00FF5068" w:rsidRPr="00AB1686">
        <w:rPr>
          <w:rFonts w:asciiTheme="minorEastAsia" w:hAnsiTheme="minorEastAsia" w:hint="eastAsia"/>
        </w:rPr>
        <w:t>回報本院</w:t>
      </w:r>
      <w:r w:rsidRPr="00AB1686">
        <w:rPr>
          <w:rFonts w:asciiTheme="minorEastAsia" w:hAnsiTheme="minorEastAsia" w:hint="eastAsia"/>
        </w:rPr>
        <w:t>更新資料</w:t>
      </w:r>
      <w:r w:rsidRPr="00AB1686">
        <w:rPr>
          <w:rFonts w:asciiTheme="minorEastAsia" w:hAnsiTheme="minorEastAsia" w:hint="eastAsia"/>
        </w:rPr>
        <w:t>)</w:t>
      </w:r>
      <w:r w:rsidRPr="00AB1686">
        <w:rPr>
          <w:rFonts w:ascii="新細明體" w:eastAsia="新細明體" w:hAnsi="新細明體" w:hint="eastAsia"/>
        </w:rPr>
        <w:t>：</w:t>
      </w:r>
    </w:p>
    <w:p w14:paraId="26446792" w14:textId="77777777" w:rsidR="00C13645" w:rsidRPr="00AB1686" w:rsidRDefault="00C13645" w:rsidP="00C13645">
      <w:pPr>
        <w:pStyle w:val="4"/>
      </w:pPr>
      <w:r w:rsidRPr="00AB1686">
        <w:rPr>
          <w:rFonts w:asciiTheme="minorEastAsia" w:hAnsiTheme="minorEastAsia" w:hint="eastAsia"/>
          <w:u w:val="single"/>
        </w:rPr>
        <w:t>4</w:t>
      </w:r>
      <w:r w:rsidR="00A075F4" w:rsidRPr="00AB1686">
        <w:rPr>
          <w:rFonts w:asciiTheme="minorEastAsia" w:hAnsiTheme="minorEastAsia" w:hint="eastAsia"/>
          <w:u w:val="single"/>
        </w:rPr>
        <w:t>9</w:t>
      </w:r>
      <w:r w:rsidRPr="00AB1686">
        <w:rPr>
          <w:rFonts w:asciiTheme="minorEastAsia" w:hAnsiTheme="minorEastAsia" w:hint="eastAsia"/>
          <w:u w:val="single"/>
        </w:rPr>
        <w:t>名外籍漁工已合意轉換新雇主。</w:t>
      </w:r>
    </w:p>
    <w:p w14:paraId="29460D01" w14:textId="77777777" w:rsidR="00C13645" w:rsidRPr="00AB1686" w:rsidRDefault="002E1B12" w:rsidP="00C13645">
      <w:pPr>
        <w:pStyle w:val="4"/>
      </w:pPr>
      <w:r w:rsidRPr="00AB1686">
        <w:rPr>
          <w:rFonts w:asciiTheme="minorEastAsia" w:hAnsiTheme="minorEastAsia" w:hint="eastAsia"/>
          <w:u w:val="single"/>
        </w:rPr>
        <w:t>2</w:t>
      </w:r>
      <w:r w:rsidR="00C13645" w:rsidRPr="00AB1686">
        <w:rPr>
          <w:rFonts w:asciiTheme="minorEastAsia" w:hAnsiTheme="minorEastAsia" w:hint="eastAsia"/>
          <w:u w:val="single"/>
        </w:rPr>
        <w:t>名外籍漁工仍於轉換中</w:t>
      </w:r>
      <w:r w:rsidR="00C13645" w:rsidRPr="00AB1686">
        <w:rPr>
          <w:rFonts w:asciiTheme="minorEastAsia" w:hAnsiTheme="minorEastAsia" w:hint="eastAsia"/>
        </w:rPr>
        <w:t>，因移工希望留在目前縣市工作、捕魚種類及技術性質與之前工作不同、無意願轉換至其他非漁業類別（如製造業）工作等事由，</w:t>
      </w:r>
      <w:r w:rsidR="00C13645" w:rsidRPr="00AB1686">
        <w:rPr>
          <w:rFonts w:asciiTheme="minorEastAsia" w:hAnsiTheme="minorEastAsia" w:hint="eastAsia"/>
          <w:u w:val="single"/>
        </w:rPr>
        <w:t>將依外籍漁工意願持續媒合合適雇主承接</w:t>
      </w:r>
      <w:r w:rsidR="00C13645" w:rsidRPr="00AB1686">
        <w:rPr>
          <w:rFonts w:asciiTheme="minorEastAsia" w:hAnsiTheme="minorEastAsia" w:hint="eastAsia"/>
        </w:rPr>
        <w:t>。</w:t>
      </w:r>
    </w:p>
    <w:p w14:paraId="7F6DA558" w14:textId="77777777" w:rsidR="00C13645" w:rsidRPr="00AB1686" w:rsidRDefault="00C13645" w:rsidP="00C13645">
      <w:pPr>
        <w:pStyle w:val="4"/>
      </w:pPr>
      <w:r w:rsidRPr="00AB1686">
        <w:rPr>
          <w:rFonts w:asciiTheme="minorEastAsia" w:hAnsiTheme="minorEastAsia" w:hint="eastAsia"/>
        </w:rPr>
        <w:t>其餘</w:t>
      </w:r>
      <w:r w:rsidR="00AF76D7" w:rsidRPr="00AB1686">
        <w:rPr>
          <w:rFonts w:asciiTheme="minorEastAsia" w:hAnsiTheme="minorEastAsia" w:hint="eastAsia"/>
        </w:rPr>
        <w:t>1</w:t>
      </w:r>
      <w:r w:rsidR="002E1B12" w:rsidRPr="00AB1686">
        <w:rPr>
          <w:rFonts w:asciiTheme="minorEastAsia" w:hAnsiTheme="minorEastAsia" w:hint="eastAsia"/>
        </w:rPr>
        <w:t>3</w:t>
      </w:r>
      <w:r w:rsidRPr="00AB1686">
        <w:rPr>
          <w:rFonts w:asciiTheme="minorEastAsia" w:hAnsiTheme="minorEastAsia" w:hint="eastAsia"/>
        </w:rPr>
        <w:t>名外籍漁工，其中</w:t>
      </w:r>
      <w:r w:rsidRPr="00AB1686">
        <w:rPr>
          <w:rFonts w:asciiTheme="minorEastAsia" w:hAnsiTheme="minorEastAsia" w:hint="eastAsia"/>
        </w:rPr>
        <w:t>1</w:t>
      </w:r>
      <w:r w:rsidRPr="00AB1686">
        <w:rPr>
          <w:rFonts w:asciiTheme="minorEastAsia" w:hAnsiTheme="minorEastAsia" w:hint="eastAsia"/>
        </w:rPr>
        <w:t>名由原雇主繼續聘僱，</w:t>
      </w:r>
      <w:r w:rsidRPr="00AB1686">
        <w:rPr>
          <w:rFonts w:asciiTheme="minorEastAsia" w:hAnsiTheme="minorEastAsia" w:hint="eastAsia"/>
        </w:rPr>
        <w:t>7</w:t>
      </w:r>
      <w:r w:rsidRPr="00AB1686">
        <w:rPr>
          <w:rFonts w:asciiTheme="minorEastAsia" w:hAnsiTheme="minorEastAsia" w:hint="eastAsia"/>
        </w:rPr>
        <w:t>名行蹤不明，</w:t>
      </w:r>
      <w:r w:rsidR="002E1B12" w:rsidRPr="00AB1686">
        <w:rPr>
          <w:rFonts w:asciiTheme="minorEastAsia" w:hAnsiTheme="minorEastAsia" w:hint="eastAsia"/>
        </w:rPr>
        <w:t>5</w:t>
      </w:r>
      <w:r w:rsidRPr="00AB1686">
        <w:rPr>
          <w:rFonts w:asciiTheme="minorEastAsia" w:hAnsiTheme="minorEastAsia" w:hint="eastAsia"/>
        </w:rPr>
        <w:t>名自願出國，已無須協助轉換雇主或工作事宜。</w:t>
      </w:r>
    </w:p>
    <w:p w14:paraId="2C6D13D6" w14:textId="77777777" w:rsidR="000011FE" w:rsidRPr="00AB1686" w:rsidRDefault="000011FE" w:rsidP="000011FE">
      <w:pPr>
        <w:pStyle w:val="3"/>
      </w:pPr>
      <w:r w:rsidRPr="00AB1686">
        <w:rPr>
          <w:rFonts w:hint="eastAsia"/>
        </w:rPr>
        <w:t>綜上，</w:t>
      </w:r>
      <w:r w:rsidR="006A743F" w:rsidRPr="00AB1686">
        <w:rPr>
          <w:rFonts w:hint="eastAsia"/>
        </w:rPr>
        <w:t>臺灣沿近海漁業(不限於小卷漁業)有大量外籍漁工於短期內遭不同雇主解僱之情形，而解僱漁工之漁船仍持續出海作業。勞動部及新北市政府調查結果「外籍漁工與雇主都是合意解約，解約原因各有不同，如漁工拒絕給付勞務、雇主捕撈白帶魚銷售價格不佳故不出海等」，惟本院調查發現的真相是「沿近海的仲介配合漁船主，運用『合意解約』彈性調節漁工人力，迴避勞動基準法的適用，致外</w:t>
      </w:r>
      <w:r w:rsidR="006A743F" w:rsidRPr="00AB1686">
        <w:rPr>
          <w:rFonts w:hint="eastAsia"/>
        </w:rPr>
        <w:lastRenderedPageBreak/>
        <w:t>籍漁工多次、長時間等待轉換雇主，未獲得簽約3年的工作權利保障，也未獲得資遣費」。實際上外籍漁工被頻繁轉換工作、長期無法得到薪水的情形，並非單一年度發生的案件，然勞動部長期以來未能警覺，調查結果與本院調查真相有明顯的出入。依據勞動部函復本院資料，112年因為休漁受影響漁工總計64位，分屬45個雇主，分別委託3家仲介業者；</w:t>
      </w:r>
      <w:r w:rsidR="006A743F" w:rsidRPr="00AB1686">
        <w:rPr>
          <w:rFonts w:hAnsi="標楷體" w:hint="eastAsia"/>
        </w:rPr>
        <w:t>依據發展署陳述，雇主解約的狀況，過去3年共有196案，涉及205名移工提早解約，解約再申請聘用有144案，涉及513人。</w:t>
      </w:r>
      <w:r w:rsidR="006A743F" w:rsidRPr="00AB1686">
        <w:rPr>
          <w:rFonts w:hint="eastAsia"/>
        </w:rPr>
        <w:t>境內聘僱外籍漁工適用勞動基準法無庸置疑，不容</w:t>
      </w:r>
      <w:r w:rsidR="006A743F" w:rsidRPr="00AB1686">
        <w:rPr>
          <w:rFonts w:hint="eastAsia"/>
          <w:szCs w:val="48"/>
        </w:rPr>
        <w:t>雇主、仲介</w:t>
      </w:r>
      <w:r w:rsidR="006A743F" w:rsidRPr="00AB1686">
        <w:rPr>
          <w:rFonts w:hint="eastAsia"/>
        </w:rPr>
        <w:t>以「合意解約」</w:t>
      </w:r>
      <w:r w:rsidR="006A743F" w:rsidRPr="00AB1686">
        <w:t>為由</w:t>
      </w:r>
      <w:r w:rsidR="006A743F" w:rsidRPr="00AB1686">
        <w:rPr>
          <w:rFonts w:hint="eastAsia"/>
          <w:szCs w:val="48"/>
        </w:rPr>
        <w:t>規避之，</w:t>
      </w:r>
      <w:r w:rsidR="006A743F" w:rsidRPr="00AB1686">
        <w:rPr>
          <w:rFonts w:hint="eastAsia"/>
        </w:rPr>
        <w:t>而勞動部之法定掌理事項，包括勞動檢查、業務推動、勞動調查、</w:t>
      </w:r>
      <w:r w:rsidR="006A743F" w:rsidRPr="00AB1686">
        <w:rPr>
          <w:rFonts w:hint="eastAsia"/>
          <w:szCs w:val="48"/>
        </w:rPr>
        <w:t>雇主申請聘僱外國人之許可及管理</w:t>
      </w:r>
      <w:r w:rsidR="006A743F" w:rsidRPr="00AB1686">
        <w:rPr>
          <w:rFonts w:hint="eastAsia"/>
        </w:rPr>
        <w:t>及</w:t>
      </w:r>
      <w:r w:rsidR="006A743F" w:rsidRPr="00AB1686">
        <w:rPr>
          <w:rFonts w:hint="eastAsia"/>
          <w:szCs w:val="48"/>
        </w:rPr>
        <w:t>仲介業務之許可</w:t>
      </w:r>
      <w:r w:rsidR="006A743F" w:rsidRPr="00AB1686">
        <w:rPr>
          <w:rFonts w:hint="eastAsia"/>
        </w:rPr>
        <w:t>等，惟勞動部未能警覺、掌握漁業捕撈的作業特性，及時給予漁工協助，又沒有防範未來的方案，無法落實法令對勞工權益的保障，</w:t>
      </w:r>
      <w:r w:rsidR="009E5C4E" w:rsidRPr="00AB1686">
        <w:rPr>
          <w:rFonts w:hint="eastAsia"/>
        </w:rPr>
        <w:t>怠忽職守</w:t>
      </w:r>
      <w:r w:rsidR="006A743F" w:rsidRPr="00AB1686">
        <w:rPr>
          <w:rFonts w:hAnsi="標楷體" w:hint="eastAsia"/>
          <w:szCs w:val="32"/>
        </w:rPr>
        <w:t>，</w:t>
      </w:r>
      <w:r w:rsidR="006A743F" w:rsidRPr="00AB1686">
        <w:rPr>
          <w:rFonts w:hint="eastAsia"/>
        </w:rPr>
        <w:t>嚴重影響勞工權益，核有違失。</w:t>
      </w:r>
    </w:p>
    <w:p w14:paraId="6F9EBDC0" w14:textId="77777777" w:rsidR="00EE5785" w:rsidRPr="00AB1686" w:rsidRDefault="001D3490" w:rsidP="001D3490">
      <w:pPr>
        <w:pStyle w:val="2"/>
      </w:pPr>
      <w:bookmarkStart w:id="137" w:name="_Toc176530968"/>
      <w:r w:rsidRPr="00AB1686">
        <w:rPr>
          <w:rFonts w:hint="eastAsia"/>
          <w:b/>
        </w:rPr>
        <w:t>臺灣</w:t>
      </w:r>
      <w:r w:rsidR="00B8739F" w:rsidRPr="00AB1686">
        <w:rPr>
          <w:rFonts w:hint="eastAsia"/>
          <w:b/>
        </w:rPr>
        <w:t>沿近海</w:t>
      </w:r>
      <w:r w:rsidRPr="00AB1686">
        <w:rPr>
          <w:rFonts w:hint="eastAsia"/>
          <w:b/>
        </w:rPr>
        <w:t>漁業捕撈季節</w:t>
      </w:r>
      <w:r w:rsidR="00E4228E" w:rsidRPr="00AB1686">
        <w:rPr>
          <w:rFonts w:hint="eastAsia"/>
          <w:b/>
        </w:rPr>
        <w:t>更迭時</w:t>
      </w:r>
      <w:r w:rsidRPr="00AB1686">
        <w:rPr>
          <w:rFonts w:hint="eastAsia"/>
          <w:b/>
        </w:rPr>
        <w:t>，外籍漁工面臨</w:t>
      </w:r>
      <w:r w:rsidR="008D33D6" w:rsidRPr="00AB1686">
        <w:rPr>
          <w:rFonts w:hint="eastAsia"/>
          <w:b/>
        </w:rPr>
        <w:t>長期</w:t>
      </w:r>
      <w:r w:rsidRPr="00AB1686">
        <w:rPr>
          <w:rFonts w:hint="eastAsia"/>
          <w:b/>
        </w:rPr>
        <w:t>失去工作</w:t>
      </w:r>
      <w:r w:rsidR="008D33D6" w:rsidRPr="00AB1686">
        <w:rPr>
          <w:rFonts w:hint="eastAsia"/>
          <w:b/>
        </w:rPr>
        <w:t>、待工</w:t>
      </w:r>
      <w:r w:rsidRPr="00AB1686">
        <w:rPr>
          <w:rFonts w:hint="eastAsia"/>
          <w:b/>
        </w:rPr>
        <w:t>的困境</w:t>
      </w:r>
      <w:r w:rsidR="00990EA3" w:rsidRPr="00AB1686">
        <w:rPr>
          <w:rFonts w:hint="eastAsia"/>
          <w:b/>
        </w:rPr>
        <w:t>，</w:t>
      </w:r>
      <w:r w:rsidR="006C4494" w:rsidRPr="00AB1686">
        <w:rPr>
          <w:rFonts w:hint="eastAsia"/>
          <w:b/>
        </w:rPr>
        <w:t>仲介業者</w:t>
      </w:r>
      <w:r w:rsidR="00FF3D58" w:rsidRPr="00AB1686">
        <w:rPr>
          <w:rFonts w:hint="eastAsia"/>
          <w:b/>
        </w:rPr>
        <w:t>安置</w:t>
      </w:r>
      <w:r w:rsidR="006B0BF7" w:rsidRPr="00AB1686">
        <w:rPr>
          <w:rFonts w:hint="eastAsia"/>
          <w:b/>
        </w:rPr>
        <w:t>大量</w:t>
      </w:r>
      <w:r w:rsidR="00B8739F" w:rsidRPr="00AB1686">
        <w:rPr>
          <w:rFonts w:hint="eastAsia"/>
          <w:b/>
        </w:rPr>
        <w:t>漁</w:t>
      </w:r>
      <w:r w:rsidR="00FF3D58" w:rsidRPr="00AB1686">
        <w:rPr>
          <w:rFonts w:hint="eastAsia"/>
          <w:b/>
        </w:rPr>
        <w:t>工居住於</w:t>
      </w:r>
      <w:r w:rsidR="004A1E8D" w:rsidRPr="00AB1686">
        <w:rPr>
          <w:rFonts w:hint="eastAsia"/>
          <w:b/>
        </w:rPr>
        <w:t>三重、野柳</w:t>
      </w:r>
      <w:r w:rsidR="00FF3D58" w:rsidRPr="00AB1686">
        <w:rPr>
          <w:rFonts w:hint="eastAsia"/>
          <w:b/>
        </w:rPr>
        <w:t>處所，</w:t>
      </w:r>
      <w:r w:rsidR="00990EA3" w:rsidRPr="00AB1686">
        <w:rPr>
          <w:rFonts w:hint="eastAsia"/>
          <w:b/>
        </w:rPr>
        <w:t>其中</w:t>
      </w:r>
      <w:r w:rsidR="00F9626D" w:rsidRPr="00AB1686">
        <w:rPr>
          <w:rFonts w:hint="eastAsia"/>
          <w:b/>
        </w:rPr>
        <w:t>有50位外籍漁工居住</w:t>
      </w:r>
      <w:r w:rsidR="00B8739F" w:rsidRPr="00AB1686">
        <w:rPr>
          <w:rFonts w:hint="eastAsia"/>
          <w:b/>
        </w:rPr>
        <w:t>在</w:t>
      </w:r>
      <w:r w:rsidR="00F9626D" w:rsidRPr="00AB1686">
        <w:rPr>
          <w:rFonts w:hint="eastAsia"/>
          <w:b/>
        </w:rPr>
        <w:t>40幾坪空間</w:t>
      </w:r>
      <w:r w:rsidR="0062789D" w:rsidRPr="00AB1686">
        <w:rPr>
          <w:rFonts w:hint="eastAsia"/>
          <w:b/>
        </w:rPr>
        <w:t>，</w:t>
      </w:r>
      <w:r w:rsidR="003A70B7" w:rsidRPr="00AB1686">
        <w:rPr>
          <w:rFonts w:hint="eastAsia"/>
          <w:b/>
        </w:rPr>
        <w:t>最高紀錄超過80人，</w:t>
      </w:r>
      <w:r w:rsidR="00A02215" w:rsidRPr="00AB1686">
        <w:rPr>
          <w:rFonts w:hint="eastAsia"/>
          <w:b/>
        </w:rPr>
        <w:t>且</w:t>
      </w:r>
      <w:r w:rsidR="00F9626D" w:rsidRPr="00AB1686">
        <w:rPr>
          <w:rFonts w:hint="eastAsia"/>
          <w:b/>
        </w:rPr>
        <w:t>寒流來臨季節</w:t>
      </w:r>
      <w:r w:rsidR="00990EA3" w:rsidRPr="00AB1686">
        <w:rPr>
          <w:rFonts w:hint="eastAsia"/>
          <w:b/>
        </w:rPr>
        <w:t>宿舍</w:t>
      </w:r>
      <w:r w:rsidR="00F9626D" w:rsidRPr="00AB1686">
        <w:rPr>
          <w:rFonts w:hint="eastAsia"/>
          <w:b/>
        </w:rPr>
        <w:t>沒有熱水</w:t>
      </w:r>
      <w:r w:rsidR="00BA6407" w:rsidRPr="00AB1686">
        <w:rPr>
          <w:rFonts w:hint="eastAsia"/>
          <w:b/>
        </w:rPr>
        <w:t>，也沒有</w:t>
      </w:r>
      <w:r w:rsidR="00F9626D" w:rsidRPr="00AB1686">
        <w:rPr>
          <w:rFonts w:hint="eastAsia"/>
          <w:b/>
        </w:rPr>
        <w:t>足夠的床位</w:t>
      </w:r>
      <w:r w:rsidR="00BA61DB" w:rsidRPr="00AB1686">
        <w:rPr>
          <w:rFonts w:hint="eastAsia"/>
          <w:b/>
        </w:rPr>
        <w:t>及</w:t>
      </w:r>
      <w:r w:rsidR="00F9626D" w:rsidRPr="00AB1686">
        <w:rPr>
          <w:rFonts w:hint="eastAsia"/>
          <w:b/>
        </w:rPr>
        <w:t>棉被</w:t>
      </w:r>
      <w:r w:rsidR="00BA61DB" w:rsidRPr="00AB1686">
        <w:rPr>
          <w:rFonts w:hint="eastAsia"/>
          <w:b/>
        </w:rPr>
        <w:t>，</w:t>
      </w:r>
      <w:r w:rsidR="00F9626D" w:rsidRPr="00AB1686">
        <w:rPr>
          <w:rFonts w:hint="eastAsia"/>
          <w:b/>
        </w:rPr>
        <w:t>廁所</w:t>
      </w:r>
      <w:r w:rsidR="00BA61DB" w:rsidRPr="00AB1686">
        <w:rPr>
          <w:rFonts w:hint="eastAsia"/>
          <w:b/>
        </w:rPr>
        <w:t>又有</w:t>
      </w:r>
      <w:r w:rsidR="00F9626D" w:rsidRPr="00AB1686">
        <w:rPr>
          <w:rFonts w:hint="eastAsia"/>
          <w:b/>
        </w:rPr>
        <w:t>損壞</w:t>
      </w:r>
      <w:r w:rsidR="00BA61DB" w:rsidRPr="00AB1686">
        <w:rPr>
          <w:rFonts w:hint="eastAsia"/>
          <w:b/>
        </w:rPr>
        <w:t>的</w:t>
      </w:r>
      <w:r w:rsidR="00F9626D" w:rsidRPr="00AB1686">
        <w:rPr>
          <w:rFonts w:hint="eastAsia"/>
          <w:b/>
        </w:rPr>
        <w:t>情</w:t>
      </w:r>
      <w:r w:rsidR="00BA61DB" w:rsidRPr="00AB1686">
        <w:rPr>
          <w:rFonts w:hint="eastAsia"/>
          <w:b/>
        </w:rPr>
        <w:t>形</w:t>
      </w:r>
      <w:r w:rsidR="00F9626D" w:rsidRPr="00AB1686">
        <w:rPr>
          <w:rFonts w:hint="eastAsia"/>
          <w:b/>
        </w:rPr>
        <w:t>，</w:t>
      </w:r>
      <w:r w:rsidR="00FF3D58" w:rsidRPr="00AB1686">
        <w:rPr>
          <w:rFonts w:hint="eastAsia"/>
          <w:b/>
        </w:rPr>
        <w:t>住宿環境不符</w:t>
      </w:r>
      <w:r w:rsidR="00F9626D" w:rsidRPr="00AB1686">
        <w:rPr>
          <w:rFonts w:hint="eastAsia"/>
          <w:b/>
        </w:rPr>
        <w:t>合</w:t>
      </w:r>
      <w:r w:rsidR="00FF3D58" w:rsidRPr="00AB1686">
        <w:rPr>
          <w:rFonts w:hint="eastAsia"/>
          <w:b/>
        </w:rPr>
        <w:t>生活標準</w:t>
      </w:r>
      <w:r w:rsidR="0099307A" w:rsidRPr="00AB1686">
        <w:rPr>
          <w:rFonts w:hint="eastAsia"/>
          <w:b/>
        </w:rPr>
        <w:t>，</w:t>
      </w:r>
      <w:r w:rsidR="008E5A92" w:rsidRPr="00AB1686">
        <w:rPr>
          <w:rFonts w:hint="eastAsia"/>
          <w:b/>
        </w:rPr>
        <w:t>另</w:t>
      </w:r>
      <w:r w:rsidR="00B8739F" w:rsidRPr="00AB1686">
        <w:rPr>
          <w:rFonts w:hint="eastAsia"/>
          <w:b/>
        </w:rPr>
        <w:t>漁</w:t>
      </w:r>
      <w:r w:rsidR="00FF3D58" w:rsidRPr="00AB1686">
        <w:rPr>
          <w:rFonts w:hint="eastAsia"/>
          <w:b/>
        </w:rPr>
        <w:t>工</w:t>
      </w:r>
      <w:r w:rsidRPr="00AB1686">
        <w:rPr>
          <w:rFonts w:hint="eastAsia"/>
          <w:b/>
        </w:rPr>
        <w:t>須</w:t>
      </w:r>
      <w:r w:rsidR="00990EA3" w:rsidRPr="00AB1686">
        <w:rPr>
          <w:rFonts w:hint="eastAsia"/>
          <w:b/>
        </w:rPr>
        <w:t>自</w:t>
      </w:r>
      <w:r w:rsidR="00BA6407" w:rsidRPr="00AB1686">
        <w:rPr>
          <w:rFonts w:hint="eastAsia"/>
          <w:b/>
        </w:rPr>
        <w:t>行</w:t>
      </w:r>
      <w:r w:rsidRPr="00AB1686">
        <w:rPr>
          <w:rFonts w:hint="eastAsia"/>
          <w:b/>
        </w:rPr>
        <w:t>負擔食宿費用</w:t>
      </w:r>
      <w:r w:rsidR="0099307A" w:rsidRPr="00AB1686">
        <w:rPr>
          <w:rFonts w:hint="eastAsia"/>
          <w:b/>
        </w:rPr>
        <w:t>，又有</w:t>
      </w:r>
      <w:r w:rsidR="00F9626D" w:rsidRPr="00AB1686">
        <w:rPr>
          <w:rFonts w:hint="eastAsia"/>
          <w:b/>
        </w:rPr>
        <w:t>護照</w:t>
      </w:r>
      <w:r w:rsidR="0099307A" w:rsidRPr="00AB1686">
        <w:rPr>
          <w:rFonts w:hint="eastAsia"/>
          <w:b/>
        </w:rPr>
        <w:t>或</w:t>
      </w:r>
      <w:r w:rsidR="00F9626D" w:rsidRPr="00AB1686">
        <w:rPr>
          <w:rFonts w:hint="eastAsia"/>
          <w:b/>
        </w:rPr>
        <w:t>居留證</w:t>
      </w:r>
      <w:r w:rsidR="0099307A" w:rsidRPr="00AB1686">
        <w:rPr>
          <w:rFonts w:hint="eastAsia"/>
          <w:b/>
        </w:rPr>
        <w:t>由仲介保管之情形</w:t>
      </w:r>
      <w:r w:rsidR="004A1E8D" w:rsidRPr="00AB1686">
        <w:rPr>
          <w:rFonts w:hint="eastAsia"/>
          <w:b/>
        </w:rPr>
        <w:t>。</w:t>
      </w:r>
      <w:r w:rsidR="00565860" w:rsidRPr="00AB1686">
        <w:rPr>
          <w:rFonts w:hint="eastAsia"/>
          <w:b/>
        </w:rPr>
        <w:t>外籍漁工與臺灣雇主簽約3年</w:t>
      </w:r>
      <w:r w:rsidRPr="00AB1686">
        <w:rPr>
          <w:rFonts w:hint="eastAsia"/>
          <w:b/>
        </w:rPr>
        <w:t>，</w:t>
      </w:r>
      <w:r w:rsidR="0081634C" w:rsidRPr="00AB1686">
        <w:rPr>
          <w:b/>
        </w:rPr>
        <w:t>移工</w:t>
      </w:r>
      <w:r w:rsidR="0081634C" w:rsidRPr="00AB1686">
        <w:rPr>
          <w:rFonts w:hint="eastAsia"/>
          <w:b/>
        </w:rPr>
        <w:t>等待轉換雇主期間，</w:t>
      </w:r>
      <w:r w:rsidR="000F4129" w:rsidRPr="00AB1686">
        <w:rPr>
          <w:rFonts w:hint="eastAsia"/>
          <w:b/>
        </w:rPr>
        <w:t>原雇主</w:t>
      </w:r>
      <w:r w:rsidR="005D1FCE" w:rsidRPr="00AB1686">
        <w:rPr>
          <w:rFonts w:hint="eastAsia"/>
          <w:b/>
        </w:rPr>
        <w:t>仍</w:t>
      </w:r>
      <w:r w:rsidR="000F4129" w:rsidRPr="00AB1686">
        <w:rPr>
          <w:rFonts w:hint="eastAsia"/>
          <w:b/>
        </w:rPr>
        <w:t>有</w:t>
      </w:r>
      <w:r w:rsidR="008D33D6" w:rsidRPr="00AB1686">
        <w:rPr>
          <w:rFonts w:hint="eastAsia"/>
          <w:b/>
        </w:rPr>
        <w:t>生活照顧管理</w:t>
      </w:r>
      <w:r w:rsidR="0081634C" w:rsidRPr="00AB1686">
        <w:rPr>
          <w:rFonts w:hint="eastAsia"/>
          <w:b/>
        </w:rPr>
        <w:t>責任</w:t>
      </w:r>
      <w:r w:rsidR="003A70B7" w:rsidRPr="00AB1686">
        <w:rPr>
          <w:rFonts w:hint="eastAsia"/>
          <w:b/>
        </w:rPr>
        <w:t>，</w:t>
      </w:r>
      <w:r w:rsidR="006111AB" w:rsidRPr="00AB1686">
        <w:rPr>
          <w:rFonts w:hint="eastAsia"/>
          <w:b/>
        </w:rPr>
        <w:t>而</w:t>
      </w:r>
      <w:r w:rsidR="006111AB" w:rsidRPr="00AB1686">
        <w:rPr>
          <w:rFonts w:hAnsi="標楷體" w:hint="eastAsia"/>
          <w:b/>
          <w:szCs w:val="32"/>
        </w:rPr>
        <w:t>勞動基準法</w:t>
      </w:r>
      <w:r w:rsidR="006111AB" w:rsidRPr="00AB1686">
        <w:rPr>
          <w:rFonts w:hAnsi="標楷體" w:cstheme="minorBidi" w:hint="eastAsia"/>
          <w:b/>
          <w:kern w:val="2"/>
          <w:szCs w:val="32"/>
        </w:rPr>
        <w:t>規範目的在於落實保護勞工權益，而要求雇主之責任，新北市政府對於轄區內適用該規定之漁工權益負行政監</w:t>
      </w:r>
      <w:r w:rsidR="006111AB" w:rsidRPr="00AB1686">
        <w:rPr>
          <w:rFonts w:hAnsi="標楷體" w:cstheme="minorBidi" w:hint="eastAsia"/>
          <w:b/>
          <w:kern w:val="2"/>
          <w:szCs w:val="32"/>
        </w:rPr>
        <w:lastRenderedPageBreak/>
        <w:t>督責任</w:t>
      </w:r>
      <w:r w:rsidR="00EE5785" w:rsidRPr="00AB1686">
        <w:rPr>
          <w:rStyle w:val="aff"/>
          <w:rFonts w:hAnsi="標楷體"/>
          <w:b/>
          <w:szCs w:val="32"/>
        </w:rPr>
        <w:footnoteReference w:id="17"/>
      </w:r>
      <w:r w:rsidR="006111AB" w:rsidRPr="00AB1686">
        <w:rPr>
          <w:rFonts w:hAnsi="標楷體" w:cstheme="minorBidi" w:hint="eastAsia"/>
          <w:b/>
          <w:kern w:val="2"/>
          <w:szCs w:val="32"/>
        </w:rPr>
        <w:t>，此即</w:t>
      </w:r>
      <w:r w:rsidR="00EE5785" w:rsidRPr="00AB1686">
        <w:rPr>
          <w:rFonts w:hAnsi="標楷體" w:cstheme="minorBidi" w:hint="eastAsia"/>
          <w:b/>
          <w:kern w:val="2"/>
          <w:szCs w:val="32"/>
        </w:rPr>
        <w:t>勞動基準法第</w:t>
      </w:r>
      <w:r w:rsidR="00EE5785" w:rsidRPr="00AB1686">
        <w:rPr>
          <w:rFonts w:hAnsi="標楷體" w:hint="eastAsia"/>
          <w:b/>
          <w:szCs w:val="32"/>
        </w:rPr>
        <w:t>1</w:t>
      </w:r>
      <w:r w:rsidR="00EE5785" w:rsidRPr="00AB1686">
        <w:rPr>
          <w:rFonts w:hAnsi="標楷體" w:cstheme="minorBidi" w:hint="eastAsia"/>
          <w:b/>
          <w:kern w:val="2"/>
          <w:szCs w:val="32"/>
        </w:rPr>
        <w:t>條所宣示之意旨</w:t>
      </w:r>
      <w:r w:rsidR="00EE5785" w:rsidRPr="00AB1686">
        <w:rPr>
          <w:rFonts w:hAnsi="標楷體" w:hint="eastAsia"/>
          <w:b/>
          <w:szCs w:val="32"/>
        </w:rPr>
        <w:t>，</w:t>
      </w:r>
      <w:r w:rsidR="00EE5785" w:rsidRPr="00AB1686">
        <w:rPr>
          <w:rFonts w:hAnsi="標楷體" w:cstheme="minorBidi" w:hint="eastAsia"/>
          <w:b/>
          <w:kern w:val="2"/>
          <w:szCs w:val="32"/>
        </w:rPr>
        <w:t>自不容雇主、仲介</w:t>
      </w:r>
      <w:r w:rsidR="00EE5785" w:rsidRPr="00AB1686">
        <w:rPr>
          <w:rFonts w:hAnsi="標楷體" w:hint="eastAsia"/>
          <w:b/>
          <w:szCs w:val="32"/>
        </w:rPr>
        <w:t>以「合意解約」</w:t>
      </w:r>
      <w:r w:rsidR="00EE5785" w:rsidRPr="00AB1686">
        <w:rPr>
          <w:rFonts w:hAnsi="標楷體"/>
          <w:b/>
          <w:szCs w:val="32"/>
        </w:rPr>
        <w:t>為由</w:t>
      </w:r>
      <w:r w:rsidR="00EE5785" w:rsidRPr="00AB1686">
        <w:rPr>
          <w:rFonts w:hAnsi="標楷體" w:cstheme="minorBidi" w:hint="eastAsia"/>
          <w:b/>
          <w:kern w:val="2"/>
          <w:szCs w:val="32"/>
        </w:rPr>
        <w:t>規避之。然</w:t>
      </w:r>
      <w:r w:rsidR="00EE5785" w:rsidRPr="00AB1686">
        <w:rPr>
          <w:rFonts w:hint="eastAsia"/>
          <w:b/>
        </w:rPr>
        <w:t>新北市政府勞工局未能及時發現外籍漁工大量被解僱(約)及提早解約可能延伸的問題，使「失業」漁工陷入生活困境，</w:t>
      </w:r>
      <w:r w:rsidR="00EE5785" w:rsidRPr="00AB1686">
        <w:rPr>
          <w:rFonts w:hAnsi="標楷體" w:cstheme="minorBidi" w:hint="eastAsia"/>
          <w:b/>
          <w:kern w:val="2"/>
          <w:szCs w:val="32"/>
        </w:rPr>
        <w:t>未善盡保護勞工權益的責任、未履行國家保障勞工權益的職責，</w:t>
      </w:r>
      <w:r w:rsidR="00EE5785" w:rsidRPr="00AB1686">
        <w:rPr>
          <w:rFonts w:hint="eastAsia"/>
          <w:b/>
        </w:rPr>
        <w:t>影響臺灣人權聲譽，實有疏失。</w:t>
      </w:r>
      <w:bookmarkEnd w:id="137"/>
    </w:p>
    <w:p w14:paraId="37E253C1" w14:textId="77777777" w:rsidR="00812AA0" w:rsidRPr="00AB1686" w:rsidRDefault="00300CC7" w:rsidP="00E86A6C">
      <w:pPr>
        <w:pStyle w:val="3"/>
        <w:ind w:leftChars="200"/>
        <w:rPr>
          <w:rFonts w:hAnsi="標楷體"/>
          <w:szCs w:val="32"/>
        </w:rPr>
      </w:pPr>
      <w:bookmarkStart w:id="138" w:name="_Toc421794874"/>
      <w:bookmarkStart w:id="139" w:name="_Toc421795440"/>
      <w:bookmarkStart w:id="140" w:name="_Toc421796021"/>
      <w:bookmarkStart w:id="141" w:name="_Toc422834159"/>
      <w:r w:rsidRPr="00AB1686">
        <w:rPr>
          <w:rFonts w:hAnsi="標楷體" w:cs="Helvetica"/>
          <w:kern w:val="0"/>
          <w:szCs w:val="32"/>
        </w:rPr>
        <w:t>為加強保障外籍船員陸上及船上生活條件及急難求助，勞動部多次會商相關單位後，</w:t>
      </w:r>
      <w:r w:rsidR="00635C1A" w:rsidRPr="00AB1686">
        <w:rPr>
          <w:rFonts w:hAnsi="標楷體" w:cs="Helvetica" w:hint="eastAsia"/>
          <w:kern w:val="0"/>
          <w:szCs w:val="32"/>
        </w:rPr>
        <w:t>已</w:t>
      </w:r>
      <w:r w:rsidRPr="00AB1686">
        <w:rPr>
          <w:rFonts w:hAnsi="標楷體" w:cs="Helvetica"/>
          <w:kern w:val="0"/>
          <w:szCs w:val="32"/>
        </w:rPr>
        <w:t>於106年7月6日修正發布新規定，</w:t>
      </w:r>
      <w:r w:rsidRPr="00AB1686">
        <w:rPr>
          <w:rFonts w:hAnsi="標楷體" w:cs="Helvetica"/>
          <w:kern w:val="0"/>
          <w:szCs w:val="32"/>
          <w:u w:val="single"/>
        </w:rPr>
        <w:t>將受聘僱從事海洋漁撈工作的外籍船員，納入「外國人生活照顧服務計畫書」適用對象</w:t>
      </w:r>
      <w:r w:rsidRPr="00AB1686">
        <w:rPr>
          <w:rFonts w:hAnsi="標楷體" w:cs="Helvetica"/>
          <w:kern w:val="0"/>
          <w:szCs w:val="32"/>
        </w:rPr>
        <w:t>，</w:t>
      </w:r>
      <w:r w:rsidR="00635C1A" w:rsidRPr="00AB1686">
        <w:rPr>
          <w:rFonts w:hAnsi="標楷體" w:cs="Helvetica" w:hint="eastAsia"/>
          <w:kern w:val="0"/>
          <w:szCs w:val="32"/>
        </w:rPr>
        <w:t>並</w:t>
      </w:r>
      <w:r w:rsidRPr="00AB1686">
        <w:rPr>
          <w:rFonts w:hAnsi="標楷體" w:cs="Helvetica"/>
          <w:kern w:val="0"/>
          <w:szCs w:val="32"/>
        </w:rPr>
        <w:t>自107年1月1日起實施。</w:t>
      </w:r>
      <w:r w:rsidR="00635C1A" w:rsidRPr="00AB1686">
        <w:rPr>
          <w:rStyle w:val="aff"/>
          <w:rFonts w:hAnsi="標楷體" w:cs="Helvetica"/>
          <w:kern w:val="0"/>
          <w:szCs w:val="32"/>
        </w:rPr>
        <w:footnoteReference w:id="18"/>
      </w:r>
      <w:r w:rsidR="00812AA0" w:rsidRPr="00AB1686">
        <w:rPr>
          <w:rFonts w:hAnsi="標楷體" w:cs="標楷體" w:hint="eastAsia"/>
          <w:kern w:val="0"/>
          <w:szCs w:val="32"/>
          <w:lang w:val="x-none"/>
        </w:rPr>
        <w:t>考量聘僱後之管理問題，國內大多數雇主仍是委託人力</w:t>
      </w:r>
      <w:r w:rsidR="006C4494" w:rsidRPr="00AB1686">
        <w:rPr>
          <w:rFonts w:hAnsi="標楷體" w:hint="eastAsia"/>
          <w:szCs w:val="32"/>
        </w:rPr>
        <w:t>仲介業者</w:t>
      </w:r>
      <w:r w:rsidR="00812AA0" w:rsidRPr="00AB1686">
        <w:rPr>
          <w:rFonts w:hAnsi="標楷體" w:hint="eastAsia"/>
          <w:szCs w:val="32"/>
        </w:rPr>
        <w:t>辦理外籍勞工之引進</w:t>
      </w:r>
      <w:r w:rsidR="005C70B7" w:rsidRPr="00AB1686">
        <w:rPr>
          <w:rFonts w:hAnsi="標楷體" w:hint="eastAsia"/>
          <w:szCs w:val="32"/>
        </w:rPr>
        <w:t>，</w:t>
      </w:r>
      <w:r w:rsidR="00E70C29" w:rsidRPr="00AB1686">
        <w:rPr>
          <w:rFonts w:hAnsi="標楷體" w:hint="eastAsia"/>
          <w:szCs w:val="32"/>
        </w:rPr>
        <w:t>依據發展署函復資料，</w:t>
      </w:r>
      <w:r w:rsidR="00E86A6C" w:rsidRPr="00AB1686">
        <w:rPr>
          <w:rFonts w:hAnsi="標楷體" w:hint="eastAsia"/>
          <w:szCs w:val="32"/>
        </w:rPr>
        <w:t>本案</w:t>
      </w:r>
      <w:r w:rsidR="005C70B7" w:rsidRPr="00AB1686">
        <w:rPr>
          <w:rFonts w:hAnsi="標楷體" w:hint="eastAsia"/>
          <w:szCs w:val="32"/>
        </w:rPr>
        <w:t>受波及的64名</w:t>
      </w:r>
      <w:r w:rsidR="00E86A6C" w:rsidRPr="00AB1686">
        <w:rPr>
          <w:rFonts w:hAnsi="標楷體" w:hint="eastAsia"/>
          <w:szCs w:val="32"/>
        </w:rPr>
        <w:t>外籍漁工</w:t>
      </w:r>
      <w:r w:rsidR="002630EA" w:rsidRPr="00AB1686">
        <w:rPr>
          <w:rFonts w:hAnsi="標楷體" w:hint="eastAsia"/>
          <w:szCs w:val="32"/>
        </w:rPr>
        <w:t>並</w:t>
      </w:r>
      <w:r w:rsidR="00F95FC1" w:rsidRPr="00AB1686">
        <w:rPr>
          <w:rFonts w:hAnsi="標楷體" w:hint="eastAsia"/>
          <w:szCs w:val="32"/>
        </w:rPr>
        <w:t>不限於捕撈小卷</w:t>
      </w:r>
      <w:r w:rsidR="005C70B7" w:rsidRPr="00AB1686">
        <w:rPr>
          <w:rFonts w:hAnsi="標楷體" w:hint="eastAsia"/>
          <w:szCs w:val="32"/>
        </w:rPr>
        <w:t>業</w:t>
      </w:r>
      <w:r w:rsidR="00F95FC1" w:rsidRPr="00AB1686">
        <w:rPr>
          <w:rFonts w:hAnsi="標楷體" w:hint="eastAsia"/>
          <w:szCs w:val="32"/>
        </w:rPr>
        <w:t>，</w:t>
      </w:r>
      <w:r w:rsidR="002630EA" w:rsidRPr="00AB1686">
        <w:rPr>
          <w:rFonts w:hAnsi="標楷體" w:hint="eastAsia"/>
          <w:szCs w:val="32"/>
        </w:rPr>
        <w:t>還</w:t>
      </w:r>
      <w:r w:rsidR="005C70B7" w:rsidRPr="00AB1686">
        <w:rPr>
          <w:rFonts w:hAnsi="標楷體" w:hint="eastAsia"/>
          <w:szCs w:val="32"/>
        </w:rPr>
        <w:t>包括其他種類漁業，</w:t>
      </w:r>
      <w:r w:rsidR="00E86A6C" w:rsidRPr="00AB1686">
        <w:rPr>
          <w:rFonts w:hAnsi="標楷體" w:hint="eastAsia"/>
          <w:szCs w:val="32"/>
        </w:rPr>
        <w:t>分</w:t>
      </w:r>
      <w:r w:rsidR="005C70B7" w:rsidRPr="00AB1686">
        <w:rPr>
          <w:rFonts w:hAnsi="標楷體" w:hint="eastAsia"/>
          <w:szCs w:val="32"/>
        </w:rPr>
        <w:t>別</w:t>
      </w:r>
      <w:r w:rsidR="00E86A6C" w:rsidRPr="00AB1686">
        <w:rPr>
          <w:rFonts w:hAnsi="標楷體" w:hint="eastAsia"/>
          <w:szCs w:val="32"/>
        </w:rPr>
        <w:t>屬</w:t>
      </w:r>
      <w:r w:rsidR="00F95FC1" w:rsidRPr="00AB1686">
        <w:rPr>
          <w:rFonts w:hAnsi="標楷體" w:hint="eastAsia"/>
          <w:szCs w:val="32"/>
        </w:rPr>
        <w:t>於</w:t>
      </w:r>
      <w:r w:rsidR="00D66EE1" w:rsidRPr="00AB1686">
        <w:rPr>
          <w:rFonts w:hAnsi="標楷體" w:hint="eastAsia"/>
          <w:szCs w:val="32"/>
        </w:rPr>
        <w:t>長○○</w:t>
      </w:r>
      <w:r w:rsidR="00F95FC1" w:rsidRPr="00AB1686">
        <w:rPr>
          <w:rFonts w:hAnsi="標楷體" w:hint="eastAsia"/>
          <w:szCs w:val="32"/>
        </w:rPr>
        <w:t>公司</w:t>
      </w:r>
      <w:r w:rsidR="00E86A6C" w:rsidRPr="00AB1686">
        <w:rPr>
          <w:rFonts w:hAnsi="標楷體" w:hint="eastAsia"/>
          <w:szCs w:val="32"/>
        </w:rPr>
        <w:t>、</w:t>
      </w:r>
      <w:r w:rsidR="00D66EE1" w:rsidRPr="00AB1686">
        <w:rPr>
          <w:rFonts w:hAnsi="標楷體" w:hint="eastAsia"/>
          <w:szCs w:val="32"/>
        </w:rPr>
        <w:t>銓○</w:t>
      </w:r>
      <w:r w:rsidR="00F95FC1" w:rsidRPr="00AB1686">
        <w:rPr>
          <w:rFonts w:hAnsi="標楷體" w:hint="eastAsia"/>
          <w:szCs w:val="32"/>
        </w:rPr>
        <w:t>公司</w:t>
      </w:r>
      <w:r w:rsidR="00E86A6C" w:rsidRPr="00AB1686">
        <w:rPr>
          <w:rFonts w:hAnsi="標楷體" w:hint="eastAsia"/>
          <w:szCs w:val="32"/>
        </w:rPr>
        <w:t>及</w:t>
      </w:r>
      <w:r w:rsidR="00D66EE1" w:rsidRPr="00AB1686">
        <w:rPr>
          <w:rFonts w:hAnsi="標楷體" w:hint="eastAsia"/>
          <w:szCs w:val="32"/>
        </w:rPr>
        <w:t>和○○</w:t>
      </w:r>
      <w:r w:rsidR="00F95FC1" w:rsidRPr="00AB1686">
        <w:rPr>
          <w:rFonts w:hAnsi="標楷體" w:hint="eastAsia"/>
          <w:szCs w:val="32"/>
        </w:rPr>
        <w:t>公司等</w:t>
      </w:r>
      <w:r w:rsidR="00E86A6C" w:rsidRPr="00AB1686">
        <w:rPr>
          <w:rFonts w:hAnsi="標楷體" w:hint="eastAsia"/>
          <w:szCs w:val="32"/>
        </w:rPr>
        <w:t>3家仲介，其中</w:t>
      </w:r>
      <w:r w:rsidR="00D66EE1" w:rsidRPr="00AB1686">
        <w:rPr>
          <w:rFonts w:hAnsi="標楷體" w:hint="eastAsia"/>
          <w:szCs w:val="32"/>
        </w:rPr>
        <w:t>長○○</w:t>
      </w:r>
      <w:r w:rsidR="00E86A6C" w:rsidRPr="00AB1686">
        <w:rPr>
          <w:rFonts w:hAnsi="標楷體" w:hint="eastAsia"/>
          <w:szCs w:val="32"/>
        </w:rPr>
        <w:t>公司、</w:t>
      </w:r>
      <w:r w:rsidR="00D66EE1" w:rsidRPr="00AB1686">
        <w:rPr>
          <w:rFonts w:hAnsi="標楷體" w:hint="eastAsia"/>
          <w:szCs w:val="32"/>
        </w:rPr>
        <w:t>銓○</w:t>
      </w:r>
      <w:r w:rsidR="00E86A6C" w:rsidRPr="00AB1686">
        <w:rPr>
          <w:rFonts w:hAnsi="標楷體" w:hint="eastAsia"/>
          <w:szCs w:val="32"/>
        </w:rPr>
        <w:t>公司已協助安置移工於該公司安排之處所，另</w:t>
      </w:r>
      <w:r w:rsidR="00D66EE1" w:rsidRPr="00AB1686">
        <w:rPr>
          <w:rFonts w:hAnsi="標楷體" w:hint="eastAsia"/>
          <w:szCs w:val="32"/>
        </w:rPr>
        <w:t>和○○</w:t>
      </w:r>
      <w:r w:rsidR="00E86A6C" w:rsidRPr="00AB1686">
        <w:rPr>
          <w:rFonts w:hAnsi="標楷體" w:hint="eastAsia"/>
          <w:szCs w:val="32"/>
        </w:rPr>
        <w:t>公司服務之6名移工則自行居住在外</w:t>
      </w:r>
      <w:r w:rsidR="00E86A6C" w:rsidRPr="00AB1686">
        <w:rPr>
          <w:rFonts w:asciiTheme="minorEastAsia" w:hAnsiTheme="minorEastAsia" w:hint="eastAsia"/>
          <w:szCs w:val="32"/>
        </w:rPr>
        <w:t>。</w:t>
      </w:r>
    </w:p>
    <w:p w14:paraId="00B3E743" w14:textId="77777777" w:rsidR="001D3490" w:rsidRPr="00AB1686" w:rsidRDefault="001D3490" w:rsidP="001D3490">
      <w:pPr>
        <w:pStyle w:val="3"/>
        <w:rPr>
          <w:rFonts w:hAnsi="標楷體"/>
          <w:szCs w:val="32"/>
        </w:rPr>
      </w:pPr>
      <w:r w:rsidRPr="00AB1686">
        <w:rPr>
          <w:rFonts w:hAnsi="標楷體" w:hint="eastAsia"/>
          <w:szCs w:val="32"/>
        </w:rPr>
        <w:t>為瞭解外籍漁工在臺灣漁業捕撈季節結束後之工作與食宿情形，</w:t>
      </w:r>
      <w:r w:rsidRPr="00AB1686">
        <w:rPr>
          <w:rFonts w:hAnsi="標楷體" w:hint="eastAsia"/>
          <w:szCs w:val="32"/>
          <w:u w:val="single"/>
        </w:rPr>
        <w:t>本院分別於112年12月22日、113年2月26日前往三重、野柳現地履勘</w:t>
      </w:r>
      <w:r w:rsidRPr="00AB1686">
        <w:rPr>
          <w:rFonts w:hAnsi="標楷體" w:hint="eastAsia"/>
          <w:szCs w:val="32"/>
        </w:rPr>
        <w:t>。就</w:t>
      </w:r>
      <w:r w:rsidR="00D66EE1" w:rsidRPr="00AB1686">
        <w:rPr>
          <w:rFonts w:hAnsi="標楷體" w:hint="eastAsia"/>
          <w:szCs w:val="32"/>
        </w:rPr>
        <w:t>長○○</w:t>
      </w:r>
      <w:r w:rsidR="005C70B7" w:rsidRPr="00AB1686">
        <w:rPr>
          <w:rFonts w:hAnsi="標楷體" w:hint="eastAsia"/>
          <w:szCs w:val="32"/>
        </w:rPr>
        <w:t>公司</w:t>
      </w:r>
      <w:r w:rsidR="00E70C29" w:rsidRPr="00AB1686">
        <w:rPr>
          <w:rFonts w:hAnsi="標楷體" w:hint="eastAsia"/>
          <w:szCs w:val="32"/>
        </w:rPr>
        <w:t>、</w:t>
      </w:r>
      <w:r w:rsidR="00D66EE1" w:rsidRPr="00AB1686">
        <w:rPr>
          <w:rFonts w:hAnsi="標楷體" w:hint="eastAsia"/>
          <w:szCs w:val="32"/>
        </w:rPr>
        <w:t>銓○</w:t>
      </w:r>
      <w:r w:rsidR="00E70C29" w:rsidRPr="00AB1686">
        <w:rPr>
          <w:rFonts w:hAnsi="標楷體" w:hint="eastAsia"/>
          <w:szCs w:val="32"/>
        </w:rPr>
        <w:t>公司安置移工之處所，其</w:t>
      </w:r>
      <w:r w:rsidRPr="00AB1686">
        <w:rPr>
          <w:rFonts w:hAnsi="標楷體" w:hint="eastAsia"/>
          <w:szCs w:val="32"/>
        </w:rPr>
        <w:t>食宿</w:t>
      </w:r>
      <w:r w:rsidR="008372EA" w:rsidRPr="00AB1686">
        <w:rPr>
          <w:rFonts w:hAnsi="標楷體" w:hint="eastAsia"/>
          <w:szCs w:val="32"/>
        </w:rPr>
        <w:t>之實際</w:t>
      </w:r>
      <w:r w:rsidRPr="00AB1686">
        <w:rPr>
          <w:rFonts w:hAnsi="標楷體" w:hint="eastAsia"/>
          <w:szCs w:val="32"/>
        </w:rPr>
        <w:t>情形摘要說</w:t>
      </w:r>
      <w:r w:rsidRPr="00AB1686">
        <w:rPr>
          <w:rFonts w:hAnsi="標楷體" w:hint="eastAsia"/>
          <w:szCs w:val="32"/>
        </w:rPr>
        <w:lastRenderedPageBreak/>
        <w:t>明如下</w:t>
      </w:r>
      <w:r w:rsidR="00303C5C" w:rsidRPr="00AB1686">
        <w:rPr>
          <w:rFonts w:hAnsi="標楷體" w:hint="eastAsia"/>
          <w:szCs w:val="32"/>
        </w:rPr>
        <w:t>：</w:t>
      </w:r>
    </w:p>
    <w:p w14:paraId="10BBA825" w14:textId="77777777" w:rsidR="001D3490" w:rsidRPr="00AB1686" w:rsidRDefault="001D3490" w:rsidP="001D3490">
      <w:pPr>
        <w:pStyle w:val="4"/>
        <w:rPr>
          <w:szCs w:val="32"/>
        </w:rPr>
      </w:pPr>
      <w:r w:rsidRPr="00AB1686">
        <w:rPr>
          <w:rFonts w:hint="eastAsia"/>
          <w:szCs w:val="32"/>
        </w:rPr>
        <w:t>112年12月22日前往</w:t>
      </w:r>
      <w:r w:rsidR="00303C13" w:rsidRPr="00AB1686">
        <w:rPr>
          <w:rFonts w:hint="eastAsia"/>
          <w:szCs w:val="32"/>
        </w:rPr>
        <w:t>新北市</w:t>
      </w:r>
      <w:r w:rsidRPr="00AB1686">
        <w:rPr>
          <w:rFonts w:hint="eastAsia"/>
          <w:szCs w:val="32"/>
        </w:rPr>
        <w:t>三重</w:t>
      </w:r>
      <w:r w:rsidR="00303C13" w:rsidRPr="00AB1686">
        <w:rPr>
          <w:rFonts w:hint="eastAsia"/>
          <w:szCs w:val="32"/>
        </w:rPr>
        <w:t>區</w:t>
      </w:r>
      <w:r w:rsidR="00303C13" w:rsidRPr="00AB1686">
        <w:rPr>
          <w:rFonts w:hint="eastAsia"/>
        </w:rPr>
        <w:t>漁工住所</w:t>
      </w:r>
      <w:r w:rsidRPr="00AB1686">
        <w:rPr>
          <w:rFonts w:hint="eastAsia"/>
          <w:szCs w:val="32"/>
        </w:rPr>
        <w:t>現地履勘，</w:t>
      </w:r>
      <w:r w:rsidRPr="00AB1686">
        <w:rPr>
          <w:szCs w:val="32"/>
        </w:rPr>
        <w:t>外籍漁工的</w:t>
      </w:r>
      <w:r w:rsidR="001364B8" w:rsidRPr="00AB1686">
        <w:rPr>
          <w:rFonts w:hint="eastAsia"/>
          <w:szCs w:val="32"/>
        </w:rPr>
        <w:t>食</w:t>
      </w:r>
      <w:r w:rsidRPr="00AB1686">
        <w:rPr>
          <w:rFonts w:hint="eastAsia"/>
          <w:szCs w:val="32"/>
        </w:rPr>
        <w:t>宿</w:t>
      </w:r>
      <w:r w:rsidR="001364B8" w:rsidRPr="00AB1686">
        <w:rPr>
          <w:rFonts w:hint="eastAsia"/>
          <w:szCs w:val="32"/>
        </w:rPr>
        <w:t>條件</w:t>
      </w:r>
      <w:r w:rsidR="00A93A29" w:rsidRPr="00AB1686">
        <w:rPr>
          <w:rFonts w:hint="eastAsia"/>
          <w:szCs w:val="32"/>
        </w:rPr>
        <w:t>不符生活標準</w:t>
      </w:r>
      <w:r w:rsidRPr="00AB1686">
        <w:rPr>
          <w:rFonts w:hint="eastAsia"/>
          <w:szCs w:val="32"/>
        </w:rPr>
        <w:t>：</w:t>
      </w:r>
    </w:p>
    <w:p w14:paraId="0A2E4CC4" w14:textId="77777777" w:rsidR="001D3490" w:rsidRPr="00AB1686" w:rsidRDefault="001D3490" w:rsidP="001D3490">
      <w:pPr>
        <w:pStyle w:val="5"/>
        <w:rPr>
          <w:rFonts w:hAnsi="標楷體"/>
          <w:szCs w:val="32"/>
        </w:rPr>
      </w:pPr>
      <w:r w:rsidRPr="00AB1686">
        <w:rPr>
          <w:rFonts w:hAnsi="標楷體" w:hint="eastAsia"/>
          <w:szCs w:val="32"/>
        </w:rPr>
        <w:t>仲介安排外籍漁工居住於新北市三重區之3層樓公寓，於本院履勘當日有50位外籍漁工居住</w:t>
      </w:r>
      <w:r w:rsidR="00087EA7" w:rsidRPr="00AB1686">
        <w:rPr>
          <w:rFonts w:hAnsi="標楷體" w:hint="eastAsia"/>
          <w:szCs w:val="32"/>
        </w:rPr>
        <w:t>在</w:t>
      </w:r>
      <w:r w:rsidRPr="00AB1686">
        <w:rPr>
          <w:rFonts w:hAnsi="標楷體" w:hint="eastAsia"/>
          <w:szCs w:val="32"/>
        </w:rPr>
        <w:t>1、2樓，</w:t>
      </w:r>
      <w:r w:rsidRPr="00AB1686">
        <w:rPr>
          <w:rFonts w:hAnsi="標楷體" w:hint="eastAsia"/>
          <w:szCs w:val="32"/>
          <w:u w:val="single"/>
        </w:rPr>
        <w:t>1層樓約20幾坪，最高紀錄超過80人被安置於此2層樓之狹小公寓，外籍漁工居住空間嚴重不足，甚至有10幾人需要睡在房子外面或公園</w:t>
      </w:r>
      <w:r w:rsidRPr="00AB1686">
        <w:rPr>
          <w:rFonts w:hAnsi="標楷體" w:hint="eastAsia"/>
          <w:szCs w:val="32"/>
        </w:rPr>
        <w:t>，而仲介居住於3樓。</w:t>
      </w:r>
    </w:p>
    <w:p w14:paraId="2D43B875" w14:textId="77777777" w:rsidR="001D3490" w:rsidRPr="00AB1686" w:rsidRDefault="001D3490" w:rsidP="001D3490">
      <w:pPr>
        <w:pStyle w:val="5"/>
        <w:rPr>
          <w:rFonts w:hAnsi="標楷體"/>
          <w:szCs w:val="32"/>
        </w:rPr>
      </w:pPr>
      <w:r w:rsidRPr="00AB1686">
        <w:rPr>
          <w:rFonts w:hint="eastAsia"/>
          <w:szCs w:val="32"/>
        </w:rPr>
        <w:t>每人每日</w:t>
      </w:r>
      <w:r w:rsidRPr="00AB1686">
        <w:rPr>
          <w:rFonts w:hAnsi="標楷體" w:hint="eastAsia"/>
          <w:szCs w:val="32"/>
        </w:rPr>
        <w:t>須自行支付</w:t>
      </w:r>
      <w:r w:rsidR="005706CD" w:rsidRPr="00AB1686">
        <w:rPr>
          <w:rFonts w:hAnsi="標楷體" w:hint="eastAsia"/>
          <w:szCs w:val="32"/>
        </w:rPr>
        <w:t>新臺幣(下同)</w:t>
      </w:r>
      <w:r w:rsidRPr="00AB1686">
        <w:rPr>
          <w:rFonts w:hAnsi="標楷體" w:hint="eastAsia"/>
          <w:szCs w:val="32"/>
        </w:rPr>
        <w:t>100元住宿費，另每人每日自行支付100元作為團體搭伙費。</w:t>
      </w:r>
    </w:p>
    <w:p w14:paraId="1A083A02" w14:textId="77777777" w:rsidR="001D3490" w:rsidRPr="00AB1686" w:rsidRDefault="00C82E65" w:rsidP="001D3490">
      <w:pPr>
        <w:pStyle w:val="5"/>
        <w:rPr>
          <w:rFonts w:hAnsi="標楷體"/>
          <w:szCs w:val="32"/>
        </w:rPr>
      </w:pPr>
      <w:r w:rsidRPr="00AB1686">
        <w:rPr>
          <w:rFonts w:hAnsi="標楷體" w:hint="eastAsia"/>
          <w:szCs w:val="32"/>
        </w:rPr>
        <w:t>漁工住所</w:t>
      </w:r>
      <w:r w:rsidR="001D3490" w:rsidRPr="00AB1686">
        <w:rPr>
          <w:rFonts w:hAnsi="標楷體" w:hint="eastAsia"/>
          <w:szCs w:val="32"/>
        </w:rPr>
        <w:t>沒有足夠的棉被，幸獲慈善團體捐贈棉被。</w:t>
      </w:r>
    </w:p>
    <w:p w14:paraId="48A62439" w14:textId="77777777" w:rsidR="001D3490" w:rsidRPr="00AB1686" w:rsidRDefault="001D3490" w:rsidP="001D3490">
      <w:pPr>
        <w:pStyle w:val="5"/>
        <w:rPr>
          <w:bCs w:val="0"/>
        </w:rPr>
      </w:pPr>
      <w:r w:rsidRPr="00AB1686">
        <w:rPr>
          <w:rFonts w:hint="eastAsia"/>
          <w:szCs w:val="32"/>
        </w:rPr>
        <w:t>現場</w:t>
      </w:r>
      <w:r w:rsidRPr="00AB1686">
        <w:rPr>
          <w:rFonts w:hint="eastAsia"/>
          <w:bCs w:val="0"/>
          <w:szCs w:val="32"/>
        </w:rPr>
        <w:t>照片及說明</w:t>
      </w:r>
      <w:r w:rsidR="00303C5C" w:rsidRPr="00AB1686">
        <w:rPr>
          <w:rFonts w:hint="eastAsia"/>
          <w:bCs w:val="0"/>
        </w:rPr>
        <w:t>：</w:t>
      </w:r>
      <w:r w:rsidRPr="00AB1686">
        <w:rPr>
          <w:rFonts w:hint="eastAsia"/>
        </w:rPr>
        <w:t xml:space="preserve"> </w:t>
      </w:r>
    </w:p>
    <w:tbl>
      <w:tblPr>
        <w:tblStyle w:val="af7"/>
        <w:tblW w:w="0" w:type="auto"/>
        <w:tblInd w:w="1701" w:type="dxa"/>
        <w:tblLook w:val="04A0" w:firstRow="1" w:lastRow="0" w:firstColumn="1" w:lastColumn="0" w:noHBand="0" w:noVBand="1"/>
      </w:tblPr>
      <w:tblGrid>
        <w:gridCol w:w="3595"/>
        <w:gridCol w:w="3538"/>
      </w:tblGrid>
      <w:tr w:rsidR="00B803A8" w:rsidRPr="00AB1686" w14:paraId="49B2FF51" w14:textId="77777777" w:rsidTr="00277451">
        <w:tc>
          <w:tcPr>
            <w:tcW w:w="3595" w:type="dxa"/>
          </w:tcPr>
          <w:p w14:paraId="28C87776" w14:textId="77777777" w:rsidR="001D3490" w:rsidRPr="00AB1686" w:rsidRDefault="001D3490" w:rsidP="00277451">
            <w:pPr>
              <w:pStyle w:val="4"/>
              <w:numPr>
                <w:ilvl w:val="0"/>
                <w:numId w:val="0"/>
              </w:numPr>
              <w:rPr>
                <w:bCs/>
              </w:rPr>
            </w:pPr>
            <w:r w:rsidRPr="00AB1686">
              <w:rPr>
                <w:noProof/>
              </w:rPr>
              <w:drawing>
                <wp:inline distT="0" distB="0" distL="0" distR="0" wp14:anchorId="003C86A8" wp14:editId="2D0699E6">
                  <wp:extent cx="2178050" cy="2105872"/>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831" cy="2135633"/>
                          </a:xfrm>
                          <a:prstGeom prst="rect">
                            <a:avLst/>
                          </a:prstGeom>
                          <a:noFill/>
                          <a:ln>
                            <a:noFill/>
                          </a:ln>
                        </pic:spPr>
                      </pic:pic>
                    </a:graphicData>
                  </a:graphic>
                </wp:inline>
              </w:drawing>
            </w:r>
          </w:p>
        </w:tc>
        <w:tc>
          <w:tcPr>
            <w:tcW w:w="3538" w:type="dxa"/>
          </w:tcPr>
          <w:p w14:paraId="2D9BB672" w14:textId="77777777" w:rsidR="001D3490" w:rsidRPr="00AB1686" w:rsidRDefault="001D3490" w:rsidP="00277451">
            <w:pPr>
              <w:pStyle w:val="4"/>
              <w:numPr>
                <w:ilvl w:val="0"/>
                <w:numId w:val="0"/>
              </w:numPr>
              <w:rPr>
                <w:bCs/>
              </w:rPr>
            </w:pPr>
            <w:r w:rsidRPr="00AB1686">
              <w:rPr>
                <w:noProof/>
              </w:rPr>
              <w:drawing>
                <wp:inline distT="0" distB="0" distL="0" distR="0" wp14:anchorId="714ACF3D" wp14:editId="5DFD58B6">
                  <wp:extent cx="2149475" cy="2046949"/>
                  <wp:effectExtent l="0" t="5715"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53225" cy="2050521"/>
                          </a:xfrm>
                          <a:prstGeom prst="rect">
                            <a:avLst/>
                          </a:prstGeom>
                          <a:noFill/>
                          <a:ln>
                            <a:noFill/>
                          </a:ln>
                        </pic:spPr>
                      </pic:pic>
                    </a:graphicData>
                  </a:graphic>
                </wp:inline>
              </w:drawing>
            </w:r>
          </w:p>
        </w:tc>
      </w:tr>
      <w:tr w:rsidR="00B803A8" w:rsidRPr="00AB1686" w14:paraId="3C28003B" w14:textId="77777777" w:rsidTr="00277451">
        <w:tc>
          <w:tcPr>
            <w:tcW w:w="3595" w:type="dxa"/>
          </w:tcPr>
          <w:p w14:paraId="72F9A056" w14:textId="77777777" w:rsidR="001D3490" w:rsidRPr="00AB1686" w:rsidRDefault="000C2938" w:rsidP="00277451">
            <w:pPr>
              <w:pStyle w:val="4"/>
              <w:numPr>
                <w:ilvl w:val="0"/>
                <w:numId w:val="0"/>
              </w:numPr>
              <w:rPr>
                <w:bCs/>
                <w:sz w:val="28"/>
              </w:rPr>
            </w:pPr>
            <w:r w:rsidRPr="00AB1686">
              <w:rPr>
                <w:rFonts w:hint="eastAsia"/>
                <w:bCs/>
                <w:sz w:val="28"/>
              </w:rPr>
              <w:t>1樓</w:t>
            </w:r>
            <w:r w:rsidR="001D3490" w:rsidRPr="00AB1686">
              <w:rPr>
                <w:rFonts w:hint="eastAsia"/>
                <w:bCs/>
                <w:sz w:val="28"/>
              </w:rPr>
              <w:t>客廳空間，</w:t>
            </w:r>
            <w:r w:rsidR="00BB59FE" w:rsidRPr="00AB1686">
              <w:rPr>
                <w:rFonts w:hint="eastAsia"/>
                <w:bCs/>
                <w:sz w:val="28"/>
              </w:rPr>
              <w:t>須</w:t>
            </w:r>
            <w:r w:rsidR="001D3490" w:rsidRPr="00AB1686">
              <w:rPr>
                <w:rFonts w:hint="eastAsia"/>
                <w:bCs/>
                <w:sz w:val="28"/>
              </w:rPr>
              <w:t>容納23人席地而睡。</w:t>
            </w:r>
          </w:p>
        </w:tc>
        <w:tc>
          <w:tcPr>
            <w:tcW w:w="3538" w:type="dxa"/>
          </w:tcPr>
          <w:p w14:paraId="6D89023E" w14:textId="77777777" w:rsidR="001D3490" w:rsidRPr="00AB1686" w:rsidRDefault="001D3490" w:rsidP="00277451">
            <w:pPr>
              <w:pStyle w:val="4"/>
              <w:numPr>
                <w:ilvl w:val="0"/>
                <w:numId w:val="0"/>
              </w:numPr>
              <w:rPr>
                <w:bCs/>
                <w:sz w:val="28"/>
              </w:rPr>
            </w:pPr>
            <w:r w:rsidRPr="00AB1686">
              <w:rPr>
                <w:rFonts w:hint="eastAsia"/>
                <w:bCs/>
                <w:sz w:val="28"/>
              </w:rPr>
              <w:t>2樓空間</w:t>
            </w:r>
            <w:r w:rsidR="00BB59FE" w:rsidRPr="00AB1686">
              <w:rPr>
                <w:rFonts w:hint="eastAsia"/>
                <w:bCs/>
                <w:sz w:val="28"/>
              </w:rPr>
              <w:t>須</w:t>
            </w:r>
            <w:r w:rsidRPr="00AB1686">
              <w:rPr>
                <w:rFonts w:hint="eastAsia"/>
                <w:bCs/>
                <w:sz w:val="28"/>
              </w:rPr>
              <w:t>容納25人席地而睡。</w:t>
            </w:r>
          </w:p>
        </w:tc>
      </w:tr>
      <w:tr w:rsidR="00B803A8" w:rsidRPr="00AB1686" w14:paraId="6D05A357" w14:textId="77777777" w:rsidTr="00233F72">
        <w:tc>
          <w:tcPr>
            <w:tcW w:w="7133" w:type="dxa"/>
            <w:gridSpan w:val="2"/>
          </w:tcPr>
          <w:p w14:paraId="659DAD13" w14:textId="77777777" w:rsidR="00C65962" w:rsidRPr="00AB1686" w:rsidRDefault="000C2938" w:rsidP="00277451">
            <w:pPr>
              <w:pStyle w:val="4"/>
              <w:numPr>
                <w:ilvl w:val="0"/>
                <w:numId w:val="0"/>
              </w:numPr>
              <w:rPr>
                <w:bCs/>
                <w:sz w:val="28"/>
              </w:rPr>
            </w:pPr>
            <w:r w:rsidRPr="00AB1686">
              <w:rPr>
                <w:rFonts w:hint="eastAsia"/>
                <w:bCs/>
                <w:sz w:val="28"/>
              </w:rPr>
              <w:t>1、2樓</w:t>
            </w:r>
            <w:r w:rsidR="00BB59FE" w:rsidRPr="00AB1686">
              <w:rPr>
                <w:rFonts w:hint="eastAsia"/>
                <w:bCs/>
                <w:sz w:val="28"/>
              </w:rPr>
              <w:t>空間總計</w:t>
            </w:r>
            <w:r w:rsidRPr="00AB1686">
              <w:rPr>
                <w:rFonts w:hint="eastAsia"/>
                <w:bCs/>
                <w:sz w:val="28"/>
              </w:rPr>
              <w:t>40幾坪，最高紀錄</w:t>
            </w:r>
            <w:r w:rsidR="00BB59FE" w:rsidRPr="00AB1686">
              <w:rPr>
                <w:rFonts w:hint="eastAsia"/>
                <w:bCs/>
                <w:sz w:val="28"/>
              </w:rPr>
              <w:t>須容納</w:t>
            </w:r>
            <w:r w:rsidRPr="00AB1686">
              <w:rPr>
                <w:rFonts w:hint="eastAsia"/>
                <w:bCs/>
                <w:sz w:val="28"/>
              </w:rPr>
              <w:t>超過80人</w:t>
            </w:r>
            <w:r w:rsidR="002B1B80" w:rsidRPr="00AB1686">
              <w:rPr>
                <w:rFonts w:hint="eastAsia"/>
                <w:bCs/>
                <w:sz w:val="28"/>
              </w:rPr>
              <w:t>，已違反每位外籍勞工應有居住空間</w:t>
            </w:r>
            <w:r w:rsidR="002B1B80" w:rsidRPr="00AB1686">
              <w:rPr>
                <w:bCs/>
                <w:sz w:val="28"/>
              </w:rPr>
              <w:t>3.</w:t>
            </w:r>
            <w:r w:rsidR="002B1B80" w:rsidRPr="00AB1686">
              <w:rPr>
                <w:rFonts w:hint="eastAsia"/>
                <w:bCs/>
                <w:sz w:val="28"/>
              </w:rPr>
              <w:t>6平方米之規定。</w:t>
            </w:r>
          </w:p>
        </w:tc>
      </w:tr>
      <w:tr w:rsidR="00B803A8" w:rsidRPr="00AB1686" w14:paraId="70F8F60D" w14:textId="77777777" w:rsidTr="00277451">
        <w:tc>
          <w:tcPr>
            <w:tcW w:w="3595" w:type="dxa"/>
          </w:tcPr>
          <w:p w14:paraId="0C5840F6" w14:textId="77777777" w:rsidR="001D3490" w:rsidRPr="00AB1686" w:rsidRDefault="001D3490" w:rsidP="00277451">
            <w:pPr>
              <w:pStyle w:val="4"/>
              <w:numPr>
                <w:ilvl w:val="0"/>
                <w:numId w:val="0"/>
              </w:numPr>
              <w:rPr>
                <w:bCs/>
              </w:rPr>
            </w:pPr>
            <w:r w:rsidRPr="00AB1686">
              <w:rPr>
                <w:noProof/>
              </w:rPr>
              <w:lastRenderedPageBreak/>
              <w:drawing>
                <wp:inline distT="0" distB="0" distL="0" distR="0" wp14:anchorId="5B411A34" wp14:editId="6B971FCB">
                  <wp:extent cx="2217420" cy="2055392"/>
                  <wp:effectExtent l="508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2220954" cy="2058668"/>
                          </a:xfrm>
                          <a:prstGeom prst="rect">
                            <a:avLst/>
                          </a:prstGeom>
                          <a:noFill/>
                          <a:ln>
                            <a:noFill/>
                          </a:ln>
                        </pic:spPr>
                      </pic:pic>
                    </a:graphicData>
                  </a:graphic>
                </wp:inline>
              </w:drawing>
            </w:r>
          </w:p>
        </w:tc>
        <w:tc>
          <w:tcPr>
            <w:tcW w:w="3538" w:type="dxa"/>
          </w:tcPr>
          <w:p w14:paraId="30C0D6B0" w14:textId="77777777" w:rsidR="001D3490" w:rsidRPr="00AB1686" w:rsidRDefault="001D3490" w:rsidP="00277451">
            <w:pPr>
              <w:pStyle w:val="4"/>
              <w:numPr>
                <w:ilvl w:val="0"/>
                <w:numId w:val="0"/>
              </w:numPr>
              <w:rPr>
                <w:bCs/>
              </w:rPr>
            </w:pPr>
            <w:r w:rsidRPr="00AB1686">
              <w:rPr>
                <w:noProof/>
              </w:rPr>
              <w:drawing>
                <wp:inline distT="0" distB="0" distL="0" distR="0" wp14:anchorId="1FABA5F6" wp14:editId="170A818C">
                  <wp:extent cx="2141855" cy="2218267"/>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142" cy="2242384"/>
                          </a:xfrm>
                          <a:prstGeom prst="rect">
                            <a:avLst/>
                          </a:prstGeom>
                          <a:noFill/>
                          <a:ln>
                            <a:noFill/>
                          </a:ln>
                        </pic:spPr>
                      </pic:pic>
                    </a:graphicData>
                  </a:graphic>
                </wp:inline>
              </w:drawing>
            </w:r>
          </w:p>
        </w:tc>
      </w:tr>
      <w:tr w:rsidR="00B803A8" w:rsidRPr="00AB1686" w14:paraId="4DCA35B2" w14:textId="77777777" w:rsidTr="00277451">
        <w:tc>
          <w:tcPr>
            <w:tcW w:w="3595" w:type="dxa"/>
          </w:tcPr>
          <w:p w14:paraId="1A0441F1" w14:textId="77777777" w:rsidR="001D3490" w:rsidRPr="00AB1686" w:rsidRDefault="001D3490" w:rsidP="00277451">
            <w:pPr>
              <w:pStyle w:val="4"/>
              <w:numPr>
                <w:ilvl w:val="0"/>
                <w:numId w:val="0"/>
              </w:numPr>
              <w:rPr>
                <w:bCs/>
                <w:sz w:val="28"/>
              </w:rPr>
            </w:pPr>
            <w:r w:rsidRPr="00AB1686">
              <w:rPr>
                <w:rFonts w:hint="eastAsia"/>
                <w:bCs/>
                <w:sz w:val="28"/>
              </w:rPr>
              <w:t>這樣的無窗小房間要住7個人。</w:t>
            </w:r>
          </w:p>
        </w:tc>
        <w:tc>
          <w:tcPr>
            <w:tcW w:w="3538" w:type="dxa"/>
          </w:tcPr>
          <w:p w14:paraId="30627FB6" w14:textId="77777777" w:rsidR="001D3490" w:rsidRPr="00AB1686" w:rsidRDefault="001D3490" w:rsidP="00277451">
            <w:pPr>
              <w:pStyle w:val="4"/>
              <w:numPr>
                <w:ilvl w:val="0"/>
                <w:numId w:val="0"/>
              </w:numPr>
              <w:rPr>
                <w:bCs/>
                <w:sz w:val="28"/>
              </w:rPr>
            </w:pPr>
            <w:r w:rsidRPr="00AB1686">
              <w:rPr>
                <w:rFonts w:hint="eastAsia"/>
                <w:sz w:val="28"/>
              </w:rPr>
              <w:t>有10幾人需要睡在房子外面。</w:t>
            </w:r>
          </w:p>
        </w:tc>
      </w:tr>
      <w:tr w:rsidR="00B803A8" w:rsidRPr="00AB1686" w14:paraId="439B7E7F" w14:textId="77777777" w:rsidTr="00277451">
        <w:tc>
          <w:tcPr>
            <w:tcW w:w="3595" w:type="dxa"/>
          </w:tcPr>
          <w:p w14:paraId="617AB991" w14:textId="77777777" w:rsidR="001D3490" w:rsidRPr="00AB1686" w:rsidRDefault="001D3490" w:rsidP="00277451">
            <w:pPr>
              <w:pStyle w:val="4"/>
              <w:numPr>
                <w:ilvl w:val="0"/>
                <w:numId w:val="0"/>
              </w:numPr>
              <w:rPr>
                <w:bCs/>
              </w:rPr>
            </w:pPr>
            <w:r w:rsidRPr="00AB1686">
              <w:rPr>
                <w:noProof/>
              </w:rPr>
              <w:drawing>
                <wp:inline distT="0" distB="0" distL="0" distR="0" wp14:anchorId="09188DA9" wp14:editId="0DFF4FE9">
                  <wp:extent cx="2255622" cy="2060204"/>
                  <wp:effectExtent l="254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flipV="1">
                            <a:off x="0" y="0"/>
                            <a:ext cx="2286722" cy="2088610"/>
                          </a:xfrm>
                          <a:prstGeom prst="rect">
                            <a:avLst/>
                          </a:prstGeom>
                          <a:noFill/>
                          <a:ln>
                            <a:noFill/>
                          </a:ln>
                        </pic:spPr>
                      </pic:pic>
                    </a:graphicData>
                  </a:graphic>
                </wp:inline>
              </w:drawing>
            </w:r>
          </w:p>
        </w:tc>
        <w:tc>
          <w:tcPr>
            <w:tcW w:w="3538" w:type="dxa"/>
          </w:tcPr>
          <w:p w14:paraId="3C2DC997" w14:textId="77777777" w:rsidR="001D3490" w:rsidRPr="00AB1686" w:rsidRDefault="001D3490" w:rsidP="00277451">
            <w:pPr>
              <w:pStyle w:val="4"/>
              <w:numPr>
                <w:ilvl w:val="0"/>
                <w:numId w:val="0"/>
              </w:numPr>
            </w:pPr>
            <w:r w:rsidRPr="00AB1686">
              <w:rPr>
                <w:noProof/>
              </w:rPr>
              <w:drawing>
                <wp:inline distT="0" distB="0" distL="0" distR="0" wp14:anchorId="16A94403" wp14:editId="76A2DA90">
                  <wp:extent cx="2217811" cy="1960418"/>
                  <wp:effectExtent l="0" t="4763" r="6668" b="6667"/>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31577" cy="1972587"/>
                          </a:xfrm>
                          <a:prstGeom prst="rect">
                            <a:avLst/>
                          </a:prstGeom>
                          <a:noFill/>
                          <a:ln>
                            <a:noFill/>
                          </a:ln>
                        </pic:spPr>
                      </pic:pic>
                    </a:graphicData>
                  </a:graphic>
                </wp:inline>
              </w:drawing>
            </w:r>
          </w:p>
        </w:tc>
      </w:tr>
      <w:tr w:rsidR="00B803A8" w:rsidRPr="00AB1686" w14:paraId="77DAB71C" w14:textId="77777777" w:rsidTr="00277451">
        <w:tc>
          <w:tcPr>
            <w:tcW w:w="3595" w:type="dxa"/>
          </w:tcPr>
          <w:p w14:paraId="3F50A368" w14:textId="77777777" w:rsidR="001D3490" w:rsidRPr="00AB1686" w:rsidRDefault="001D3490" w:rsidP="00277451">
            <w:pPr>
              <w:pStyle w:val="4"/>
              <w:numPr>
                <w:ilvl w:val="0"/>
                <w:numId w:val="0"/>
              </w:numPr>
              <w:rPr>
                <w:bCs/>
                <w:sz w:val="28"/>
              </w:rPr>
            </w:pPr>
            <w:r w:rsidRPr="00AB1686">
              <w:rPr>
                <w:rFonts w:hint="eastAsia"/>
                <w:bCs/>
                <w:sz w:val="28"/>
              </w:rPr>
              <w:t>廚房。</w:t>
            </w:r>
          </w:p>
          <w:p w14:paraId="13999B62" w14:textId="77777777" w:rsidR="001D3490" w:rsidRPr="00AB1686" w:rsidRDefault="001D3490" w:rsidP="00277451">
            <w:pPr>
              <w:pStyle w:val="4"/>
              <w:numPr>
                <w:ilvl w:val="0"/>
                <w:numId w:val="0"/>
              </w:numPr>
              <w:rPr>
                <w:bCs/>
                <w:sz w:val="28"/>
              </w:rPr>
            </w:pPr>
          </w:p>
        </w:tc>
        <w:tc>
          <w:tcPr>
            <w:tcW w:w="3538" w:type="dxa"/>
          </w:tcPr>
          <w:p w14:paraId="06EAC6D6" w14:textId="77777777" w:rsidR="001D3490" w:rsidRPr="00AB1686" w:rsidRDefault="001D3490" w:rsidP="00277451">
            <w:pPr>
              <w:pStyle w:val="4"/>
              <w:numPr>
                <w:ilvl w:val="0"/>
                <w:numId w:val="0"/>
              </w:numPr>
              <w:rPr>
                <w:sz w:val="28"/>
              </w:rPr>
            </w:pPr>
            <w:r w:rsidRPr="00AB1686">
              <w:rPr>
                <w:rFonts w:hint="eastAsia"/>
                <w:sz w:val="28"/>
              </w:rPr>
              <w:t>廁所。</w:t>
            </w:r>
          </w:p>
        </w:tc>
      </w:tr>
    </w:tbl>
    <w:p w14:paraId="1CAFB64B" w14:textId="77777777" w:rsidR="001D3490" w:rsidRPr="00AB1686" w:rsidRDefault="00174F1B" w:rsidP="001D3490">
      <w:pPr>
        <w:pStyle w:val="4"/>
      </w:pPr>
      <w:r w:rsidRPr="00AB1686">
        <w:rPr>
          <w:rFonts w:hint="eastAsia"/>
        </w:rPr>
        <w:t>本院於</w:t>
      </w:r>
      <w:r w:rsidR="001D3490" w:rsidRPr="00AB1686">
        <w:rPr>
          <w:rFonts w:hint="eastAsia"/>
        </w:rPr>
        <w:t>113年2月26日前往</w:t>
      </w:r>
      <w:r w:rsidR="00303C13" w:rsidRPr="00AB1686">
        <w:rPr>
          <w:rFonts w:hint="eastAsia"/>
        </w:rPr>
        <w:t>新北市萬里區(</w:t>
      </w:r>
      <w:r w:rsidR="001D3490" w:rsidRPr="00AB1686">
        <w:rPr>
          <w:rFonts w:hint="eastAsia"/>
        </w:rPr>
        <w:t>野柳</w:t>
      </w:r>
      <w:r w:rsidR="00303C13" w:rsidRPr="00AB1686">
        <w:rPr>
          <w:rFonts w:hint="eastAsia"/>
        </w:rPr>
        <w:t>)漁工住所</w:t>
      </w:r>
      <w:r w:rsidR="001D3490" w:rsidRPr="00AB1686">
        <w:rPr>
          <w:rFonts w:hint="eastAsia"/>
        </w:rPr>
        <w:t>現地履勘，</w:t>
      </w:r>
      <w:r w:rsidR="001D3490" w:rsidRPr="00AB1686">
        <w:t>外籍漁工的</w:t>
      </w:r>
      <w:r w:rsidR="001364B8" w:rsidRPr="00AB1686">
        <w:rPr>
          <w:rFonts w:hint="eastAsia"/>
        </w:rPr>
        <w:t>食</w:t>
      </w:r>
      <w:r w:rsidR="001D3490" w:rsidRPr="00AB1686">
        <w:rPr>
          <w:rFonts w:hint="eastAsia"/>
        </w:rPr>
        <w:t>宿</w:t>
      </w:r>
      <w:r w:rsidR="001D3490" w:rsidRPr="00AB1686">
        <w:t>環境</w:t>
      </w:r>
      <w:r w:rsidR="001D3490" w:rsidRPr="00AB1686">
        <w:rPr>
          <w:rFonts w:hint="eastAsia"/>
        </w:rPr>
        <w:t>不符生活標準</w:t>
      </w:r>
      <w:r w:rsidR="001D3490" w:rsidRPr="00AB1686">
        <w:rPr>
          <w:rFonts w:ascii="新細明體" w:eastAsia="新細明體" w:hAnsi="新細明體" w:hint="eastAsia"/>
        </w:rPr>
        <w:t>：</w:t>
      </w:r>
    </w:p>
    <w:p w14:paraId="1BF11E4F" w14:textId="77777777" w:rsidR="001D3490" w:rsidRPr="00AB1686" w:rsidRDefault="00303C13" w:rsidP="001D3490">
      <w:pPr>
        <w:pStyle w:val="5"/>
      </w:pPr>
      <w:r w:rsidRPr="00AB1686">
        <w:rPr>
          <w:rFonts w:hint="eastAsia"/>
        </w:rPr>
        <w:t>本院履勘當日</w:t>
      </w:r>
      <w:r w:rsidRPr="00AB1686">
        <w:rPr>
          <w:rFonts w:hint="eastAsia"/>
          <w:u w:val="single"/>
        </w:rPr>
        <w:t>有17位外籍漁工居住在此公寓之5樓(頂樓加蓋)</w:t>
      </w:r>
      <w:r w:rsidR="001D3490" w:rsidRPr="00AB1686">
        <w:rPr>
          <w:rFonts w:hint="eastAsia"/>
        </w:rPr>
        <w:t>。</w:t>
      </w:r>
    </w:p>
    <w:p w14:paraId="0C2485FC" w14:textId="77777777" w:rsidR="001D3490" w:rsidRPr="00AB1686" w:rsidRDefault="00C82E65" w:rsidP="001D3490">
      <w:pPr>
        <w:pStyle w:val="5"/>
        <w:rPr>
          <w:rStyle w:val="s3"/>
        </w:rPr>
      </w:pPr>
      <w:r w:rsidRPr="00AB1686">
        <w:rPr>
          <w:rStyle w:val="s3"/>
          <w:rFonts w:hAnsi="標楷體" w:hint="eastAsia"/>
          <w:u w:val="single"/>
        </w:rPr>
        <w:t>住所沒有</w:t>
      </w:r>
      <w:r w:rsidR="001D3490" w:rsidRPr="00AB1686">
        <w:rPr>
          <w:rFonts w:hint="eastAsia"/>
          <w:u w:val="single"/>
        </w:rPr>
        <w:t>空調</w:t>
      </w:r>
      <w:r w:rsidR="00F17095" w:rsidRPr="00AB1686">
        <w:rPr>
          <w:rStyle w:val="s3"/>
          <w:rFonts w:hAnsi="標楷體" w:hint="eastAsia"/>
          <w:u w:val="single"/>
        </w:rPr>
        <w:t>，又</w:t>
      </w:r>
      <w:r w:rsidR="001D3490" w:rsidRPr="00AB1686">
        <w:rPr>
          <w:rStyle w:val="s3"/>
          <w:rFonts w:hAnsi="標楷體" w:hint="eastAsia"/>
          <w:u w:val="single"/>
        </w:rPr>
        <w:t>廁所</w:t>
      </w:r>
      <w:r w:rsidR="00F17095" w:rsidRPr="00AB1686">
        <w:rPr>
          <w:rStyle w:val="s3"/>
          <w:rFonts w:hAnsi="標楷體" w:hint="eastAsia"/>
          <w:u w:val="single"/>
        </w:rPr>
        <w:t>已經</w:t>
      </w:r>
      <w:r w:rsidR="001D3490" w:rsidRPr="00AB1686">
        <w:rPr>
          <w:rStyle w:val="s3"/>
          <w:rFonts w:hAnsi="標楷體" w:hint="eastAsia"/>
          <w:u w:val="single"/>
        </w:rPr>
        <w:t>損壞</w:t>
      </w:r>
      <w:r w:rsidR="001D3490" w:rsidRPr="00AB1686">
        <w:rPr>
          <w:rStyle w:val="s3"/>
          <w:rFonts w:hAnsi="標楷體" w:hint="eastAsia"/>
        </w:rPr>
        <w:t>，</w:t>
      </w:r>
      <w:r w:rsidRPr="00AB1686">
        <w:rPr>
          <w:rStyle w:val="s3"/>
          <w:rFonts w:hAnsi="標楷體" w:hint="eastAsia"/>
        </w:rPr>
        <w:t>漁工</w:t>
      </w:r>
      <w:r w:rsidR="001D3490" w:rsidRPr="00AB1686">
        <w:rPr>
          <w:rStyle w:val="s3"/>
          <w:rFonts w:hAnsi="標楷體" w:hint="eastAsia"/>
        </w:rPr>
        <w:t>多次向仲介</w:t>
      </w:r>
      <w:r w:rsidR="006217E1" w:rsidRPr="00AB1686">
        <w:rPr>
          <w:rStyle w:val="s3"/>
          <w:rFonts w:hAnsi="標楷體" w:hint="eastAsia"/>
        </w:rPr>
        <w:t>反映</w:t>
      </w:r>
      <w:r w:rsidR="001D3490" w:rsidRPr="00AB1686">
        <w:rPr>
          <w:rStyle w:val="s3"/>
          <w:rFonts w:hAnsi="標楷體" w:hint="eastAsia"/>
        </w:rPr>
        <w:t>，卻未獲修繕，必須</w:t>
      </w:r>
      <w:r w:rsidR="00772F80" w:rsidRPr="00AB1686">
        <w:rPr>
          <w:rStyle w:val="s3"/>
          <w:rFonts w:hAnsi="標楷體" w:hint="eastAsia"/>
        </w:rPr>
        <w:t>從5樓</w:t>
      </w:r>
      <w:r w:rsidR="001D3490" w:rsidRPr="00AB1686">
        <w:rPr>
          <w:rStyle w:val="s3"/>
          <w:rFonts w:hAnsi="標楷體" w:hint="eastAsia"/>
        </w:rPr>
        <w:t>走到港邊使用公廁。</w:t>
      </w:r>
    </w:p>
    <w:p w14:paraId="7034BA62" w14:textId="77777777" w:rsidR="001D3490" w:rsidRPr="00AB1686" w:rsidRDefault="001D3490" w:rsidP="001D3490">
      <w:pPr>
        <w:pStyle w:val="5"/>
        <w:rPr>
          <w:rStyle w:val="s3"/>
        </w:rPr>
      </w:pPr>
      <w:r w:rsidRPr="00AB1686">
        <w:rPr>
          <w:rFonts w:hint="eastAsia"/>
          <w:u w:val="single"/>
        </w:rPr>
        <w:t>2月正值寒流季節，卻</w:t>
      </w:r>
      <w:r w:rsidRPr="00AB1686">
        <w:rPr>
          <w:rStyle w:val="s3"/>
          <w:rFonts w:hAnsi="標楷體" w:hint="eastAsia"/>
          <w:u w:val="single"/>
        </w:rPr>
        <w:t>沒有</w:t>
      </w:r>
      <w:r w:rsidRPr="00AB1686">
        <w:rPr>
          <w:rFonts w:hint="eastAsia"/>
          <w:u w:val="single"/>
        </w:rPr>
        <w:t>熱水</w:t>
      </w:r>
      <w:r w:rsidRPr="00AB1686">
        <w:rPr>
          <w:rStyle w:val="s3"/>
          <w:rFonts w:hAnsi="標楷體" w:hint="eastAsia"/>
          <w:u w:val="single"/>
        </w:rPr>
        <w:t>，須洗冷水澡</w:t>
      </w:r>
      <w:r w:rsidRPr="00AB1686">
        <w:rPr>
          <w:rStyle w:val="s3"/>
          <w:rFonts w:hAnsi="標楷體" w:hint="eastAsia"/>
        </w:rPr>
        <w:t>。</w:t>
      </w:r>
    </w:p>
    <w:p w14:paraId="31DF3764" w14:textId="77777777" w:rsidR="001D3490" w:rsidRPr="00AB1686" w:rsidRDefault="001D3490" w:rsidP="001D3490">
      <w:pPr>
        <w:pStyle w:val="5"/>
        <w:rPr>
          <w:rStyle w:val="s3"/>
        </w:rPr>
      </w:pPr>
      <w:r w:rsidRPr="00AB1686">
        <w:rPr>
          <w:rStyle w:val="s3"/>
          <w:rFonts w:hAnsi="標楷體" w:hint="eastAsia"/>
          <w:u w:val="single"/>
        </w:rPr>
        <w:t>住宿</w:t>
      </w:r>
      <w:r w:rsidRPr="00AB1686">
        <w:rPr>
          <w:rStyle w:val="s4"/>
          <w:rFonts w:hAnsi="標楷體" w:hint="eastAsia"/>
          <w:u w:val="single"/>
        </w:rPr>
        <w:t>1</w:t>
      </w:r>
      <w:r w:rsidRPr="00AB1686">
        <w:rPr>
          <w:rStyle w:val="s3"/>
          <w:rFonts w:hAnsi="標楷體" w:hint="eastAsia"/>
          <w:u w:val="single"/>
        </w:rPr>
        <w:t>人</w:t>
      </w:r>
      <w:r w:rsidRPr="00AB1686">
        <w:rPr>
          <w:rStyle w:val="s4"/>
          <w:rFonts w:hAnsi="標楷體" w:hint="eastAsia"/>
          <w:u w:val="single"/>
        </w:rPr>
        <w:t>1</w:t>
      </w:r>
      <w:r w:rsidRPr="00AB1686">
        <w:rPr>
          <w:rStyle w:val="s3"/>
          <w:rFonts w:hAnsi="標楷體" w:hint="eastAsia"/>
          <w:u w:val="single"/>
        </w:rPr>
        <w:t>天</w:t>
      </w:r>
      <w:r w:rsidRPr="00AB1686">
        <w:rPr>
          <w:rStyle w:val="s4"/>
          <w:rFonts w:hAnsi="標楷體" w:hint="eastAsia"/>
          <w:u w:val="single"/>
        </w:rPr>
        <w:t>200</w:t>
      </w:r>
      <w:r w:rsidRPr="00AB1686">
        <w:rPr>
          <w:rStyle w:val="s3"/>
          <w:rFonts w:hAnsi="標楷體" w:hint="eastAsia"/>
          <w:u w:val="single"/>
        </w:rPr>
        <w:t>元。吃飯</w:t>
      </w:r>
      <w:r w:rsidRPr="00AB1686">
        <w:rPr>
          <w:rStyle w:val="s4"/>
          <w:rFonts w:hAnsi="標楷體" w:hint="eastAsia"/>
          <w:u w:val="single"/>
        </w:rPr>
        <w:t>1</w:t>
      </w:r>
      <w:r w:rsidRPr="00AB1686">
        <w:rPr>
          <w:rStyle w:val="s3"/>
          <w:rFonts w:hAnsi="標楷體" w:hint="eastAsia"/>
          <w:u w:val="single"/>
        </w:rPr>
        <w:t>人1天</w:t>
      </w:r>
      <w:r w:rsidRPr="00AB1686">
        <w:rPr>
          <w:rStyle w:val="s4"/>
          <w:rFonts w:hAnsi="標楷體" w:hint="eastAsia"/>
          <w:u w:val="single"/>
        </w:rPr>
        <w:t>100</w:t>
      </w:r>
      <w:r w:rsidRPr="00AB1686">
        <w:rPr>
          <w:rStyle w:val="s3"/>
          <w:rFonts w:hAnsi="標楷體" w:hint="eastAsia"/>
          <w:u w:val="single"/>
        </w:rPr>
        <w:t>元</w:t>
      </w:r>
      <w:r w:rsidRPr="00AB1686">
        <w:rPr>
          <w:rStyle w:val="s3"/>
          <w:rFonts w:hAnsi="標楷體" w:hint="eastAsia"/>
        </w:rPr>
        <w:t>，所有飲食都靠自己負責。</w:t>
      </w:r>
    </w:p>
    <w:p w14:paraId="5B5CBF7C" w14:textId="77777777" w:rsidR="00F37050" w:rsidRPr="00AB1686" w:rsidRDefault="00F37050" w:rsidP="001D3490">
      <w:pPr>
        <w:pStyle w:val="5"/>
        <w:rPr>
          <w:rStyle w:val="s3"/>
        </w:rPr>
      </w:pPr>
      <w:r w:rsidRPr="00AB1686">
        <w:rPr>
          <w:rStyle w:val="s3"/>
          <w:rFonts w:hAnsi="標楷體" w:hint="eastAsia"/>
          <w:u w:val="single"/>
        </w:rPr>
        <w:lastRenderedPageBreak/>
        <w:t>護照、居留證皆由仲介保管，不清楚居留證何時到期。仲介會突然告訴他們要回去了。</w:t>
      </w:r>
    </w:p>
    <w:p w14:paraId="102ACED1" w14:textId="77777777" w:rsidR="001D3490" w:rsidRPr="00AB1686" w:rsidRDefault="001D3490" w:rsidP="001D3490">
      <w:pPr>
        <w:pStyle w:val="5"/>
        <w:rPr>
          <w:bCs w:val="0"/>
        </w:rPr>
      </w:pPr>
      <w:r w:rsidRPr="00AB1686">
        <w:rPr>
          <w:rFonts w:hint="eastAsia"/>
          <w:bCs w:val="0"/>
        </w:rPr>
        <w:t>現場照片及說明</w:t>
      </w:r>
      <w:r w:rsidR="00303C5C" w:rsidRPr="00AB1686">
        <w:rPr>
          <w:rFonts w:hint="eastAsia"/>
          <w:bCs w:val="0"/>
        </w:rPr>
        <w:t>：</w:t>
      </w:r>
    </w:p>
    <w:tbl>
      <w:tblPr>
        <w:tblStyle w:val="af7"/>
        <w:tblW w:w="0" w:type="auto"/>
        <w:tblInd w:w="1701" w:type="dxa"/>
        <w:tblLook w:val="04A0" w:firstRow="1" w:lastRow="0" w:firstColumn="1" w:lastColumn="0" w:noHBand="0" w:noVBand="1"/>
      </w:tblPr>
      <w:tblGrid>
        <w:gridCol w:w="3524"/>
        <w:gridCol w:w="3609"/>
      </w:tblGrid>
      <w:tr w:rsidR="00B803A8" w:rsidRPr="00AB1686" w14:paraId="35DCD4B9" w14:textId="77777777" w:rsidTr="00277451">
        <w:tc>
          <w:tcPr>
            <w:tcW w:w="3524" w:type="dxa"/>
          </w:tcPr>
          <w:p w14:paraId="554CE870" w14:textId="77777777" w:rsidR="001D3490" w:rsidRPr="00AB1686" w:rsidRDefault="001D3490" w:rsidP="00277451">
            <w:pPr>
              <w:pStyle w:val="4"/>
              <w:numPr>
                <w:ilvl w:val="0"/>
                <w:numId w:val="0"/>
              </w:numPr>
              <w:rPr>
                <w:bCs/>
              </w:rPr>
            </w:pPr>
            <w:r w:rsidRPr="00AB1686">
              <w:rPr>
                <w:noProof/>
              </w:rPr>
              <w:drawing>
                <wp:inline distT="0" distB="0" distL="0" distR="0" wp14:anchorId="60A7BE59" wp14:editId="1E3E35E0">
                  <wp:extent cx="1951315" cy="1920795"/>
                  <wp:effectExtent l="0" t="3810" r="762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10"/>
                          <a:stretch/>
                        </pic:blipFill>
                        <pic:spPr bwMode="auto">
                          <a:xfrm rot="5400000">
                            <a:off x="0" y="0"/>
                            <a:ext cx="1960517" cy="1929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9" w:type="dxa"/>
          </w:tcPr>
          <w:p w14:paraId="027DF997" w14:textId="77777777" w:rsidR="001D3490" w:rsidRPr="00AB1686" w:rsidRDefault="001D3490" w:rsidP="00277451">
            <w:pPr>
              <w:pStyle w:val="4"/>
              <w:numPr>
                <w:ilvl w:val="0"/>
                <w:numId w:val="0"/>
              </w:numPr>
              <w:rPr>
                <w:bCs/>
              </w:rPr>
            </w:pPr>
            <w:r w:rsidRPr="00AB1686">
              <w:rPr>
                <w:noProof/>
              </w:rPr>
              <w:drawing>
                <wp:inline distT="0" distB="0" distL="0" distR="0" wp14:anchorId="53A5882C" wp14:editId="1065E9DC">
                  <wp:extent cx="1828449" cy="1981200"/>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618"/>
                          <a:stretch/>
                        </pic:blipFill>
                        <pic:spPr bwMode="auto">
                          <a:xfrm>
                            <a:off x="0" y="0"/>
                            <a:ext cx="1840020" cy="19937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3A8" w:rsidRPr="00AB1686" w14:paraId="4698A961" w14:textId="77777777" w:rsidTr="00277451">
        <w:tc>
          <w:tcPr>
            <w:tcW w:w="3524" w:type="dxa"/>
          </w:tcPr>
          <w:p w14:paraId="73D97FE5" w14:textId="77777777" w:rsidR="001D3490" w:rsidRPr="00AB1686" w:rsidRDefault="001D3490" w:rsidP="00277451">
            <w:pPr>
              <w:pStyle w:val="4"/>
              <w:numPr>
                <w:ilvl w:val="0"/>
                <w:numId w:val="0"/>
              </w:numPr>
              <w:rPr>
                <w:bCs/>
                <w:sz w:val="28"/>
              </w:rPr>
            </w:pPr>
            <w:r w:rsidRPr="00AB1686">
              <w:rPr>
                <w:rFonts w:hint="eastAsia"/>
                <w:sz w:val="28"/>
              </w:rPr>
              <w:t>有17位外籍漁工居住在此。</w:t>
            </w:r>
          </w:p>
        </w:tc>
        <w:tc>
          <w:tcPr>
            <w:tcW w:w="3609" w:type="dxa"/>
          </w:tcPr>
          <w:p w14:paraId="7A0C57FE" w14:textId="77777777" w:rsidR="001D3490" w:rsidRPr="00AB1686" w:rsidRDefault="001D3490" w:rsidP="00277451">
            <w:pPr>
              <w:pStyle w:val="4"/>
              <w:numPr>
                <w:ilvl w:val="0"/>
                <w:numId w:val="0"/>
              </w:numPr>
              <w:rPr>
                <w:bCs/>
                <w:sz w:val="28"/>
              </w:rPr>
            </w:pPr>
            <w:r w:rsidRPr="00AB1686">
              <w:rPr>
                <w:rFonts w:hint="eastAsia"/>
                <w:sz w:val="28"/>
              </w:rPr>
              <w:t>頂樓加蓋5樓。</w:t>
            </w:r>
            <w:r w:rsidRPr="00AB1686">
              <w:rPr>
                <w:rStyle w:val="s3"/>
                <w:rFonts w:hAnsi="標楷體" w:hint="eastAsia"/>
                <w:sz w:val="28"/>
              </w:rPr>
              <w:t>無空調。</w:t>
            </w:r>
          </w:p>
        </w:tc>
      </w:tr>
      <w:tr w:rsidR="00B803A8" w:rsidRPr="00AB1686" w14:paraId="1C9B8933" w14:textId="77777777" w:rsidTr="00277451">
        <w:tc>
          <w:tcPr>
            <w:tcW w:w="3524" w:type="dxa"/>
          </w:tcPr>
          <w:p w14:paraId="69A6BCB0" w14:textId="77777777" w:rsidR="001D3490" w:rsidRPr="00AB1686" w:rsidRDefault="001D3490" w:rsidP="00277451">
            <w:pPr>
              <w:pStyle w:val="4"/>
              <w:numPr>
                <w:ilvl w:val="0"/>
                <w:numId w:val="0"/>
              </w:numPr>
            </w:pPr>
            <w:r w:rsidRPr="00AB1686">
              <w:rPr>
                <w:noProof/>
              </w:rPr>
              <w:drawing>
                <wp:inline distT="0" distB="0" distL="0" distR="0" wp14:anchorId="30C969A6" wp14:editId="39E6DF25">
                  <wp:extent cx="2023734" cy="1983083"/>
                  <wp:effectExtent l="127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900"/>
                          <a:stretch/>
                        </pic:blipFill>
                        <pic:spPr bwMode="auto">
                          <a:xfrm rot="5400000">
                            <a:off x="0" y="0"/>
                            <a:ext cx="2027467" cy="1986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9" w:type="dxa"/>
          </w:tcPr>
          <w:p w14:paraId="3CA18C98" w14:textId="77777777" w:rsidR="001D3490" w:rsidRPr="00AB1686" w:rsidRDefault="001D3490" w:rsidP="00277451">
            <w:pPr>
              <w:pStyle w:val="4"/>
              <w:numPr>
                <w:ilvl w:val="0"/>
                <w:numId w:val="0"/>
              </w:numPr>
            </w:pPr>
            <w:r w:rsidRPr="00AB1686">
              <w:rPr>
                <w:noProof/>
              </w:rPr>
              <w:drawing>
                <wp:inline distT="0" distB="0" distL="0" distR="0" wp14:anchorId="690B601C" wp14:editId="747311EC">
                  <wp:extent cx="2179797" cy="1803084"/>
                  <wp:effectExtent l="0" t="2223" r="9208" b="9207"/>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30"/>
                          <a:stretch/>
                        </pic:blipFill>
                        <pic:spPr bwMode="auto">
                          <a:xfrm rot="5400000">
                            <a:off x="0" y="0"/>
                            <a:ext cx="2189321" cy="18109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3A8" w:rsidRPr="00AB1686" w14:paraId="4DBEBADF" w14:textId="77777777" w:rsidTr="00277451">
        <w:tc>
          <w:tcPr>
            <w:tcW w:w="3524" w:type="dxa"/>
          </w:tcPr>
          <w:p w14:paraId="15EB252C" w14:textId="77777777" w:rsidR="001D3490" w:rsidRPr="00AB1686" w:rsidRDefault="001D3490" w:rsidP="00277451">
            <w:pPr>
              <w:pStyle w:val="4"/>
              <w:numPr>
                <w:ilvl w:val="0"/>
                <w:numId w:val="0"/>
              </w:numPr>
              <w:rPr>
                <w:bCs/>
                <w:sz w:val="28"/>
              </w:rPr>
            </w:pPr>
            <w:r w:rsidRPr="00AB1686">
              <w:rPr>
                <w:rFonts w:hint="eastAsia"/>
                <w:bCs/>
                <w:sz w:val="28"/>
              </w:rPr>
              <w:t>床位不足。</w:t>
            </w:r>
          </w:p>
          <w:p w14:paraId="78FDD2EF" w14:textId="77777777" w:rsidR="00475F4A" w:rsidRPr="00AB1686" w:rsidRDefault="00475F4A" w:rsidP="00277451">
            <w:pPr>
              <w:pStyle w:val="4"/>
              <w:numPr>
                <w:ilvl w:val="0"/>
                <w:numId w:val="0"/>
              </w:numPr>
              <w:rPr>
                <w:bCs/>
                <w:sz w:val="28"/>
              </w:rPr>
            </w:pPr>
          </w:p>
        </w:tc>
        <w:tc>
          <w:tcPr>
            <w:tcW w:w="3609" w:type="dxa"/>
          </w:tcPr>
          <w:p w14:paraId="3C9225BE" w14:textId="77777777" w:rsidR="001D3490" w:rsidRPr="00AB1686" w:rsidRDefault="001F62EF" w:rsidP="00277451">
            <w:pPr>
              <w:pStyle w:val="4"/>
              <w:numPr>
                <w:ilvl w:val="0"/>
                <w:numId w:val="0"/>
              </w:numPr>
              <w:rPr>
                <w:bCs/>
                <w:sz w:val="28"/>
              </w:rPr>
            </w:pPr>
            <w:r w:rsidRPr="00AB1686">
              <w:rPr>
                <w:rFonts w:hint="eastAsia"/>
                <w:bCs/>
                <w:sz w:val="28"/>
              </w:rPr>
              <w:t>寒</w:t>
            </w:r>
            <w:r w:rsidRPr="00AB1686">
              <w:rPr>
                <w:rFonts w:hint="eastAsia"/>
                <w:bCs/>
                <w:sz w:val="28"/>
                <w:szCs w:val="28"/>
              </w:rPr>
              <w:t>流季節</w:t>
            </w:r>
            <w:r w:rsidR="001D3490" w:rsidRPr="00AB1686">
              <w:rPr>
                <w:rFonts w:hint="eastAsia"/>
                <w:bCs/>
                <w:sz w:val="28"/>
                <w:szCs w:val="28"/>
              </w:rPr>
              <w:t>沒有熱水</w:t>
            </w:r>
            <w:r w:rsidR="006C3290" w:rsidRPr="00AB1686">
              <w:rPr>
                <w:rFonts w:hint="eastAsia"/>
                <w:bCs/>
                <w:sz w:val="28"/>
                <w:szCs w:val="28"/>
              </w:rPr>
              <w:t>，須洗冷水澡</w:t>
            </w:r>
            <w:r w:rsidR="001D3490" w:rsidRPr="00AB1686">
              <w:rPr>
                <w:rFonts w:hint="eastAsia"/>
                <w:bCs/>
              </w:rPr>
              <w:t>。</w:t>
            </w:r>
          </w:p>
        </w:tc>
      </w:tr>
      <w:tr w:rsidR="00B803A8" w:rsidRPr="00AB1686" w14:paraId="234D1E96" w14:textId="77777777" w:rsidTr="00277451">
        <w:tc>
          <w:tcPr>
            <w:tcW w:w="3524" w:type="dxa"/>
          </w:tcPr>
          <w:p w14:paraId="2913D67A" w14:textId="77777777" w:rsidR="001D3490" w:rsidRPr="00AB1686" w:rsidRDefault="001D3490" w:rsidP="00277451">
            <w:pPr>
              <w:pStyle w:val="4"/>
              <w:numPr>
                <w:ilvl w:val="0"/>
                <w:numId w:val="0"/>
              </w:numPr>
              <w:rPr>
                <w:bCs/>
              </w:rPr>
            </w:pPr>
            <w:r w:rsidRPr="00AB1686">
              <w:rPr>
                <w:noProof/>
              </w:rPr>
              <w:drawing>
                <wp:inline distT="0" distB="0" distL="0" distR="0" wp14:anchorId="7D837F52" wp14:editId="38B85EE8">
                  <wp:extent cx="2050453" cy="1796868"/>
                  <wp:effectExtent l="0" t="6350" r="635"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25"/>
                          <a:stretch/>
                        </pic:blipFill>
                        <pic:spPr bwMode="auto">
                          <a:xfrm rot="16200000" flipH="1" flipV="1">
                            <a:off x="0" y="0"/>
                            <a:ext cx="2129891" cy="1866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9" w:type="dxa"/>
          </w:tcPr>
          <w:p w14:paraId="7917DB83" w14:textId="77777777" w:rsidR="001D3490" w:rsidRPr="00AB1686" w:rsidRDefault="001D3490" w:rsidP="00277451">
            <w:pPr>
              <w:pStyle w:val="4"/>
              <w:numPr>
                <w:ilvl w:val="0"/>
                <w:numId w:val="0"/>
              </w:numPr>
              <w:rPr>
                <w:bCs/>
              </w:rPr>
            </w:pPr>
            <w:r w:rsidRPr="00AB1686">
              <w:rPr>
                <w:noProof/>
              </w:rPr>
              <w:drawing>
                <wp:inline distT="0" distB="0" distL="0" distR="0" wp14:anchorId="141DB656" wp14:editId="52E8C2BB">
                  <wp:extent cx="1828800" cy="1674103"/>
                  <wp:effectExtent l="0" t="0" r="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079" cy="1682597"/>
                          </a:xfrm>
                          <a:prstGeom prst="rect">
                            <a:avLst/>
                          </a:prstGeom>
                          <a:noFill/>
                          <a:ln>
                            <a:noFill/>
                          </a:ln>
                        </pic:spPr>
                      </pic:pic>
                    </a:graphicData>
                  </a:graphic>
                </wp:inline>
              </w:drawing>
            </w:r>
          </w:p>
        </w:tc>
      </w:tr>
      <w:tr w:rsidR="00B803A8" w:rsidRPr="00AB1686" w14:paraId="3D2E62C3" w14:textId="77777777" w:rsidTr="00277451">
        <w:tc>
          <w:tcPr>
            <w:tcW w:w="3524" w:type="dxa"/>
          </w:tcPr>
          <w:p w14:paraId="609B2CD8" w14:textId="77777777" w:rsidR="001D3490" w:rsidRPr="00AB1686" w:rsidRDefault="001D3490" w:rsidP="00277451">
            <w:pPr>
              <w:pStyle w:val="4"/>
              <w:numPr>
                <w:ilvl w:val="0"/>
                <w:numId w:val="0"/>
              </w:numPr>
              <w:rPr>
                <w:rStyle w:val="s3"/>
                <w:rFonts w:hAnsi="標楷體"/>
                <w:sz w:val="28"/>
              </w:rPr>
            </w:pPr>
            <w:r w:rsidRPr="00AB1686">
              <w:rPr>
                <w:rStyle w:val="s3"/>
                <w:rFonts w:hAnsi="標楷體" w:hint="eastAsia"/>
                <w:sz w:val="28"/>
              </w:rPr>
              <w:t>廁所損壞。</w:t>
            </w:r>
          </w:p>
          <w:p w14:paraId="3C1437D4" w14:textId="77777777" w:rsidR="001F62EF" w:rsidRPr="00AB1686" w:rsidRDefault="001F62EF" w:rsidP="00277451">
            <w:pPr>
              <w:pStyle w:val="4"/>
              <w:numPr>
                <w:ilvl w:val="0"/>
                <w:numId w:val="0"/>
              </w:numPr>
              <w:rPr>
                <w:bCs/>
                <w:sz w:val="28"/>
              </w:rPr>
            </w:pPr>
          </w:p>
        </w:tc>
        <w:tc>
          <w:tcPr>
            <w:tcW w:w="3609" w:type="dxa"/>
          </w:tcPr>
          <w:p w14:paraId="6EAEA64A" w14:textId="77777777" w:rsidR="001D3490" w:rsidRPr="00AB1686" w:rsidRDefault="001D3490" w:rsidP="00277451">
            <w:pPr>
              <w:pStyle w:val="4"/>
              <w:numPr>
                <w:ilvl w:val="0"/>
                <w:numId w:val="0"/>
              </w:numPr>
              <w:rPr>
                <w:bCs/>
                <w:sz w:val="28"/>
              </w:rPr>
            </w:pPr>
            <w:r w:rsidRPr="00AB1686">
              <w:rPr>
                <w:rFonts w:hint="eastAsia"/>
                <w:bCs/>
                <w:sz w:val="28"/>
              </w:rPr>
              <w:t>必須</w:t>
            </w:r>
            <w:r w:rsidR="001E67DD" w:rsidRPr="00AB1686">
              <w:rPr>
                <w:rFonts w:hint="eastAsia"/>
                <w:bCs/>
                <w:sz w:val="28"/>
              </w:rPr>
              <w:t>從5樓</w:t>
            </w:r>
            <w:r w:rsidRPr="00AB1686">
              <w:rPr>
                <w:rFonts w:hint="eastAsia"/>
                <w:bCs/>
                <w:sz w:val="28"/>
              </w:rPr>
              <w:t>走到港邊使用公廁。</w:t>
            </w:r>
          </w:p>
        </w:tc>
      </w:tr>
    </w:tbl>
    <w:p w14:paraId="378FB2AD" w14:textId="77777777" w:rsidR="0030093B" w:rsidRPr="00AB1686" w:rsidRDefault="0030093B" w:rsidP="0030093B">
      <w:pPr>
        <w:pStyle w:val="3"/>
      </w:pPr>
      <w:bookmarkStart w:id="142" w:name="_Hlk171003606"/>
      <w:bookmarkEnd w:id="138"/>
      <w:bookmarkEnd w:id="139"/>
      <w:bookmarkEnd w:id="140"/>
      <w:bookmarkEnd w:id="141"/>
      <w:r w:rsidRPr="00AB1686">
        <w:rPr>
          <w:rFonts w:asciiTheme="minorEastAsia" w:hAnsiTheme="minorEastAsia" w:hint="eastAsia"/>
          <w:u w:val="single"/>
        </w:rPr>
        <w:lastRenderedPageBreak/>
        <w:t>仲介扣留漁工護照的事實，普遍存在</w:t>
      </w:r>
      <w:r w:rsidRPr="00AB1686">
        <w:rPr>
          <w:rFonts w:hint="eastAsia"/>
        </w:rPr>
        <w:t>：</w:t>
      </w:r>
    </w:p>
    <w:p w14:paraId="1EC6568A" w14:textId="77777777" w:rsidR="0030093B" w:rsidRPr="00AB1686" w:rsidRDefault="0030093B" w:rsidP="0030093B">
      <w:pPr>
        <w:pStyle w:val="4"/>
        <w:rPr>
          <w:rFonts w:asciiTheme="minorEastAsia" w:hAnsiTheme="minorEastAsia"/>
        </w:rPr>
      </w:pPr>
      <w:r w:rsidRPr="00AB1686">
        <w:rPr>
          <w:rFonts w:asciiTheme="minorEastAsia" w:hAnsiTheme="minorEastAsia" w:hint="eastAsia"/>
        </w:rPr>
        <w:t>本院</w:t>
      </w:r>
      <w:r w:rsidRPr="00AB1686">
        <w:rPr>
          <w:rFonts w:hint="eastAsia"/>
        </w:rPr>
        <w:t>現場履勘、探訪外籍漁工及諮詢專家學者，調查發現</w:t>
      </w:r>
      <w:r w:rsidRPr="00AB1686">
        <w:rPr>
          <w:rFonts w:asciiTheme="minorEastAsia" w:hAnsiTheme="minorEastAsia" w:hint="eastAsia"/>
        </w:rPr>
        <w:t>護照被仲介扣留的問題普遍存在</w:t>
      </w:r>
      <w:r w:rsidRPr="00AB1686">
        <w:rPr>
          <w:rFonts w:ascii="新細明體" w:eastAsia="新細明體" w:hAnsi="新細明體" w:hint="eastAsia"/>
        </w:rPr>
        <w:t>：</w:t>
      </w:r>
    </w:p>
    <w:p w14:paraId="39F2AEBF" w14:textId="77777777" w:rsidR="00210B8E" w:rsidRPr="00AB1686" w:rsidRDefault="0030093B" w:rsidP="00210B8E">
      <w:pPr>
        <w:pStyle w:val="5"/>
      </w:pPr>
      <w:r w:rsidRPr="00AB1686">
        <w:rPr>
          <w:rFonts w:hint="eastAsia"/>
        </w:rPr>
        <w:t>113年1月10日本院訪談49位印尼籍漁工，漁工表示</w:t>
      </w:r>
      <w:r w:rsidR="00174F1B" w:rsidRPr="00AB1686">
        <w:rPr>
          <w:rFonts w:ascii="新細明體" w:eastAsia="新細明體" w:hAnsi="新細明體" w:hint="eastAsia"/>
        </w:rPr>
        <w:t>：</w:t>
      </w:r>
      <w:r w:rsidRPr="00AB1686">
        <w:rPr>
          <w:rFonts w:hint="eastAsia"/>
        </w:rPr>
        <w:t>「護照大部分在仲介，居留證有的仲介拿去，手上有健保卡。」</w:t>
      </w:r>
    </w:p>
    <w:p w14:paraId="2E269B39" w14:textId="77777777" w:rsidR="0030093B" w:rsidRPr="00AB1686" w:rsidRDefault="0030093B" w:rsidP="0030093B">
      <w:pPr>
        <w:pStyle w:val="5"/>
      </w:pPr>
      <w:r w:rsidRPr="00AB1686">
        <w:rPr>
          <w:rFonts w:hint="eastAsia"/>
        </w:rPr>
        <w:t>113年2月26日</w:t>
      </w:r>
      <w:r w:rsidR="00174F1B" w:rsidRPr="00AB1686">
        <w:rPr>
          <w:rFonts w:hint="eastAsia"/>
        </w:rPr>
        <w:t>本院</w:t>
      </w:r>
      <w:r w:rsidRPr="00AB1686">
        <w:rPr>
          <w:rFonts w:hint="eastAsia"/>
        </w:rPr>
        <w:t>前往野柳現地履勘，漁工表示</w:t>
      </w:r>
      <w:r w:rsidR="00174F1B" w:rsidRPr="00AB1686">
        <w:rPr>
          <w:rFonts w:ascii="新細明體" w:eastAsia="新細明體" w:hAnsi="新細明體" w:hint="eastAsia"/>
        </w:rPr>
        <w:t>：</w:t>
      </w:r>
      <w:r w:rsidRPr="00AB1686">
        <w:rPr>
          <w:rFonts w:hint="eastAsia"/>
        </w:rPr>
        <w:t>「護照、居留證皆由仲介保管，不清楚居留證何時到期。仲介會突然告訴他們要回去了，3個月到期後沒有找到工作就要回印尼。」</w:t>
      </w:r>
    </w:p>
    <w:p w14:paraId="1A1D9846" w14:textId="77777777" w:rsidR="0030093B" w:rsidRPr="00AB1686" w:rsidRDefault="0030093B" w:rsidP="0030093B">
      <w:pPr>
        <w:pStyle w:val="5"/>
      </w:pPr>
      <w:r w:rsidRPr="00AB1686">
        <w:rPr>
          <w:rFonts w:hint="eastAsia"/>
        </w:rPr>
        <w:t>113年3月26日本院諮詢專家表示</w:t>
      </w:r>
      <w:r w:rsidR="00174F1B" w:rsidRPr="00AB1686">
        <w:rPr>
          <w:rFonts w:ascii="新細明體" w:eastAsia="新細明體" w:hAnsi="新細明體" w:hint="eastAsia"/>
        </w:rPr>
        <w:t>：</w:t>
      </w:r>
      <w:r w:rsidRPr="00AB1686">
        <w:rPr>
          <w:rFonts w:hint="eastAsia"/>
        </w:rPr>
        <w:t>「護照問題普遍收存在</w:t>
      </w:r>
      <w:r w:rsidR="006C4494" w:rsidRPr="00AB1686">
        <w:rPr>
          <w:rFonts w:hint="eastAsia"/>
        </w:rPr>
        <w:t>仲介業者</w:t>
      </w:r>
      <w:r w:rsidRPr="00AB1686">
        <w:rPr>
          <w:rFonts w:hint="eastAsia"/>
        </w:rPr>
        <w:t>，仲介會洗腦漁工說『不見了很麻煩、風險說的很可怕、要花很多錢』等。居留證、健保卡最近普遍回歸漁工自己身上，護照還要努力。</w:t>
      </w:r>
      <w:r w:rsidR="0024467C" w:rsidRPr="00AB1686">
        <w:rPr>
          <w:rFonts w:hint="eastAsia"/>
          <w:u w:val="single"/>
        </w:rPr>
        <w:t>政府應該要有1套系統，可以讓漁工自己上網查自己的狀態，資訊應該公開透明</w:t>
      </w:r>
      <w:r w:rsidR="0024467C" w:rsidRPr="00AB1686">
        <w:rPr>
          <w:rFonts w:hint="eastAsia"/>
        </w:rPr>
        <w:t>。</w:t>
      </w:r>
      <w:r w:rsidRPr="00AB1686">
        <w:rPr>
          <w:rFonts w:hint="eastAsia"/>
        </w:rPr>
        <w:t>」</w:t>
      </w:r>
    </w:p>
    <w:p w14:paraId="7C67829A" w14:textId="77777777" w:rsidR="0030093B" w:rsidRPr="00AB1686" w:rsidRDefault="0030093B" w:rsidP="002A39A7">
      <w:pPr>
        <w:pStyle w:val="4"/>
        <w:rPr>
          <w:rFonts w:asciiTheme="minorEastAsia" w:hAnsiTheme="minorEastAsia"/>
        </w:rPr>
      </w:pPr>
      <w:bookmarkStart w:id="143" w:name="_Hlk173402045"/>
      <w:r w:rsidRPr="00AB1686">
        <w:rPr>
          <w:rFonts w:hint="eastAsia"/>
        </w:rPr>
        <w:t>113年3月8日本院詢問勞工局表示</w:t>
      </w:r>
      <w:r w:rsidR="00174F1B" w:rsidRPr="00AB1686">
        <w:rPr>
          <w:rFonts w:ascii="新細明體" w:eastAsia="新細明體" w:hAnsi="新細明體" w:hint="eastAsia"/>
        </w:rPr>
        <w:t>：</w:t>
      </w:r>
      <w:r w:rsidRPr="00AB1686">
        <w:rPr>
          <w:rFonts w:hint="eastAsia"/>
        </w:rPr>
        <w:t>「2月27日、3月4日分別去現場詢問8位、7位漁工，護照問題漁工是說轉換期間所以委託仲介管理。漁工現場都說沒有被收食宿費，當時仲介在場。」113年4月24日本院詢問發展署表示</w:t>
      </w:r>
      <w:r w:rsidR="00864114" w:rsidRPr="00AB1686">
        <w:rPr>
          <w:rFonts w:ascii="新細明體" w:eastAsia="新細明體" w:hAnsi="新細明體" w:hint="eastAsia"/>
        </w:rPr>
        <w:t>：</w:t>
      </w:r>
      <w:r w:rsidRPr="00AB1686">
        <w:rPr>
          <w:rFonts w:hint="eastAsia"/>
        </w:rPr>
        <w:t>「扣留證件問題，漁工都說沒有(隔離問過)。在機場都有提醒漁工護照要自己保管。」</w:t>
      </w:r>
      <w:bookmarkEnd w:id="143"/>
      <w:r w:rsidRPr="00AB1686">
        <w:rPr>
          <w:rFonts w:hint="eastAsia"/>
        </w:rPr>
        <w:t>是否主管機</w:t>
      </w:r>
      <w:r w:rsidRPr="00AB1686">
        <w:rPr>
          <w:rFonts w:asciiTheme="minorEastAsia" w:hAnsiTheme="minorEastAsia" w:hint="eastAsia"/>
        </w:rPr>
        <w:t>關之調查方式、詢問技巧，無法獲取外籍漁工的信任，或沒有將漁工與仲介隔離詢問，以致漁工一直不敢說出真相進而協助漁工解決問題，</w:t>
      </w:r>
      <w:r w:rsidR="008013B7" w:rsidRPr="00AB1686">
        <w:rPr>
          <w:rFonts w:asciiTheme="minorEastAsia" w:hAnsiTheme="minorEastAsia" w:hint="eastAsia"/>
        </w:rPr>
        <w:t>應</w:t>
      </w:r>
      <w:r w:rsidRPr="00AB1686">
        <w:rPr>
          <w:rFonts w:asciiTheme="minorEastAsia" w:hAnsiTheme="minorEastAsia" w:hint="eastAsia"/>
        </w:rPr>
        <w:t>改進查訪方式。</w:t>
      </w:r>
    </w:p>
    <w:p w14:paraId="2A0A5199" w14:textId="77777777" w:rsidR="0030093B" w:rsidRPr="00AB1686" w:rsidRDefault="0030093B" w:rsidP="0030093B">
      <w:pPr>
        <w:pStyle w:val="4"/>
      </w:pPr>
      <w:bookmarkStart w:id="144" w:name="_Hlk173402368"/>
      <w:r w:rsidRPr="00AB1686">
        <w:rPr>
          <w:rFonts w:hint="eastAsia"/>
        </w:rPr>
        <w:t>依據</w:t>
      </w:r>
      <w:r w:rsidR="00AE1190" w:rsidRPr="00AB1686">
        <w:rPr>
          <w:rFonts w:hint="eastAsia"/>
        </w:rPr>
        <w:t>勞動部</w:t>
      </w:r>
      <w:r w:rsidR="00864114" w:rsidRPr="00AB1686">
        <w:rPr>
          <w:rFonts w:hint="eastAsia"/>
        </w:rPr>
        <w:t>於</w:t>
      </w:r>
      <w:r w:rsidR="00174F1B" w:rsidRPr="00AB1686">
        <w:rPr>
          <w:rFonts w:hint="eastAsia"/>
        </w:rPr>
        <w:t>113年4月12日</w:t>
      </w:r>
      <w:r w:rsidRPr="00AB1686">
        <w:rPr>
          <w:rFonts w:hint="eastAsia"/>
        </w:rPr>
        <w:t>回報</w:t>
      </w:r>
      <w:r w:rsidR="00174F1B" w:rsidRPr="00AB1686">
        <w:rPr>
          <w:rFonts w:hint="eastAsia"/>
        </w:rPr>
        <w:t>本院</w:t>
      </w:r>
      <w:r w:rsidRPr="00AB1686">
        <w:rPr>
          <w:rFonts w:hint="eastAsia"/>
        </w:rPr>
        <w:t>更新資料</w:t>
      </w:r>
      <w:r w:rsidRPr="00AB1686">
        <w:rPr>
          <w:rFonts w:ascii="新細明體" w:eastAsia="新細明體" w:hAnsi="新細明體" w:hint="eastAsia"/>
        </w:rPr>
        <w:t>，</w:t>
      </w:r>
      <w:r w:rsidRPr="00AB1686">
        <w:rPr>
          <w:rFonts w:hint="eastAsia"/>
        </w:rPr>
        <w:t>勞動部併新北</w:t>
      </w:r>
      <w:r w:rsidR="002A39A7" w:rsidRPr="00AB1686">
        <w:rPr>
          <w:rFonts w:hint="eastAsia"/>
        </w:rPr>
        <w:t>市政府</w:t>
      </w:r>
      <w:r w:rsidR="00174F1B" w:rsidRPr="00AB1686">
        <w:rPr>
          <w:rFonts w:hint="eastAsia"/>
        </w:rPr>
        <w:t>於113年3月14日</w:t>
      </w:r>
      <w:r w:rsidRPr="00AB1686">
        <w:rPr>
          <w:rFonts w:hint="eastAsia"/>
        </w:rPr>
        <w:t>派員訪視</w:t>
      </w:r>
      <w:r w:rsidR="00D66EE1" w:rsidRPr="00AB1686">
        <w:rPr>
          <w:rFonts w:hint="eastAsia"/>
        </w:rPr>
        <w:t>長○○</w:t>
      </w:r>
      <w:r w:rsidRPr="00AB1686">
        <w:rPr>
          <w:rFonts w:hint="eastAsia"/>
        </w:rPr>
        <w:t>公司安排之外籍漁工住所(</w:t>
      </w:r>
      <w:r w:rsidR="006D2F2C" w:rsidRPr="00AB1686">
        <w:rPr>
          <w:rFonts w:hint="eastAsia"/>
        </w:rPr>
        <w:t>位於</w:t>
      </w:r>
      <w:r w:rsidRPr="00AB1686">
        <w:rPr>
          <w:rFonts w:hint="eastAsia"/>
        </w:rPr>
        <w:t>新北市三</w:t>
      </w:r>
      <w:r w:rsidRPr="00AB1686">
        <w:rPr>
          <w:rFonts w:hint="eastAsia"/>
        </w:rPr>
        <w:lastRenderedPageBreak/>
        <w:t>重</w:t>
      </w:r>
      <w:r w:rsidR="006D2F2C" w:rsidRPr="00AB1686">
        <w:rPr>
          <w:rFonts w:hint="eastAsia"/>
        </w:rPr>
        <w:t>區</w:t>
      </w:r>
      <w:r w:rsidRPr="00AB1686">
        <w:rPr>
          <w:rFonts w:hint="eastAsia"/>
        </w:rPr>
        <w:t>)，訪查現場</w:t>
      </w:r>
      <w:r w:rsidR="00174F1B" w:rsidRPr="00AB1686">
        <w:rPr>
          <w:rFonts w:hint="eastAsia"/>
        </w:rPr>
        <w:t>有</w:t>
      </w:r>
      <w:r w:rsidRPr="00AB1686">
        <w:rPr>
          <w:rFonts w:hint="eastAsia"/>
        </w:rPr>
        <w:t>17位移工，</w:t>
      </w:r>
      <w:r w:rsidR="001F645C" w:rsidRPr="00AB1686">
        <w:rPr>
          <w:rFonts w:hint="eastAsia"/>
        </w:rPr>
        <w:t>其中</w:t>
      </w:r>
      <w:r w:rsidRPr="00AB1686">
        <w:rPr>
          <w:rFonts w:hint="eastAsia"/>
        </w:rPr>
        <w:t>11位居留證或護照委由仲介保管、4位自行保管、2位因居留證要換新</w:t>
      </w:r>
      <w:r w:rsidR="00864114" w:rsidRPr="00AB1686">
        <w:rPr>
          <w:rFonts w:hint="eastAsia"/>
        </w:rPr>
        <w:t>，留</w:t>
      </w:r>
      <w:r w:rsidRPr="00AB1686">
        <w:rPr>
          <w:rFonts w:hint="eastAsia"/>
        </w:rPr>
        <w:t>在仲介處</w:t>
      </w:r>
      <w:r w:rsidR="00395A67" w:rsidRPr="00AB1686">
        <w:rPr>
          <w:rFonts w:hint="eastAsia"/>
        </w:rPr>
        <w:t>，嗣於</w:t>
      </w:r>
      <w:r w:rsidRPr="00AB1686">
        <w:rPr>
          <w:rFonts w:hint="eastAsia"/>
        </w:rPr>
        <w:t>113年</w:t>
      </w:r>
      <w:r w:rsidRPr="00AB1686">
        <w:t>6</w:t>
      </w:r>
      <w:r w:rsidRPr="00AB1686">
        <w:rPr>
          <w:rFonts w:hint="eastAsia"/>
        </w:rPr>
        <w:t>月21日</w:t>
      </w:r>
      <w:r w:rsidR="007C6E5B" w:rsidRPr="00AB1686">
        <w:rPr>
          <w:rFonts w:hint="eastAsia"/>
        </w:rPr>
        <w:t>勞動部</w:t>
      </w:r>
      <w:r w:rsidR="00395A67" w:rsidRPr="00AB1686">
        <w:rPr>
          <w:rFonts w:hint="eastAsia"/>
        </w:rPr>
        <w:t>再</w:t>
      </w:r>
      <w:r w:rsidR="00174F1B" w:rsidRPr="00AB1686">
        <w:rPr>
          <w:rFonts w:hint="eastAsia"/>
        </w:rPr>
        <w:t>回報本院</w:t>
      </w:r>
      <w:r w:rsidRPr="00AB1686">
        <w:rPr>
          <w:rFonts w:hint="eastAsia"/>
        </w:rPr>
        <w:t>更新資料</w:t>
      </w:r>
      <w:r w:rsidR="00395A67" w:rsidRPr="00AB1686">
        <w:rPr>
          <w:rFonts w:hint="eastAsia"/>
        </w:rPr>
        <w:t>：「</w:t>
      </w:r>
      <w:r w:rsidRPr="00AB1686">
        <w:rPr>
          <w:rFonts w:hint="eastAsia"/>
          <w:u w:val="single"/>
        </w:rPr>
        <w:t>經訪查現場17位移工，</w:t>
      </w:r>
      <w:r w:rsidR="001F645C" w:rsidRPr="00AB1686">
        <w:rPr>
          <w:rFonts w:hint="eastAsia"/>
          <w:u w:val="single"/>
        </w:rPr>
        <w:t>其中</w:t>
      </w:r>
      <w:r w:rsidRPr="00AB1686">
        <w:rPr>
          <w:rFonts w:hint="eastAsia"/>
          <w:u w:val="single"/>
        </w:rPr>
        <w:t>11位居留證或護照委由仲介保管</w:t>
      </w:r>
      <w:r w:rsidRPr="00AB1686">
        <w:rPr>
          <w:rFonts w:hint="eastAsia"/>
        </w:rPr>
        <w:t>、4位自行保管、2位因居留證要換新</w:t>
      </w:r>
      <w:r w:rsidR="00864114" w:rsidRPr="00AB1686">
        <w:rPr>
          <w:rFonts w:hint="eastAsia"/>
        </w:rPr>
        <w:t>，留</w:t>
      </w:r>
      <w:r w:rsidRPr="00AB1686">
        <w:rPr>
          <w:rFonts w:hint="eastAsia"/>
        </w:rPr>
        <w:t>在仲介處。</w:t>
      </w:r>
      <w:r w:rsidR="00395A67" w:rsidRPr="00AB1686">
        <w:rPr>
          <w:rFonts w:hint="eastAsia"/>
        </w:rPr>
        <w:t>」</w:t>
      </w:r>
      <w:r w:rsidR="00132F70" w:rsidRPr="00AB1686">
        <w:rPr>
          <w:rFonts w:hint="eastAsia"/>
          <w:u w:val="single"/>
        </w:rPr>
        <w:t>勞動部回報</w:t>
      </w:r>
      <w:r w:rsidR="00395A67" w:rsidRPr="00AB1686">
        <w:rPr>
          <w:rFonts w:hint="eastAsia"/>
          <w:u w:val="single"/>
        </w:rPr>
        <w:t>本院</w:t>
      </w:r>
      <w:r w:rsidRPr="00AB1686">
        <w:rPr>
          <w:rFonts w:hint="eastAsia"/>
          <w:u w:val="single"/>
        </w:rPr>
        <w:t>更新資料並未敘明居留證或護照委由仲介保管之緣由，及現場訪查護照</w:t>
      </w:r>
      <w:r w:rsidR="00395A67" w:rsidRPr="00AB1686">
        <w:rPr>
          <w:rFonts w:hint="eastAsia"/>
          <w:u w:val="single"/>
        </w:rPr>
        <w:t>交由仲介保管</w:t>
      </w:r>
      <w:r w:rsidRPr="00AB1686">
        <w:rPr>
          <w:rFonts w:hint="eastAsia"/>
          <w:u w:val="single"/>
        </w:rPr>
        <w:t>之</w:t>
      </w:r>
      <w:r w:rsidR="00395A67" w:rsidRPr="00AB1686">
        <w:rPr>
          <w:rFonts w:hint="eastAsia"/>
          <w:u w:val="single"/>
        </w:rPr>
        <w:t>情形</w:t>
      </w:r>
      <w:r w:rsidRPr="00AB1686">
        <w:rPr>
          <w:rFonts w:hint="eastAsia"/>
          <w:u w:val="single"/>
        </w:rPr>
        <w:t>是否符合相關規定</w:t>
      </w:r>
      <w:r w:rsidRPr="00AB1686">
        <w:rPr>
          <w:rFonts w:hint="eastAsia"/>
        </w:rPr>
        <w:t>。</w:t>
      </w:r>
      <w:bookmarkEnd w:id="144"/>
    </w:p>
    <w:p w14:paraId="68E9139A" w14:textId="77777777" w:rsidR="00900FC7" w:rsidRPr="00AB1686" w:rsidRDefault="00A63260" w:rsidP="001D3490">
      <w:pPr>
        <w:pStyle w:val="3"/>
      </w:pPr>
      <w:r w:rsidRPr="00AB1686">
        <w:rPr>
          <w:rFonts w:hint="eastAsia"/>
          <w:u w:val="single"/>
        </w:rPr>
        <w:t>移工等待轉換雇主期間，</w:t>
      </w:r>
      <w:r w:rsidR="009860CD" w:rsidRPr="00AB1686">
        <w:rPr>
          <w:rFonts w:hint="eastAsia"/>
          <w:u w:val="single"/>
        </w:rPr>
        <w:t>生活照顧管理責任</w:t>
      </w:r>
      <w:r w:rsidRPr="00AB1686">
        <w:rPr>
          <w:rFonts w:hint="eastAsia"/>
          <w:u w:val="single"/>
        </w:rPr>
        <w:t>仍由原雇主負責，至其返國或是完成轉換雇主為止</w:t>
      </w:r>
      <w:r w:rsidRPr="00AB1686">
        <w:rPr>
          <w:rFonts w:hint="eastAsia"/>
        </w:rPr>
        <w:t>，實務上，雇主常會委任仲介代為安置移工，如委任仲介代為管理或安置膳宿時，因生活照顧管理所衍生之相關費用，應由仲介與雇主雙方自行協定。發展署表示，</w:t>
      </w:r>
      <w:r w:rsidRPr="00AB1686">
        <w:t>雙方聘僱關係終止，此期間衍生之膳宿費，得由雇主與移工雙方自行協商議定，惟需合理作價。</w:t>
      </w:r>
      <w:r w:rsidR="00C52437" w:rsidRPr="00AB1686">
        <w:rPr>
          <w:rFonts w:hint="eastAsia"/>
        </w:rPr>
        <w:t>有關外籍漁工居住於仲介宿舍，食宿收費問題，</w:t>
      </w:r>
      <w:r w:rsidR="00186FDD" w:rsidRPr="00AB1686">
        <w:rPr>
          <w:rFonts w:hint="eastAsia"/>
        </w:rPr>
        <w:t>調查情形</w:t>
      </w:r>
      <w:r w:rsidR="00C52437" w:rsidRPr="00AB1686">
        <w:rPr>
          <w:rFonts w:hint="eastAsia"/>
        </w:rPr>
        <w:t>分述如下</w:t>
      </w:r>
      <w:r w:rsidR="00900FC7" w:rsidRPr="00AB1686">
        <w:rPr>
          <w:rFonts w:ascii="新細明體" w:eastAsia="新細明體" w:hAnsi="新細明體" w:hint="eastAsia"/>
        </w:rPr>
        <w:t>：</w:t>
      </w:r>
    </w:p>
    <w:p w14:paraId="50A1DD8D" w14:textId="77777777" w:rsidR="00900FC7" w:rsidRPr="00AB1686" w:rsidRDefault="006D3FA4" w:rsidP="00900FC7">
      <w:pPr>
        <w:pStyle w:val="4"/>
      </w:pPr>
      <w:bookmarkStart w:id="145" w:name="_Hlk173397609"/>
      <w:r w:rsidRPr="00AB1686">
        <w:rPr>
          <w:rFonts w:hint="eastAsia"/>
        </w:rPr>
        <w:t>113年3月8日本院詢問發展署表示：「要付食宿費部分，新北查完後依法處理，中央合作配合。我們每週回報最新個案狀況給監察院。」113年4月24日本院詢問發展署表示：「生活照顧管理雇主本來就要負責，解僱後要繼續生活照顧管理，一直到轉換或出國前。雇主有管理責任，不代表要付所有膳宿費，超收才違法。生活照顧管理期間，膳宿費要用看契約協議內容，實務上移工還是要付費。如果原來的住宿管理費用，不能額外收費。如果有額外收費就是超收，</w:t>
      </w:r>
      <w:r w:rsidRPr="00AB1686">
        <w:rPr>
          <w:rFonts w:hint="eastAsia"/>
          <w:u w:val="single"/>
        </w:rPr>
        <w:t>要在範圍內收費</w:t>
      </w:r>
      <w:r w:rsidRPr="00AB1686">
        <w:rPr>
          <w:rFonts w:hint="eastAsia"/>
        </w:rPr>
        <w:t>。」</w:t>
      </w:r>
      <w:r w:rsidR="009F4C96" w:rsidRPr="00AB1686">
        <w:rPr>
          <w:rFonts w:hint="eastAsia"/>
        </w:rPr>
        <w:t>自</w:t>
      </w:r>
      <w:r w:rsidR="00306E65" w:rsidRPr="00AB1686">
        <w:rPr>
          <w:rFonts w:hint="eastAsia"/>
        </w:rPr>
        <w:t>113年3月15日至113年</w:t>
      </w:r>
      <w:r w:rsidR="00132F70" w:rsidRPr="00AB1686">
        <w:rPr>
          <w:rFonts w:hint="eastAsia"/>
        </w:rPr>
        <w:t>8</w:t>
      </w:r>
      <w:r w:rsidR="00306E65" w:rsidRPr="00AB1686">
        <w:rPr>
          <w:rFonts w:hint="eastAsia"/>
        </w:rPr>
        <w:t>月</w:t>
      </w:r>
      <w:r w:rsidR="00132F70" w:rsidRPr="00AB1686">
        <w:rPr>
          <w:rFonts w:hint="eastAsia"/>
        </w:rPr>
        <w:t>2</w:t>
      </w:r>
      <w:r w:rsidR="00306E65" w:rsidRPr="00AB1686">
        <w:rPr>
          <w:rFonts w:hint="eastAsia"/>
        </w:rPr>
        <w:t>日</w:t>
      </w:r>
      <w:r w:rsidR="009F4C96" w:rsidRPr="00AB1686">
        <w:rPr>
          <w:rFonts w:hint="eastAsia"/>
        </w:rPr>
        <w:t>，</w:t>
      </w:r>
      <w:r w:rsidR="00132F70" w:rsidRPr="00AB1686">
        <w:rPr>
          <w:rFonts w:hint="eastAsia"/>
          <w:u w:val="single"/>
        </w:rPr>
        <w:t>勞動部回報</w:t>
      </w:r>
      <w:r w:rsidR="009F4C96" w:rsidRPr="00AB1686">
        <w:rPr>
          <w:rFonts w:hint="eastAsia"/>
          <w:u w:val="single"/>
        </w:rPr>
        <w:t>本院</w:t>
      </w:r>
      <w:r w:rsidR="00306E65" w:rsidRPr="00AB1686">
        <w:rPr>
          <w:rFonts w:hint="eastAsia"/>
          <w:u w:val="single"/>
        </w:rPr>
        <w:t>更新資料</w:t>
      </w:r>
      <w:bookmarkEnd w:id="145"/>
      <w:r w:rsidRPr="00AB1686">
        <w:rPr>
          <w:rFonts w:hint="eastAsia"/>
          <w:u w:val="single"/>
        </w:rPr>
        <w:t>僅敘明</w:t>
      </w:r>
      <w:r w:rsidR="009F4C96" w:rsidRPr="00AB1686">
        <w:rPr>
          <w:rFonts w:ascii="新細明體" w:eastAsia="新細明體" w:hAnsi="新細明體" w:hint="eastAsia"/>
        </w:rPr>
        <w:t>：</w:t>
      </w:r>
      <w:r w:rsidR="00306E65" w:rsidRPr="00AB1686">
        <w:rPr>
          <w:rFonts w:hint="eastAsia"/>
        </w:rPr>
        <w:t>「</w:t>
      </w:r>
      <w:r w:rsidR="00D66EE1" w:rsidRPr="00AB1686">
        <w:rPr>
          <w:rFonts w:asciiTheme="minorEastAsia" w:hAnsiTheme="minorEastAsia" w:hint="eastAsia"/>
        </w:rPr>
        <w:t>長○○</w:t>
      </w:r>
      <w:r w:rsidR="007E3E84" w:rsidRPr="00AB1686">
        <w:rPr>
          <w:rFonts w:asciiTheme="minorEastAsia" w:hAnsiTheme="minorEastAsia" w:hint="eastAsia"/>
        </w:rPr>
        <w:t>公司安排處所</w:t>
      </w:r>
      <w:r w:rsidR="007E3E84" w:rsidRPr="00AB1686">
        <w:rPr>
          <w:rFonts w:asciiTheme="minorEastAsia" w:hAnsiTheme="minorEastAsia" w:hint="eastAsia"/>
        </w:rPr>
        <w:t>(</w:t>
      </w:r>
      <w:r w:rsidR="007E3E84" w:rsidRPr="00AB1686">
        <w:rPr>
          <w:rFonts w:asciiTheme="minorEastAsia" w:hAnsiTheme="minorEastAsia" w:hint="eastAsia"/>
        </w:rPr>
        <w:t>新北</w:t>
      </w:r>
      <w:r w:rsidR="007E3E84" w:rsidRPr="00AB1686">
        <w:rPr>
          <w:rFonts w:asciiTheme="minorEastAsia" w:hAnsiTheme="minorEastAsia" w:hint="eastAsia"/>
        </w:rPr>
        <w:lastRenderedPageBreak/>
        <w:t>市三重區</w:t>
      </w:r>
      <w:r w:rsidR="007E3E84" w:rsidRPr="00AB1686">
        <w:rPr>
          <w:rFonts w:asciiTheme="minorEastAsia" w:hAnsiTheme="minorEastAsia" w:hint="eastAsia"/>
        </w:rPr>
        <w:t>)</w:t>
      </w:r>
      <w:r w:rsidR="007E3E84" w:rsidRPr="00AB1686">
        <w:rPr>
          <w:rFonts w:asciiTheme="minorEastAsia" w:hAnsiTheme="minorEastAsia" w:hint="eastAsia"/>
        </w:rPr>
        <w:t>訪視情形，及後續追蹤改善情形</w:t>
      </w:r>
      <w:r w:rsidR="00300DEC" w:rsidRPr="00AB1686">
        <w:rPr>
          <w:rFonts w:asciiTheme="minorEastAsia" w:eastAsiaTheme="minorEastAsia" w:hAnsiTheme="minorEastAsia" w:hint="eastAsia"/>
        </w:rPr>
        <w:t>：</w:t>
      </w:r>
      <w:r w:rsidR="00306E65" w:rsidRPr="00AB1686">
        <w:rPr>
          <w:rFonts w:hint="eastAsia"/>
          <w:u w:val="single"/>
        </w:rPr>
        <w:t>經訪查現場移工表示，仲介將收住宿費每日100元</w:t>
      </w:r>
      <w:r w:rsidR="00306E65" w:rsidRPr="00AB1686">
        <w:rPr>
          <w:rFonts w:hint="eastAsia"/>
        </w:rPr>
        <w:t>，但尚未收費，會於轉換雇主成功後才向移工收取</w:t>
      </w:r>
      <w:r w:rsidR="00B21D9B" w:rsidRPr="00AB1686">
        <w:rPr>
          <w:rFonts w:hint="eastAsia"/>
        </w:rPr>
        <w:t>。</w:t>
      </w:r>
      <w:r w:rsidR="00306E65" w:rsidRPr="00AB1686">
        <w:rPr>
          <w:rFonts w:hint="eastAsia"/>
        </w:rPr>
        <w:t>」</w:t>
      </w:r>
      <w:r w:rsidRPr="00AB1686">
        <w:rPr>
          <w:rFonts w:hint="eastAsia"/>
          <w:u w:val="single"/>
        </w:rPr>
        <w:t>但本案外籍漁工因休漁、停工或其他因素，居住在仲介宿舍，自行負擔食宿費，收費情形是否符合勞動基準法及契約規定</w:t>
      </w:r>
      <w:bookmarkStart w:id="146" w:name="_Hlk173402462"/>
      <w:r w:rsidRPr="00AB1686">
        <w:rPr>
          <w:rFonts w:hint="eastAsia"/>
          <w:u w:val="single"/>
        </w:rPr>
        <w:t>，是否已經超過一般標準，</w:t>
      </w:r>
      <w:bookmarkEnd w:id="146"/>
      <w:r w:rsidRPr="00AB1686">
        <w:rPr>
          <w:rFonts w:hint="eastAsia"/>
          <w:u w:val="single"/>
        </w:rPr>
        <w:t>主管機關仍未予以查明</w:t>
      </w:r>
      <w:r w:rsidR="00186FDD" w:rsidRPr="00AB1686">
        <w:rPr>
          <w:rFonts w:hint="eastAsia"/>
          <w:u w:val="single"/>
        </w:rPr>
        <w:t>。</w:t>
      </w:r>
    </w:p>
    <w:p w14:paraId="6CBD458F" w14:textId="77777777" w:rsidR="00900FC7" w:rsidRPr="00AB1686" w:rsidRDefault="00306E65" w:rsidP="00900FC7">
      <w:pPr>
        <w:pStyle w:val="4"/>
      </w:pPr>
      <w:r w:rsidRPr="00AB1686">
        <w:rPr>
          <w:rFonts w:hint="eastAsia"/>
          <w:u w:val="single"/>
        </w:rPr>
        <w:t>113年5月21日本院詢問</w:t>
      </w:r>
      <w:r w:rsidR="00734713" w:rsidRPr="00AB1686">
        <w:rPr>
          <w:rFonts w:hint="eastAsia"/>
          <w:u w:val="single"/>
        </w:rPr>
        <w:t>3間</w:t>
      </w:r>
      <w:r w:rsidR="006C4494" w:rsidRPr="00AB1686">
        <w:rPr>
          <w:rFonts w:hint="eastAsia"/>
          <w:u w:val="single"/>
        </w:rPr>
        <w:t>仲介業者</w:t>
      </w:r>
      <w:r w:rsidR="005A2A42" w:rsidRPr="00AB1686">
        <w:rPr>
          <w:rFonts w:hint="eastAsia"/>
          <w:u w:val="single"/>
        </w:rPr>
        <w:t>，紀錄</w:t>
      </w:r>
      <w:r w:rsidR="00734713" w:rsidRPr="00AB1686">
        <w:rPr>
          <w:rFonts w:hint="eastAsia"/>
          <w:u w:val="single"/>
        </w:rPr>
        <w:t>原文</w:t>
      </w:r>
      <w:r w:rsidR="005A2A42" w:rsidRPr="00AB1686">
        <w:rPr>
          <w:rFonts w:hint="eastAsia"/>
          <w:u w:val="single"/>
        </w:rPr>
        <w:t>摘要</w:t>
      </w:r>
      <w:r w:rsidR="00734713" w:rsidRPr="00AB1686">
        <w:rPr>
          <w:rFonts w:hint="eastAsia"/>
          <w:u w:val="single"/>
        </w:rPr>
        <w:t>如下</w:t>
      </w:r>
      <w:r w:rsidR="00900FC7" w:rsidRPr="00AB1686">
        <w:rPr>
          <w:rFonts w:ascii="新細明體" w:eastAsia="新細明體" w:hAnsi="新細明體" w:hint="eastAsia"/>
        </w:rPr>
        <w:t>：</w:t>
      </w:r>
    </w:p>
    <w:p w14:paraId="342268E6" w14:textId="77777777" w:rsidR="00306E65" w:rsidRPr="00AB1686" w:rsidRDefault="00306E65" w:rsidP="00900FC7">
      <w:pPr>
        <w:pStyle w:val="5"/>
      </w:pPr>
      <w:r w:rsidRPr="00AB1686">
        <w:rPr>
          <w:rFonts w:hint="eastAsia"/>
        </w:rPr>
        <w:t>「問</w:t>
      </w:r>
      <w:r w:rsidR="00303C5C" w:rsidRPr="00AB1686">
        <w:rPr>
          <w:rFonts w:hint="eastAsia"/>
        </w:rPr>
        <w:t>：</w:t>
      </w:r>
      <w:r w:rsidRPr="00AB1686">
        <w:rPr>
          <w:rFonts w:hint="eastAsia"/>
          <w:u w:val="single"/>
        </w:rPr>
        <w:t>住宿付費問題</w:t>
      </w:r>
      <w:r w:rsidRPr="00AB1686">
        <w:rPr>
          <w:rFonts w:hint="eastAsia"/>
        </w:rPr>
        <w:t>?</w:t>
      </w:r>
      <w:r w:rsidR="00617181" w:rsidRPr="00AB1686">
        <w:rPr>
          <w:rFonts w:hint="eastAsia"/>
        </w:rPr>
        <w:t>答</w:t>
      </w:r>
      <w:r w:rsidR="00303C5C" w:rsidRPr="00AB1686">
        <w:rPr>
          <w:rFonts w:hint="eastAsia"/>
        </w:rPr>
        <w:t>：</w:t>
      </w:r>
      <w:r w:rsidRPr="00AB1686">
        <w:rPr>
          <w:rFonts w:hint="eastAsia"/>
          <w:u w:val="single"/>
        </w:rPr>
        <w:t>罷工、未告知雇主擅自離開船的人，有收1天100元</w:t>
      </w:r>
      <w:r w:rsidRPr="00AB1686">
        <w:rPr>
          <w:rFonts w:hint="eastAsia"/>
        </w:rPr>
        <w:t>。如果雇主說休漁後再回來，是仲介帶回、不是自己擅離，會簽同意轉出。如果雙方說好做到什麼時候，是我們帶他回來，發生前仲介已經知悉，但是很多人沒告知自己跑回來、船主找不到人，我們在宿舍找到他，</w:t>
      </w:r>
      <w:r w:rsidRPr="00AB1686">
        <w:rPr>
          <w:rFonts w:hint="eastAsia"/>
          <w:u w:val="single"/>
        </w:rPr>
        <w:t>這種狀況才收100元，最多收64人，其中有50人是自己跑回來有收費</w:t>
      </w:r>
      <w:r w:rsidRPr="00AB1686">
        <w:rPr>
          <w:rFonts w:hint="eastAsia"/>
        </w:rPr>
        <w:t>，其他沒有收。」</w:t>
      </w:r>
    </w:p>
    <w:p w14:paraId="271F1367" w14:textId="77777777" w:rsidR="00900FC7" w:rsidRPr="00AB1686" w:rsidRDefault="00617181" w:rsidP="00617181">
      <w:pPr>
        <w:pStyle w:val="5"/>
      </w:pPr>
      <w:r w:rsidRPr="00AB1686">
        <w:rPr>
          <w:rFonts w:hAnsi="標楷體" w:hint="eastAsia"/>
          <w:szCs w:val="32"/>
        </w:rPr>
        <w:t>「</w:t>
      </w:r>
      <w:r w:rsidR="00900FC7" w:rsidRPr="00AB1686">
        <w:rPr>
          <w:rFonts w:hAnsi="標楷體" w:hint="eastAsia"/>
          <w:szCs w:val="32"/>
        </w:rPr>
        <w:t>問</w:t>
      </w:r>
      <w:r w:rsidR="00303C5C" w:rsidRPr="00AB1686">
        <w:rPr>
          <w:rFonts w:hAnsi="標楷體" w:hint="eastAsia"/>
          <w:szCs w:val="32"/>
        </w:rPr>
        <w:t>：</w:t>
      </w:r>
      <w:r w:rsidR="00900FC7" w:rsidRPr="00AB1686">
        <w:rPr>
          <w:rFonts w:hAnsi="標楷體" w:hint="eastAsia"/>
          <w:szCs w:val="32"/>
        </w:rPr>
        <w:t>宿舍已經超過人數沒處理?答</w:t>
      </w:r>
      <w:r w:rsidR="00303C5C" w:rsidRPr="00AB1686">
        <w:rPr>
          <w:rFonts w:hAnsi="標楷體" w:hint="eastAsia"/>
          <w:szCs w:val="32"/>
        </w:rPr>
        <w:t>：</w:t>
      </w:r>
      <w:r w:rsidR="00900FC7" w:rsidRPr="00AB1686">
        <w:rPr>
          <w:rFonts w:hAnsi="標楷體" w:hint="eastAsia"/>
          <w:szCs w:val="32"/>
        </w:rPr>
        <w:t>這些自己離開的漁工，人數造成公司很大壓力，給他工作還是拒絕。他們進來住宿點我們無法拒絕。有勸導他們回去船上工作，他們不要。</w:t>
      </w:r>
      <w:r w:rsidRPr="00AB1686">
        <w:rPr>
          <w:rFonts w:hAnsi="標楷體" w:hint="eastAsia"/>
          <w:szCs w:val="32"/>
        </w:rPr>
        <w:t>……</w:t>
      </w:r>
      <w:r w:rsidR="00EC2565" w:rsidRPr="00AB1686">
        <w:rPr>
          <w:rFonts w:hAnsi="標楷體" w:hint="eastAsia"/>
          <w:szCs w:val="32"/>
        </w:rPr>
        <w:t>。</w:t>
      </w:r>
      <w:r w:rsidRPr="00AB1686">
        <w:rPr>
          <w:rFonts w:hAnsi="標楷體" w:hint="eastAsia"/>
          <w:szCs w:val="32"/>
        </w:rPr>
        <w:t>三重宿舍，本來不是要放這麼多人，突然很多人自己離開漁船、拒絕工作。我們不能趕他們出去。」「野柳住宿點沒有收費，那是我自己家，原本是要讓他們待個1、2天，等漁船回來，就讓他們上工，門沒關，很多人都是自己進去。我本身是漁民，合約保護的是漁工，漁工自己跑掉，船東無法出海造成損害。」</w:t>
      </w:r>
    </w:p>
    <w:p w14:paraId="6E3813B5" w14:textId="77777777" w:rsidR="0024467C" w:rsidRPr="00AB1686" w:rsidRDefault="0024467C" w:rsidP="0024467C">
      <w:pPr>
        <w:pStyle w:val="4"/>
      </w:pPr>
      <w:r w:rsidRPr="00AB1686">
        <w:rPr>
          <w:rFonts w:hint="eastAsia"/>
        </w:rPr>
        <w:t>113年3</w:t>
      </w:r>
      <w:r w:rsidRPr="00AB1686">
        <w:rPr>
          <w:rFonts w:hAnsi="標楷體" w:hint="eastAsia"/>
          <w:szCs w:val="32"/>
        </w:rPr>
        <w:t>月26日本院諮詢</w:t>
      </w:r>
      <w:r w:rsidR="00366311">
        <w:rPr>
          <w:rFonts w:hint="eastAsia"/>
        </w:rPr>
        <w:t>聖多福克里斯多福天主</w:t>
      </w:r>
      <w:r w:rsidR="00366311">
        <w:rPr>
          <w:rFonts w:hint="eastAsia"/>
        </w:rPr>
        <w:lastRenderedPageBreak/>
        <w:t>堂神父</w:t>
      </w:r>
      <w:r w:rsidR="00E41BE3">
        <w:rPr>
          <w:rFonts w:hint="eastAsia"/>
        </w:rPr>
        <w:t>○○</w:t>
      </w:r>
      <w:r w:rsidRPr="00AB1686">
        <w:rPr>
          <w:rFonts w:hint="eastAsia"/>
        </w:rPr>
        <w:t>、新事社會服務中心</w:t>
      </w:r>
      <w:r w:rsidR="00AE797D">
        <w:rPr>
          <w:rFonts w:hint="eastAsia"/>
        </w:rPr>
        <w:t>李○○</w:t>
      </w:r>
      <w:r w:rsidRPr="00AB1686">
        <w:rPr>
          <w:rFonts w:hint="eastAsia"/>
        </w:rPr>
        <w:t>、宜蘭漁工職業工會</w:t>
      </w:r>
      <w:r w:rsidR="00E41BE3">
        <w:rPr>
          <w:rFonts w:hint="eastAsia"/>
        </w:rPr>
        <w:t>李女士</w:t>
      </w:r>
      <w:r w:rsidRPr="00AB1686">
        <w:rPr>
          <w:rFonts w:hint="eastAsia"/>
        </w:rPr>
        <w:t>、</w:t>
      </w:r>
      <w:r w:rsidRPr="00AB1686">
        <w:t>F</w:t>
      </w:r>
      <w:r w:rsidRPr="00AB1686">
        <w:rPr>
          <w:szCs w:val="32"/>
        </w:rPr>
        <w:t>OSP</w:t>
      </w:r>
      <w:r w:rsidRPr="00AB1686">
        <w:rPr>
          <w:rFonts w:hint="eastAsia"/>
          <w:szCs w:val="32"/>
        </w:rPr>
        <w:t>志工</w:t>
      </w:r>
      <w:r w:rsidR="00AE797D">
        <w:rPr>
          <w:rFonts w:hint="eastAsia"/>
          <w:szCs w:val="32"/>
        </w:rPr>
        <w:t>吳○○</w:t>
      </w:r>
      <w:r w:rsidRPr="00AB1686">
        <w:rPr>
          <w:rFonts w:hint="eastAsia"/>
          <w:szCs w:val="32"/>
        </w:rPr>
        <w:t>，有關</w:t>
      </w:r>
      <w:r w:rsidRPr="00AB1686">
        <w:rPr>
          <w:rFonts w:hint="eastAsia"/>
          <w:bCs/>
        </w:rPr>
        <w:t>食宿收費問題</w:t>
      </w:r>
      <w:r w:rsidR="006418DF" w:rsidRPr="00AB1686">
        <w:rPr>
          <w:rFonts w:hint="eastAsia"/>
          <w:bCs/>
        </w:rPr>
        <w:t>，意見摘要如下</w:t>
      </w:r>
      <w:r w:rsidRPr="00AB1686">
        <w:rPr>
          <w:rFonts w:hint="eastAsia"/>
        </w:rPr>
        <w:t>：</w:t>
      </w:r>
    </w:p>
    <w:p w14:paraId="7858F6EB" w14:textId="77777777" w:rsidR="0024467C" w:rsidRPr="00AB1686" w:rsidRDefault="0024467C" w:rsidP="0024467C">
      <w:pPr>
        <w:pStyle w:val="5"/>
      </w:pPr>
      <w:r w:rsidRPr="00AB1686">
        <w:rPr>
          <w:rFonts w:hint="eastAsia"/>
          <w:u w:val="single"/>
        </w:rPr>
        <w:t>移工等待安置、聘僱食宿費，雇主應該負擔</w:t>
      </w:r>
      <w:r w:rsidRPr="00AB1686">
        <w:rPr>
          <w:rFonts w:hint="eastAsia"/>
        </w:rPr>
        <w:t>。</w:t>
      </w:r>
    </w:p>
    <w:p w14:paraId="0805926E" w14:textId="77777777" w:rsidR="0024467C" w:rsidRPr="00AB1686" w:rsidRDefault="0024467C" w:rsidP="0024467C">
      <w:pPr>
        <w:pStyle w:val="5"/>
      </w:pPr>
      <w:r w:rsidRPr="00AB1686">
        <w:rPr>
          <w:rFonts w:hint="eastAsia"/>
        </w:rPr>
        <w:t>仲介不會一開始就說要收錢，所以勞政單位在詢問時</w:t>
      </w:r>
      <w:r w:rsidR="000413D6" w:rsidRPr="00AB1686">
        <w:rPr>
          <w:rFonts w:hint="eastAsia"/>
        </w:rPr>
        <w:t>，</w:t>
      </w:r>
      <w:r w:rsidRPr="00AB1686">
        <w:rPr>
          <w:rFonts w:hint="eastAsia"/>
        </w:rPr>
        <w:t>漁工會說沒有收錢，仲介巧妙</w:t>
      </w:r>
      <w:r w:rsidR="00ED5945" w:rsidRPr="00AB1686">
        <w:rPr>
          <w:rFonts w:hint="eastAsia"/>
        </w:rPr>
        <w:t>閃</w:t>
      </w:r>
      <w:r w:rsidRPr="00AB1686">
        <w:rPr>
          <w:rFonts w:hint="eastAsia"/>
        </w:rPr>
        <w:t>躲證據。</w:t>
      </w:r>
    </w:p>
    <w:p w14:paraId="58CF3F94" w14:textId="77777777" w:rsidR="0024467C" w:rsidRPr="00AB1686" w:rsidRDefault="0024467C" w:rsidP="0024467C">
      <w:pPr>
        <w:pStyle w:val="5"/>
      </w:pPr>
      <w:r w:rsidRPr="00AB1686">
        <w:rPr>
          <w:rFonts w:hint="eastAsia"/>
        </w:rPr>
        <w:t>仲介收食宿費，都是不成文規定。沒有明文規定，勞政單位無法取締，用現金支付，沒有證據。</w:t>
      </w:r>
    </w:p>
    <w:p w14:paraId="21C704C2" w14:textId="77777777" w:rsidR="004B46DB" w:rsidRPr="00AB1686" w:rsidRDefault="004B46DB" w:rsidP="004B46DB">
      <w:pPr>
        <w:pStyle w:val="4"/>
      </w:pPr>
      <w:r w:rsidRPr="00AB1686">
        <w:rPr>
          <w:rFonts w:hint="eastAsia"/>
        </w:rPr>
        <w:t>據上，外籍漁工因休漁、停工或其他因素，居住在仲介宿舍，</w:t>
      </w:r>
      <w:r w:rsidR="002225EE" w:rsidRPr="00AB1686">
        <w:rPr>
          <w:rFonts w:hint="eastAsia"/>
        </w:rPr>
        <w:t>自行負擔食宿費，收費情形</w:t>
      </w:r>
      <w:r w:rsidRPr="00AB1686">
        <w:rPr>
          <w:rFonts w:hint="eastAsia"/>
        </w:rPr>
        <w:t>是否符合勞動基準法及契約規定，</w:t>
      </w:r>
      <w:r w:rsidR="002225EE" w:rsidRPr="00AB1686">
        <w:rPr>
          <w:rFonts w:hint="eastAsia"/>
        </w:rPr>
        <w:t>是否已經超過一般標準，</w:t>
      </w:r>
      <w:r w:rsidRPr="00AB1686">
        <w:rPr>
          <w:rFonts w:hint="eastAsia"/>
        </w:rPr>
        <w:t>主管機關仍未</w:t>
      </w:r>
      <w:r w:rsidR="00C52437" w:rsidRPr="00AB1686">
        <w:rPr>
          <w:rFonts w:hint="eastAsia"/>
        </w:rPr>
        <w:t>予以</w:t>
      </w:r>
      <w:r w:rsidRPr="00AB1686">
        <w:rPr>
          <w:rFonts w:hint="eastAsia"/>
        </w:rPr>
        <w:t>敘明。</w:t>
      </w:r>
    </w:p>
    <w:p w14:paraId="6B0E40D8" w14:textId="77777777" w:rsidR="00CE738D" w:rsidRPr="00AB1686" w:rsidRDefault="00A63260" w:rsidP="00CE738D">
      <w:pPr>
        <w:pStyle w:val="3"/>
      </w:pPr>
      <w:r w:rsidRPr="00AB1686">
        <w:rPr>
          <w:rFonts w:hint="eastAsia"/>
          <w:szCs w:val="48"/>
          <w:u w:val="single"/>
        </w:rPr>
        <w:t>本院立案調查並實地訪查</w:t>
      </w:r>
      <w:r w:rsidR="00402E73" w:rsidRPr="00AB1686">
        <w:rPr>
          <w:rFonts w:hint="eastAsia"/>
          <w:szCs w:val="48"/>
          <w:u w:val="single"/>
        </w:rPr>
        <w:t>後</w:t>
      </w:r>
      <w:r w:rsidRPr="00AB1686">
        <w:rPr>
          <w:rFonts w:hint="eastAsia"/>
          <w:szCs w:val="48"/>
          <w:u w:val="single"/>
        </w:rPr>
        <w:t>發現</w:t>
      </w:r>
      <w:r w:rsidR="00402E73" w:rsidRPr="00AB1686">
        <w:rPr>
          <w:rFonts w:hint="eastAsia"/>
          <w:szCs w:val="48"/>
          <w:u w:val="single"/>
        </w:rPr>
        <w:t>，</w:t>
      </w:r>
      <w:r w:rsidRPr="00AB1686">
        <w:rPr>
          <w:rFonts w:hint="eastAsia"/>
          <w:szCs w:val="48"/>
          <w:u w:val="single"/>
        </w:rPr>
        <w:t>外籍移工的居住環境不符合生活標準，新北市政府始進行查處，顯有違失，又新北市政府訪查外籍</w:t>
      </w:r>
      <w:r w:rsidRPr="00AB1686">
        <w:rPr>
          <w:rFonts w:hint="eastAsia"/>
          <w:u w:val="single"/>
        </w:rPr>
        <w:t>漁工之檢查資料，無法呈現真實狀況</w:t>
      </w:r>
      <w:r w:rsidR="00CE738D" w:rsidRPr="00AB1686">
        <w:rPr>
          <w:rFonts w:hint="eastAsia"/>
        </w:rPr>
        <w:t>：</w:t>
      </w:r>
    </w:p>
    <w:p w14:paraId="1CDA8B6B" w14:textId="77777777" w:rsidR="00CE738D" w:rsidRPr="00AB1686" w:rsidRDefault="00CE738D" w:rsidP="00CE738D">
      <w:pPr>
        <w:pStyle w:val="4"/>
      </w:pPr>
      <w:r w:rsidRPr="00AB1686">
        <w:rPr>
          <w:rFonts w:hint="eastAsia"/>
        </w:rPr>
        <w:t>自108年9月起，勞動部要求各縣市政府按月提供轄內外籍漁工生活照顧服務計畫訪視檢查統計表。</w:t>
      </w:r>
    </w:p>
    <w:p w14:paraId="07233F8C" w14:textId="77777777" w:rsidR="00CE738D" w:rsidRPr="00AB1686" w:rsidRDefault="009F4C96" w:rsidP="00CE738D">
      <w:pPr>
        <w:pStyle w:val="4"/>
      </w:pPr>
      <w:r w:rsidRPr="00AB1686">
        <w:rPr>
          <w:rFonts w:hint="eastAsia"/>
        </w:rPr>
        <w:t>自</w:t>
      </w:r>
      <w:r w:rsidR="00CE738D" w:rsidRPr="00AB1686">
        <w:rPr>
          <w:rFonts w:hint="eastAsia"/>
        </w:rPr>
        <w:t>112年至113年2月底，轄內外籍漁工生活照顧服務計畫訪視統計情形，檢查資料包含飲食、住宿、管理面向，其中「依外國人生活照顧服務計畫執行件數」，112年度、113年度2月底止，「陸上居住」件數欄位空白未填，而</w:t>
      </w:r>
      <w:r w:rsidR="00CE738D" w:rsidRPr="00AB1686">
        <w:rPr>
          <w:rFonts w:hint="eastAsia"/>
          <w:u w:val="single"/>
        </w:rPr>
        <w:t>112年陸上居住之飲食、住宿、管理面向，「限期改善件數」竟為「0」件。惟本院112年12月12日立案調查開始，已經發現移工住所諸多缺失且問題存在已久，未獲解決</w:t>
      </w:r>
      <w:r w:rsidR="00CE738D" w:rsidRPr="00AB1686">
        <w:rPr>
          <w:rFonts w:hint="eastAsia"/>
        </w:rPr>
        <w:t>，例如居住空間不足、衛浴沒有熱水、廁所損</w:t>
      </w:r>
      <w:r w:rsidR="00CE738D" w:rsidRPr="00AB1686">
        <w:rPr>
          <w:rFonts w:hint="eastAsia"/>
        </w:rPr>
        <w:lastRenderedPageBreak/>
        <w:t>壞、床位不足等。訪查檢視資料似乎無法</w:t>
      </w:r>
      <w:r w:rsidR="006217E1" w:rsidRPr="00AB1686">
        <w:rPr>
          <w:rFonts w:hint="eastAsia"/>
        </w:rPr>
        <w:t>呈現</w:t>
      </w:r>
      <w:r w:rsidR="00CE738D" w:rsidRPr="00AB1686">
        <w:rPr>
          <w:rFonts w:hint="eastAsia"/>
        </w:rPr>
        <w:t>真實狀況。</w:t>
      </w:r>
      <w:r w:rsidR="00F56E3D" w:rsidRPr="00AB1686">
        <w:rPr>
          <w:rStyle w:val="s3"/>
          <w:rFonts w:hAnsi="標楷體" w:hint="eastAsia"/>
        </w:rPr>
        <w:t>本院調查後，</w:t>
      </w:r>
      <w:r w:rsidR="00F56E3D" w:rsidRPr="00AB1686">
        <w:rPr>
          <w:rFonts w:hint="eastAsia"/>
          <w:szCs w:val="48"/>
        </w:rPr>
        <w:t>勞政單位</w:t>
      </w:r>
      <w:r w:rsidR="00F56E3D" w:rsidRPr="00AB1686">
        <w:rPr>
          <w:rFonts w:hint="eastAsia"/>
        </w:rPr>
        <w:t>始</w:t>
      </w:r>
      <w:r w:rsidR="00724189" w:rsidRPr="00AB1686">
        <w:rPr>
          <w:rFonts w:hint="eastAsia"/>
        </w:rPr>
        <w:t>進行瞭解</w:t>
      </w:r>
      <w:r w:rsidR="00F56E3D" w:rsidRPr="00AB1686">
        <w:rPr>
          <w:rFonts w:hint="eastAsia"/>
        </w:rPr>
        <w:t>並要求仲介改善，包括</w:t>
      </w:r>
      <w:r w:rsidR="00F56E3D" w:rsidRPr="00AB1686">
        <w:rPr>
          <w:rFonts w:asciiTheme="minorEastAsia" w:hAnsiTheme="minorEastAsia" w:hint="eastAsia"/>
        </w:rPr>
        <w:t>每人居住空間不足、床位數不足、小便斗數量不足、未有熱水、馬桶阻塞、缺少照明設備、環境衛生不佳等，</w:t>
      </w:r>
      <w:r w:rsidR="00F56E3D" w:rsidRPr="00AB1686">
        <w:rPr>
          <w:rFonts w:hint="eastAsia"/>
        </w:rPr>
        <w:t>嗣依據勞動部113年7月19日回報本院更新資料，</w:t>
      </w:r>
      <w:r w:rsidR="00F56E3D" w:rsidRPr="00AB1686">
        <w:rPr>
          <w:rStyle w:val="s3"/>
          <w:rFonts w:hAnsi="標楷體" w:hint="eastAsia"/>
        </w:rPr>
        <w:t>三重、野柳外籍漁工之住所設備及居住面積已經改善，符合生活照顧規定</w:t>
      </w:r>
      <w:r w:rsidR="0018224E" w:rsidRPr="00AB1686">
        <w:rPr>
          <w:rStyle w:val="s3"/>
          <w:rFonts w:hAnsi="標楷體" w:hint="eastAsia"/>
        </w:rPr>
        <w:t>。</w:t>
      </w:r>
    </w:p>
    <w:p w14:paraId="6E498FC2" w14:textId="77777777" w:rsidR="00CE738D" w:rsidRPr="00AB1686" w:rsidRDefault="002676EC" w:rsidP="00CE738D">
      <w:pPr>
        <w:pStyle w:val="4"/>
      </w:pPr>
      <w:r w:rsidRPr="00AB1686">
        <w:rPr>
          <w:rFonts w:hint="eastAsia"/>
        </w:rPr>
        <w:t>新北市政府訪查外籍漁工之檢查資料，</w:t>
      </w:r>
      <w:r w:rsidR="00CE738D" w:rsidRPr="00AB1686">
        <w:rPr>
          <w:rFonts w:hint="eastAsia"/>
        </w:rPr>
        <w:t>113年1至3月「限期改善件數」總計6件，其中「餐廳、廚房」1件、「宿舍通道」1件、「居住面積」1件、「廁所、盥洗設備」1件、「訂定外國人生活須知，環境介紹及設備使用說明」1件、「設置及公告申訴處理機制」1件。</w:t>
      </w:r>
    </w:p>
    <w:bookmarkEnd w:id="142"/>
    <w:p w14:paraId="171D04A2" w14:textId="77777777" w:rsidR="001D3490" w:rsidRPr="00AB1686" w:rsidRDefault="00F75A8D" w:rsidP="001D3490">
      <w:pPr>
        <w:pStyle w:val="3"/>
      </w:pPr>
      <w:r w:rsidRPr="00AB1686">
        <w:rPr>
          <w:rFonts w:hint="eastAsia"/>
        </w:rPr>
        <w:t>本院</w:t>
      </w:r>
      <w:r w:rsidR="001D3490" w:rsidRPr="00AB1686">
        <w:t>院發表「一群在臺灣沒有身分的人</w:t>
      </w:r>
      <w:r w:rsidR="001D3490" w:rsidRPr="00AB1686">
        <w:t>—</w:t>
      </w:r>
      <w:r w:rsidR="001D3490" w:rsidRPr="00AB1686">
        <w:t>移工為什麼要失聯？」</w:t>
      </w:r>
      <w:r w:rsidR="001D3490" w:rsidRPr="00AB1686">
        <w:rPr>
          <w:rFonts w:hint="eastAsia"/>
        </w:rPr>
        <w:t>一書，其中</w:t>
      </w:r>
      <w:r w:rsidR="001D3490" w:rsidRPr="00AB1686">
        <w:t>臺灣移工聯盟MENT指出，</w:t>
      </w:r>
      <w:r w:rsidR="001D3490" w:rsidRPr="00AB1686">
        <w:rPr>
          <w:rFonts w:hint="eastAsia"/>
        </w:rPr>
        <w:t>「</w:t>
      </w:r>
      <w:r w:rsidR="001D3490" w:rsidRPr="00AB1686">
        <w:t>每個移工來</w:t>
      </w:r>
      <w:r w:rsidR="001D3490" w:rsidRPr="00AB1686">
        <w:rPr>
          <w:rFonts w:hint="eastAsia"/>
        </w:rPr>
        <w:t>臺</w:t>
      </w:r>
      <w:r w:rsidR="001D3490" w:rsidRPr="00AB1686">
        <w:t>之前，得先支付一筆從</w:t>
      </w:r>
      <w:r w:rsidR="001D3490" w:rsidRPr="00AB1686">
        <w:rPr>
          <w:rFonts w:hint="eastAsia"/>
        </w:rPr>
        <w:t>8</w:t>
      </w:r>
      <w:r w:rsidR="001D3490" w:rsidRPr="00AB1686">
        <w:t>到</w:t>
      </w:r>
      <w:r w:rsidR="001D3490" w:rsidRPr="00AB1686">
        <w:rPr>
          <w:rFonts w:hint="eastAsia"/>
        </w:rPr>
        <w:t>20</w:t>
      </w:r>
      <w:r w:rsidR="001D3490" w:rsidRPr="00AB1686">
        <w:t>萬不等的巨額仲介費給母國</w:t>
      </w:r>
      <w:r w:rsidR="006C4494" w:rsidRPr="00AB1686">
        <w:t>仲介業者</w:t>
      </w:r>
      <w:r w:rsidR="001D3490" w:rsidRPr="00AB1686">
        <w:t>，而這筆錢有一大部分將流入</w:t>
      </w:r>
      <w:r w:rsidR="001D3490" w:rsidRPr="00AB1686">
        <w:rPr>
          <w:rFonts w:hint="eastAsia"/>
        </w:rPr>
        <w:t>臺</w:t>
      </w:r>
      <w:r w:rsidR="001D3490" w:rsidRPr="00AB1686">
        <w:t>灣仲介口袋。此外，移工</w:t>
      </w:r>
      <w:r w:rsidR="00987EA8" w:rsidRPr="00AB1686">
        <w:t>在臺</w:t>
      </w:r>
      <w:r w:rsidR="001D3490" w:rsidRPr="00AB1686">
        <w:t>期間，臺灣仲介還能每個月向移工合法地收取服務費。一個</w:t>
      </w:r>
      <w:r w:rsidR="001D3490" w:rsidRPr="00AB1686">
        <w:rPr>
          <w:u w:val="single"/>
        </w:rPr>
        <w:t>契約</w:t>
      </w:r>
      <w:r w:rsidR="001D3490" w:rsidRPr="00AB1686">
        <w:rPr>
          <w:rFonts w:hint="eastAsia"/>
          <w:u w:val="single"/>
        </w:rPr>
        <w:t>3</w:t>
      </w:r>
      <w:r w:rsidR="001D3490" w:rsidRPr="00AB1686">
        <w:rPr>
          <w:szCs w:val="32"/>
          <w:u w:val="single"/>
        </w:rPr>
        <w:t>年累積下來的服務費高達</w:t>
      </w:r>
      <w:r w:rsidR="001D3490" w:rsidRPr="00AB1686">
        <w:rPr>
          <w:rFonts w:hint="eastAsia"/>
          <w:szCs w:val="32"/>
          <w:u w:val="single"/>
        </w:rPr>
        <w:t>6</w:t>
      </w:r>
      <w:r w:rsidR="001D3490" w:rsidRPr="00AB1686">
        <w:rPr>
          <w:szCs w:val="32"/>
          <w:u w:val="single"/>
        </w:rPr>
        <w:t>萬元，但這段期間仲介卻未必有提供實質的服務</w:t>
      </w:r>
      <w:r w:rsidR="001D3490" w:rsidRPr="00AB1686">
        <w:rPr>
          <w:szCs w:val="32"/>
        </w:rPr>
        <w:t>，卻造成移工龐大的債務負擔，生活被壓得喘不過氣。</w:t>
      </w:r>
      <w:r w:rsidR="001D3490" w:rsidRPr="00AB1686">
        <w:rPr>
          <w:rFonts w:hint="eastAsia"/>
          <w:szCs w:val="32"/>
        </w:rPr>
        <w:t>」勞動部針對適用</w:t>
      </w:r>
      <w:r w:rsidR="001D3490" w:rsidRPr="00AB1686">
        <w:rPr>
          <w:rFonts w:hint="eastAsia"/>
        </w:rPr>
        <w:t>就業服務法的外籍移工訂定的私立就業服務機構收費項目及金額標準第6條規定</w:t>
      </w:r>
      <w:r w:rsidR="001D3490" w:rsidRPr="00AB1686">
        <w:rPr>
          <w:rStyle w:val="aff"/>
        </w:rPr>
        <w:footnoteReference w:id="19"/>
      </w:r>
      <w:r w:rsidR="001D3490" w:rsidRPr="00AB1686">
        <w:rPr>
          <w:rFonts w:hint="eastAsia"/>
        </w:rPr>
        <w:t>，外籍漁工委</w:t>
      </w:r>
      <w:r w:rsidR="001D3490" w:rsidRPr="00AB1686">
        <w:rPr>
          <w:rFonts w:hint="eastAsia"/>
        </w:rPr>
        <w:lastRenderedPageBreak/>
        <w:t>託私立就業服務機構為其尋找就業服務法第46條第1項第8款至第10款規定之工作時，就業服務機構可以向委託人收取服務費。經本院調查，本案所涉3家</w:t>
      </w:r>
      <w:r w:rsidR="006C4494" w:rsidRPr="00AB1686">
        <w:rPr>
          <w:rFonts w:hint="eastAsia"/>
        </w:rPr>
        <w:t>仲介業者</w:t>
      </w:r>
      <w:r w:rsidR="001D3490" w:rsidRPr="00AB1686">
        <w:rPr>
          <w:rFonts w:hint="eastAsia"/>
        </w:rPr>
        <w:t>每月收取1</w:t>
      </w:r>
      <w:r w:rsidR="001D3490" w:rsidRPr="00AB1686">
        <w:t>,</w:t>
      </w:r>
      <w:r w:rsidR="001D3490" w:rsidRPr="00AB1686">
        <w:rPr>
          <w:rFonts w:hint="eastAsia"/>
        </w:rPr>
        <w:t>500元服務費，服務費數額符合就業服務法第46條第1項規定，</w:t>
      </w:r>
      <w:r w:rsidR="001D3490" w:rsidRPr="00AB1686">
        <w:rPr>
          <w:rFonts w:hint="eastAsia"/>
          <w:u w:val="single"/>
        </w:rPr>
        <w:t>仲介每月收取服務費，生活安置應符合一般水準、生活所需標準</w:t>
      </w:r>
      <w:r w:rsidR="001D3490" w:rsidRPr="00AB1686">
        <w:rPr>
          <w:rFonts w:hint="eastAsia"/>
        </w:rPr>
        <w:t>，</w:t>
      </w:r>
      <w:r w:rsidR="008372EA" w:rsidRPr="00AB1686">
        <w:rPr>
          <w:rFonts w:hint="eastAsia"/>
        </w:rPr>
        <w:t>但</w:t>
      </w:r>
      <w:r w:rsidRPr="00AB1686">
        <w:rPr>
          <w:rFonts w:hAnsi="標楷體" w:cs="標楷體" w:hint="eastAsia"/>
          <w:kern w:val="0"/>
          <w:szCs w:val="24"/>
          <w:lang w:val="x-none"/>
        </w:rPr>
        <w:t>本院前往三重、野柳外籍漁工之住所履勘發現，外籍勞工的宿舍環境</w:t>
      </w:r>
      <w:r w:rsidR="003B089C" w:rsidRPr="00AB1686">
        <w:rPr>
          <w:rFonts w:hint="eastAsia"/>
        </w:rPr>
        <w:t>擁擠，</w:t>
      </w:r>
      <w:r w:rsidRPr="00AB1686">
        <w:rPr>
          <w:rFonts w:hAnsi="標楷體" w:cs="標楷體" w:hint="eastAsia"/>
          <w:kern w:val="0"/>
          <w:szCs w:val="24"/>
          <w:u w:val="single"/>
          <w:lang w:val="x-none"/>
        </w:rPr>
        <w:t>50位外籍漁工居住於1、2樓，</w:t>
      </w:r>
      <w:r w:rsidR="006A19CA" w:rsidRPr="00AB1686">
        <w:rPr>
          <w:rFonts w:hAnsi="標楷體" w:cs="標楷體" w:hint="eastAsia"/>
          <w:kern w:val="0"/>
          <w:szCs w:val="24"/>
          <w:u w:val="single"/>
          <w:lang w:val="x-none"/>
        </w:rPr>
        <w:t>2</w:t>
      </w:r>
      <w:r w:rsidRPr="00AB1686">
        <w:rPr>
          <w:rFonts w:hAnsi="標楷體" w:cs="標楷體" w:hint="eastAsia"/>
          <w:kern w:val="0"/>
          <w:szCs w:val="24"/>
          <w:u w:val="single"/>
          <w:lang w:val="x-none"/>
        </w:rPr>
        <w:t>層樓</w:t>
      </w:r>
      <w:r w:rsidR="00B3433E" w:rsidRPr="00AB1686">
        <w:rPr>
          <w:rFonts w:hAnsi="標楷體" w:cs="標楷體" w:hint="eastAsia"/>
          <w:kern w:val="0"/>
          <w:szCs w:val="24"/>
          <w:u w:val="single"/>
          <w:lang w:val="x-none"/>
        </w:rPr>
        <w:t>總計</w:t>
      </w:r>
      <w:r w:rsidR="006A19CA" w:rsidRPr="00AB1686">
        <w:rPr>
          <w:rFonts w:hAnsi="標楷體" w:cs="標楷體" w:hint="eastAsia"/>
          <w:kern w:val="0"/>
          <w:szCs w:val="24"/>
          <w:u w:val="single"/>
          <w:lang w:val="x-none"/>
        </w:rPr>
        <w:t>4</w:t>
      </w:r>
      <w:r w:rsidRPr="00AB1686">
        <w:rPr>
          <w:rFonts w:hAnsi="標楷體" w:cs="標楷體" w:hint="eastAsia"/>
          <w:kern w:val="0"/>
          <w:szCs w:val="24"/>
          <w:u w:val="single"/>
          <w:lang w:val="x-none"/>
        </w:rPr>
        <w:t>0幾坪，最高紀錄</w:t>
      </w:r>
      <w:r w:rsidR="00B3433E" w:rsidRPr="00AB1686">
        <w:rPr>
          <w:rFonts w:hAnsi="標楷體" w:cs="標楷體" w:hint="eastAsia"/>
          <w:kern w:val="0"/>
          <w:szCs w:val="24"/>
          <w:u w:val="single"/>
          <w:lang w:val="x-none"/>
        </w:rPr>
        <w:t>須容納</w:t>
      </w:r>
      <w:r w:rsidRPr="00AB1686">
        <w:rPr>
          <w:rFonts w:hAnsi="標楷體" w:cs="標楷體" w:hint="eastAsia"/>
          <w:kern w:val="0"/>
          <w:szCs w:val="24"/>
          <w:u w:val="single"/>
          <w:lang w:val="x-none"/>
        </w:rPr>
        <w:t>超過80人（已違反每位外勞應有居住空間</w:t>
      </w:r>
      <w:r w:rsidRPr="00AB1686">
        <w:rPr>
          <w:rFonts w:hAnsi="標楷體" w:cs="標楷體"/>
          <w:kern w:val="0"/>
          <w:szCs w:val="24"/>
          <w:u w:val="single"/>
          <w:lang w:val="x-none"/>
        </w:rPr>
        <w:t>3.</w:t>
      </w:r>
      <w:r w:rsidRPr="00AB1686">
        <w:rPr>
          <w:rFonts w:hAnsi="標楷體" w:cs="標楷體" w:hint="eastAsia"/>
          <w:kern w:val="0"/>
          <w:szCs w:val="24"/>
          <w:u w:val="single"/>
          <w:lang w:val="x-none"/>
        </w:rPr>
        <w:t>6平方</w:t>
      </w:r>
      <w:r w:rsidR="00E9360C" w:rsidRPr="00AB1686">
        <w:rPr>
          <w:rFonts w:hAnsi="標楷體" w:cs="標楷體" w:hint="eastAsia"/>
          <w:kern w:val="0"/>
          <w:szCs w:val="24"/>
          <w:u w:val="single"/>
          <w:lang w:val="x-none"/>
        </w:rPr>
        <w:t>米</w:t>
      </w:r>
      <w:r w:rsidRPr="00AB1686">
        <w:rPr>
          <w:rFonts w:hAnsi="標楷體" w:cs="標楷體" w:hint="eastAsia"/>
          <w:kern w:val="0"/>
          <w:szCs w:val="24"/>
          <w:u w:val="single"/>
          <w:lang w:val="x-none"/>
        </w:rPr>
        <w:t>之規定）</w:t>
      </w:r>
      <w:r w:rsidR="009E1AB1" w:rsidRPr="00AB1686">
        <w:rPr>
          <w:rFonts w:hAnsi="標楷體" w:cs="標楷體" w:hint="eastAsia"/>
          <w:kern w:val="0"/>
          <w:szCs w:val="24"/>
          <w:u w:val="single"/>
          <w:lang w:val="x-none"/>
        </w:rPr>
        <w:t>，</w:t>
      </w:r>
      <w:r w:rsidRPr="00AB1686">
        <w:rPr>
          <w:rFonts w:hAnsi="標楷體" w:cs="標楷體" w:hint="eastAsia"/>
          <w:kern w:val="0"/>
          <w:szCs w:val="24"/>
          <w:u w:val="single"/>
          <w:lang w:val="x-none"/>
        </w:rPr>
        <w:t>寒流季節</w:t>
      </w:r>
      <w:r w:rsidR="009E1AB1" w:rsidRPr="00AB1686">
        <w:rPr>
          <w:rFonts w:hAnsi="標楷體" w:cs="標楷體" w:hint="eastAsia"/>
          <w:kern w:val="0"/>
          <w:szCs w:val="24"/>
          <w:u w:val="single"/>
          <w:lang w:val="x-none"/>
        </w:rPr>
        <w:t>來臨宿舍卻</w:t>
      </w:r>
      <w:r w:rsidRPr="00AB1686">
        <w:rPr>
          <w:rFonts w:hAnsi="標楷體" w:cs="標楷體" w:hint="eastAsia"/>
          <w:kern w:val="0"/>
          <w:szCs w:val="24"/>
          <w:u w:val="single"/>
          <w:lang w:val="x-none"/>
        </w:rPr>
        <w:t>沒有熱水</w:t>
      </w:r>
      <w:r w:rsidR="009E1AB1" w:rsidRPr="00AB1686">
        <w:rPr>
          <w:rFonts w:hAnsi="標楷體" w:cs="標楷體" w:hint="eastAsia"/>
          <w:kern w:val="0"/>
          <w:szCs w:val="24"/>
          <w:u w:val="single"/>
          <w:lang w:val="x-none"/>
        </w:rPr>
        <w:t>，也</w:t>
      </w:r>
      <w:r w:rsidRPr="00AB1686">
        <w:rPr>
          <w:rFonts w:hAnsi="標楷體" w:cs="標楷體" w:hint="eastAsia"/>
          <w:kern w:val="0"/>
          <w:szCs w:val="24"/>
          <w:u w:val="single"/>
          <w:lang w:val="x-none"/>
        </w:rPr>
        <w:t>沒有足夠的床位、棉被</w:t>
      </w:r>
      <w:r w:rsidR="009E1AB1" w:rsidRPr="00AB1686">
        <w:rPr>
          <w:rFonts w:hAnsi="標楷體" w:cs="標楷體" w:hint="eastAsia"/>
          <w:kern w:val="0"/>
          <w:szCs w:val="24"/>
          <w:u w:val="single"/>
          <w:lang w:val="x-none"/>
        </w:rPr>
        <w:t>，</w:t>
      </w:r>
      <w:r w:rsidRPr="00AB1686">
        <w:rPr>
          <w:rFonts w:cs="標楷體" w:hint="eastAsia"/>
          <w:kern w:val="0"/>
          <w:szCs w:val="24"/>
          <w:u w:val="single"/>
          <w:lang w:val="x-none"/>
        </w:rPr>
        <w:t>廁所損壞</w:t>
      </w:r>
      <w:r w:rsidRPr="00AB1686">
        <w:rPr>
          <w:rFonts w:cs="標楷體" w:hint="eastAsia"/>
          <w:kern w:val="0"/>
          <w:szCs w:val="24"/>
          <w:lang w:val="x-none"/>
        </w:rPr>
        <w:t>等情</w:t>
      </w:r>
      <w:r w:rsidRPr="00AB1686">
        <w:rPr>
          <w:rFonts w:hAnsi="標楷體" w:cs="標楷體" w:hint="eastAsia"/>
          <w:kern w:val="0"/>
          <w:szCs w:val="24"/>
          <w:lang w:val="x-none"/>
        </w:rPr>
        <w:t>，嚴重影響外籍勞工之生活品質；在飲食方面，</w:t>
      </w:r>
      <w:r w:rsidR="003B089C" w:rsidRPr="00AB1686">
        <w:rPr>
          <w:rFonts w:hAnsi="標楷體" w:hint="eastAsia"/>
          <w:szCs w:val="32"/>
        </w:rPr>
        <w:t>每人每日</w:t>
      </w:r>
      <w:r w:rsidR="003B089C" w:rsidRPr="00AB1686">
        <w:rPr>
          <w:rFonts w:hAnsi="標楷體" w:hint="eastAsia"/>
          <w:szCs w:val="32"/>
          <w:u w:val="single"/>
        </w:rPr>
        <w:t>自行支付100元作為團體搭伙費</w:t>
      </w:r>
      <w:r w:rsidRPr="00AB1686">
        <w:rPr>
          <w:rFonts w:hAnsi="標楷體" w:cs="標楷體" w:hint="eastAsia"/>
          <w:kern w:val="0"/>
          <w:szCs w:val="24"/>
          <w:lang w:val="x-none"/>
        </w:rPr>
        <w:t>；</w:t>
      </w:r>
      <w:r w:rsidRPr="00AB1686">
        <w:rPr>
          <w:rStyle w:val="s3"/>
          <w:rFonts w:hAnsi="標楷體" w:hint="eastAsia"/>
          <w:u w:val="single"/>
        </w:rPr>
        <w:t>護照、居留證由仲介保管，眾多移工不清楚居留證何時到期</w:t>
      </w:r>
      <w:r w:rsidR="00B55D47" w:rsidRPr="00AB1686">
        <w:rPr>
          <w:rFonts w:hAnsi="標楷體" w:cs="標楷體" w:hint="eastAsia"/>
          <w:kern w:val="0"/>
          <w:szCs w:val="24"/>
          <w:lang w:val="x-none"/>
        </w:rPr>
        <w:t>，雖然有申訴機制，實際上漁工不敢得罪仲介。</w:t>
      </w:r>
      <w:r w:rsidRPr="00AB1686">
        <w:rPr>
          <w:rFonts w:hAnsi="標楷體" w:cs="標楷體" w:hint="eastAsia"/>
          <w:kern w:val="0"/>
          <w:szCs w:val="24"/>
          <w:lang w:val="x-none"/>
        </w:rPr>
        <w:t>此種管理方式非但無法讓</w:t>
      </w:r>
      <w:bookmarkStart w:id="147" w:name="_Hlk173397841"/>
      <w:r w:rsidRPr="00AB1686">
        <w:rPr>
          <w:rFonts w:hAnsi="標楷體" w:cs="標楷體" w:hint="eastAsia"/>
          <w:kern w:val="0"/>
          <w:szCs w:val="24"/>
          <w:lang w:val="x-none"/>
        </w:rPr>
        <w:t>外籍勞工在宿舍中享有可以放鬆休息的環境與空間，反而</w:t>
      </w:r>
      <w:r w:rsidRPr="00AB1686">
        <w:rPr>
          <w:rFonts w:hAnsi="標楷體" w:cs="標楷體" w:hint="eastAsia"/>
          <w:kern w:val="0"/>
          <w:szCs w:val="24"/>
          <w:u w:val="single"/>
          <w:lang w:val="x-none"/>
        </w:rPr>
        <w:t>成為雇主與管理者侵害外籍勞工人權的另一個場所</w:t>
      </w:r>
      <w:bookmarkEnd w:id="147"/>
      <w:r w:rsidR="001D3490" w:rsidRPr="00AB1686">
        <w:rPr>
          <w:rFonts w:hint="eastAsia"/>
        </w:rPr>
        <w:t>。</w:t>
      </w:r>
    </w:p>
    <w:p w14:paraId="4F4777C5" w14:textId="77777777" w:rsidR="001D3490" w:rsidRPr="00AB1686" w:rsidRDefault="001D3490" w:rsidP="001D3490">
      <w:pPr>
        <w:pStyle w:val="3"/>
        <w:rPr>
          <w:rFonts w:ascii="新細明體" w:eastAsia="新細明體" w:hAnsi="新細明體" w:cs="新細明體"/>
          <w:kern w:val="0"/>
          <w:sz w:val="15"/>
          <w:szCs w:val="24"/>
          <w:lang w:val="x-none"/>
        </w:rPr>
      </w:pPr>
      <w:r w:rsidRPr="00AB1686">
        <w:rPr>
          <w:rFonts w:hint="eastAsia"/>
          <w:u w:val="single"/>
        </w:rPr>
        <w:t>本院調查</w:t>
      </w:r>
      <w:r w:rsidR="003B089C" w:rsidRPr="00AB1686">
        <w:rPr>
          <w:rFonts w:hint="eastAsia"/>
          <w:u w:val="single"/>
        </w:rPr>
        <w:t>後</w:t>
      </w:r>
      <w:r w:rsidRPr="00AB1686">
        <w:rPr>
          <w:rFonts w:hint="eastAsia"/>
          <w:u w:val="single"/>
        </w:rPr>
        <w:t>，</w:t>
      </w:r>
      <w:r w:rsidR="003B089C" w:rsidRPr="00AB1686">
        <w:rPr>
          <w:rFonts w:hAnsi="標楷體" w:cs="標楷體" w:hint="eastAsia"/>
          <w:kern w:val="0"/>
          <w:szCs w:val="24"/>
          <w:u w:val="single"/>
          <w:lang w:val="x-none"/>
        </w:rPr>
        <w:t>三重、野柳外籍漁工之住所</w:t>
      </w:r>
      <w:r w:rsidRPr="00AB1686">
        <w:rPr>
          <w:rFonts w:hint="eastAsia"/>
          <w:u w:val="single"/>
        </w:rPr>
        <w:t>設備改善情形</w:t>
      </w:r>
      <w:r w:rsidRPr="00AB1686">
        <w:rPr>
          <w:rFonts w:ascii="新細明體" w:eastAsia="新細明體" w:hAnsi="新細明體" w:hint="eastAsia"/>
        </w:rPr>
        <w:t>：</w:t>
      </w:r>
    </w:p>
    <w:p w14:paraId="03CA8DE5" w14:textId="77777777" w:rsidR="001D3490" w:rsidRPr="00AB1686" w:rsidRDefault="00D66EE1" w:rsidP="001D3490">
      <w:pPr>
        <w:pStyle w:val="4"/>
      </w:pPr>
      <w:r w:rsidRPr="00AB1686">
        <w:rPr>
          <w:rFonts w:asciiTheme="minorEastAsia" w:hAnsiTheme="minorEastAsia" w:hint="eastAsia"/>
        </w:rPr>
        <w:t>銓○</w:t>
      </w:r>
      <w:r w:rsidR="000370E3" w:rsidRPr="00AB1686">
        <w:rPr>
          <w:rFonts w:asciiTheme="minorEastAsia" w:hAnsiTheme="minorEastAsia" w:hint="eastAsia"/>
        </w:rPr>
        <w:t>公司於野柳安排之處所</w:t>
      </w:r>
      <w:r w:rsidR="000370E3" w:rsidRPr="00AB1686">
        <w:rPr>
          <w:rFonts w:ascii="新細明體" w:eastAsia="新細明體" w:hAnsi="新細明體" w:hint="eastAsia"/>
        </w:rPr>
        <w:t>：</w:t>
      </w:r>
    </w:p>
    <w:p w14:paraId="0CB24F0E" w14:textId="77777777" w:rsidR="000370E3" w:rsidRPr="00AB1686" w:rsidRDefault="000370E3" w:rsidP="000370E3">
      <w:pPr>
        <w:pStyle w:val="5"/>
      </w:pPr>
      <w:r w:rsidRPr="00AB1686">
        <w:rPr>
          <w:rFonts w:hint="eastAsia"/>
        </w:rPr>
        <w:t>113年2月27日</w:t>
      </w:r>
      <w:r w:rsidR="0097699F" w:rsidRPr="00AB1686">
        <w:rPr>
          <w:rFonts w:hint="eastAsia"/>
        </w:rPr>
        <w:t>新北市政府勞工局</w:t>
      </w:r>
      <w:r w:rsidRPr="00AB1686">
        <w:rPr>
          <w:rFonts w:hint="eastAsia"/>
        </w:rPr>
        <w:t>訪視：</w:t>
      </w:r>
      <w:r w:rsidRPr="00AB1686">
        <w:rPr>
          <w:rFonts w:hint="eastAsia"/>
          <w:u w:val="single"/>
        </w:rPr>
        <w:t>床位數不足</w:t>
      </w:r>
      <w:r w:rsidRPr="00AB1686">
        <w:rPr>
          <w:rFonts w:hint="eastAsia"/>
        </w:rPr>
        <w:t>，不符規定。</w:t>
      </w:r>
    </w:p>
    <w:p w14:paraId="2F8F7CCA" w14:textId="77777777" w:rsidR="000370E3" w:rsidRPr="00AB1686" w:rsidRDefault="000370E3" w:rsidP="000370E3">
      <w:pPr>
        <w:pStyle w:val="5"/>
      </w:pPr>
      <w:r w:rsidRPr="00AB1686">
        <w:rPr>
          <w:rFonts w:hint="eastAsia"/>
        </w:rPr>
        <w:t>113年3月4日</w:t>
      </w:r>
      <w:r w:rsidR="0097699F" w:rsidRPr="00AB1686">
        <w:rPr>
          <w:rFonts w:hint="eastAsia"/>
        </w:rPr>
        <w:t>新北市政府勞工局</w:t>
      </w:r>
      <w:r w:rsidRPr="00AB1686">
        <w:rPr>
          <w:rFonts w:hint="eastAsia"/>
        </w:rPr>
        <w:t>訪視：</w:t>
      </w:r>
    </w:p>
    <w:p w14:paraId="2EB32DC5" w14:textId="77777777" w:rsidR="000370E3" w:rsidRPr="00AB1686" w:rsidRDefault="000370E3" w:rsidP="004F309E">
      <w:pPr>
        <w:pStyle w:val="6"/>
        <w:ind w:left="2410"/>
      </w:pPr>
      <w:r w:rsidRPr="00AB1686">
        <w:rPr>
          <w:rFonts w:hint="eastAsia"/>
        </w:rPr>
        <w:t>床位數已改善。</w:t>
      </w:r>
    </w:p>
    <w:p w14:paraId="2AEFB6FC" w14:textId="77777777" w:rsidR="000370E3" w:rsidRPr="00AB1686" w:rsidRDefault="000370E3" w:rsidP="00111BB4">
      <w:pPr>
        <w:pStyle w:val="6"/>
        <w:ind w:left="2410"/>
      </w:pPr>
      <w:r w:rsidRPr="00AB1686">
        <w:rPr>
          <w:rFonts w:hint="eastAsia"/>
        </w:rPr>
        <w:t>另發現</w:t>
      </w:r>
      <w:r w:rsidRPr="00AB1686">
        <w:rPr>
          <w:rFonts w:hint="eastAsia"/>
          <w:u w:val="single"/>
        </w:rPr>
        <w:t>小便斗數量不足及未有熱水</w:t>
      </w:r>
      <w:r w:rsidRPr="00AB1686">
        <w:rPr>
          <w:rFonts w:hint="eastAsia"/>
        </w:rPr>
        <w:t>，不符規定。</w:t>
      </w:r>
    </w:p>
    <w:p w14:paraId="494BA1E9" w14:textId="77777777" w:rsidR="000370E3" w:rsidRPr="00AB1686" w:rsidRDefault="000370E3" w:rsidP="000370E3">
      <w:pPr>
        <w:pStyle w:val="5"/>
      </w:pPr>
      <w:r w:rsidRPr="00AB1686">
        <w:rPr>
          <w:rFonts w:hint="eastAsia"/>
        </w:rPr>
        <w:t>113年</w:t>
      </w:r>
      <w:r w:rsidR="00135467" w:rsidRPr="00AB1686">
        <w:rPr>
          <w:rFonts w:hint="eastAsia"/>
        </w:rPr>
        <w:t>3月29日</w:t>
      </w:r>
      <w:r w:rsidR="0097699F" w:rsidRPr="00AB1686">
        <w:rPr>
          <w:rFonts w:hint="eastAsia"/>
        </w:rPr>
        <w:t>新北市政府勞工局</w:t>
      </w:r>
      <w:r w:rsidRPr="00AB1686">
        <w:rPr>
          <w:rFonts w:hint="eastAsia"/>
        </w:rPr>
        <w:t>派員進行複查：</w:t>
      </w:r>
    </w:p>
    <w:p w14:paraId="758F429B" w14:textId="77777777" w:rsidR="000370E3" w:rsidRPr="00AB1686" w:rsidRDefault="000370E3" w:rsidP="00111BB4">
      <w:pPr>
        <w:pStyle w:val="6"/>
        <w:ind w:left="2410"/>
      </w:pPr>
      <w:r w:rsidRPr="00AB1686">
        <w:rPr>
          <w:rFonts w:hint="eastAsia"/>
        </w:rPr>
        <w:lastRenderedPageBreak/>
        <w:t>已完成安裝熱水器、已改善馬桶阻塞情形。</w:t>
      </w:r>
    </w:p>
    <w:p w14:paraId="13FB21C8" w14:textId="77777777" w:rsidR="000370E3" w:rsidRPr="00AB1686" w:rsidRDefault="000370E3" w:rsidP="00111BB4">
      <w:pPr>
        <w:pStyle w:val="6"/>
        <w:ind w:left="2410"/>
      </w:pPr>
      <w:r w:rsidRPr="00AB1686">
        <w:rPr>
          <w:rFonts w:hint="eastAsia"/>
        </w:rPr>
        <w:t>5樓1處照明設備已改善。</w:t>
      </w:r>
    </w:p>
    <w:p w14:paraId="244BB7AC" w14:textId="77777777" w:rsidR="000370E3" w:rsidRPr="00AB1686" w:rsidRDefault="000370E3" w:rsidP="00111BB4">
      <w:pPr>
        <w:pStyle w:val="6"/>
        <w:ind w:left="2410"/>
      </w:pPr>
      <w:r w:rsidRPr="00AB1686">
        <w:rPr>
          <w:rFonts w:hint="eastAsia"/>
        </w:rPr>
        <w:t>移工表達未被收取任何費用，而係簽</w:t>
      </w:r>
      <w:r w:rsidR="006533AF" w:rsidRPr="00AB1686">
        <w:rPr>
          <w:rFonts w:hint="eastAsia"/>
        </w:rPr>
        <w:t>下</w:t>
      </w:r>
      <w:r w:rsidRPr="00AB1686">
        <w:rPr>
          <w:rFonts w:hint="eastAsia"/>
        </w:rPr>
        <w:t>「外國人同意轉換雇主或工作證明書」合意終止聘僱關係，亦未遭積欠薪資。</w:t>
      </w:r>
    </w:p>
    <w:p w14:paraId="07D1F5F0" w14:textId="77777777" w:rsidR="000370E3" w:rsidRPr="00AB1686" w:rsidRDefault="0097699F" w:rsidP="000370E3">
      <w:pPr>
        <w:pStyle w:val="5"/>
      </w:pPr>
      <w:r w:rsidRPr="00AB1686">
        <w:rPr>
          <w:rFonts w:hint="eastAsia"/>
          <w:u w:val="single"/>
        </w:rPr>
        <w:t>新北市政府勞工局</w:t>
      </w:r>
      <w:r w:rsidR="009F4C96" w:rsidRPr="00AB1686">
        <w:rPr>
          <w:rFonts w:hint="eastAsia"/>
          <w:u w:val="single"/>
        </w:rPr>
        <w:t>分別</w:t>
      </w:r>
      <w:r w:rsidR="000370E3" w:rsidRPr="00AB1686">
        <w:rPr>
          <w:rFonts w:hint="eastAsia"/>
          <w:u w:val="single"/>
        </w:rPr>
        <w:t>於113年4月23日、113年6月18日突擊檢查，符合</w:t>
      </w:r>
      <w:r w:rsidR="003C2129" w:rsidRPr="00AB1686">
        <w:rPr>
          <w:rFonts w:hint="eastAsia"/>
          <w:u w:val="single"/>
        </w:rPr>
        <w:t>生活照顧</w:t>
      </w:r>
      <w:r w:rsidR="000370E3" w:rsidRPr="00AB1686">
        <w:rPr>
          <w:rFonts w:hint="eastAsia"/>
          <w:u w:val="single"/>
        </w:rPr>
        <w:t>規定</w:t>
      </w:r>
      <w:r w:rsidR="00135467" w:rsidRPr="00AB1686">
        <w:rPr>
          <w:rFonts w:hint="eastAsia"/>
        </w:rPr>
        <w:t>。</w:t>
      </w:r>
    </w:p>
    <w:p w14:paraId="1CD4B15C" w14:textId="77777777" w:rsidR="009967A1" w:rsidRPr="00AB1686" w:rsidRDefault="00D66EE1" w:rsidP="009967A1">
      <w:pPr>
        <w:pStyle w:val="4"/>
      </w:pPr>
      <w:r w:rsidRPr="00AB1686">
        <w:rPr>
          <w:rFonts w:asciiTheme="minorEastAsia" w:hAnsiTheme="minorEastAsia" w:hint="eastAsia"/>
        </w:rPr>
        <w:t>長○○</w:t>
      </w:r>
      <w:r w:rsidR="009967A1" w:rsidRPr="00AB1686">
        <w:rPr>
          <w:rFonts w:asciiTheme="minorEastAsia" w:hAnsiTheme="minorEastAsia" w:hint="eastAsia"/>
        </w:rPr>
        <w:t>公司於三重安排之處所</w:t>
      </w:r>
      <w:r w:rsidR="009967A1" w:rsidRPr="00AB1686">
        <w:rPr>
          <w:rFonts w:ascii="新細明體" w:eastAsia="新細明體" w:hAnsi="新細明體" w:hint="eastAsia"/>
        </w:rPr>
        <w:t>：</w:t>
      </w:r>
    </w:p>
    <w:p w14:paraId="26A4E09A" w14:textId="77777777" w:rsidR="009967A1" w:rsidRPr="00AB1686" w:rsidRDefault="009967A1" w:rsidP="009967A1">
      <w:pPr>
        <w:pStyle w:val="5"/>
      </w:pPr>
      <w:r w:rsidRPr="00AB1686">
        <w:rPr>
          <w:rFonts w:hint="eastAsia"/>
        </w:rPr>
        <w:t>113年1月23日新北市</w:t>
      </w:r>
      <w:r w:rsidR="00AA31F6" w:rsidRPr="00AB1686">
        <w:rPr>
          <w:rFonts w:hint="eastAsia"/>
        </w:rPr>
        <w:t>政府</w:t>
      </w:r>
      <w:r w:rsidRPr="00AB1686">
        <w:rPr>
          <w:rFonts w:hint="eastAsia"/>
        </w:rPr>
        <w:t>訪視：</w:t>
      </w:r>
      <w:r w:rsidRPr="00AB1686">
        <w:rPr>
          <w:rFonts w:hint="eastAsia"/>
          <w:u w:val="single"/>
        </w:rPr>
        <w:t>未提供飲食</w:t>
      </w:r>
      <w:r w:rsidRPr="00AB1686">
        <w:rPr>
          <w:rFonts w:hint="eastAsia"/>
        </w:rPr>
        <w:t>，不符規定。</w:t>
      </w:r>
    </w:p>
    <w:p w14:paraId="1E49470B" w14:textId="77777777" w:rsidR="009967A1" w:rsidRPr="00AB1686" w:rsidRDefault="009967A1" w:rsidP="009967A1">
      <w:pPr>
        <w:pStyle w:val="5"/>
      </w:pPr>
      <w:r w:rsidRPr="00AB1686">
        <w:rPr>
          <w:rFonts w:hint="eastAsia"/>
        </w:rPr>
        <w:t>113年3月14日勞動部併</w:t>
      </w:r>
      <w:r w:rsidR="00D81F63" w:rsidRPr="00AB1686">
        <w:rPr>
          <w:rFonts w:hint="eastAsia"/>
        </w:rPr>
        <w:t>新北市政府</w:t>
      </w:r>
      <w:r w:rsidRPr="00AB1686">
        <w:rPr>
          <w:rFonts w:hint="eastAsia"/>
        </w:rPr>
        <w:t>派員訪視，且訪談時，將仲介與移工隔離，單獨訪談移工；新北市</w:t>
      </w:r>
      <w:r w:rsidR="00D81F63" w:rsidRPr="00AB1686">
        <w:rPr>
          <w:rFonts w:hint="eastAsia"/>
        </w:rPr>
        <w:t>政府於</w:t>
      </w:r>
      <w:r w:rsidR="003B089C" w:rsidRPr="00AB1686">
        <w:rPr>
          <w:rFonts w:hint="eastAsia"/>
        </w:rPr>
        <w:t>113年</w:t>
      </w:r>
      <w:r w:rsidRPr="00AB1686">
        <w:rPr>
          <w:rFonts w:hint="eastAsia"/>
        </w:rPr>
        <w:t>3</w:t>
      </w:r>
      <w:r w:rsidR="003B089C" w:rsidRPr="00AB1686">
        <w:rPr>
          <w:rFonts w:hint="eastAsia"/>
        </w:rPr>
        <w:t>月</w:t>
      </w:r>
      <w:r w:rsidRPr="00AB1686">
        <w:rPr>
          <w:rFonts w:hint="eastAsia"/>
        </w:rPr>
        <w:t>18</w:t>
      </w:r>
      <w:r w:rsidR="003B089C" w:rsidRPr="00AB1686">
        <w:rPr>
          <w:rFonts w:hint="eastAsia"/>
        </w:rPr>
        <w:t>日</w:t>
      </w:r>
      <w:r w:rsidRPr="00AB1686">
        <w:rPr>
          <w:rFonts w:hint="eastAsia"/>
        </w:rPr>
        <w:t>函</w:t>
      </w:r>
      <w:r w:rsidR="00D81F63" w:rsidRPr="00AB1686">
        <w:rPr>
          <w:rFonts w:hint="eastAsia"/>
        </w:rPr>
        <w:t>文</w:t>
      </w:r>
      <w:r w:rsidRPr="00AB1686">
        <w:rPr>
          <w:rFonts w:hint="eastAsia"/>
        </w:rPr>
        <w:t>限期仲介改善；勞動部</w:t>
      </w:r>
      <w:r w:rsidR="00D81F63" w:rsidRPr="00AB1686">
        <w:rPr>
          <w:rFonts w:hint="eastAsia"/>
        </w:rPr>
        <w:t>於</w:t>
      </w:r>
      <w:r w:rsidR="00BF1BFA" w:rsidRPr="00AB1686">
        <w:rPr>
          <w:rFonts w:hint="eastAsia"/>
        </w:rPr>
        <w:t>113年</w:t>
      </w:r>
      <w:r w:rsidRPr="00AB1686">
        <w:rPr>
          <w:rFonts w:hint="eastAsia"/>
        </w:rPr>
        <w:t>3</w:t>
      </w:r>
      <w:r w:rsidR="003B089C" w:rsidRPr="00AB1686">
        <w:rPr>
          <w:rFonts w:hint="eastAsia"/>
        </w:rPr>
        <w:t>月</w:t>
      </w:r>
      <w:r w:rsidRPr="00AB1686">
        <w:rPr>
          <w:rFonts w:hint="eastAsia"/>
        </w:rPr>
        <w:t>29</w:t>
      </w:r>
      <w:r w:rsidR="003B089C" w:rsidRPr="00AB1686">
        <w:rPr>
          <w:rFonts w:hint="eastAsia"/>
        </w:rPr>
        <w:t>日</w:t>
      </w:r>
      <w:r w:rsidRPr="00AB1686">
        <w:rPr>
          <w:rFonts w:hint="eastAsia"/>
        </w:rPr>
        <w:t>洽新北市</w:t>
      </w:r>
      <w:r w:rsidR="00D81F63" w:rsidRPr="00AB1686">
        <w:rPr>
          <w:rFonts w:hint="eastAsia"/>
        </w:rPr>
        <w:t>政府</w:t>
      </w:r>
      <w:r w:rsidRPr="00AB1686">
        <w:rPr>
          <w:rFonts w:hint="eastAsia"/>
        </w:rPr>
        <w:t>確認，待仲介改善之處：</w:t>
      </w:r>
    </w:p>
    <w:p w14:paraId="7C373554" w14:textId="77777777" w:rsidR="009967A1" w:rsidRPr="00AB1686" w:rsidRDefault="009967A1" w:rsidP="00111BB4">
      <w:pPr>
        <w:pStyle w:val="6"/>
        <w:ind w:left="2410"/>
      </w:pPr>
      <w:r w:rsidRPr="00AB1686">
        <w:rPr>
          <w:rFonts w:hint="eastAsia"/>
        </w:rPr>
        <w:t>1樓盥洗室</w:t>
      </w:r>
      <w:r w:rsidRPr="00AB1686">
        <w:rPr>
          <w:rFonts w:hint="eastAsia"/>
          <w:u w:val="single"/>
        </w:rPr>
        <w:t>照明尚待修繕</w:t>
      </w:r>
      <w:r w:rsidRPr="00AB1686">
        <w:rPr>
          <w:rFonts w:hint="eastAsia"/>
        </w:rPr>
        <w:t>。</w:t>
      </w:r>
    </w:p>
    <w:p w14:paraId="6D05CA87" w14:textId="77777777" w:rsidR="009967A1" w:rsidRPr="00AB1686" w:rsidRDefault="009967A1" w:rsidP="00111BB4">
      <w:pPr>
        <w:pStyle w:val="6"/>
        <w:ind w:left="2410"/>
      </w:pPr>
      <w:r w:rsidRPr="00AB1686">
        <w:rPr>
          <w:rFonts w:hint="eastAsia"/>
        </w:rPr>
        <w:t>每人居住</w:t>
      </w:r>
      <w:r w:rsidRPr="00AB1686">
        <w:rPr>
          <w:rFonts w:hint="eastAsia"/>
          <w:u w:val="single"/>
        </w:rPr>
        <w:t>空間未達3.6平方米</w:t>
      </w:r>
      <w:r w:rsidRPr="00AB1686">
        <w:rPr>
          <w:rFonts w:hint="eastAsia"/>
        </w:rPr>
        <w:t>。</w:t>
      </w:r>
    </w:p>
    <w:p w14:paraId="1237965B" w14:textId="77777777" w:rsidR="009967A1" w:rsidRPr="00AB1686" w:rsidRDefault="009967A1" w:rsidP="00111BB4">
      <w:pPr>
        <w:pStyle w:val="6"/>
        <w:ind w:left="2410"/>
      </w:pPr>
      <w:r w:rsidRPr="00AB1686">
        <w:rPr>
          <w:rFonts w:hint="eastAsia"/>
        </w:rPr>
        <w:t>多包垃圾未丟，環境衛生不佳。</w:t>
      </w:r>
    </w:p>
    <w:p w14:paraId="798FD787" w14:textId="77777777" w:rsidR="009967A1" w:rsidRPr="00AB1686" w:rsidRDefault="009967A1" w:rsidP="00111BB4">
      <w:pPr>
        <w:pStyle w:val="6"/>
        <w:ind w:left="2410"/>
      </w:pPr>
      <w:r w:rsidRPr="00AB1686">
        <w:rPr>
          <w:rFonts w:hint="eastAsia"/>
        </w:rPr>
        <w:t>移工與雇主因爭議事項表達安置需求者，將由</w:t>
      </w:r>
      <w:r w:rsidR="006C4494" w:rsidRPr="00AB1686">
        <w:rPr>
          <w:rFonts w:hint="eastAsia"/>
        </w:rPr>
        <w:t>仲介業者</w:t>
      </w:r>
      <w:r w:rsidRPr="00AB1686">
        <w:rPr>
          <w:rFonts w:hint="eastAsia"/>
        </w:rPr>
        <w:t>調查後，提供名單予新北市政府協助安置。</w:t>
      </w:r>
    </w:p>
    <w:p w14:paraId="1E4C5845" w14:textId="77777777" w:rsidR="009967A1" w:rsidRPr="00AB1686" w:rsidRDefault="009967A1" w:rsidP="00111BB4">
      <w:pPr>
        <w:pStyle w:val="6"/>
        <w:ind w:left="2410"/>
      </w:pPr>
      <w:r w:rsidRPr="00AB1686">
        <w:rPr>
          <w:rFonts w:hint="eastAsia"/>
        </w:rPr>
        <w:t>經訪查現場移工表示，仲介將收</w:t>
      </w:r>
      <w:r w:rsidRPr="00AB1686">
        <w:rPr>
          <w:rFonts w:hint="eastAsia"/>
          <w:u w:val="single"/>
        </w:rPr>
        <w:t>住宿費每日100元</w:t>
      </w:r>
      <w:r w:rsidRPr="00AB1686">
        <w:rPr>
          <w:rFonts w:hint="eastAsia"/>
        </w:rPr>
        <w:t>，但尚未收費，</w:t>
      </w:r>
      <w:r w:rsidRPr="00AB1686">
        <w:rPr>
          <w:rFonts w:hint="eastAsia"/>
          <w:u w:val="single"/>
        </w:rPr>
        <w:t>會於轉換雇主成功後才向移工收取</w:t>
      </w:r>
      <w:r w:rsidRPr="00AB1686">
        <w:rPr>
          <w:rFonts w:hint="eastAsia"/>
        </w:rPr>
        <w:t>。</w:t>
      </w:r>
    </w:p>
    <w:p w14:paraId="71E31D37" w14:textId="77777777" w:rsidR="009967A1" w:rsidRPr="00AB1686" w:rsidRDefault="009967A1" w:rsidP="00111BB4">
      <w:pPr>
        <w:pStyle w:val="6"/>
        <w:ind w:left="2410"/>
      </w:pPr>
      <w:r w:rsidRPr="00AB1686">
        <w:rPr>
          <w:rFonts w:hint="eastAsia"/>
        </w:rPr>
        <w:t>經訪查現場17位移工，</w:t>
      </w:r>
      <w:r w:rsidRPr="00AB1686">
        <w:rPr>
          <w:rFonts w:hint="eastAsia"/>
          <w:u w:val="single"/>
        </w:rPr>
        <w:t>11位居留證或護照委由仲介保管</w:t>
      </w:r>
      <w:r w:rsidRPr="00AB1686">
        <w:rPr>
          <w:rFonts w:hint="eastAsia"/>
        </w:rPr>
        <w:t>、4位自行保管、2位因居留證要換新在仲介處。</w:t>
      </w:r>
    </w:p>
    <w:p w14:paraId="30E4B221" w14:textId="77777777" w:rsidR="00107D49" w:rsidRPr="00AB1686" w:rsidRDefault="00107D49" w:rsidP="00107D49">
      <w:pPr>
        <w:pStyle w:val="5"/>
      </w:pPr>
      <w:r w:rsidRPr="00AB1686">
        <w:rPr>
          <w:rFonts w:asciiTheme="minorEastAsia" w:hAnsiTheme="minorEastAsia" w:hint="eastAsia"/>
        </w:rPr>
        <w:t>113</w:t>
      </w:r>
      <w:r w:rsidRPr="00AB1686">
        <w:rPr>
          <w:rFonts w:asciiTheme="minorEastAsia" w:hAnsiTheme="minorEastAsia" w:hint="eastAsia"/>
        </w:rPr>
        <w:t>年</w:t>
      </w:r>
      <w:r w:rsidRPr="00AB1686">
        <w:rPr>
          <w:rFonts w:asciiTheme="minorEastAsia" w:hAnsiTheme="minorEastAsia" w:hint="eastAsia"/>
        </w:rPr>
        <w:t>4</w:t>
      </w:r>
      <w:r w:rsidRPr="00AB1686">
        <w:rPr>
          <w:rFonts w:asciiTheme="minorEastAsia" w:hAnsiTheme="minorEastAsia" w:hint="eastAsia"/>
        </w:rPr>
        <w:t>月</w:t>
      </w:r>
      <w:r w:rsidRPr="00AB1686">
        <w:rPr>
          <w:rFonts w:asciiTheme="minorEastAsia" w:hAnsiTheme="minorEastAsia" w:hint="eastAsia"/>
        </w:rPr>
        <w:t>10</w:t>
      </w:r>
      <w:r w:rsidRPr="00AB1686">
        <w:rPr>
          <w:rFonts w:asciiTheme="minorEastAsia" w:hAnsiTheme="minorEastAsia" w:hint="eastAsia"/>
        </w:rPr>
        <w:t>日新北市政府訪視：安置處所已降載至</w:t>
      </w:r>
      <w:r w:rsidRPr="00AB1686">
        <w:rPr>
          <w:rFonts w:asciiTheme="minorEastAsia" w:hAnsiTheme="minorEastAsia" w:hint="eastAsia"/>
        </w:rPr>
        <w:t>19</w:t>
      </w:r>
      <w:r w:rsidRPr="00AB1686">
        <w:rPr>
          <w:rFonts w:asciiTheme="minorEastAsia" w:hAnsiTheme="minorEastAsia" w:hint="eastAsia"/>
        </w:rPr>
        <w:t>人，符合</w:t>
      </w:r>
      <w:r w:rsidR="003C2129" w:rsidRPr="00AB1686">
        <w:rPr>
          <w:rFonts w:asciiTheme="minorEastAsia" w:hAnsiTheme="minorEastAsia" w:hint="eastAsia"/>
        </w:rPr>
        <w:t>生活照顧</w:t>
      </w:r>
      <w:r w:rsidRPr="00AB1686">
        <w:rPr>
          <w:rFonts w:asciiTheme="minorEastAsia" w:hAnsiTheme="minorEastAsia" w:hint="eastAsia"/>
        </w:rPr>
        <w:t>規定。</w:t>
      </w:r>
    </w:p>
    <w:p w14:paraId="50926C3C" w14:textId="77777777" w:rsidR="00107D49" w:rsidRPr="00AB1686" w:rsidRDefault="0097699F" w:rsidP="00107D49">
      <w:pPr>
        <w:pStyle w:val="5"/>
      </w:pPr>
      <w:r w:rsidRPr="00AB1686">
        <w:rPr>
          <w:rFonts w:asciiTheme="minorEastAsia" w:hAnsiTheme="minorEastAsia" w:hint="eastAsia"/>
          <w:u w:val="single"/>
        </w:rPr>
        <w:t>新北市政府勞工局</w:t>
      </w:r>
      <w:r w:rsidR="009F4C96" w:rsidRPr="00AB1686">
        <w:rPr>
          <w:rFonts w:asciiTheme="minorEastAsia" w:hAnsiTheme="minorEastAsia" w:hint="eastAsia"/>
          <w:u w:val="single"/>
        </w:rPr>
        <w:t>分別</w:t>
      </w:r>
      <w:r w:rsidR="00107D49" w:rsidRPr="00AB1686">
        <w:rPr>
          <w:rFonts w:asciiTheme="minorEastAsia" w:hAnsiTheme="minorEastAsia" w:hint="eastAsia"/>
          <w:u w:val="single"/>
        </w:rPr>
        <w:t>於</w:t>
      </w:r>
      <w:r w:rsidR="00107D49" w:rsidRPr="00AB1686">
        <w:rPr>
          <w:rFonts w:asciiTheme="minorEastAsia" w:hAnsiTheme="minorEastAsia" w:hint="eastAsia"/>
          <w:u w:val="single"/>
        </w:rPr>
        <w:t>113</w:t>
      </w:r>
      <w:r w:rsidR="00107D49" w:rsidRPr="00AB1686">
        <w:rPr>
          <w:rFonts w:asciiTheme="minorEastAsia" w:hAnsiTheme="minorEastAsia" w:hint="eastAsia"/>
          <w:u w:val="single"/>
        </w:rPr>
        <w:t>年</w:t>
      </w:r>
      <w:r w:rsidR="00107D49" w:rsidRPr="00AB1686">
        <w:rPr>
          <w:rFonts w:asciiTheme="minorEastAsia" w:hAnsiTheme="minorEastAsia" w:hint="eastAsia"/>
          <w:u w:val="single"/>
        </w:rPr>
        <w:t>5</w:t>
      </w:r>
      <w:r w:rsidR="00107D49" w:rsidRPr="00AB1686">
        <w:rPr>
          <w:rFonts w:asciiTheme="minorEastAsia" w:hAnsiTheme="minorEastAsia" w:hint="eastAsia"/>
          <w:u w:val="single"/>
        </w:rPr>
        <w:t>月</w:t>
      </w:r>
      <w:r w:rsidR="00107D49" w:rsidRPr="00AB1686">
        <w:rPr>
          <w:rFonts w:asciiTheme="minorEastAsia" w:hAnsiTheme="minorEastAsia" w:hint="eastAsia"/>
          <w:u w:val="single"/>
        </w:rPr>
        <w:t>15</w:t>
      </w:r>
      <w:r w:rsidR="00107D49" w:rsidRPr="00AB1686">
        <w:rPr>
          <w:rFonts w:asciiTheme="minorEastAsia" w:hAnsiTheme="minorEastAsia" w:hint="eastAsia"/>
          <w:u w:val="single"/>
        </w:rPr>
        <w:t>日、</w:t>
      </w:r>
      <w:r w:rsidR="00107D49" w:rsidRPr="00AB1686">
        <w:rPr>
          <w:rFonts w:asciiTheme="minorEastAsia" w:hAnsiTheme="minorEastAsia" w:hint="eastAsia"/>
          <w:u w:val="single"/>
        </w:rPr>
        <w:t>113</w:t>
      </w:r>
      <w:r w:rsidR="00107D49" w:rsidRPr="00AB1686">
        <w:rPr>
          <w:rFonts w:asciiTheme="minorEastAsia" w:hAnsiTheme="minorEastAsia" w:hint="eastAsia"/>
          <w:u w:val="single"/>
        </w:rPr>
        <w:t>年</w:t>
      </w:r>
      <w:r w:rsidR="00107D49" w:rsidRPr="00AB1686">
        <w:rPr>
          <w:rFonts w:asciiTheme="minorEastAsia" w:hAnsiTheme="minorEastAsia" w:hint="eastAsia"/>
          <w:u w:val="single"/>
        </w:rPr>
        <w:lastRenderedPageBreak/>
        <w:t>6</w:t>
      </w:r>
      <w:r w:rsidR="00107D49" w:rsidRPr="00AB1686">
        <w:rPr>
          <w:rFonts w:asciiTheme="minorEastAsia" w:hAnsiTheme="minorEastAsia" w:hint="eastAsia"/>
          <w:u w:val="single"/>
        </w:rPr>
        <w:t>月</w:t>
      </w:r>
      <w:r w:rsidR="00107D49" w:rsidRPr="00AB1686">
        <w:rPr>
          <w:rFonts w:asciiTheme="minorEastAsia" w:hAnsiTheme="minorEastAsia" w:hint="eastAsia"/>
          <w:u w:val="single"/>
        </w:rPr>
        <w:t>17</w:t>
      </w:r>
      <w:r w:rsidR="00107D49" w:rsidRPr="00AB1686">
        <w:rPr>
          <w:rFonts w:asciiTheme="minorEastAsia" w:hAnsiTheme="minorEastAsia" w:hint="eastAsia"/>
          <w:u w:val="single"/>
        </w:rPr>
        <w:t>日突擊訪視，符合</w:t>
      </w:r>
      <w:r w:rsidR="003C2129" w:rsidRPr="00AB1686">
        <w:rPr>
          <w:rFonts w:asciiTheme="minorEastAsia" w:hAnsiTheme="minorEastAsia" w:hint="eastAsia"/>
          <w:u w:val="single"/>
        </w:rPr>
        <w:t>生活照顧</w:t>
      </w:r>
      <w:r w:rsidR="00107D49" w:rsidRPr="00AB1686">
        <w:rPr>
          <w:rFonts w:asciiTheme="minorEastAsia" w:hAnsiTheme="minorEastAsia" w:hint="eastAsia"/>
          <w:u w:val="single"/>
        </w:rPr>
        <w:t>規定</w:t>
      </w:r>
      <w:r w:rsidR="00107D49" w:rsidRPr="00AB1686">
        <w:rPr>
          <w:rFonts w:asciiTheme="minorEastAsia" w:hAnsiTheme="minorEastAsia" w:hint="eastAsia"/>
        </w:rPr>
        <w:t>。</w:t>
      </w:r>
    </w:p>
    <w:p w14:paraId="1C4F283E" w14:textId="77777777" w:rsidR="00DE0315" w:rsidRPr="00AB1686" w:rsidRDefault="007D5F98" w:rsidP="00C52BF6">
      <w:pPr>
        <w:pStyle w:val="3"/>
        <w:rPr>
          <w:rFonts w:ascii="新細明體" w:eastAsia="新細明體" w:hAnsi="新細明體" w:cs="新細明體"/>
          <w:kern w:val="0"/>
          <w:sz w:val="15"/>
          <w:szCs w:val="24"/>
          <w:u w:val="single"/>
          <w:lang w:val="x-none"/>
        </w:rPr>
      </w:pPr>
      <w:r w:rsidRPr="00AB1686">
        <w:rPr>
          <w:rFonts w:hAnsi="標楷體" w:hint="eastAsia"/>
          <w:szCs w:val="28"/>
          <w:u w:val="single"/>
        </w:rPr>
        <w:t>本院調查發現，勞</w:t>
      </w:r>
      <w:r w:rsidR="001746A6" w:rsidRPr="00AB1686">
        <w:rPr>
          <w:rFonts w:hAnsi="標楷體" w:hint="eastAsia"/>
          <w:szCs w:val="28"/>
          <w:u w:val="single"/>
        </w:rPr>
        <w:t>政單位</w:t>
      </w:r>
      <w:r w:rsidRPr="00AB1686">
        <w:rPr>
          <w:rFonts w:hAnsi="標楷體" w:hint="eastAsia"/>
          <w:szCs w:val="28"/>
          <w:u w:val="single"/>
        </w:rPr>
        <w:t>查核仲介安排之移工</w:t>
      </w:r>
      <w:r w:rsidR="001B7D83" w:rsidRPr="00AB1686">
        <w:rPr>
          <w:rFonts w:hAnsi="標楷體" w:hint="eastAsia"/>
          <w:szCs w:val="28"/>
          <w:u w:val="single"/>
        </w:rPr>
        <w:t>住</w:t>
      </w:r>
      <w:r w:rsidRPr="00AB1686">
        <w:rPr>
          <w:rFonts w:hAnsi="標楷體" w:hint="eastAsia"/>
          <w:szCs w:val="28"/>
          <w:u w:val="single"/>
        </w:rPr>
        <w:t>所與訪視漁工時，</w:t>
      </w:r>
      <w:r w:rsidR="00724189" w:rsidRPr="00AB1686">
        <w:rPr>
          <w:rFonts w:hAnsi="標楷體" w:hint="eastAsia"/>
          <w:szCs w:val="28"/>
          <w:u w:val="single"/>
        </w:rPr>
        <w:t>還</w:t>
      </w:r>
      <w:r w:rsidR="00923E19" w:rsidRPr="00AB1686">
        <w:rPr>
          <w:rFonts w:hAnsi="標楷體" w:hint="eastAsia"/>
          <w:szCs w:val="28"/>
          <w:u w:val="single"/>
        </w:rPr>
        <w:t>事先通知</w:t>
      </w:r>
      <w:r w:rsidR="001B7D83" w:rsidRPr="00AB1686">
        <w:rPr>
          <w:rFonts w:hAnsi="標楷體" w:hint="eastAsia"/>
          <w:szCs w:val="28"/>
          <w:u w:val="single"/>
        </w:rPr>
        <w:t>仲介</w:t>
      </w:r>
      <w:r w:rsidR="00724189" w:rsidRPr="00AB1686">
        <w:rPr>
          <w:rFonts w:hAnsi="標楷體" w:hint="eastAsia"/>
          <w:szCs w:val="28"/>
          <w:u w:val="single"/>
        </w:rPr>
        <w:t>並讓</w:t>
      </w:r>
      <w:r w:rsidRPr="00AB1686">
        <w:rPr>
          <w:rFonts w:hAnsi="標楷體" w:hint="eastAsia"/>
          <w:szCs w:val="28"/>
          <w:u w:val="single"/>
        </w:rPr>
        <w:t>仲介在場，查核方式應該改</w:t>
      </w:r>
      <w:r w:rsidR="00E201B9" w:rsidRPr="00AB1686">
        <w:rPr>
          <w:rFonts w:hAnsi="標楷體" w:hint="eastAsia"/>
          <w:szCs w:val="28"/>
          <w:u w:val="single"/>
        </w:rPr>
        <w:t>善</w:t>
      </w:r>
      <w:r w:rsidR="00303C5C" w:rsidRPr="00AB1686">
        <w:rPr>
          <w:rFonts w:hAnsi="標楷體" w:hint="eastAsia"/>
          <w:szCs w:val="28"/>
        </w:rPr>
        <w:t>：</w:t>
      </w:r>
    </w:p>
    <w:p w14:paraId="23C7A253" w14:textId="77777777" w:rsidR="00DE0315" w:rsidRPr="00AB1686" w:rsidRDefault="001746A6" w:rsidP="00DE0315">
      <w:pPr>
        <w:pStyle w:val="4"/>
      </w:pPr>
      <w:r w:rsidRPr="00AB1686">
        <w:rPr>
          <w:rFonts w:hAnsi="標楷體" w:hint="eastAsia"/>
          <w:szCs w:val="28"/>
        </w:rPr>
        <w:t>本院調查發現，</w:t>
      </w:r>
      <w:r w:rsidR="00DE0315" w:rsidRPr="00AB1686">
        <w:rPr>
          <w:rFonts w:hint="eastAsia"/>
        </w:rPr>
        <w:t>政府訪查</w:t>
      </w:r>
      <w:r w:rsidR="005A5FB0" w:rsidRPr="00AB1686">
        <w:rPr>
          <w:rFonts w:hint="eastAsia"/>
        </w:rPr>
        <w:t>移工</w:t>
      </w:r>
      <w:r w:rsidR="001B7D83" w:rsidRPr="00AB1686">
        <w:rPr>
          <w:rFonts w:hint="eastAsia"/>
        </w:rPr>
        <w:t>住</w:t>
      </w:r>
      <w:r w:rsidR="005A5FB0" w:rsidRPr="00AB1686">
        <w:rPr>
          <w:rFonts w:hint="eastAsia"/>
        </w:rPr>
        <w:t>所會先與</w:t>
      </w:r>
      <w:r w:rsidR="00DE0315" w:rsidRPr="00AB1686">
        <w:rPr>
          <w:rFonts w:hint="eastAsia"/>
        </w:rPr>
        <w:t>仲介聯絡，和仲介一起</w:t>
      </w:r>
      <w:r w:rsidR="005A5FB0" w:rsidRPr="00AB1686">
        <w:rPr>
          <w:rFonts w:hint="eastAsia"/>
        </w:rPr>
        <w:t>前往現場訪查</w:t>
      </w:r>
      <w:r w:rsidR="00DE0315" w:rsidRPr="00AB1686">
        <w:rPr>
          <w:rFonts w:hint="eastAsia"/>
        </w:rPr>
        <w:t>，例如</w:t>
      </w:r>
      <w:r w:rsidR="00923E19" w:rsidRPr="00AB1686">
        <w:rPr>
          <w:rFonts w:hint="eastAsia"/>
        </w:rPr>
        <w:t>113年</w:t>
      </w:r>
      <w:r w:rsidR="00DE0315" w:rsidRPr="00AB1686">
        <w:rPr>
          <w:rFonts w:hint="eastAsia"/>
        </w:rPr>
        <w:t>3月14日仲介已經知道</w:t>
      </w:r>
      <w:r w:rsidR="00923E19" w:rsidRPr="00AB1686">
        <w:rPr>
          <w:rFonts w:hint="eastAsia"/>
        </w:rPr>
        <w:t>政府</w:t>
      </w:r>
      <w:r w:rsidR="00DE0315" w:rsidRPr="00AB1686">
        <w:rPr>
          <w:rFonts w:hint="eastAsia"/>
        </w:rPr>
        <w:t>要訪查，已經有所準備，放</w:t>
      </w:r>
      <w:r w:rsidR="00923E19" w:rsidRPr="00AB1686">
        <w:rPr>
          <w:rFonts w:hint="eastAsia"/>
        </w:rPr>
        <w:t>置</w:t>
      </w:r>
      <w:r w:rsidR="00DE0315" w:rsidRPr="00AB1686">
        <w:rPr>
          <w:rFonts w:hint="eastAsia"/>
        </w:rPr>
        <w:t>滅火器、加</w:t>
      </w:r>
      <w:r w:rsidR="00923E19" w:rsidRPr="00AB1686">
        <w:rPr>
          <w:rFonts w:hint="eastAsia"/>
        </w:rPr>
        <w:t>上</w:t>
      </w:r>
      <w:r w:rsidR="00DE0315" w:rsidRPr="00AB1686">
        <w:rPr>
          <w:rFonts w:hint="eastAsia"/>
        </w:rPr>
        <w:t>床</w:t>
      </w:r>
      <w:r w:rsidR="00923E19" w:rsidRPr="00AB1686">
        <w:rPr>
          <w:rFonts w:hint="eastAsia"/>
        </w:rPr>
        <w:t>位等，甚至</w:t>
      </w:r>
      <w:r w:rsidR="00DE0315" w:rsidRPr="00AB1686">
        <w:rPr>
          <w:rFonts w:hint="eastAsia"/>
        </w:rPr>
        <w:t>檢查那天，因為</w:t>
      </w:r>
      <w:r w:rsidR="00923E19" w:rsidRPr="00AB1686">
        <w:rPr>
          <w:rFonts w:hint="eastAsia"/>
        </w:rPr>
        <w:t>外籍漁工</w:t>
      </w:r>
      <w:r w:rsidR="00DE0315" w:rsidRPr="00AB1686">
        <w:rPr>
          <w:rFonts w:hint="eastAsia"/>
        </w:rPr>
        <w:t>人</w:t>
      </w:r>
      <w:r w:rsidR="00923E19" w:rsidRPr="00AB1686">
        <w:rPr>
          <w:rFonts w:hint="eastAsia"/>
        </w:rPr>
        <w:t>數超過標準</w:t>
      </w:r>
      <w:r w:rsidR="00DE0315" w:rsidRPr="00AB1686">
        <w:rPr>
          <w:rFonts w:hint="eastAsia"/>
        </w:rPr>
        <w:t>，</w:t>
      </w:r>
      <w:r w:rsidR="00923E19" w:rsidRPr="00AB1686">
        <w:rPr>
          <w:rFonts w:hint="eastAsia"/>
        </w:rPr>
        <w:t>外籍漁工</w:t>
      </w:r>
      <w:r w:rsidR="00DE0315" w:rsidRPr="00AB1686">
        <w:rPr>
          <w:rFonts w:hint="eastAsia"/>
        </w:rPr>
        <w:t>被要求</w:t>
      </w:r>
      <w:r w:rsidR="00923E19" w:rsidRPr="00AB1686">
        <w:rPr>
          <w:rFonts w:hint="eastAsia"/>
        </w:rPr>
        <w:t>「</w:t>
      </w:r>
      <w:r w:rsidR="00DE0315" w:rsidRPr="00AB1686">
        <w:rPr>
          <w:rFonts w:hint="eastAsia"/>
        </w:rPr>
        <w:t>出去逛一下，檢查完再回去</w:t>
      </w:r>
      <w:r w:rsidR="00923E19" w:rsidRPr="00AB1686">
        <w:rPr>
          <w:rFonts w:hint="eastAsia"/>
        </w:rPr>
        <w:t>」</w:t>
      </w:r>
      <w:r w:rsidR="00DE0315" w:rsidRPr="00AB1686">
        <w:rPr>
          <w:rFonts w:hint="eastAsia"/>
        </w:rPr>
        <w:t>。</w:t>
      </w:r>
      <w:r w:rsidR="00923E19" w:rsidRPr="00AB1686">
        <w:rPr>
          <w:rFonts w:hint="eastAsia"/>
          <w:u w:val="single"/>
        </w:rPr>
        <w:t>要瞭解真正狀況應該不預期查核</w:t>
      </w:r>
      <w:r w:rsidRPr="00AB1686">
        <w:rPr>
          <w:rFonts w:hint="eastAsia"/>
          <w:u w:val="single"/>
        </w:rPr>
        <w:t>、仲介與移工隔離詢問</w:t>
      </w:r>
      <w:r w:rsidR="00923E19" w:rsidRPr="00AB1686">
        <w:rPr>
          <w:rFonts w:hint="eastAsia"/>
          <w:u w:val="single"/>
        </w:rPr>
        <w:t>，才能發現真相</w:t>
      </w:r>
      <w:r w:rsidR="00923E19" w:rsidRPr="00AB1686">
        <w:rPr>
          <w:rFonts w:hint="eastAsia"/>
        </w:rPr>
        <w:t>。</w:t>
      </w:r>
    </w:p>
    <w:p w14:paraId="3CAB0ECA" w14:textId="77777777" w:rsidR="001E1993" w:rsidRPr="00AB1686" w:rsidRDefault="001E1993" w:rsidP="001E1993">
      <w:pPr>
        <w:pStyle w:val="4"/>
      </w:pPr>
      <w:r w:rsidRPr="00AB1686">
        <w:rPr>
          <w:rFonts w:hint="eastAsia"/>
        </w:rPr>
        <w:t>勞動部與新北市政府勞工局</w:t>
      </w:r>
      <w:r w:rsidR="009F4C96" w:rsidRPr="00AB1686">
        <w:rPr>
          <w:rFonts w:hint="eastAsia"/>
        </w:rPr>
        <w:t>於113年3月14日</w:t>
      </w:r>
      <w:r w:rsidRPr="00AB1686">
        <w:rPr>
          <w:rFonts w:hint="eastAsia"/>
        </w:rPr>
        <w:t>共同派員訪視</w:t>
      </w:r>
      <w:r w:rsidR="009F4C96" w:rsidRPr="00AB1686">
        <w:rPr>
          <w:rFonts w:hint="eastAsia"/>
        </w:rPr>
        <w:t>漁工住所</w:t>
      </w:r>
      <w:r w:rsidRPr="00AB1686">
        <w:rPr>
          <w:rFonts w:hint="eastAsia"/>
        </w:rPr>
        <w:t>，雖然發展署表示</w:t>
      </w:r>
      <w:r w:rsidR="009F4C96" w:rsidRPr="00AB1686">
        <w:rPr>
          <w:rFonts w:ascii="新細明體" w:eastAsia="新細明體" w:hAnsi="新細明體" w:hint="eastAsia"/>
        </w:rPr>
        <w:t>：</w:t>
      </w:r>
      <w:r w:rsidRPr="00AB1686">
        <w:rPr>
          <w:rFonts w:hint="eastAsia"/>
        </w:rPr>
        <w:t>「訪談時，已將</w:t>
      </w:r>
      <w:r w:rsidR="006C4494" w:rsidRPr="00AB1686">
        <w:rPr>
          <w:rFonts w:hint="eastAsia"/>
        </w:rPr>
        <w:t>仲介業者</w:t>
      </w:r>
      <w:r w:rsidRPr="00AB1686">
        <w:rPr>
          <w:rFonts w:hint="eastAsia"/>
        </w:rPr>
        <w:t>人員與移工隔離，單獨訪談移工，移工表達未被收取任何費用」。但113年5月21日本院詢問</w:t>
      </w:r>
      <w:r w:rsidR="006C4494" w:rsidRPr="00AB1686">
        <w:rPr>
          <w:rFonts w:hint="eastAsia"/>
        </w:rPr>
        <w:t>仲介業者</w:t>
      </w:r>
      <w:r w:rsidRPr="00AB1686">
        <w:rPr>
          <w:rFonts w:hint="eastAsia"/>
        </w:rPr>
        <w:t>，</w:t>
      </w:r>
      <w:r w:rsidR="00D66EE1" w:rsidRPr="00AB1686">
        <w:rPr>
          <w:rFonts w:hint="eastAsia"/>
        </w:rPr>
        <w:t>長○○</w:t>
      </w:r>
      <w:r w:rsidRPr="00AB1686">
        <w:rPr>
          <w:rFonts w:hint="eastAsia"/>
        </w:rPr>
        <w:t>公司表示</w:t>
      </w:r>
      <w:r w:rsidR="009F4C96" w:rsidRPr="00AB1686">
        <w:rPr>
          <w:rFonts w:ascii="新細明體" w:eastAsia="新細明體" w:hAnsi="新細明體" w:hint="eastAsia"/>
        </w:rPr>
        <w:t>：</w:t>
      </w:r>
      <w:r w:rsidRPr="00AB1686">
        <w:rPr>
          <w:rFonts w:hint="eastAsia"/>
        </w:rPr>
        <w:t>「罷工、未告知雇主擅自離開船的人，有收1天100元。……如果雙方說好做到什麼時候，是我們帶他回來，發生前仲介已經知悉，但是很多人沒告知自己跑回來、船主找不到人，我們在宿舍找到他，這種狀況才收100元，最多收64人，其中有50人是自己跑回來有收費，其他沒有收。」又經本院履勘、</w:t>
      </w:r>
      <w:r w:rsidR="00052A67" w:rsidRPr="00AB1686">
        <w:rPr>
          <w:rFonts w:hint="eastAsia"/>
        </w:rPr>
        <w:t>訪談</w:t>
      </w:r>
      <w:r w:rsidRPr="00AB1686">
        <w:rPr>
          <w:rFonts w:hint="eastAsia"/>
        </w:rPr>
        <w:t>49位外籍漁工、民間團體及神父等，本院調查已知悉漁工被收取食宿費用之事實，</w:t>
      </w:r>
      <w:r w:rsidRPr="00AB1686">
        <w:rPr>
          <w:rFonts w:hint="eastAsia"/>
          <w:u w:val="single"/>
        </w:rPr>
        <w:t>勞政單位訪查時仲介在場，或是離開後漁工還是要面對仲介，壓力還是存在，仍舊沒有查到真相</w:t>
      </w:r>
      <w:r w:rsidRPr="00AB1686">
        <w:rPr>
          <w:rFonts w:hint="eastAsia"/>
        </w:rPr>
        <w:t>。嗣</w:t>
      </w:r>
      <w:r w:rsidR="00F26C86" w:rsidRPr="00AB1686">
        <w:rPr>
          <w:rFonts w:hint="eastAsia"/>
        </w:rPr>
        <w:t>勞動部</w:t>
      </w:r>
      <w:r w:rsidR="009F4C96" w:rsidRPr="00AB1686">
        <w:rPr>
          <w:rFonts w:hint="eastAsia"/>
        </w:rPr>
        <w:t>於</w:t>
      </w:r>
      <w:r w:rsidRPr="00AB1686">
        <w:rPr>
          <w:rFonts w:hint="eastAsia"/>
        </w:rPr>
        <w:t>113年7月5日</w:t>
      </w:r>
      <w:r w:rsidR="009F4C96" w:rsidRPr="00AB1686">
        <w:rPr>
          <w:rFonts w:hint="eastAsia"/>
        </w:rPr>
        <w:t>回</w:t>
      </w:r>
      <w:r w:rsidR="008A2AE9" w:rsidRPr="00AB1686">
        <w:rPr>
          <w:rFonts w:hint="eastAsia"/>
        </w:rPr>
        <w:t>報</w:t>
      </w:r>
      <w:r w:rsidR="009F4C96" w:rsidRPr="00AB1686">
        <w:rPr>
          <w:rFonts w:hint="eastAsia"/>
        </w:rPr>
        <w:t>本院</w:t>
      </w:r>
      <w:r w:rsidRPr="00AB1686">
        <w:rPr>
          <w:rFonts w:hint="eastAsia"/>
        </w:rPr>
        <w:t>更新資料表示</w:t>
      </w:r>
      <w:r w:rsidR="009F4C96" w:rsidRPr="00AB1686">
        <w:rPr>
          <w:rFonts w:ascii="新細明體" w:eastAsia="新細明體" w:hAnsi="新細明體" w:hint="eastAsia"/>
        </w:rPr>
        <w:t>：</w:t>
      </w:r>
      <w:r w:rsidRPr="00AB1686">
        <w:rPr>
          <w:rFonts w:hint="eastAsia"/>
        </w:rPr>
        <w:t>「經訪查現場移工表示，仲介將收住宿費每日100元，但尚未收費，會於轉換雇主成功後才向移工收取」。</w:t>
      </w:r>
    </w:p>
    <w:p w14:paraId="09631D8C" w14:textId="77777777" w:rsidR="001E1993" w:rsidRPr="00AB1686" w:rsidRDefault="005A0893" w:rsidP="001E1993">
      <w:pPr>
        <w:pStyle w:val="4"/>
        <w:rPr>
          <w:rFonts w:hAnsi="標楷體"/>
        </w:rPr>
      </w:pPr>
      <w:r w:rsidRPr="00AB1686">
        <w:rPr>
          <w:rFonts w:hint="eastAsia"/>
          <w:u w:val="single"/>
        </w:rPr>
        <w:lastRenderedPageBreak/>
        <w:t>本案</w:t>
      </w:r>
      <w:r w:rsidR="001E1993" w:rsidRPr="00AB1686">
        <w:rPr>
          <w:rFonts w:hint="eastAsia"/>
          <w:u w:val="single"/>
        </w:rPr>
        <w:t>外籍漁工在</w:t>
      </w:r>
      <w:r w:rsidRPr="00AB1686">
        <w:rPr>
          <w:rFonts w:hint="eastAsia"/>
          <w:u w:val="single"/>
        </w:rPr>
        <w:t>沿近</w:t>
      </w:r>
      <w:r w:rsidR="001E1993" w:rsidRPr="00AB1686">
        <w:rPr>
          <w:rFonts w:hint="eastAsia"/>
          <w:u w:val="single"/>
        </w:rPr>
        <w:t>海</w:t>
      </w:r>
      <w:r w:rsidRPr="00AB1686">
        <w:rPr>
          <w:rFonts w:hint="eastAsia"/>
          <w:u w:val="single"/>
        </w:rPr>
        <w:t>工作</w:t>
      </w:r>
      <w:r w:rsidR="001E1993" w:rsidRPr="00AB1686">
        <w:rPr>
          <w:rFonts w:hint="eastAsia"/>
          <w:u w:val="single"/>
        </w:rPr>
        <w:t>，相較於陸</w:t>
      </w:r>
      <w:r w:rsidRPr="00AB1686">
        <w:rPr>
          <w:rFonts w:hint="eastAsia"/>
          <w:u w:val="single"/>
        </w:rPr>
        <w:t>地</w:t>
      </w:r>
      <w:r w:rsidR="001E1993" w:rsidRPr="00AB1686">
        <w:rPr>
          <w:rFonts w:hint="eastAsia"/>
          <w:u w:val="single"/>
        </w:rPr>
        <w:t>，因海上勞動、語言隔閡及仲介因素，更容易發生剝削與規避法律行為</w:t>
      </w:r>
      <w:r w:rsidR="001E1993" w:rsidRPr="00AB1686">
        <w:rPr>
          <w:rFonts w:hint="eastAsia"/>
        </w:rPr>
        <w:t>，因此</w:t>
      </w:r>
      <w:r w:rsidR="00440395" w:rsidRPr="00AB1686">
        <w:rPr>
          <w:rFonts w:hint="eastAsia"/>
          <w:u w:val="single"/>
        </w:rPr>
        <w:t>應</w:t>
      </w:r>
      <w:r w:rsidR="001E1993" w:rsidRPr="00AB1686">
        <w:rPr>
          <w:rFonts w:hint="eastAsia"/>
          <w:u w:val="single"/>
        </w:rPr>
        <w:t>以適當的方法與查察技巧，落實查核機制</w:t>
      </w:r>
      <w:r w:rsidR="001E1993" w:rsidRPr="00AB1686">
        <w:t>，及時發現問題</w:t>
      </w:r>
      <w:r w:rsidR="001B7D83" w:rsidRPr="00AB1686">
        <w:rPr>
          <w:rFonts w:hint="eastAsia"/>
        </w:rPr>
        <w:t>予以解決</w:t>
      </w:r>
      <w:r w:rsidR="001E1993" w:rsidRPr="00AB1686">
        <w:t>，防範問題惡化。</w:t>
      </w:r>
      <w:r w:rsidR="001E1993" w:rsidRPr="00AB1686">
        <w:rPr>
          <w:rFonts w:hint="eastAsia"/>
        </w:rPr>
        <w:t>本院介入調查後，</w:t>
      </w:r>
      <w:r w:rsidR="009F4C96" w:rsidRPr="00AB1686">
        <w:rPr>
          <w:rFonts w:hint="eastAsia"/>
        </w:rPr>
        <w:t>依據</w:t>
      </w:r>
      <w:r w:rsidR="00491982" w:rsidRPr="00AB1686">
        <w:rPr>
          <w:rFonts w:hint="eastAsia"/>
        </w:rPr>
        <w:t>勞動部</w:t>
      </w:r>
      <w:r w:rsidR="009F4C96" w:rsidRPr="00AB1686">
        <w:rPr>
          <w:rFonts w:hint="eastAsia"/>
        </w:rPr>
        <w:t>於113年4月12日</w:t>
      </w:r>
      <w:r w:rsidR="001E1993" w:rsidRPr="00AB1686">
        <w:rPr>
          <w:rFonts w:hint="eastAsia"/>
        </w:rPr>
        <w:t>回報</w:t>
      </w:r>
      <w:r w:rsidR="009F4C96" w:rsidRPr="00AB1686">
        <w:rPr>
          <w:rFonts w:hint="eastAsia"/>
        </w:rPr>
        <w:t>本院</w:t>
      </w:r>
      <w:r w:rsidR="001E1993" w:rsidRPr="00AB1686">
        <w:rPr>
          <w:rFonts w:hint="eastAsia"/>
        </w:rPr>
        <w:t>更新資料，經新北市勞動局</w:t>
      </w:r>
      <w:r w:rsidR="009F4C96" w:rsidRPr="00AB1686">
        <w:rPr>
          <w:rFonts w:hint="eastAsia"/>
        </w:rPr>
        <w:t>於113年4月10日</w:t>
      </w:r>
      <w:r w:rsidR="001E1993" w:rsidRPr="00AB1686">
        <w:rPr>
          <w:rFonts w:hint="eastAsia"/>
        </w:rPr>
        <w:t>現場訪查，</w:t>
      </w:r>
      <w:r w:rsidR="00D66EE1" w:rsidRPr="00AB1686">
        <w:rPr>
          <w:rFonts w:hint="eastAsia"/>
        </w:rPr>
        <w:t>長○○</w:t>
      </w:r>
      <w:r w:rsidR="00F906BA" w:rsidRPr="00AB1686">
        <w:rPr>
          <w:rFonts w:hint="eastAsia"/>
        </w:rPr>
        <w:t>公司</w:t>
      </w:r>
      <w:r w:rsidR="001E1993" w:rsidRPr="00AB1686">
        <w:rPr>
          <w:rFonts w:hint="eastAsia"/>
        </w:rPr>
        <w:t>安置處所</w:t>
      </w:r>
      <w:r w:rsidR="00F906BA" w:rsidRPr="00AB1686">
        <w:rPr>
          <w:rFonts w:hint="eastAsia"/>
        </w:rPr>
        <w:t>(</w:t>
      </w:r>
      <w:r w:rsidR="006D2F2C" w:rsidRPr="00AB1686">
        <w:rPr>
          <w:rFonts w:hint="eastAsia"/>
        </w:rPr>
        <w:t>位於</w:t>
      </w:r>
      <w:r w:rsidR="00F906BA" w:rsidRPr="00AB1686">
        <w:rPr>
          <w:rFonts w:hint="eastAsia"/>
        </w:rPr>
        <w:t>新北</w:t>
      </w:r>
      <w:r w:rsidR="00F906BA" w:rsidRPr="00AB1686">
        <w:rPr>
          <w:rFonts w:hAnsi="標楷體" w:hint="eastAsia"/>
        </w:rPr>
        <w:t>市三重區)</w:t>
      </w:r>
      <w:r w:rsidR="001E1993" w:rsidRPr="00AB1686">
        <w:rPr>
          <w:rFonts w:hAnsi="標楷體" w:hint="eastAsia"/>
        </w:rPr>
        <w:t>已降載至19人，符合生活照顧相關規定。</w:t>
      </w:r>
      <w:r w:rsidR="001B7D83" w:rsidRPr="00AB1686">
        <w:rPr>
          <w:rFonts w:hAnsi="標楷體" w:hint="eastAsia"/>
        </w:rPr>
        <w:t>又</w:t>
      </w:r>
      <w:r w:rsidR="009F4C96" w:rsidRPr="00AB1686">
        <w:rPr>
          <w:rFonts w:hAnsi="標楷體" w:hint="eastAsia"/>
        </w:rPr>
        <w:t>依據</w:t>
      </w:r>
      <w:r w:rsidR="00491982" w:rsidRPr="00AB1686">
        <w:rPr>
          <w:rFonts w:hAnsi="標楷體" w:hint="eastAsia"/>
        </w:rPr>
        <w:t>勞動部</w:t>
      </w:r>
      <w:r w:rsidR="00A45D97" w:rsidRPr="00AB1686">
        <w:rPr>
          <w:rFonts w:hAnsi="標楷體" w:hint="eastAsia"/>
        </w:rPr>
        <w:t>於</w:t>
      </w:r>
      <w:r w:rsidR="001E1993" w:rsidRPr="00AB1686">
        <w:rPr>
          <w:rFonts w:hAnsi="標楷體" w:hint="eastAsia"/>
        </w:rPr>
        <w:t>113年</w:t>
      </w:r>
      <w:r w:rsidR="004529C6" w:rsidRPr="00AB1686">
        <w:rPr>
          <w:rFonts w:hAnsi="標楷體" w:hint="eastAsia"/>
        </w:rPr>
        <w:t>7</w:t>
      </w:r>
      <w:r w:rsidR="001E1993" w:rsidRPr="00AB1686">
        <w:rPr>
          <w:rFonts w:hAnsi="標楷體" w:hint="eastAsia"/>
        </w:rPr>
        <w:t>月</w:t>
      </w:r>
      <w:r w:rsidR="004529C6" w:rsidRPr="00AB1686">
        <w:rPr>
          <w:rFonts w:hAnsi="標楷體" w:hint="eastAsia"/>
        </w:rPr>
        <w:t>19</w:t>
      </w:r>
      <w:r w:rsidR="001E1993" w:rsidRPr="00AB1686">
        <w:rPr>
          <w:rFonts w:hAnsi="標楷體" w:hint="eastAsia"/>
        </w:rPr>
        <w:t>日回報</w:t>
      </w:r>
      <w:r w:rsidR="00A45D97" w:rsidRPr="00AB1686">
        <w:rPr>
          <w:rFonts w:hAnsi="標楷體" w:hint="eastAsia"/>
        </w:rPr>
        <w:t>本</w:t>
      </w:r>
      <w:r w:rsidR="009F4C96" w:rsidRPr="00AB1686">
        <w:rPr>
          <w:rFonts w:hAnsi="標楷體" w:hint="eastAsia"/>
        </w:rPr>
        <w:t>院</w:t>
      </w:r>
      <w:r w:rsidR="001E1993" w:rsidRPr="00AB1686">
        <w:rPr>
          <w:rFonts w:hAnsi="標楷體" w:hint="eastAsia"/>
        </w:rPr>
        <w:t>更新資料，</w:t>
      </w:r>
      <w:r w:rsidR="0097699F" w:rsidRPr="00AB1686">
        <w:rPr>
          <w:rFonts w:hAnsi="標楷體" w:hint="eastAsia"/>
        </w:rPr>
        <w:t>新北市政府勞工局</w:t>
      </w:r>
      <w:r w:rsidR="004529C6" w:rsidRPr="00AB1686">
        <w:rPr>
          <w:rFonts w:hAnsi="標楷體" w:hint="eastAsia"/>
        </w:rPr>
        <w:t>再次</w:t>
      </w:r>
      <w:r w:rsidR="00CC4C5F" w:rsidRPr="00AB1686">
        <w:rPr>
          <w:rFonts w:hAnsi="標楷體" w:hint="eastAsia"/>
        </w:rPr>
        <w:t>分別</w:t>
      </w:r>
      <w:r w:rsidR="004529C6" w:rsidRPr="00AB1686">
        <w:rPr>
          <w:rFonts w:hAnsi="標楷體" w:hint="eastAsia"/>
        </w:rPr>
        <w:t>於</w:t>
      </w:r>
      <w:r w:rsidR="00CC4C5F" w:rsidRPr="00AB1686">
        <w:rPr>
          <w:rFonts w:hAnsi="標楷體" w:hint="eastAsia"/>
        </w:rPr>
        <w:t>113年7月10日、</w:t>
      </w:r>
      <w:r w:rsidR="004529C6" w:rsidRPr="00AB1686">
        <w:rPr>
          <w:rFonts w:hAnsi="標楷體" w:hint="eastAsia"/>
        </w:rPr>
        <w:t>113年7月1</w:t>
      </w:r>
      <w:r w:rsidR="00CC4C5F" w:rsidRPr="00AB1686">
        <w:rPr>
          <w:rFonts w:hAnsi="標楷體" w:hint="eastAsia"/>
        </w:rPr>
        <w:t>1</w:t>
      </w:r>
      <w:r w:rsidR="004529C6" w:rsidRPr="00AB1686">
        <w:rPr>
          <w:rFonts w:hAnsi="標楷體" w:hint="eastAsia"/>
        </w:rPr>
        <w:t>日</w:t>
      </w:r>
      <w:r w:rsidR="001E1993" w:rsidRPr="00AB1686">
        <w:rPr>
          <w:rFonts w:hAnsi="標楷體" w:hint="eastAsia"/>
        </w:rPr>
        <w:t>突擊檢查</w:t>
      </w:r>
      <w:r w:rsidR="00D66EE1" w:rsidRPr="00AB1686">
        <w:rPr>
          <w:rFonts w:hAnsi="標楷體" w:hint="eastAsia"/>
        </w:rPr>
        <w:t>長○○</w:t>
      </w:r>
      <w:r w:rsidR="00CC4C5F" w:rsidRPr="00AB1686">
        <w:rPr>
          <w:rFonts w:hAnsi="標楷體" w:hint="eastAsia"/>
        </w:rPr>
        <w:t>公司與</w:t>
      </w:r>
      <w:r w:rsidR="00D66EE1" w:rsidRPr="00AB1686">
        <w:rPr>
          <w:rFonts w:hAnsi="標楷體" w:hint="eastAsia"/>
        </w:rPr>
        <w:t>銓○</w:t>
      </w:r>
      <w:r w:rsidR="00CC4C5F" w:rsidRPr="00AB1686">
        <w:rPr>
          <w:rFonts w:hAnsi="標楷體" w:hint="eastAsia"/>
        </w:rPr>
        <w:t>公司安排之外籍漁工處所(</w:t>
      </w:r>
      <w:r w:rsidR="006D2F2C" w:rsidRPr="00AB1686">
        <w:rPr>
          <w:rFonts w:hAnsi="標楷體" w:hint="eastAsia"/>
        </w:rPr>
        <w:t>位於</w:t>
      </w:r>
      <w:r w:rsidR="00CC4C5F" w:rsidRPr="00AB1686">
        <w:rPr>
          <w:rFonts w:hAnsi="標楷體" w:hint="eastAsia"/>
        </w:rPr>
        <w:t>新北市三重區、萬里區)</w:t>
      </w:r>
      <w:r w:rsidR="001E1993" w:rsidRPr="00AB1686">
        <w:rPr>
          <w:rFonts w:hAnsi="標楷體" w:hint="eastAsia"/>
        </w:rPr>
        <w:t>，</w:t>
      </w:r>
      <w:r w:rsidR="00CC4C5F" w:rsidRPr="00AB1686">
        <w:rPr>
          <w:rFonts w:hAnsi="標楷體" w:hint="eastAsia"/>
        </w:rPr>
        <w:t>皆</w:t>
      </w:r>
      <w:r w:rsidR="001E1993" w:rsidRPr="00AB1686">
        <w:rPr>
          <w:rFonts w:hAnsi="標楷體" w:hint="eastAsia"/>
        </w:rPr>
        <w:t>符合生活照顧相關規定</w:t>
      </w:r>
      <w:r w:rsidR="00CC4C5F" w:rsidRPr="00AB1686">
        <w:rPr>
          <w:rFonts w:hAnsi="標楷體" w:hint="eastAsia"/>
        </w:rPr>
        <w:t>。</w:t>
      </w:r>
    </w:p>
    <w:p w14:paraId="3A71463F" w14:textId="77777777" w:rsidR="004D03E4" w:rsidRPr="00AB1686" w:rsidRDefault="004D03E4" w:rsidP="00C52BF6">
      <w:pPr>
        <w:pStyle w:val="3"/>
        <w:rPr>
          <w:rFonts w:ascii="新細明體" w:eastAsia="新細明體" w:hAnsi="新細明體" w:cs="新細明體"/>
          <w:kern w:val="0"/>
          <w:sz w:val="15"/>
          <w:szCs w:val="24"/>
          <w:lang w:val="x-none"/>
        </w:rPr>
      </w:pPr>
      <w:r w:rsidRPr="00AB1686">
        <w:rPr>
          <w:rFonts w:hAnsi="標楷體"/>
          <w:szCs w:val="32"/>
        </w:rPr>
        <w:t>有關</w:t>
      </w:r>
      <w:r w:rsidR="006C4494" w:rsidRPr="00AB1686">
        <w:rPr>
          <w:rFonts w:hAnsi="標楷體" w:hint="eastAsia"/>
          <w:szCs w:val="32"/>
        </w:rPr>
        <w:t>仲介業者</w:t>
      </w:r>
      <w:r w:rsidRPr="00AB1686">
        <w:rPr>
          <w:rFonts w:hAnsi="標楷體"/>
          <w:szCs w:val="32"/>
        </w:rPr>
        <w:t>涉嫌人口販運部分，</w:t>
      </w:r>
      <w:r w:rsidR="00EA7437" w:rsidRPr="00AB1686">
        <w:rPr>
          <w:rFonts w:hAnsi="標楷體" w:hint="eastAsia"/>
          <w:szCs w:val="32"/>
        </w:rPr>
        <w:t>經</w:t>
      </w:r>
      <w:r w:rsidR="00EA7437" w:rsidRPr="00AB1686">
        <w:rPr>
          <w:rFonts w:hint="eastAsia"/>
        </w:rPr>
        <w:t>新北市政府警察局鑑別，均無勞力剝削之情形。</w:t>
      </w:r>
      <w:r w:rsidRPr="00AB1686">
        <w:rPr>
          <w:rFonts w:hAnsi="標楷體"/>
          <w:szCs w:val="32"/>
        </w:rPr>
        <w:t>新北市政府勞工局查復情形如下：</w:t>
      </w:r>
    </w:p>
    <w:p w14:paraId="26A0B62E" w14:textId="77777777" w:rsidR="004D03E4" w:rsidRPr="00AB1686" w:rsidRDefault="00EA7437" w:rsidP="004D03E4">
      <w:pPr>
        <w:pStyle w:val="4"/>
      </w:pPr>
      <w:r w:rsidRPr="00AB1686">
        <w:rPr>
          <w:rFonts w:hAnsi="標楷體"/>
          <w:szCs w:val="32"/>
        </w:rPr>
        <w:t>有關</w:t>
      </w:r>
      <w:r w:rsidR="00D66EE1" w:rsidRPr="00AB1686">
        <w:rPr>
          <w:rFonts w:hAnsi="標楷體"/>
          <w:szCs w:val="32"/>
        </w:rPr>
        <w:t>銓○</w:t>
      </w:r>
      <w:r w:rsidRPr="00AB1686">
        <w:rPr>
          <w:rFonts w:hAnsi="標楷體"/>
          <w:szCs w:val="32"/>
        </w:rPr>
        <w:t>公司與</w:t>
      </w:r>
      <w:r w:rsidR="00D66EE1" w:rsidRPr="00AB1686">
        <w:rPr>
          <w:rFonts w:hAnsi="標楷體"/>
          <w:szCs w:val="32"/>
        </w:rPr>
        <w:t>長○○</w:t>
      </w:r>
      <w:r w:rsidRPr="00AB1686">
        <w:rPr>
          <w:rFonts w:hAnsi="標楷體"/>
          <w:szCs w:val="32"/>
        </w:rPr>
        <w:t>公司涉嫌扣留外籍漁工證件、違法轉換雇主及不當安置外籍漁工</w:t>
      </w:r>
      <w:r w:rsidRPr="00AB1686">
        <w:rPr>
          <w:rFonts w:hAnsi="標楷體" w:hint="eastAsia"/>
          <w:szCs w:val="32"/>
        </w:rPr>
        <w:t>等</w:t>
      </w:r>
      <w:r w:rsidRPr="00AB1686">
        <w:rPr>
          <w:rFonts w:hAnsi="標楷體"/>
          <w:szCs w:val="32"/>
        </w:rPr>
        <w:t>，</w:t>
      </w:r>
      <w:r w:rsidRPr="00AB1686">
        <w:rPr>
          <w:rFonts w:hAnsi="標楷體" w:hint="eastAsia"/>
          <w:szCs w:val="32"/>
        </w:rPr>
        <w:t>是否</w:t>
      </w:r>
      <w:r w:rsidRPr="00AB1686">
        <w:rPr>
          <w:rFonts w:hAnsi="標楷體"/>
          <w:szCs w:val="32"/>
        </w:rPr>
        <w:t>涉及人口販運部分，</w:t>
      </w:r>
      <w:r w:rsidR="004D03E4" w:rsidRPr="00AB1686">
        <w:rPr>
          <w:rFonts w:hint="eastAsia"/>
        </w:rPr>
        <w:t>新北市政府勞工局以</w:t>
      </w:r>
      <w:r w:rsidR="00DC161C" w:rsidRPr="00AB1686">
        <w:rPr>
          <w:rFonts w:hint="eastAsia"/>
        </w:rPr>
        <w:t>113年3月14日</w:t>
      </w:r>
      <w:r w:rsidR="004D03E4" w:rsidRPr="00AB1686">
        <w:rPr>
          <w:rFonts w:hint="eastAsia"/>
        </w:rPr>
        <w:t>新北勞外字第1130478725號函</w:t>
      </w:r>
      <w:r w:rsidRPr="00AB1686">
        <w:rPr>
          <w:rFonts w:hint="eastAsia"/>
        </w:rPr>
        <w:t>，</w:t>
      </w:r>
      <w:r w:rsidR="004D03E4" w:rsidRPr="00AB1686">
        <w:rPr>
          <w:rFonts w:hint="eastAsia"/>
        </w:rPr>
        <w:t>請新北市政府警察局協助辦理人口販運被害人鑑別。</w:t>
      </w:r>
    </w:p>
    <w:p w14:paraId="7E79CDA3" w14:textId="77777777" w:rsidR="004D03E4" w:rsidRPr="00AB1686" w:rsidRDefault="004D03E4" w:rsidP="004D03E4">
      <w:pPr>
        <w:pStyle w:val="4"/>
      </w:pPr>
      <w:r w:rsidRPr="00AB1686">
        <w:rPr>
          <w:rFonts w:hint="eastAsia"/>
        </w:rPr>
        <w:t>新北市政府警察局會同</w:t>
      </w:r>
      <w:r w:rsidR="00EA7437" w:rsidRPr="00AB1686">
        <w:rPr>
          <w:rFonts w:hint="eastAsia"/>
        </w:rPr>
        <w:t>新北市政府</w:t>
      </w:r>
      <w:r w:rsidRPr="00AB1686">
        <w:rPr>
          <w:rFonts w:hint="eastAsia"/>
        </w:rPr>
        <w:t>勞工局</w:t>
      </w:r>
      <w:r w:rsidR="00EA7437" w:rsidRPr="00AB1686">
        <w:rPr>
          <w:rFonts w:hint="eastAsia"/>
        </w:rPr>
        <w:t>，</w:t>
      </w:r>
      <w:r w:rsidR="00DC161C" w:rsidRPr="00AB1686">
        <w:rPr>
          <w:rFonts w:hint="eastAsia"/>
        </w:rPr>
        <w:t>分別</w:t>
      </w:r>
      <w:r w:rsidRPr="00AB1686">
        <w:rPr>
          <w:rFonts w:hint="eastAsia"/>
        </w:rPr>
        <w:t>於113年3月14日及18日針對</w:t>
      </w:r>
      <w:r w:rsidR="00D66EE1" w:rsidRPr="00AB1686">
        <w:rPr>
          <w:rFonts w:hint="eastAsia"/>
        </w:rPr>
        <w:t>長○○</w:t>
      </w:r>
      <w:r w:rsidRPr="00AB1686">
        <w:rPr>
          <w:rFonts w:hint="eastAsia"/>
        </w:rPr>
        <w:t>公司及</w:t>
      </w:r>
      <w:r w:rsidR="00D66EE1" w:rsidRPr="00AB1686">
        <w:rPr>
          <w:rFonts w:hint="eastAsia"/>
        </w:rPr>
        <w:t>銓○</w:t>
      </w:r>
      <w:r w:rsidRPr="00AB1686">
        <w:rPr>
          <w:rFonts w:hint="eastAsia"/>
        </w:rPr>
        <w:t>公司所安置之等待轉換外籍漁工</w:t>
      </w:r>
      <w:r w:rsidR="00EA7437" w:rsidRPr="00AB1686">
        <w:rPr>
          <w:rFonts w:hint="eastAsia"/>
        </w:rPr>
        <w:t>，</w:t>
      </w:r>
      <w:r w:rsidRPr="00AB1686">
        <w:rPr>
          <w:rFonts w:hint="eastAsia"/>
        </w:rPr>
        <w:t>進行清查及人口販運被害人鑑別，共訪查24名外籍漁工，均無勞力剝削情形。另經徵得外籍漁工同意後</w:t>
      </w:r>
      <w:r w:rsidR="00EA7437" w:rsidRPr="00AB1686">
        <w:rPr>
          <w:rFonts w:hint="eastAsia"/>
        </w:rPr>
        <w:t>，</w:t>
      </w:r>
      <w:r w:rsidRPr="00AB1686">
        <w:rPr>
          <w:rFonts w:hint="eastAsia"/>
        </w:rPr>
        <w:t>由新北市政府勞工局介入安置，</w:t>
      </w:r>
      <w:r w:rsidR="00EA7437" w:rsidRPr="00AB1686">
        <w:rPr>
          <w:rFonts w:hint="eastAsia"/>
        </w:rPr>
        <w:t>已於</w:t>
      </w:r>
      <w:r w:rsidRPr="00AB1686">
        <w:rPr>
          <w:rFonts w:hint="eastAsia"/>
        </w:rPr>
        <w:t>113年3月21日安置15名</w:t>
      </w:r>
      <w:r w:rsidR="008A2AE9" w:rsidRPr="00AB1686">
        <w:rPr>
          <w:rFonts w:hint="eastAsia"/>
        </w:rPr>
        <w:t>漁工</w:t>
      </w:r>
      <w:r w:rsidRPr="00AB1686">
        <w:rPr>
          <w:rFonts w:hint="eastAsia"/>
        </w:rPr>
        <w:t>。</w:t>
      </w:r>
    </w:p>
    <w:p w14:paraId="21D2D8A2" w14:textId="77777777" w:rsidR="00724503" w:rsidRPr="00AB1686" w:rsidRDefault="00724503" w:rsidP="00724503">
      <w:pPr>
        <w:pStyle w:val="3"/>
      </w:pPr>
      <w:r w:rsidRPr="00AB1686">
        <w:rPr>
          <w:rFonts w:hint="eastAsia"/>
        </w:rPr>
        <w:t>綜上，</w:t>
      </w:r>
      <w:r w:rsidR="006A743F" w:rsidRPr="00AB1686">
        <w:rPr>
          <w:rFonts w:hint="eastAsia"/>
        </w:rPr>
        <w:t>臺灣沿近海漁業捕撈季節更迭時，外籍漁工面臨長期失去工作、待工的困境，仲介業者安置大</w:t>
      </w:r>
      <w:r w:rsidR="006A743F" w:rsidRPr="00AB1686">
        <w:rPr>
          <w:rFonts w:hint="eastAsia"/>
        </w:rPr>
        <w:lastRenderedPageBreak/>
        <w:t>量漁工居住於三重、野柳處所，其中有50位外籍漁工居住在40幾坪空間，最高紀錄超過80人，且寒流來臨季節宿舍沒有熱水，也沒有足夠的床位及棉被，廁所又有損壞的情形，住宿環境不符合生活標準，另漁工須自行負擔食宿費用，又有護照或居留證由仲介保管之情形。外籍漁工與臺灣雇主簽約3年，</w:t>
      </w:r>
      <w:r w:rsidR="006A743F" w:rsidRPr="00AB1686">
        <w:t>移工</w:t>
      </w:r>
      <w:r w:rsidR="006A743F" w:rsidRPr="00AB1686">
        <w:rPr>
          <w:rFonts w:hint="eastAsia"/>
        </w:rPr>
        <w:t>等待轉換雇主期間，原雇主仍有生活照顧管理責任，而</w:t>
      </w:r>
      <w:r w:rsidR="006A743F" w:rsidRPr="00AB1686">
        <w:rPr>
          <w:rFonts w:hAnsi="標楷體" w:hint="eastAsia"/>
          <w:szCs w:val="32"/>
        </w:rPr>
        <w:t>勞動基準法</w:t>
      </w:r>
      <w:r w:rsidR="006A743F" w:rsidRPr="00AB1686">
        <w:rPr>
          <w:rFonts w:hAnsi="標楷體" w:cstheme="minorBidi" w:hint="eastAsia"/>
          <w:kern w:val="2"/>
          <w:szCs w:val="32"/>
        </w:rPr>
        <w:t>規範目的在於落實保護勞工權益，而要求雇主之責任，新北市政府對於轄區內適用該規定之漁工權益負行政監督責任，此即勞動基準法第</w:t>
      </w:r>
      <w:r w:rsidR="006A743F" w:rsidRPr="00AB1686">
        <w:rPr>
          <w:rFonts w:hAnsi="標楷體" w:hint="eastAsia"/>
          <w:szCs w:val="32"/>
        </w:rPr>
        <w:t>1</w:t>
      </w:r>
      <w:r w:rsidR="006A743F" w:rsidRPr="00AB1686">
        <w:rPr>
          <w:rFonts w:hAnsi="標楷體" w:cstheme="minorBidi" w:hint="eastAsia"/>
          <w:kern w:val="2"/>
          <w:szCs w:val="32"/>
        </w:rPr>
        <w:t>條所宣示之意旨</w:t>
      </w:r>
      <w:r w:rsidR="006A743F" w:rsidRPr="00AB1686">
        <w:rPr>
          <w:rFonts w:hAnsi="標楷體" w:hint="eastAsia"/>
          <w:szCs w:val="32"/>
        </w:rPr>
        <w:t>，</w:t>
      </w:r>
      <w:r w:rsidR="006A743F" w:rsidRPr="00AB1686">
        <w:rPr>
          <w:rFonts w:hAnsi="標楷體" w:cstheme="minorBidi" w:hint="eastAsia"/>
          <w:kern w:val="2"/>
          <w:szCs w:val="32"/>
        </w:rPr>
        <w:t>自不容雇主、仲介</w:t>
      </w:r>
      <w:r w:rsidR="006A743F" w:rsidRPr="00AB1686">
        <w:rPr>
          <w:rFonts w:hAnsi="標楷體" w:hint="eastAsia"/>
          <w:szCs w:val="32"/>
        </w:rPr>
        <w:t>以「合意解約」</w:t>
      </w:r>
      <w:r w:rsidR="006A743F" w:rsidRPr="00AB1686">
        <w:rPr>
          <w:rFonts w:hAnsi="標楷體"/>
          <w:szCs w:val="32"/>
        </w:rPr>
        <w:t>為由</w:t>
      </w:r>
      <w:r w:rsidR="006A743F" w:rsidRPr="00AB1686">
        <w:rPr>
          <w:rFonts w:hAnsi="標楷體" w:cstheme="minorBidi" w:hint="eastAsia"/>
          <w:kern w:val="2"/>
          <w:szCs w:val="32"/>
        </w:rPr>
        <w:t>規避之。然</w:t>
      </w:r>
      <w:r w:rsidR="006A743F" w:rsidRPr="00AB1686">
        <w:rPr>
          <w:rFonts w:hint="eastAsia"/>
        </w:rPr>
        <w:t>新北市政府勞工局未能及時發現外籍漁工大量被解僱(約)及提早解約可能延伸的問題，使「失業」漁工陷入生活困境，</w:t>
      </w:r>
      <w:r w:rsidR="006A743F" w:rsidRPr="00AB1686">
        <w:rPr>
          <w:rFonts w:hAnsi="標楷體" w:cstheme="minorBidi" w:hint="eastAsia"/>
          <w:kern w:val="2"/>
          <w:szCs w:val="32"/>
        </w:rPr>
        <w:t>未善盡保護勞工權益的責任、未履行國家保障勞工權益的職責，</w:t>
      </w:r>
      <w:r w:rsidR="006A743F" w:rsidRPr="00AB1686">
        <w:rPr>
          <w:rFonts w:hint="eastAsia"/>
        </w:rPr>
        <w:t>影響臺灣人權聲譽，實有疏失</w:t>
      </w:r>
      <w:r w:rsidRPr="00AB1686">
        <w:rPr>
          <w:rFonts w:hint="eastAsia"/>
        </w:rPr>
        <w:t>。</w:t>
      </w:r>
    </w:p>
    <w:p w14:paraId="30CD806A" w14:textId="77777777" w:rsidR="006C1356" w:rsidRPr="00AB1686" w:rsidRDefault="009B7E8C" w:rsidP="006C1356">
      <w:pPr>
        <w:pStyle w:val="2"/>
        <w:rPr>
          <w:b/>
        </w:rPr>
      </w:pPr>
      <w:bookmarkStart w:id="148" w:name="_Hlk170392328"/>
      <w:bookmarkStart w:id="149" w:name="_Toc176530969"/>
      <w:r w:rsidRPr="00AB1686">
        <w:rPr>
          <w:rFonts w:hint="eastAsia"/>
          <w:b/>
        </w:rPr>
        <w:t>臺灣</w:t>
      </w:r>
      <w:r w:rsidR="00B8739F" w:rsidRPr="00AB1686">
        <w:rPr>
          <w:rFonts w:hint="eastAsia"/>
          <w:b/>
        </w:rPr>
        <w:t>沿近海</w:t>
      </w:r>
      <w:r w:rsidR="0091299E" w:rsidRPr="00AB1686">
        <w:rPr>
          <w:rFonts w:hint="eastAsia"/>
          <w:b/>
        </w:rPr>
        <w:t>漁業</w:t>
      </w:r>
      <w:r w:rsidRPr="00AB1686">
        <w:rPr>
          <w:rFonts w:hint="eastAsia"/>
          <w:b/>
        </w:rPr>
        <w:t>有</w:t>
      </w:r>
      <w:r w:rsidR="00C50B0D" w:rsidRPr="00AB1686">
        <w:rPr>
          <w:rFonts w:hint="eastAsia"/>
          <w:b/>
        </w:rPr>
        <w:t>禁漁期</w:t>
      </w:r>
      <w:r w:rsidR="0091299E" w:rsidRPr="00AB1686">
        <w:rPr>
          <w:rFonts w:hint="eastAsia"/>
          <w:b/>
        </w:rPr>
        <w:t>及</w:t>
      </w:r>
      <w:r w:rsidRPr="00AB1686">
        <w:rPr>
          <w:rFonts w:hint="eastAsia"/>
          <w:b/>
        </w:rPr>
        <w:t>明顯的淡旺季區別，雖然漁業署表示漁船可以兼營多項魚種，應該不</w:t>
      </w:r>
      <w:r w:rsidR="00A95D7F" w:rsidRPr="00AB1686">
        <w:rPr>
          <w:rFonts w:hint="eastAsia"/>
          <w:b/>
        </w:rPr>
        <w:t>致於</w:t>
      </w:r>
      <w:r w:rsidRPr="00AB1686">
        <w:rPr>
          <w:rFonts w:hint="eastAsia"/>
          <w:b/>
        </w:rPr>
        <w:t>影響營業，但經本院</w:t>
      </w:r>
      <w:r w:rsidR="00005459" w:rsidRPr="00AB1686">
        <w:rPr>
          <w:rFonts w:hint="eastAsia"/>
          <w:b/>
        </w:rPr>
        <w:t>諮詢專家學者</w:t>
      </w:r>
      <w:r w:rsidRPr="00AB1686">
        <w:rPr>
          <w:rFonts w:hint="eastAsia"/>
          <w:b/>
        </w:rPr>
        <w:t>表示，112年臺灣小卷休漁</w:t>
      </w:r>
      <w:r w:rsidR="00005459" w:rsidRPr="00AB1686">
        <w:rPr>
          <w:rFonts w:hint="eastAsia"/>
          <w:b/>
        </w:rPr>
        <w:t>，</w:t>
      </w:r>
      <w:r w:rsidR="00674A38" w:rsidRPr="00AB1686">
        <w:rPr>
          <w:rFonts w:hint="eastAsia"/>
          <w:b/>
        </w:rPr>
        <w:t>白帶魚輸銷中國大陸受到阻礙</w:t>
      </w:r>
      <w:r w:rsidRPr="00AB1686">
        <w:rPr>
          <w:rFonts w:hint="eastAsia"/>
          <w:b/>
        </w:rPr>
        <w:t>，影響船東</w:t>
      </w:r>
      <w:r w:rsidR="00674A38" w:rsidRPr="00AB1686">
        <w:rPr>
          <w:rFonts w:hint="eastAsia"/>
          <w:b/>
        </w:rPr>
        <w:t>出海</w:t>
      </w:r>
      <w:r w:rsidRPr="00AB1686">
        <w:rPr>
          <w:rFonts w:hint="eastAsia"/>
          <w:b/>
        </w:rPr>
        <w:t>捕撈意願，眾多外籍漁工</w:t>
      </w:r>
      <w:r w:rsidR="000215CC" w:rsidRPr="00AB1686">
        <w:rPr>
          <w:rFonts w:hint="eastAsia"/>
          <w:b/>
        </w:rPr>
        <w:t>被</w:t>
      </w:r>
      <w:r w:rsidR="00674A38" w:rsidRPr="00AB1686">
        <w:rPr>
          <w:rFonts w:hint="eastAsia"/>
          <w:b/>
        </w:rPr>
        <w:t>迫放「無薪假」</w:t>
      </w:r>
      <w:r w:rsidR="00212392" w:rsidRPr="00AB1686">
        <w:rPr>
          <w:rFonts w:hint="eastAsia"/>
          <w:b/>
        </w:rPr>
        <w:t>。</w:t>
      </w:r>
      <w:r w:rsidR="00803F03" w:rsidRPr="00AB1686">
        <w:rPr>
          <w:rFonts w:hint="eastAsia"/>
          <w:b/>
        </w:rPr>
        <w:t>外籍漁工與臺灣雇主簽約3年，</w:t>
      </w:r>
      <w:r w:rsidRPr="00AB1686">
        <w:rPr>
          <w:rFonts w:hint="eastAsia"/>
          <w:b/>
        </w:rPr>
        <w:t>雇主</w:t>
      </w:r>
      <w:r w:rsidR="00803F03" w:rsidRPr="00AB1686">
        <w:rPr>
          <w:rFonts w:hint="eastAsia"/>
          <w:b/>
        </w:rPr>
        <w:t>卻</w:t>
      </w:r>
      <w:r w:rsidRPr="00AB1686">
        <w:rPr>
          <w:rFonts w:hint="eastAsia"/>
          <w:b/>
        </w:rPr>
        <w:t>將外籍漁工交由仲介「調動」，被迫轉換雇主</w:t>
      </w:r>
      <w:r w:rsidR="00D469D6" w:rsidRPr="00AB1686">
        <w:rPr>
          <w:rFonts w:hint="eastAsia"/>
          <w:b/>
        </w:rPr>
        <w:t>或非法從事臨時短期工作</w:t>
      </w:r>
      <w:r w:rsidR="00803F03" w:rsidRPr="00AB1686">
        <w:rPr>
          <w:rFonts w:hint="eastAsia"/>
          <w:b/>
        </w:rPr>
        <w:t>，</w:t>
      </w:r>
      <w:r w:rsidR="00BD2E95" w:rsidRPr="00AB1686">
        <w:rPr>
          <w:rFonts w:hint="eastAsia"/>
          <w:b/>
        </w:rPr>
        <w:t>對於</w:t>
      </w:r>
      <w:r w:rsidRPr="00AB1686">
        <w:rPr>
          <w:rFonts w:hint="eastAsia"/>
          <w:b/>
        </w:rPr>
        <w:t>休漁期間</w:t>
      </w:r>
      <w:r w:rsidR="000215CC" w:rsidRPr="00AB1686">
        <w:rPr>
          <w:rFonts w:hint="eastAsia"/>
          <w:b/>
        </w:rPr>
        <w:t>之</w:t>
      </w:r>
      <w:r w:rsidRPr="00AB1686">
        <w:rPr>
          <w:rFonts w:hint="eastAsia"/>
          <w:b/>
        </w:rPr>
        <w:t>停工配套措施</w:t>
      </w:r>
      <w:r w:rsidR="00A27A18" w:rsidRPr="00AB1686">
        <w:rPr>
          <w:rFonts w:hint="eastAsia"/>
          <w:b/>
        </w:rPr>
        <w:t>及勞資雙方合意解僱</w:t>
      </w:r>
      <w:r w:rsidR="00F567DB" w:rsidRPr="00AB1686">
        <w:rPr>
          <w:rFonts w:hint="eastAsia"/>
          <w:b/>
        </w:rPr>
        <w:t>(約)</w:t>
      </w:r>
      <w:r w:rsidR="00A27A18" w:rsidRPr="00AB1686">
        <w:rPr>
          <w:rFonts w:hint="eastAsia"/>
          <w:b/>
        </w:rPr>
        <w:t>後</w:t>
      </w:r>
      <w:bookmarkEnd w:id="148"/>
      <w:r w:rsidR="00D469D6" w:rsidRPr="00AB1686">
        <w:rPr>
          <w:rFonts w:hint="eastAsia"/>
          <w:b/>
        </w:rPr>
        <w:t>轉換新雇主，</w:t>
      </w:r>
      <w:r w:rsidR="00E10F92" w:rsidRPr="00AB1686">
        <w:rPr>
          <w:rFonts w:hint="eastAsia"/>
          <w:b/>
        </w:rPr>
        <w:t>勞動部</w:t>
      </w:r>
      <w:r w:rsidR="00B81BCF" w:rsidRPr="00AB1686">
        <w:rPr>
          <w:rFonts w:hint="eastAsia"/>
          <w:b/>
        </w:rPr>
        <w:t>應慎重</w:t>
      </w:r>
      <w:r w:rsidR="00F959D2" w:rsidRPr="00AB1686">
        <w:rPr>
          <w:rFonts w:hint="eastAsia"/>
          <w:b/>
        </w:rPr>
        <w:t>思考</w:t>
      </w:r>
      <w:r w:rsidR="00B81BCF" w:rsidRPr="00AB1686">
        <w:rPr>
          <w:rFonts w:hint="eastAsia"/>
          <w:b/>
        </w:rPr>
        <w:t>解決方案，妥為因應</w:t>
      </w:r>
      <w:r w:rsidR="00F27D74" w:rsidRPr="00AB1686">
        <w:rPr>
          <w:rFonts w:hint="eastAsia"/>
          <w:b/>
        </w:rPr>
        <w:t>，</w:t>
      </w:r>
      <w:r w:rsidR="0048679E" w:rsidRPr="00AB1686">
        <w:rPr>
          <w:rFonts w:hint="eastAsia"/>
          <w:b/>
        </w:rPr>
        <w:t>以保障外籍漁工權益</w:t>
      </w:r>
      <w:r w:rsidR="00D469D6" w:rsidRPr="00AB1686">
        <w:rPr>
          <w:rFonts w:hint="eastAsia"/>
          <w:b/>
        </w:rPr>
        <w:t>，避免外籍漁工迫於經濟壓力成為失聯移工</w:t>
      </w:r>
      <w:r w:rsidR="00B81BCF" w:rsidRPr="00AB1686">
        <w:rPr>
          <w:rFonts w:hint="eastAsia"/>
          <w:b/>
        </w:rPr>
        <w:t>。</w:t>
      </w:r>
      <w:bookmarkEnd w:id="149"/>
    </w:p>
    <w:p w14:paraId="56C439E0" w14:textId="77777777" w:rsidR="00460CAC" w:rsidRPr="00AB1686" w:rsidRDefault="00460CAC" w:rsidP="00460CAC">
      <w:pPr>
        <w:pStyle w:val="3"/>
        <w:rPr>
          <w:rFonts w:hAnsi="標楷體"/>
          <w:szCs w:val="32"/>
        </w:rPr>
      </w:pPr>
      <w:bookmarkStart w:id="150" w:name="_Hlk170392374"/>
      <w:r w:rsidRPr="00AB1686">
        <w:rPr>
          <w:rFonts w:hAnsi="標楷體" w:hint="eastAsia"/>
          <w:spacing w:val="11"/>
          <w:kern w:val="0"/>
          <w:szCs w:val="32"/>
        </w:rPr>
        <w:t>外籍漁工之勞動權利保障</w:t>
      </w:r>
      <w:bookmarkEnd w:id="150"/>
      <w:r w:rsidRPr="00AB1686">
        <w:rPr>
          <w:rFonts w:hAnsi="標楷體" w:hint="eastAsia"/>
          <w:spacing w:val="11"/>
          <w:kern w:val="0"/>
          <w:szCs w:val="32"/>
        </w:rPr>
        <w:t>，其中境內</w:t>
      </w:r>
      <w:r w:rsidR="006773D0" w:rsidRPr="00AB1686">
        <w:rPr>
          <w:rFonts w:hAnsi="標楷體" w:hint="eastAsia"/>
          <w:spacing w:val="11"/>
          <w:kern w:val="0"/>
          <w:szCs w:val="32"/>
        </w:rPr>
        <w:t>僱用</w:t>
      </w:r>
      <w:r w:rsidRPr="00AB1686">
        <w:rPr>
          <w:rFonts w:hAnsi="標楷體" w:hint="eastAsia"/>
          <w:spacing w:val="11"/>
          <w:kern w:val="0"/>
          <w:szCs w:val="32"/>
        </w:rPr>
        <w:t>外籍漁工部分，勞動部</w:t>
      </w:r>
      <w:r w:rsidR="006C26B0" w:rsidRPr="00AB1686">
        <w:rPr>
          <w:rFonts w:hAnsi="標楷體" w:hint="eastAsia"/>
          <w:spacing w:val="11"/>
          <w:kern w:val="0"/>
          <w:szCs w:val="32"/>
        </w:rPr>
        <w:t>於</w:t>
      </w:r>
      <w:r w:rsidR="00A46A91" w:rsidRPr="00AB1686">
        <w:rPr>
          <w:rFonts w:hAnsi="標楷體" w:hint="eastAsia"/>
          <w:spacing w:val="11"/>
          <w:kern w:val="0"/>
          <w:szCs w:val="32"/>
        </w:rPr>
        <w:t>108</w:t>
      </w:r>
      <w:r w:rsidRPr="00AB1686">
        <w:rPr>
          <w:rFonts w:hAnsi="標楷體" w:hint="eastAsia"/>
          <w:spacing w:val="11"/>
          <w:kern w:val="0"/>
          <w:szCs w:val="32"/>
        </w:rPr>
        <w:t>年5月23日以勞動條3字第1080130527號公告核定漁船船員為勞動基準法</w:t>
      </w:r>
      <w:r w:rsidRPr="00AB1686">
        <w:rPr>
          <w:rFonts w:hAnsi="標楷體" w:hint="eastAsia"/>
          <w:spacing w:val="11"/>
          <w:kern w:val="0"/>
          <w:szCs w:val="32"/>
        </w:rPr>
        <w:lastRenderedPageBreak/>
        <w:t>第84條之1</w:t>
      </w:r>
      <w:r w:rsidR="00A8165C" w:rsidRPr="00AB1686">
        <w:rPr>
          <w:rStyle w:val="aff"/>
          <w:rFonts w:hAnsi="標楷體"/>
          <w:spacing w:val="11"/>
          <w:kern w:val="0"/>
          <w:szCs w:val="32"/>
        </w:rPr>
        <w:footnoteReference w:id="20"/>
      </w:r>
      <w:r w:rsidRPr="00AB1686">
        <w:rPr>
          <w:rFonts w:hAnsi="標楷體" w:hint="eastAsia"/>
          <w:spacing w:val="11"/>
          <w:kern w:val="0"/>
          <w:szCs w:val="32"/>
        </w:rPr>
        <w:t>之工作者，農</w:t>
      </w:r>
      <w:r w:rsidR="00A46A91" w:rsidRPr="00AB1686">
        <w:rPr>
          <w:rFonts w:hAnsi="標楷體" w:hint="eastAsia"/>
          <w:spacing w:val="11"/>
          <w:kern w:val="0"/>
          <w:szCs w:val="32"/>
        </w:rPr>
        <w:t>業部前於109</w:t>
      </w:r>
      <w:r w:rsidRPr="00AB1686">
        <w:rPr>
          <w:rFonts w:hAnsi="標楷體" w:hint="eastAsia"/>
          <w:spacing w:val="11"/>
          <w:kern w:val="0"/>
          <w:szCs w:val="32"/>
        </w:rPr>
        <w:t>年2月12日訂定「漁船船員適用勞動基準法第84條之1之特殊工作者工作時間參考指引」，及「漁船船員適用勞動基準法第84條之1之規定工作者約定書參考範本」，</w:t>
      </w:r>
      <w:r w:rsidR="00532074" w:rsidRPr="00AB1686">
        <w:rPr>
          <w:rFonts w:hAnsi="標楷體" w:cs="新細明體"/>
          <w:kern w:val="0"/>
          <w:szCs w:val="32"/>
        </w:rPr>
        <w:t>漁工的海上工作有其特殊性，納入</w:t>
      </w:r>
      <w:r w:rsidR="006773D0" w:rsidRPr="00AB1686">
        <w:rPr>
          <w:rFonts w:hAnsi="標楷體" w:cs="新細明體"/>
          <w:kern w:val="0"/>
          <w:szCs w:val="32"/>
        </w:rPr>
        <w:t>勞動基準法</w:t>
      </w:r>
      <w:r w:rsidR="00532074" w:rsidRPr="00AB1686">
        <w:rPr>
          <w:rFonts w:hAnsi="標楷體" w:cs="新細明體"/>
          <w:kern w:val="0"/>
          <w:szCs w:val="32"/>
        </w:rPr>
        <w:t>第84條之一的適用對象</w:t>
      </w:r>
      <w:r w:rsidR="00532074" w:rsidRPr="00AB1686">
        <w:rPr>
          <w:rFonts w:hAnsi="標楷體" w:cs="新細明體" w:hint="eastAsia"/>
          <w:kern w:val="0"/>
          <w:szCs w:val="32"/>
        </w:rPr>
        <w:t>乃</w:t>
      </w:r>
      <w:r w:rsidR="00532074" w:rsidRPr="00AB1686">
        <w:rPr>
          <w:rFonts w:hAnsi="標楷體" w:cs="新細明體"/>
          <w:kern w:val="0"/>
          <w:szCs w:val="32"/>
        </w:rPr>
        <w:t>因應其漁撈作業之特性給予工時彈性，</w:t>
      </w:r>
      <w:r w:rsidR="00532074" w:rsidRPr="00AB1686">
        <w:rPr>
          <w:rFonts w:hAnsi="標楷體" w:cs="新細明體" w:hint="eastAsia"/>
          <w:kern w:val="0"/>
          <w:szCs w:val="32"/>
        </w:rPr>
        <w:t>又</w:t>
      </w:r>
      <w:r w:rsidR="00274984" w:rsidRPr="00AB1686">
        <w:rPr>
          <w:rFonts w:hAnsi="標楷體" w:cs="新細明體" w:hint="eastAsia"/>
          <w:kern w:val="0"/>
          <w:szCs w:val="32"/>
        </w:rPr>
        <w:t>上揭</w:t>
      </w:r>
      <w:r w:rsidRPr="00AB1686">
        <w:rPr>
          <w:rFonts w:hAnsi="標楷體" w:hint="eastAsia"/>
          <w:spacing w:val="11"/>
          <w:kern w:val="0"/>
          <w:szCs w:val="32"/>
        </w:rPr>
        <w:t>參考指引第2條規定，外籍勞工係依就業服務法及勞動基準法簽訂之漁船船員，同條立法說明本指引係以境內船員為主。</w:t>
      </w:r>
      <w:r w:rsidR="00C00894" w:rsidRPr="00AB1686">
        <w:rPr>
          <w:rFonts w:hAnsi="標楷體"/>
          <w:szCs w:val="32"/>
        </w:rPr>
        <w:t>勞動基準法係國內法，</w:t>
      </w:r>
      <w:r w:rsidRPr="00AB1686">
        <w:rPr>
          <w:rFonts w:hAnsi="標楷體"/>
          <w:szCs w:val="32"/>
        </w:rPr>
        <w:t>凡於我國境內具有勞雇關係，且受僱於適用勞動基準法行業之勞工，不分國籍，均有該法之適用。境內僱用之漁船船員自73年8月1日起適用</w:t>
      </w:r>
      <w:r w:rsidR="00A46A91" w:rsidRPr="00AB1686">
        <w:rPr>
          <w:rFonts w:hAnsi="標楷體"/>
          <w:szCs w:val="32"/>
        </w:rPr>
        <w:t>勞動基準法</w:t>
      </w:r>
      <w:r w:rsidRPr="00AB1686">
        <w:rPr>
          <w:rFonts w:hAnsi="標楷體"/>
          <w:szCs w:val="32"/>
        </w:rPr>
        <w:t>。</w:t>
      </w:r>
      <w:r w:rsidR="00C00894" w:rsidRPr="00AB1686">
        <w:rPr>
          <w:rFonts w:hAnsi="標楷體"/>
          <w:szCs w:val="32"/>
          <w:vertAlign w:val="superscript"/>
        </w:rPr>
        <w:footnoteReference w:id="21"/>
      </w:r>
      <w:r w:rsidRPr="00AB1686">
        <w:rPr>
          <w:rFonts w:hAnsi="標楷體"/>
          <w:szCs w:val="32"/>
        </w:rPr>
        <w:t>因此</w:t>
      </w:r>
      <w:r w:rsidR="00C00894" w:rsidRPr="00AB1686">
        <w:rPr>
          <w:rFonts w:hAnsi="標楷體"/>
          <w:szCs w:val="32"/>
          <w:u w:val="single"/>
        </w:rPr>
        <w:t>在境內</w:t>
      </w:r>
      <w:r w:rsidR="0008699F" w:rsidRPr="00AB1686">
        <w:rPr>
          <w:rFonts w:hAnsi="標楷體"/>
          <w:szCs w:val="32"/>
          <w:u w:val="single"/>
        </w:rPr>
        <w:t>聘僱</w:t>
      </w:r>
      <w:r w:rsidR="00C00894" w:rsidRPr="00AB1686">
        <w:rPr>
          <w:rFonts w:hAnsi="標楷體"/>
          <w:szCs w:val="32"/>
          <w:u w:val="single"/>
        </w:rPr>
        <w:t>的外籍漁工因捕魚淡季影響或是依照雇主指示而未出海捕魚，雇主</w:t>
      </w:r>
      <w:r w:rsidR="00C00894" w:rsidRPr="00AB1686">
        <w:rPr>
          <w:rFonts w:hAnsi="標楷體" w:hint="eastAsia"/>
          <w:szCs w:val="32"/>
          <w:u w:val="single"/>
        </w:rPr>
        <w:t>應</w:t>
      </w:r>
      <w:r w:rsidR="00C00894" w:rsidRPr="00AB1686">
        <w:rPr>
          <w:rFonts w:hAnsi="標楷體"/>
          <w:szCs w:val="32"/>
          <w:u w:val="single"/>
        </w:rPr>
        <w:t>正常給付正常給付外籍勞工每月全薪</w:t>
      </w:r>
      <w:r w:rsidR="00901DD6" w:rsidRPr="00AB1686">
        <w:rPr>
          <w:rFonts w:hAnsi="標楷體" w:hint="eastAsia"/>
          <w:szCs w:val="32"/>
        </w:rPr>
        <w:t>，且外籍漁工與雇主簽約3年，因休漁期或捕撈季節結束，漁工被迫停工，解聘應該要有資遣費</w:t>
      </w:r>
      <w:r w:rsidR="00C00894" w:rsidRPr="00AB1686">
        <w:rPr>
          <w:rFonts w:hAnsi="標楷體" w:hint="eastAsia"/>
          <w:szCs w:val="32"/>
        </w:rPr>
        <w:t>。</w:t>
      </w:r>
    </w:p>
    <w:p w14:paraId="40ED1846" w14:textId="77777777" w:rsidR="00B9464C" w:rsidRPr="00AB1686" w:rsidRDefault="00B9464C" w:rsidP="00460CAC">
      <w:pPr>
        <w:pStyle w:val="3"/>
      </w:pPr>
      <w:r w:rsidRPr="00AB1686">
        <w:rPr>
          <w:rFonts w:hint="eastAsia"/>
          <w:u w:val="single"/>
        </w:rPr>
        <w:t>休漁每年發生，</w:t>
      </w:r>
      <w:r w:rsidR="00DE2053" w:rsidRPr="00AB1686">
        <w:rPr>
          <w:rFonts w:hint="eastAsia"/>
          <w:u w:val="single"/>
        </w:rPr>
        <w:t>外籍漁工簽約3年，短暫工作數</w:t>
      </w:r>
      <w:r w:rsidR="00101884" w:rsidRPr="00AB1686">
        <w:rPr>
          <w:rFonts w:hint="eastAsia"/>
          <w:u w:val="single"/>
        </w:rPr>
        <w:t>個</w:t>
      </w:r>
      <w:r w:rsidR="00DE2053" w:rsidRPr="00AB1686">
        <w:rPr>
          <w:rFonts w:hint="eastAsia"/>
          <w:u w:val="single"/>
        </w:rPr>
        <w:t>月後沒有工作，</w:t>
      </w:r>
      <w:r w:rsidRPr="00AB1686">
        <w:rPr>
          <w:rFonts w:hint="eastAsia"/>
          <w:u w:val="single"/>
        </w:rPr>
        <w:t>政府應跨單位妥適處理，</w:t>
      </w:r>
      <w:r w:rsidR="003B2834" w:rsidRPr="00AB1686">
        <w:rPr>
          <w:rFonts w:hint="eastAsia"/>
          <w:u w:val="single"/>
        </w:rPr>
        <w:t>要有具體配套措施，</w:t>
      </w:r>
      <w:r w:rsidRPr="00AB1686">
        <w:rPr>
          <w:rFonts w:hint="eastAsia"/>
          <w:u w:val="single"/>
        </w:rPr>
        <w:t>研擬解決方案</w:t>
      </w:r>
      <w:r w:rsidRPr="00AB1686">
        <w:rPr>
          <w:rFonts w:ascii="新細明體" w:eastAsia="新細明體" w:hAnsi="新細明體" w:hint="eastAsia"/>
        </w:rPr>
        <w:t>：</w:t>
      </w:r>
    </w:p>
    <w:p w14:paraId="62C8FD5C" w14:textId="77777777" w:rsidR="00B9464C" w:rsidRPr="00AB1686" w:rsidRDefault="00DD03E8" w:rsidP="00B9464C">
      <w:pPr>
        <w:pStyle w:val="4"/>
        <w:rPr>
          <w:szCs w:val="32"/>
        </w:rPr>
      </w:pPr>
      <w:r w:rsidRPr="00AB1686">
        <w:rPr>
          <w:rFonts w:hint="eastAsia"/>
        </w:rPr>
        <w:t>113年3月8日本院詢問發展署、新北市政府勞工局及新北市政府漁業及漁港事業管理處，</w:t>
      </w:r>
      <w:r w:rsidR="00A46A91" w:rsidRPr="00AB1686">
        <w:rPr>
          <w:rFonts w:hint="eastAsia"/>
        </w:rPr>
        <w:t>新北市政府</w:t>
      </w:r>
      <w:r w:rsidR="009A33A1" w:rsidRPr="00AB1686">
        <w:rPr>
          <w:rFonts w:hint="eastAsia"/>
        </w:rPr>
        <w:t>勞工局</w:t>
      </w:r>
      <w:r w:rsidR="000A13B8" w:rsidRPr="00AB1686">
        <w:rPr>
          <w:rFonts w:hint="eastAsia"/>
        </w:rPr>
        <w:t>表示</w:t>
      </w:r>
      <w:r w:rsidR="00683FAE" w:rsidRPr="00AB1686">
        <w:rPr>
          <w:rFonts w:ascii="新細明體" w:eastAsia="新細明體" w:hAnsi="新細明體" w:hint="eastAsia"/>
        </w:rPr>
        <w:t>：</w:t>
      </w:r>
      <w:r w:rsidRPr="00AB1686">
        <w:rPr>
          <w:rFonts w:hint="eastAsia"/>
        </w:rPr>
        <w:t>「休漁期間大</w:t>
      </w:r>
      <w:r w:rsidRPr="00AB1686">
        <w:rPr>
          <w:rFonts w:hint="eastAsia"/>
          <w:szCs w:val="32"/>
        </w:rPr>
        <w:t>家都休漁，轉不出去，如果可以轉到南部、東部，對漁工比較有保</w:t>
      </w:r>
      <w:r w:rsidRPr="00AB1686">
        <w:rPr>
          <w:rFonts w:hint="eastAsia"/>
          <w:szCs w:val="32"/>
        </w:rPr>
        <w:lastRenderedPageBreak/>
        <w:t>障，所以建議中央機關漁業署參與會議。依規定14天之後可以轉換其它業別。」</w:t>
      </w:r>
      <w:r w:rsidRPr="00AB1686">
        <w:rPr>
          <w:rFonts w:hint="eastAsia"/>
          <w:szCs w:val="32"/>
          <w:u w:val="single"/>
        </w:rPr>
        <w:t>發展署表示</w:t>
      </w:r>
      <w:r w:rsidR="00C426D9" w:rsidRPr="00AB1686">
        <w:rPr>
          <w:rFonts w:ascii="新細明體" w:eastAsia="新細明體" w:hAnsi="新細明體" w:hint="eastAsia"/>
          <w:szCs w:val="32"/>
        </w:rPr>
        <w:t>：</w:t>
      </w:r>
      <w:r w:rsidR="00CA705B" w:rsidRPr="00AB1686">
        <w:rPr>
          <w:rFonts w:hint="eastAsia"/>
          <w:szCs w:val="32"/>
        </w:rPr>
        <w:t>「</w:t>
      </w:r>
      <w:r w:rsidRPr="00AB1686">
        <w:rPr>
          <w:rFonts w:hint="eastAsia"/>
          <w:szCs w:val="32"/>
        </w:rPr>
        <w:t>休漁問題</w:t>
      </w:r>
      <w:r w:rsidRPr="00AB1686">
        <w:rPr>
          <w:rFonts w:hint="eastAsia"/>
          <w:szCs w:val="32"/>
          <w:u w:val="single"/>
        </w:rPr>
        <w:t>發展署再和漁業署討論，例如預警機制</w:t>
      </w:r>
      <w:r w:rsidRPr="00AB1686">
        <w:rPr>
          <w:rFonts w:hint="eastAsia"/>
          <w:szCs w:val="32"/>
        </w:rPr>
        <w:t>。休漁期間如果雙方合意解僱，我們</w:t>
      </w:r>
      <w:r w:rsidRPr="00AB1686">
        <w:rPr>
          <w:rFonts w:hint="eastAsia"/>
          <w:szCs w:val="32"/>
          <w:u w:val="single"/>
        </w:rPr>
        <w:t>和地方政府合作協助轉換</w:t>
      </w:r>
      <w:r w:rsidR="009A33A1" w:rsidRPr="00AB1686">
        <w:rPr>
          <w:rFonts w:hint="eastAsia"/>
          <w:szCs w:val="32"/>
        </w:rPr>
        <w:t>。</w:t>
      </w:r>
      <w:r w:rsidR="00CA705B" w:rsidRPr="00AB1686">
        <w:rPr>
          <w:rFonts w:hint="eastAsia"/>
          <w:szCs w:val="32"/>
        </w:rPr>
        <w:t>」</w:t>
      </w:r>
      <w:r w:rsidR="000A13B8" w:rsidRPr="00AB1686">
        <w:rPr>
          <w:rFonts w:hint="eastAsia"/>
          <w:szCs w:val="32"/>
        </w:rPr>
        <w:t>113年4月24日本院詢問勞動部、發展署及漁業署，</w:t>
      </w:r>
      <w:r w:rsidR="00BD675C" w:rsidRPr="00AB1686">
        <w:rPr>
          <w:rFonts w:hint="eastAsia"/>
          <w:szCs w:val="32"/>
          <w:u w:val="single"/>
        </w:rPr>
        <w:t>漁業署表示</w:t>
      </w:r>
      <w:r w:rsidR="00683FAE" w:rsidRPr="00AB1686">
        <w:rPr>
          <w:rFonts w:ascii="新細明體" w:eastAsia="新細明體" w:hAnsi="新細明體" w:hint="eastAsia"/>
          <w:szCs w:val="32"/>
        </w:rPr>
        <w:t>：</w:t>
      </w:r>
      <w:r w:rsidR="000A13B8" w:rsidRPr="00AB1686">
        <w:rPr>
          <w:rFonts w:hint="eastAsia"/>
          <w:szCs w:val="32"/>
        </w:rPr>
        <w:t>「某種漁不能補，其他種漁可以補。</w:t>
      </w:r>
      <w:r w:rsidR="000A13B8" w:rsidRPr="00AB1686">
        <w:rPr>
          <w:rFonts w:hint="eastAsia"/>
          <w:szCs w:val="32"/>
          <w:u w:val="single"/>
        </w:rPr>
        <w:t>我們沒有強制禁漁，可以選擇其他魚種，不是說這段期間一定要停在港內。漁船業者不能用此理由解僱</w:t>
      </w:r>
      <w:r w:rsidR="000A13B8" w:rsidRPr="00AB1686">
        <w:rPr>
          <w:rFonts w:hint="eastAsia"/>
          <w:szCs w:val="32"/>
        </w:rPr>
        <w:t>。」</w:t>
      </w:r>
    </w:p>
    <w:p w14:paraId="53AC9AA5" w14:textId="77777777" w:rsidR="001C473B" w:rsidRPr="00AB1686" w:rsidRDefault="001C473B" w:rsidP="003B2834">
      <w:pPr>
        <w:pStyle w:val="4"/>
        <w:rPr>
          <w:szCs w:val="32"/>
        </w:rPr>
      </w:pPr>
      <w:r w:rsidRPr="00AB1686">
        <w:rPr>
          <w:rFonts w:hint="eastAsia"/>
          <w:szCs w:val="32"/>
        </w:rPr>
        <w:t>漁業署意見</w:t>
      </w:r>
      <w:r w:rsidR="00592180" w:rsidRPr="00AB1686">
        <w:rPr>
          <w:rStyle w:val="aff"/>
          <w:szCs w:val="32"/>
        </w:rPr>
        <w:footnoteReference w:id="22"/>
      </w:r>
      <w:r w:rsidRPr="00AB1686">
        <w:rPr>
          <w:rFonts w:hint="eastAsia"/>
          <w:szCs w:val="32"/>
        </w:rPr>
        <w:t>：</w:t>
      </w:r>
    </w:p>
    <w:p w14:paraId="1FB59F2F" w14:textId="77777777" w:rsidR="001C473B" w:rsidRPr="00AB1686" w:rsidRDefault="001C473B" w:rsidP="003B2834">
      <w:pPr>
        <w:pStyle w:val="5"/>
        <w:rPr>
          <w:szCs w:val="32"/>
        </w:rPr>
      </w:pPr>
      <w:r w:rsidRPr="00AB1686">
        <w:rPr>
          <w:rFonts w:hint="eastAsia"/>
          <w:szCs w:val="32"/>
        </w:rPr>
        <w:t>臺灣禁漁期相關情形</w:t>
      </w:r>
      <w:r w:rsidR="00F73712" w:rsidRPr="00AB1686">
        <w:rPr>
          <w:rFonts w:hint="eastAsia"/>
          <w:szCs w:val="32"/>
        </w:rPr>
        <w:t>，</w:t>
      </w:r>
      <w:r w:rsidR="00B1625E" w:rsidRPr="00AB1686">
        <w:rPr>
          <w:rFonts w:hint="eastAsia"/>
          <w:szCs w:val="32"/>
        </w:rPr>
        <w:t>包括法規依據、禁漁種類及禁漁期間等，</w:t>
      </w:r>
      <w:r w:rsidR="00F73712" w:rsidRPr="00AB1686">
        <w:rPr>
          <w:rFonts w:hint="eastAsia"/>
          <w:szCs w:val="32"/>
        </w:rPr>
        <w:t>詳如附表</w:t>
      </w:r>
      <w:r w:rsidR="00B1625E" w:rsidRPr="00AB1686">
        <w:rPr>
          <w:rFonts w:hint="eastAsia"/>
          <w:bCs w:val="0"/>
          <w:szCs w:val="32"/>
        </w:rPr>
        <w:t>【</w:t>
      </w:r>
      <w:r w:rsidR="00B1625E" w:rsidRPr="00AB1686">
        <w:rPr>
          <w:rFonts w:hint="eastAsia"/>
          <w:szCs w:val="32"/>
        </w:rPr>
        <w:t>臺灣禁漁期相關情形調查表</w:t>
      </w:r>
      <w:r w:rsidR="00B1625E" w:rsidRPr="00AB1686">
        <w:rPr>
          <w:rFonts w:hint="eastAsia"/>
          <w:bCs w:val="0"/>
          <w:szCs w:val="32"/>
        </w:rPr>
        <w:t>】</w:t>
      </w:r>
      <w:r w:rsidR="00F73712" w:rsidRPr="00AB1686">
        <w:rPr>
          <w:rFonts w:hint="eastAsia"/>
          <w:szCs w:val="32"/>
        </w:rPr>
        <w:t>。</w:t>
      </w:r>
    </w:p>
    <w:p w14:paraId="15A88F7D" w14:textId="77777777" w:rsidR="00DE3CF0" w:rsidRPr="00AB1686" w:rsidRDefault="00DE3CF0" w:rsidP="003B2834">
      <w:pPr>
        <w:pStyle w:val="5"/>
      </w:pPr>
      <w:r w:rsidRPr="00AB1686">
        <w:rPr>
          <w:rFonts w:hint="eastAsia"/>
          <w:szCs w:val="32"/>
        </w:rPr>
        <w:t>漁業署表示，查現行規定，漁船可經營1種主營漁業及3種兼營漁業，除管制性漁業相關規定外，實務上漁船可依季節依目標魚種調整作業漁法，並依經營情況評估是否出海作業。漁船主及僱用漁工之勞動關係，應以雙方相關契約</w:t>
      </w:r>
      <w:r w:rsidRPr="00AB1686">
        <w:rPr>
          <w:rFonts w:hint="eastAsia"/>
        </w:rPr>
        <w:t>為依據。禁漁為保護漁業資源，禁止漁船在一定期間捕撈特定的魚種，</w:t>
      </w:r>
      <w:r w:rsidRPr="00AB1686">
        <w:rPr>
          <w:rFonts w:hint="eastAsia"/>
          <w:u w:val="single"/>
        </w:rPr>
        <w:t>所採取的漁業管理措施，但不必然會造成漁船長時間不作業</w:t>
      </w:r>
      <w:r w:rsidRPr="00AB1686">
        <w:rPr>
          <w:rFonts w:hint="eastAsia"/>
        </w:rPr>
        <w:t>。因此，漁業署除了將針對禁漁之漁船船主進行宣導，倘於</w:t>
      </w:r>
      <w:r w:rsidRPr="00AB1686">
        <w:rPr>
          <w:rFonts w:hint="eastAsia"/>
          <w:u w:val="single"/>
        </w:rPr>
        <w:t>禁漁期間不出海作業，仍應善盡對外籍漁工之生活照顧責任之外</w:t>
      </w:r>
      <w:r w:rsidRPr="00AB1686">
        <w:rPr>
          <w:rFonts w:hint="eastAsia"/>
        </w:rPr>
        <w:t>，另配合勞動部的關懷機制與需求，提供相關漁船名單，以利勞動部辦理專案訪視與關懷。</w:t>
      </w:r>
    </w:p>
    <w:p w14:paraId="7E9577D6" w14:textId="77777777" w:rsidR="00DE3CF0" w:rsidRPr="00AB1686" w:rsidRDefault="00DE3CF0" w:rsidP="003B2834">
      <w:pPr>
        <w:pStyle w:val="5"/>
      </w:pPr>
      <w:r w:rsidRPr="00AB1686">
        <w:rPr>
          <w:rFonts w:hint="eastAsia"/>
        </w:rPr>
        <w:t>漁業署</w:t>
      </w:r>
      <w:r w:rsidR="00411CF0" w:rsidRPr="00AB1686">
        <w:rPr>
          <w:rFonts w:hint="eastAsia"/>
        </w:rPr>
        <w:t>又說明</w:t>
      </w:r>
      <w:r w:rsidRPr="00AB1686">
        <w:rPr>
          <w:rFonts w:hint="eastAsia"/>
        </w:rPr>
        <w:t>，臺灣漁船在禁漁期間，僅禁止捕撈特定魚種，仍可調整作業漁法，捕撈其他</w:t>
      </w:r>
      <w:r w:rsidRPr="00AB1686">
        <w:rPr>
          <w:rFonts w:hint="eastAsia"/>
        </w:rPr>
        <w:lastRenderedPageBreak/>
        <w:t>魚種，不必然會造成漁船長時間不作業。經查目前僅於基隆、新北地區，少數小卷漁船於漁季(3-10月)結束後，雖可依規定經營其他漁業，但船主選擇不出海捕撈白帶魚或其他魚種。另查112年白帶魚平均船邊收購價格穩定維持在每公斤68.79元至79.84元，並無業者所稱魚價低迷之情事。</w:t>
      </w:r>
      <w:r w:rsidRPr="00AB1686">
        <w:rPr>
          <w:rFonts w:hint="eastAsia"/>
          <w:u w:val="single"/>
        </w:rPr>
        <w:t>船主於11月至次年2月不出海作業，純屬個案狀況，其</w:t>
      </w:r>
      <w:r w:rsidR="00447D0D" w:rsidRPr="00AB1686">
        <w:rPr>
          <w:rFonts w:hint="eastAsia"/>
          <w:u w:val="single"/>
        </w:rPr>
        <w:t>僱用</w:t>
      </w:r>
      <w:r w:rsidRPr="00AB1686">
        <w:rPr>
          <w:rFonts w:hint="eastAsia"/>
          <w:u w:val="single"/>
        </w:rPr>
        <w:t>之外籍漁工之</w:t>
      </w:r>
      <w:r w:rsidR="00D73D63" w:rsidRPr="00AB1686">
        <w:rPr>
          <w:rFonts w:hint="eastAsia"/>
          <w:u w:val="single"/>
        </w:rPr>
        <w:t>解僱</w:t>
      </w:r>
      <w:r w:rsidRPr="00AB1686">
        <w:rPr>
          <w:rFonts w:hint="eastAsia"/>
          <w:u w:val="single"/>
        </w:rPr>
        <w:t>、轉雇，依勞動基準法及勞動契約處理</w:t>
      </w:r>
      <w:r w:rsidRPr="00AB1686">
        <w:rPr>
          <w:rFonts w:hint="eastAsia"/>
        </w:rPr>
        <w:t>。倘外籍漁工認為過程中自身的權益受到損害，可透過現行1955專線(多國語)及申訴管道提出申訴。</w:t>
      </w:r>
    </w:p>
    <w:p w14:paraId="47234D3E" w14:textId="77777777" w:rsidR="00DE3CF0" w:rsidRPr="00AB1686" w:rsidRDefault="00DE3CF0" w:rsidP="003B2834">
      <w:pPr>
        <w:pStyle w:val="5"/>
      </w:pPr>
      <w:r w:rsidRPr="00AB1686">
        <w:rPr>
          <w:rFonts w:hint="eastAsia"/>
        </w:rPr>
        <w:t>實務上，禁漁期間本國籍漁工有無薪資一節，漁業署表示，根據111年漁業年報統計，本國籍從事近海漁業人數為29,572人、沿岸漁業從業人數為65,154人。另查我國沿近海漁業漁船，大部分皆係船長搭配1-2名本國籍漁工(家屬或資深幹部船員)，其餘皆係聘僱外籍船員。而本國籍漁工與船主之間薪資議定，可分為月薪制及分紅制，故禁漁期間之薪資給付方式，回歸本國籍船員與船主之議定內容而定。</w:t>
      </w:r>
    </w:p>
    <w:p w14:paraId="30573125" w14:textId="77777777" w:rsidR="00DE3CF0" w:rsidRPr="00AB1686" w:rsidRDefault="00DE3CF0" w:rsidP="001651F8">
      <w:pPr>
        <w:pStyle w:val="4"/>
      </w:pPr>
      <w:r w:rsidRPr="00AB1686">
        <w:rPr>
          <w:rFonts w:hint="eastAsia"/>
        </w:rPr>
        <w:t>勞動部意見</w:t>
      </w:r>
      <w:r w:rsidR="003D174F" w:rsidRPr="00AB1686">
        <w:rPr>
          <w:rStyle w:val="aff"/>
        </w:rPr>
        <w:footnoteReference w:id="23"/>
      </w:r>
      <w:r w:rsidRPr="00AB1686">
        <w:rPr>
          <w:rFonts w:ascii="新細明體" w:eastAsia="新細明體" w:hAnsi="新細明體" w:hint="eastAsia"/>
        </w:rPr>
        <w:t>：</w:t>
      </w:r>
    </w:p>
    <w:p w14:paraId="1C052851" w14:textId="77777777" w:rsidR="00DE3CF0" w:rsidRPr="00AB1686" w:rsidRDefault="00DE3CF0" w:rsidP="00DE3CF0">
      <w:pPr>
        <w:pStyle w:val="5"/>
      </w:pPr>
      <w:r w:rsidRPr="00AB1686">
        <w:rPr>
          <w:rFonts w:hint="eastAsia"/>
          <w:u w:val="single"/>
        </w:rPr>
        <w:t>勞動部已於113年3月21日邀請漁業署等單位與會就外籍漁工漁船休漁、禁漁、停漁預警應變作為機制議題進行研商</w:t>
      </w:r>
      <w:r w:rsidRPr="00AB1686">
        <w:rPr>
          <w:rFonts w:hint="eastAsia"/>
        </w:rPr>
        <w:t>，會中據漁業署等單位說明，目前僅有鎖管棒受網（小卷）兼捕白帶魚漁船，近2年因白帶魚市場價跌而自主決定短期暫停漁撈作業，並未發現其他漁業種類有類似情形。</w:t>
      </w:r>
    </w:p>
    <w:p w14:paraId="0CE87708" w14:textId="77777777" w:rsidR="00DE3CF0" w:rsidRPr="00AB1686" w:rsidRDefault="00DE3CF0" w:rsidP="00DE3CF0">
      <w:pPr>
        <w:pStyle w:val="5"/>
      </w:pPr>
      <w:r w:rsidRPr="00AB1686">
        <w:rPr>
          <w:rFonts w:hint="eastAsia"/>
        </w:rPr>
        <w:lastRenderedPageBreak/>
        <w:t>未來若有其他漁業種類發生類此情節，</w:t>
      </w:r>
      <w:r w:rsidRPr="00AB1686">
        <w:rPr>
          <w:rFonts w:hint="eastAsia"/>
          <w:u w:val="single"/>
        </w:rPr>
        <w:t>漁業署</w:t>
      </w:r>
      <w:r w:rsidRPr="00AB1686">
        <w:rPr>
          <w:rFonts w:hint="eastAsia"/>
        </w:rPr>
        <w:t>及地方漁政機關於知悉後，分別依權責範圍</w:t>
      </w:r>
      <w:r w:rsidRPr="00AB1686">
        <w:rPr>
          <w:rFonts w:hint="eastAsia"/>
          <w:u w:val="single"/>
        </w:rPr>
        <w:t>將漁船編號造冊通知勞動部與地方勞政機關，並由發展署將漁船所聘僱外籍漁工列冊</w:t>
      </w:r>
      <w:r w:rsidRPr="00AB1686">
        <w:rPr>
          <w:rFonts w:hint="eastAsia"/>
        </w:rPr>
        <w:t>後，轉送地方勞政機關進行專案訪視及關懷，若遇有雇主或受委任</w:t>
      </w:r>
      <w:r w:rsidR="006C4494" w:rsidRPr="00AB1686">
        <w:rPr>
          <w:rFonts w:hint="eastAsia"/>
        </w:rPr>
        <w:t>仲介業者</w:t>
      </w:r>
      <w:r w:rsidRPr="00AB1686">
        <w:rPr>
          <w:rFonts w:hint="eastAsia"/>
        </w:rPr>
        <w:t>違法情事，則依法查處裁罰，並由發展署依法廢止及管制漁船雇主申請案件，及依法核處</w:t>
      </w:r>
      <w:r w:rsidR="006C4494" w:rsidRPr="00AB1686">
        <w:rPr>
          <w:rFonts w:hint="eastAsia"/>
        </w:rPr>
        <w:t>仲介業者</w:t>
      </w:r>
      <w:r w:rsidRPr="00AB1686">
        <w:rPr>
          <w:rFonts w:hint="eastAsia"/>
        </w:rPr>
        <w:t>停業及設立許可，且漁業署及地方漁政機關亦同時宣導雇主應善盡移工生活管理、依勞動契約履約及督促所委任之</w:t>
      </w:r>
      <w:r w:rsidR="006C4494" w:rsidRPr="00AB1686">
        <w:rPr>
          <w:rFonts w:hint="eastAsia"/>
        </w:rPr>
        <w:t>仲介業者</w:t>
      </w:r>
      <w:r w:rsidRPr="00AB1686">
        <w:rPr>
          <w:rFonts w:hint="eastAsia"/>
        </w:rPr>
        <w:t>協助辦理外籍漁工轉換事宜等事項</w:t>
      </w:r>
      <w:r w:rsidR="007A1EB0" w:rsidRPr="00AB1686">
        <w:rPr>
          <w:rFonts w:hint="eastAsia"/>
        </w:rPr>
        <w:t>。</w:t>
      </w:r>
    </w:p>
    <w:p w14:paraId="4D2B2BF2" w14:textId="77777777" w:rsidR="00D01162" w:rsidRPr="00AB1686" w:rsidRDefault="00307E13" w:rsidP="00D01162">
      <w:pPr>
        <w:pStyle w:val="4"/>
      </w:pPr>
      <w:r w:rsidRPr="00AB1686">
        <w:rPr>
          <w:rFonts w:hint="eastAsia"/>
        </w:rPr>
        <w:t>據上，</w:t>
      </w:r>
      <w:r w:rsidR="00CB7DEA" w:rsidRPr="00AB1686">
        <w:rPr>
          <w:rFonts w:hint="eastAsia"/>
        </w:rPr>
        <w:t>臺灣沿近海漁業有禁漁期及明顯的淡旺季區別</w:t>
      </w:r>
      <w:r w:rsidR="00D01162" w:rsidRPr="00AB1686">
        <w:rPr>
          <w:rFonts w:hint="eastAsia"/>
        </w:rPr>
        <w:t>，雖然漁業署表示漁船可以兼營多項魚種，應該不</w:t>
      </w:r>
      <w:r w:rsidR="00A726FB" w:rsidRPr="00AB1686">
        <w:rPr>
          <w:rFonts w:hint="eastAsia"/>
        </w:rPr>
        <w:t>至於</w:t>
      </w:r>
      <w:r w:rsidR="00D01162" w:rsidRPr="00AB1686">
        <w:rPr>
          <w:rFonts w:hint="eastAsia"/>
        </w:rPr>
        <w:t>影響營業，但經</w:t>
      </w:r>
      <w:r w:rsidR="00D01162" w:rsidRPr="00AB1686">
        <w:rPr>
          <w:rFonts w:hint="eastAsia"/>
          <w:u w:val="single"/>
        </w:rPr>
        <w:t>本院</w:t>
      </w:r>
      <w:r w:rsidR="00561CE5" w:rsidRPr="00AB1686">
        <w:rPr>
          <w:rFonts w:hint="eastAsia"/>
          <w:u w:val="single"/>
        </w:rPr>
        <w:t>於113年5月21日</w:t>
      </w:r>
      <w:r w:rsidR="00D01162" w:rsidRPr="00AB1686">
        <w:rPr>
          <w:rFonts w:hint="eastAsia"/>
          <w:u w:val="single"/>
        </w:rPr>
        <w:t>詢問</w:t>
      </w:r>
      <w:r w:rsidR="00561CE5" w:rsidRPr="00AB1686">
        <w:rPr>
          <w:rFonts w:hint="eastAsia"/>
          <w:u w:val="single"/>
        </w:rPr>
        <w:t>3家</w:t>
      </w:r>
      <w:r w:rsidR="00D01162" w:rsidRPr="00AB1686">
        <w:rPr>
          <w:rFonts w:hint="eastAsia"/>
          <w:u w:val="single"/>
        </w:rPr>
        <w:t>仲介表示，小卷休漁後</w:t>
      </w:r>
      <w:r w:rsidR="00D91286" w:rsidRPr="00AB1686">
        <w:rPr>
          <w:rFonts w:hint="eastAsia"/>
          <w:u w:val="single"/>
        </w:rPr>
        <w:t>，白帶魚輸銷中國大陸受到阻礙</w:t>
      </w:r>
      <w:r w:rsidR="00D01162" w:rsidRPr="00AB1686">
        <w:rPr>
          <w:rFonts w:hint="eastAsia"/>
          <w:u w:val="single"/>
        </w:rPr>
        <w:t>，影響船東</w:t>
      </w:r>
      <w:r w:rsidR="00700D33" w:rsidRPr="00AB1686">
        <w:rPr>
          <w:rFonts w:hint="eastAsia"/>
          <w:u w:val="single"/>
        </w:rPr>
        <w:t>出海</w:t>
      </w:r>
      <w:r w:rsidR="00D01162" w:rsidRPr="00AB1686">
        <w:rPr>
          <w:rFonts w:hint="eastAsia"/>
          <w:u w:val="single"/>
        </w:rPr>
        <w:t>捕撈意願</w:t>
      </w:r>
      <w:r w:rsidR="00D01162" w:rsidRPr="00AB1686">
        <w:rPr>
          <w:rFonts w:hint="eastAsia"/>
        </w:rPr>
        <w:t>，許多漁工都沒有工作，但</w:t>
      </w:r>
      <w:r w:rsidR="00D01162" w:rsidRPr="00AB1686">
        <w:rPr>
          <w:rFonts w:hint="eastAsia"/>
          <w:u w:val="single"/>
        </w:rPr>
        <w:t>雇主不會處理這樣的情形，就交由仲介「調動」</w:t>
      </w:r>
      <w:r w:rsidR="00D01162" w:rsidRPr="00AB1686">
        <w:rPr>
          <w:rFonts w:hint="eastAsia"/>
        </w:rPr>
        <w:t>，</w:t>
      </w:r>
      <w:r w:rsidR="00D01162" w:rsidRPr="00AB1686">
        <w:rPr>
          <w:rFonts w:hint="eastAsia"/>
          <w:u w:val="single"/>
        </w:rPr>
        <w:t>許多漁工因此被迫轉換雇主，</w:t>
      </w:r>
      <w:r w:rsidR="00001F70" w:rsidRPr="00AB1686">
        <w:rPr>
          <w:rFonts w:hint="eastAsia"/>
          <w:u w:val="single"/>
        </w:rPr>
        <w:t>或非法從事臨時短期工作，</w:t>
      </w:r>
      <w:r w:rsidR="00D8389C" w:rsidRPr="00AB1686">
        <w:rPr>
          <w:rFonts w:hint="eastAsia"/>
          <w:u w:val="single"/>
        </w:rPr>
        <w:t>實際上休漁已經產生影響</w:t>
      </w:r>
      <w:r w:rsidR="00D8389C" w:rsidRPr="00AB1686">
        <w:rPr>
          <w:rFonts w:hint="eastAsia"/>
        </w:rPr>
        <w:t>。</w:t>
      </w:r>
      <w:r w:rsidR="00D01162" w:rsidRPr="00AB1686">
        <w:rPr>
          <w:rFonts w:hint="eastAsia"/>
        </w:rPr>
        <w:t>另仲介表示</w:t>
      </w:r>
      <w:r w:rsidR="000E4C90" w:rsidRPr="00AB1686">
        <w:rPr>
          <w:rFonts w:hint="eastAsia"/>
        </w:rPr>
        <w:t>短期內大量漁工沒有工作</w:t>
      </w:r>
      <w:r w:rsidR="00D01162" w:rsidRPr="00AB1686">
        <w:rPr>
          <w:rFonts w:hint="eastAsia"/>
        </w:rPr>
        <w:t>主要原因是漁工</w:t>
      </w:r>
      <w:r w:rsidR="00D8389C" w:rsidRPr="00AB1686">
        <w:rPr>
          <w:rFonts w:hint="eastAsia"/>
        </w:rPr>
        <w:t>罷工或是</w:t>
      </w:r>
      <w:r w:rsidR="00D01162" w:rsidRPr="00AB1686">
        <w:rPr>
          <w:rFonts w:hint="eastAsia"/>
        </w:rPr>
        <w:t>挑工作，但本院詢問印尼籍漁工，漁工都很迫切希望仲介可以幫忙尋找工作，</w:t>
      </w:r>
      <w:r w:rsidR="00D8389C" w:rsidRPr="00AB1686">
        <w:rPr>
          <w:rFonts w:hint="eastAsia"/>
        </w:rPr>
        <w:t>以償還貸款並解決經濟壓力，</w:t>
      </w:r>
      <w:r w:rsidR="00D01162" w:rsidRPr="00AB1686">
        <w:rPr>
          <w:rFonts w:hint="eastAsia"/>
        </w:rPr>
        <w:t>但仲介一直無法幫忙找到</w:t>
      </w:r>
      <w:r w:rsidR="00D8389C" w:rsidRPr="00AB1686">
        <w:rPr>
          <w:rFonts w:hint="eastAsia"/>
        </w:rPr>
        <w:t>新</w:t>
      </w:r>
      <w:r w:rsidR="00D01162" w:rsidRPr="00AB1686">
        <w:rPr>
          <w:rFonts w:hint="eastAsia"/>
        </w:rPr>
        <w:t>工作</w:t>
      </w:r>
      <w:r w:rsidR="00D8389C" w:rsidRPr="00AB1686">
        <w:rPr>
          <w:rFonts w:hint="eastAsia"/>
        </w:rPr>
        <w:t>，而</w:t>
      </w:r>
      <w:r w:rsidR="00D01162" w:rsidRPr="00AB1686">
        <w:rPr>
          <w:rFonts w:hint="eastAsia"/>
        </w:rPr>
        <w:t>休漁每年發生，</w:t>
      </w:r>
      <w:r w:rsidR="00D01162" w:rsidRPr="00AB1686">
        <w:rPr>
          <w:rFonts w:hint="eastAsia"/>
          <w:u w:val="single"/>
        </w:rPr>
        <w:t>本案已經不是單一案件，政府應跨單位妥適處理，研擬解決方案</w:t>
      </w:r>
      <w:r w:rsidR="00D01162" w:rsidRPr="00AB1686">
        <w:rPr>
          <w:rFonts w:hint="eastAsia"/>
        </w:rPr>
        <w:t>。</w:t>
      </w:r>
    </w:p>
    <w:p w14:paraId="0C41CC0B" w14:textId="77777777" w:rsidR="00BB2298" w:rsidRPr="00AB1686" w:rsidRDefault="00BB2298" w:rsidP="00BB2298">
      <w:pPr>
        <w:pStyle w:val="3"/>
      </w:pPr>
      <w:r w:rsidRPr="00AB1686">
        <w:rPr>
          <w:rFonts w:hAnsi="標楷體" w:hint="eastAsia"/>
          <w:szCs w:val="32"/>
        </w:rPr>
        <w:t>本院諮詢專家學者意見</w:t>
      </w:r>
      <w:r w:rsidR="00EB1187" w:rsidRPr="00AB1686">
        <w:rPr>
          <w:rFonts w:hAnsi="標楷體" w:hint="eastAsia"/>
          <w:szCs w:val="32"/>
        </w:rPr>
        <w:t>，</w:t>
      </w:r>
      <w:r w:rsidR="00EB1187" w:rsidRPr="00AB1686">
        <w:rPr>
          <w:rFonts w:hint="eastAsia"/>
          <w:u w:val="single"/>
        </w:rPr>
        <w:t>漁業季節性問題，確實存在其勞動特性，讓沿近海漁業人力彈性管理、非營利外展或彈性調高薪資是解決方式</w:t>
      </w:r>
      <w:r w:rsidRPr="00AB1686">
        <w:rPr>
          <w:rFonts w:ascii="新細明體" w:eastAsia="新細明體" w:hAnsi="新細明體" w:hint="eastAsia"/>
          <w:szCs w:val="32"/>
        </w:rPr>
        <w:t>：</w:t>
      </w:r>
    </w:p>
    <w:p w14:paraId="533D6F67" w14:textId="77777777" w:rsidR="00BB2298" w:rsidRPr="00AB1686" w:rsidRDefault="00BB2298" w:rsidP="00BB2298">
      <w:pPr>
        <w:pStyle w:val="4"/>
      </w:pPr>
      <w:r w:rsidRPr="00AB1686">
        <w:rPr>
          <w:rFonts w:hint="eastAsia"/>
        </w:rPr>
        <w:lastRenderedPageBreak/>
        <w:t>113年3</w:t>
      </w:r>
      <w:r w:rsidRPr="00AB1686">
        <w:rPr>
          <w:rFonts w:hAnsi="標楷體" w:hint="eastAsia"/>
          <w:szCs w:val="32"/>
        </w:rPr>
        <w:t>月26日</w:t>
      </w:r>
      <w:r w:rsidR="00683FAE" w:rsidRPr="00AB1686">
        <w:rPr>
          <w:rFonts w:hAnsi="標楷體" w:hint="eastAsia"/>
          <w:szCs w:val="32"/>
        </w:rPr>
        <w:t>本院</w:t>
      </w:r>
      <w:r w:rsidRPr="00AB1686">
        <w:rPr>
          <w:rFonts w:hAnsi="標楷體" w:hint="eastAsia"/>
          <w:szCs w:val="32"/>
        </w:rPr>
        <w:t>諮詢</w:t>
      </w:r>
      <w:r w:rsidR="00366311">
        <w:rPr>
          <w:rFonts w:hint="eastAsia"/>
        </w:rPr>
        <w:t>聖多福克里斯多福天主堂神父</w:t>
      </w:r>
      <w:r w:rsidR="00E41BE3">
        <w:rPr>
          <w:rFonts w:hint="eastAsia"/>
        </w:rPr>
        <w:t>○○</w:t>
      </w:r>
      <w:r w:rsidRPr="00AB1686">
        <w:rPr>
          <w:rFonts w:hint="eastAsia"/>
        </w:rPr>
        <w:t>、新事社會服務中心</w:t>
      </w:r>
      <w:r w:rsidR="00AE797D">
        <w:rPr>
          <w:rFonts w:hint="eastAsia"/>
        </w:rPr>
        <w:t>李○○</w:t>
      </w:r>
      <w:r w:rsidRPr="00AB1686">
        <w:rPr>
          <w:rFonts w:hint="eastAsia"/>
        </w:rPr>
        <w:t>、宜蘭漁工職業工會</w:t>
      </w:r>
      <w:r w:rsidR="00E41BE3">
        <w:rPr>
          <w:rFonts w:hint="eastAsia"/>
        </w:rPr>
        <w:t>李女士</w:t>
      </w:r>
      <w:r w:rsidRPr="00AB1686">
        <w:rPr>
          <w:rFonts w:hint="eastAsia"/>
        </w:rPr>
        <w:t>、</w:t>
      </w:r>
      <w:r w:rsidRPr="00AB1686">
        <w:t>F</w:t>
      </w:r>
      <w:r w:rsidRPr="00AB1686">
        <w:rPr>
          <w:szCs w:val="32"/>
        </w:rPr>
        <w:t>OSP</w:t>
      </w:r>
      <w:r w:rsidRPr="00AB1686">
        <w:rPr>
          <w:rFonts w:hint="eastAsia"/>
          <w:szCs w:val="32"/>
        </w:rPr>
        <w:t>志工</w:t>
      </w:r>
      <w:r w:rsidR="00AE797D">
        <w:rPr>
          <w:rFonts w:hint="eastAsia"/>
          <w:szCs w:val="32"/>
        </w:rPr>
        <w:t>吳○○</w:t>
      </w:r>
      <w:r w:rsidRPr="00AB1686">
        <w:rPr>
          <w:rFonts w:hAnsi="標楷體" w:hint="eastAsia"/>
          <w:szCs w:val="32"/>
        </w:rPr>
        <w:t>，</w:t>
      </w:r>
      <w:r w:rsidRPr="00AB1686">
        <w:rPr>
          <w:rFonts w:hAnsi="標楷體" w:hint="eastAsia"/>
          <w:bCs/>
          <w:szCs w:val="32"/>
        </w:rPr>
        <w:t>有關休漁問題</w:t>
      </w:r>
      <w:r w:rsidR="00683FAE" w:rsidRPr="00AB1686">
        <w:rPr>
          <w:rFonts w:hAnsi="標楷體" w:hint="eastAsia"/>
          <w:szCs w:val="32"/>
        </w:rPr>
        <w:t>，</w:t>
      </w:r>
      <w:r w:rsidR="006418DF" w:rsidRPr="00AB1686">
        <w:rPr>
          <w:rFonts w:hAnsi="標楷體" w:hint="eastAsia"/>
          <w:szCs w:val="32"/>
        </w:rPr>
        <w:t>意見</w:t>
      </w:r>
      <w:r w:rsidRPr="00AB1686">
        <w:rPr>
          <w:rFonts w:hAnsi="標楷體" w:hint="eastAsia"/>
          <w:szCs w:val="32"/>
        </w:rPr>
        <w:t>摘要如下</w:t>
      </w:r>
      <w:r w:rsidRPr="00AB1686">
        <w:rPr>
          <w:rFonts w:ascii="新細明體" w:eastAsia="新細明體" w:hAnsi="新細明體" w:hint="eastAsia"/>
          <w:szCs w:val="32"/>
        </w:rPr>
        <w:t>：</w:t>
      </w:r>
    </w:p>
    <w:p w14:paraId="76E79F1A" w14:textId="77777777" w:rsidR="00BB2298" w:rsidRPr="00AB1686" w:rsidRDefault="00BB2298" w:rsidP="00BB2298">
      <w:pPr>
        <w:pStyle w:val="5"/>
      </w:pPr>
      <w:r w:rsidRPr="00AB1686">
        <w:rPr>
          <w:rFonts w:hint="eastAsia"/>
          <w:u w:val="single"/>
        </w:rPr>
        <w:t>北臺灣2大魚種互相轉換，每年4至10月小卷，10至4月是白帶魚</w:t>
      </w:r>
      <w:r w:rsidRPr="00AB1686">
        <w:rPr>
          <w:rFonts w:hint="eastAsia"/>
        </w:rPr>
        <w:t>，以前小卷、白帶魚互相轉換生態都很順利，小卷不需外銷，臺灣本身需求大，但白帶魚需要外銷到中國大陸。</w:t>
      </w:r>
      <w:r w:rsidRPr="00AB1686">
        <w:rPr>
          <w:rFonts w:hint="eastAsia"/>
          <w:u w:val="single"/>
        </w:rPr>
        <w:t>112年白帶魚無法銷往中國大陸，所以休船</w:t>
      </w:r>
      <w:r w:rsidRPr="00AB1686">
        <w:rPr>
          <w:rFonts w:hint="eastAsia"/>
        </w:rPr>
        <w:t>。</w:t>
      </w:r>
    </w:p>
    <w:p w14:paraId="2ECF9CBC" w14:textId="77777777" w:rsidR="00BB2298" w:rsidRPr="00AB1686" w:rsidRDefault="00BB2298" w:rsidP="00BB2298">
      <w:pPr>
        <w:pStyle w:val="5"/>
      </w:pPr>
      <w:r w:rsidRPr="00AB1686">
        <w:rPr>
          <w:rFonts w:hint="eastAsia"/>
          <w:u w:val="single"/>
        </w:rPr>
        <w:t>休漁期有些會半薪、有些提供吃住(住船上)但沒有薪水</w:t>
      </w:r>
      <w:r w:rsidRPr="00AB1686">
        <w:rPr>
          <w:rFonts w:hint="eastAsia"/>
        </w:rPr>
        <w:t>等，漁工需要錢只能打工，被抓只能等出境。</w:t>
      </w:r>
    </w:p>
    <w:p w14:paraId="6DBCAE89" w14:textId="77777777" w:rsidR="00BB2298" w:rsidRPr="00AB1686" w:rsidRDefault="00BB2298" w:rsidP="00BB2298">
      <w:pPr>
        <w:pStyle w:val="5"/>
      </w:pPr>
      <w:r w:rsidRPr="00AB1686">
        <w:rPr>
          <w:rFonts w:hint="eastAsia"/>
          <w:u w:val="single"/>
        </w:rPr>
        <w:t>本案漁工來臺之前，未被告知休漁問題</w:t>
      </w:r>
      <w:r w:rsidRPr="00AB1686">
        <w:rPr>
          <w:rFonts w:hint="eastAsia"/>
        </w:rPr>
        <w:t>，漁工感受到被欺騙，雇主、仲介都知道有休漁期，移工認知工作是3年合約，</w:t>
      </w:r>
      <w:r w:rsidRPr="00AB1686">
        <w:rPr>
          <w:rFonts w:hint="eastAsia"/>
          <w:u w:val="single"/>
        </w:rPr>
        <w:t>如果事先知道只有工作5個月都不會簽這種契約。希望跟他們講清楚，漁工當然有權利選擇要不要來臺灣工作</w:t>
      </w:r>
      <w:r w:rsidRPr="00AB1686">
        <w:rPr>
          <w:rFonts w:hint="eastAsia"/>
        </w:rPr>
        <w:t>。</w:t>
      </w:r>
    </w:p>
    <w:p w14:paraId="7A80C097" w14:textId="77777777" w:rsidR="00BB2298" w:rsidRPr="00AB1686" w:rsidRDefault="00BB2298" w:rsidP="00BB2298">
      <w:pPr>
        <w:pStyle w:val="5"/>
      </w:pPr>
      <w:r w:rsidRPr="00AB1686">
        <w:rPr>
          <w:rFonts w:hint="eastAsia"/>
        </w:rPr>
        <w:t>臺灣漁期、漁季與漁工無關，還是要有薪水、資遣費，</w:t>
      </w:r>
      <w:r w:rsidRPr="00AB1686">
        <w:rPr>
          <w:rFonts w:hint="eastAsia"/>
          <w:u w:val="single"/>
        </w:rPr>
        <w:t>第一時間勞政單位應該馬上處理</w:t>
      </w:r>
      <w:r w:rsidRPr="00AB1686">
        <w:rPr>
          <w:rFonts w:hint="eastAsia"/>
        </w:rPr>
        <w:t>。執法人員不用強硬方式執法時，民間組織變成討債公司、調查局角色。應該回歸體制、法規面，第一時間勞工局收到案件，仲介、雇主應該要被處理，第一時間應讓勞工住在臨時庇護所，先安置、後調查。</w:t>
      </w:r>
    </w:p>
    <w:p w14:paraId="386966C1" w14:textId="77777777" w:rsidR="00BB2298" w:rsidRPr="00AB1686" w:rsidRDefault="00BB2298" w:rsidP="00BB2298">
      <w:pPr>
        <w:pStyle w:val="5"/>
        <w:rPr>
          <w:rFonts w:hAnsi="標楷體"/>
          <w:szCs w:val="32"/>
        </w:rPr>
      </w:pPr>
      <w:r w:rsidRPr="00AB1686">
        <w:rPr>
          <w:rFonts w:hint="eastAsia"/>
        </w:rPr>
        <w:t>勞政機關審核後發聘僱許可，</w:t>
      </w:r>
      <w:r w:rsidRPr="00AB1686">
        <w:rPr>
          <w:rFonts w:hint="eastAsia"/>
          <w:u w:val="single"/>
        </w:rPr>
        <w:t>如果雇主需要勞動力只是短期聘僱，審核時</w:t>
      </w:r>
      <w:r w:rsidR="00D12B8E" w:rsidRPr="00AB1686">
        <w:rPr>
          <w:rFonts w:hint="eastAsia"/>
          <w:u w:val="single"/>
        </w:rPr>
        <w:t>，</w:t>
      </w:r>
      <w:r w:rsidRPr="00AB1686">
        <w:rPr>
          <w:rFonts w:hint="eastAsia"/>
          <w:u w:val="single"/>
        </w:rPr>
        <w:t>政府應列入考量</w:t>
      </w:r>
      <w:r w:rsidRPr="00AB1686">
        <w:rPr>
          <w:rFonts w:hint="eastAsia"/>
        </w:rPr>
        <w:t>，不是只是制式合約範本。</w:t>
      </w:r>
    </w:p>
    <w:p w14:paraId="3E97C45E" w14:textId="77777777" w:rsidR="002A6B5E" w:rsidRPr="00AB1686" w:rsidRDefault="002A6B5E" w:rsidP="00BB2298">
      <w:pPr>
        <w:pStyle w:val="4"/>
      </w:pPr>
      <w:r w:rsidRPr="00AB1686">
        <w:rPr>
          <w:rFonts w:hint="eastAsia"/>
        </w:rPr>
        <w:t>113年</w:t>
      </w:r>
      <w:r w:rsidR="00BB2298" w:rsidRPr="00AB1686">
        <w:rPr>
          <w:rFonts w:hint="eastAsia"/>
        </w:rPr>
        <w:t>7</w:t>
      </w:r>
      <w:r w:rsidRPr="00AB1686">
        <w:rPr>
          <w:rFonts w:hint="eastAsia"/>
        </w:rPr>
        <w:t>月</w:t>
      </w:r>
      <w:r w:rsidR="00BB2298" w:rsidRPr="00AB1686">
        <w:rPr>
          <w:rFonts w:hint="eastAsia"/>
        </w:rPr>
        <w:t>17</w:t>
      </w:r>
      <w:r w:rsidRPr="00AB1686">
        <w:rPr>
          <w:rFonts w:hint="eastAsia"/>
        </w:rPr>
        <w:t>日</w:t>
      </w:r>
      <w:r w:rsidR="00683FAE" w:rsidRPr="00AB1686">
        <w:rPr>
          <w:rFonts w:hint="eastAsia"/>
        </w:rPr>
        <w:t>本院</w:t>
      </w:r>
      <w:r w:rsidRPr="00AB1686">
        <w:rPr>
          <w:rFonts w:hint="eastAsia"/>
        </w:rPr>
        <w:t>諮詢國立中正大學勞工關係學系</w:t>
      </w:r>
      <w:r w:rsidR="003C100C">
        <w:rPr>
          <w:rFonts w:hint="eastAsia"/>
        </w:rPr>
        <w:t>劉黃副教授</w:t>
      </w:r>
      <w:r w:rsidRPr="00AB1686">
        <w:rPr>
          <w:rFonts w:hint="eastAsia"/>
        </w:rPr>
        <w:t>、外籍漁工人權組織秘書長</w:t>
      </w:r>
      <w:r w:rsidR="003C100C">
        <w:rPr>
          <w:rFonts w:hint="eastAsia"/>
        </w:rPr>
        <w:t>黃律師</w:t>
      </w:r>
      <w:r w:rsidRPr="00AB1686">
        <w:rPr>
          <w:rFonts w:hint="eastAsia"/>
        </w:rPr>
        <w:t>及財團法人法律扶助基金會主任</w:t>
      </w:r>
      <w:r w:rsidR="003C100C">
        <w:rPr>
          <w:rFonts w:hint="eastAsia"/>
        </w:rPr>
        <w:t>朱律師</w:t>
      </w:r>
      <w:r w:rsidRPr="00AB1686">
        <w:rPr>
          <w:rFonts w:hint="eastAsia"/>
        </w:rPr>
        <w:t>表示：</w:t>
      </w:r>
    </w:p>
    <w:p w14:paraId="5F552436" w14:textId="77777777" w:rsidR="002A6B5E" w:rsidRPr="00AB1686" w:rsidRDefault="002A6B5E" w:rsidP="00BB2298">
      <w:pPr>
        <w:pStyle w:val="5"/>
      </w:pPr>
      <w:r w:rsidRPr="00AB1686">
        <w:rPr>
          <w:rFonts w:hint="eastAsia"/>
          <w:u w:val="single"/>
        </w:rPr>
        <w:lastRenderedPageBreak/>
        <w:t>漁業季節性問題，確實存在其勞動特性</w:t>
      </w:r>
      <w:r w:rsidRPr="00AB1686">
        <w:rPr>
          <w:rFonts w:hint="eastAsia"/>
        </w:rPr>
        <w:t>，過去就有休漁</w:t>
      </w:r>
      <w:r w:rsidR="00426CDE" w:rsidRPr="00AB1686">
        <w:rPr>
          <w:rFonts w:hint="eastAsia"/>
        </w:rPr>
        <w:t>，</w:t>
      </w:r>
      <w:r w:rsidRPr="00AB1686">
        <w:rPr>
          <w:rFonts w:hint="eastAsia"/>
        </w:rPr>
        <w:t>船員一直有收到錢所以沒問題，後來白帶魚大陸不收、使休漁期間更長，另外</w:t>
      </w:r>
      <w:r w:rsidRPr="00AB1686">
        <w:rPr>
          <w:rFonts w:hint="eastAsia"/>
          <w:u w:val="single"/>
        </w:rPr>
        <w:t>相較於過去船東經營更困難，背景上整個產業結構獲利不好</w:t>
      </w:r>
      <w:r w:rsidRPr="00AB1686">
        <w:rPr>
          <w:rFonts w:hint="eastAsia"/>
        </w:rPr>
        <w:t>，容易發生爭議性問題。針對這種行業特性，農業部有無相關措施，例如農業補貼農作物，</w:t>
      </w:r>
      <w:r w:rsidRPr="00AB1686">
        <w:rPr>
          <w:rFonts w:hint="eastAsia"/>
          <w:u w:val="single"/>
        </w:rPr>
        <w:t>稻米有保證收購，沿近海漁業狀況農業部有無相關協助、渡過經營(產銷)上的困難</w:t>
      </w:r>
      <w:r w:rsidRPr="00AB1686">
        <w:rPr>
          <w:rFonts w:hint="eastAsia"/>
        </w:rPr>
        <w:t>。</w:t>
      </w:r>
    </w:p>
    <w:p w14:paraId="605B1231" w14:textId="77777777" w:rsidR="002A6B5E" w:rsidRPr="00AB1686" w:rsidRDefault="002A6B5E" w:rsidP="00BB2298">
      <w:pPr>
        <w:pStyle w:val="5"/>
        <w:rPr>
          <w:rFonts w:hAnsi="標楷體"/>
          <w:szCs w:val="32"/>
        </w:rPr>
      </w:pPr>
      <w:r w:rsidRPr="00AB1686">
        <w:rPr>
          <w:rFonts w:hint="eastAsia"/>
        </w:rPr>
        <w:t>船員</w:t>
      </w:r>
      <w:r w:rsidRPr="00AB1686">
        <w:rPr>
          <w:rFonts w:hAnsi="標楷體" w:hint="eastAsia"/>
          <w:szCs w:val="32"/>
        </w:rPr>
        <w:t>聘僱契約有無適足彈性，過去仲介用派遣方式，但是農業一開始是農會做外展，沒有開放給個別農戶，農會是非營利組織，做外展不會有利益問題，看護工過去也有一段試驗階段。</w:t>
      </w:r>
      <w:r w:rsidRPr="00AB1686">
        <w:rPr>
          <w:rFonts w:hAnsi="標楷體" w:hint="eastAsia"/>
          <w:szCs w:val="32"/>
          <w:u w:val="single"/>
        </w:rPr>
        <w:t>外展是一個解決方式，外展可以有彈性，現在聘僱太沒有彈性。將移工身分與是否能轉換工作區分，必須彈性才能解決問題</w:t>
      </w:r>
      <w:r w:rsidRPr="00AB1686">
        <w:rPr>
          <w:rFonts w:hAnsi="標楷體" w:hint="eastAsia"/>
          <w:szCs w:val="32"/>
        </w:rPr>
        <w:t>。</w:t>
      </w:r>
    </w:p>
    <w:p w14:paraId="20D5D531" w14:textId="77777777" w:rsidR="002A6B5E" w:rsidRPr="00AB1686" w:rsidRDefault="002A6B5E" w:rsidP="00BB2298">
      <w:pPr>
        <w:pStyle w:val="5"/>
        <w:rPr>
          <w:rFonts w:hAnsi="標楷體"/>
          <w:szCs w:val="32"/>
        </w:rPr>
      </w:pPr>
      <w:r w:rsidRPr="00AB1686">
        <w:rPr>
          <w:rFonts w:hAnsi="標楷體" w:hint="eastAsia"/>
          <w:szCs w:val="32"/>
          <w:u w:val="single"/>
        </w:rPr>
        <w:t>要注意</w:t>
      </w:r>
      <w:r w:rsidRPr="00AB1686">
        <w:rPr>
          <w:rFonts w:hint="eastAsia"/>
          <w:u w:val="single"/>
        </w:rPr>
        <w:t>氣候</w:t>
      </w:r>
      <w:r w:rsidRPr="00AB1686">
        <w:rPr>
          <w:rFonts w:hAnsi="標楷體" w:hint="eastAsia"/>
          <w:szCs w:val="32"/>
          <w:u w:val="single"/>
        </w:rPr>
        <w:t>變遷因素，沿近海漁業問題會越來越大</w:t>
      </w:r>
      <w:r w:rsidRPr="00AB1686">
        <w:rPr>
          <w:rFonts w:hAnsi="標楷體" w:hint="eastAsia"/>
          <w:szCs w:val="32"/>
        </w:rPr>
        <w:t>。工作調動要靈活，直聘、轉換，要有靈活度。</w:t>
      </w:r>
    </w:p>
    <w:p w14:paraId="46608826" w14:textId="77777777" w:rsidR="002A6B5E" w:rsidRPr="00AB1686" w:rsidRDefault="002A6B5E" w:rsidP="00BB2298">
      <w:pPr>
        <w:pStyle w:val="5"/>
        <w:rPr>
          <w:rFonts w:hAnsi="標楷體"/>
          <w:szCs w:val="32"/>
        </w:rPr>
      </w:pPr>
      <w:r w:rsidRPr="00AB1686">
        <w:rPr>
          <w:rFonts w:hAnsi="標楷體" w:hint="eastAsia"/>
          <w:szCs w:val="32"/>
          <w:u w:val="single"/>
        </w:rPr>
        <w:t>沿近海漁業人力彈性管理，必須有實作解決方式，例如</w:t>
      </w:r>
      <w:r w:rsidRPr="00AB1686">
        <w:rPr>
          <w:rFonts w:hAnsi="標楷體" w:hint="eastAsia"/>
          <w:szCs w:val="32"/>
        </w:rPr>
        <w:t>12個月中只有工作8個月，這</w:t>
      </w:r>
      <w:r w:rsidRPr="00AB1686">
        <w:rPr>
          <w:rFonts w:hAnsi="標楷體" w:hint="eastAsia"/>
          <w:szCs w:val="32"/>
          <w:u w:val="single"/>
        </w:rPr>
        <w:t>8個月調高薪資</w:t>
      </w:r>
      <w:r w:rsidRPr="00AB1686">
        <w:rPr>
          <w:rFonts w:hAnsi="標楷體" w:hint="eastAsia"/>
          <w:szCs w:val="32"/>
        </w:rPr>
        <w:t>、其他時間直接回去，明年再來。</w:t>
      </w:r>
    </w:p>
    <w:p w14:paraId="0054015C" w14:textId="77777777" w:rsidR="002A6B5E" w:rsidRPr="00AB1686" w:rsidRDefault="002A6B5E" w:rsidP="00BB2298">
      <w:pPr>
        <w:pStyle w:val="5"/>
        <w:rPr>
          <w:rFonts w:hAnsi="標楷體"/>
          <w:szCs w:val="32"/>
        </w:rPr>
      </w:pPr>
      <w:r w:rsidRPr="00AB1686">
        <w:rPr>
          <w:rFonts w:hAnsi="標楷體" w:hint="eastAsia"/>
          <w:szCs w:val="32"/>
          <w:u w:val="single"/>
        </w:rPr>
        <w:t>漁工聘僱需要更靈活、跨部會合作</w:t>
      </w:r>
      <w:r w:rsidRPr="00AB1686">
        <w:rPr>
          <w:rFonts w:hAnsi="標楷體" w:hint="eastAsia"/>
          <w:szCs w:val="32"/>
        </w:rPr>
        <w:t>，勞動部、漁業署、</w:t>
      </w:r>
      <w:r w:rsidR="0094069D" w:rsidRPr="00AB1686">
        <w:rPr>
          <w:rFonts w:hAnsi="標楷體" w:hint="eastAsia"/>
          <w:szCs w:val="32"/>
        </w:rPr>
        <w:t>各地</w:t>
      </w:r>
      <w:r w:rsidRPr="00AB1686">
        <w:rPr>
          <w:rFonts w:hAnsi="標楷體" w:hint="eastAsia"/>
          <w:szCs w:val="32"/>
        </w:rPr>
        <w:t>就業中心、發展署之間合作，迫切需要整合協調。</w:t>
      </w:r>
    </w:p>
    <w:p w14:paraId="31C4DAF3" w14:textId="77777777" w:rsidR="00001D6D" w:rsidRPr="00AB1686" w:rsidRDefault="00001D6D" w:rsidP="00BB2298">
      <w:pPr>
        <w:pStyle w:val="5"/>
        <w:rPr>
          <w:rFonts w:hAnsi="標楷體"/>
          <w:szCs w:val="32"/>
        </w:rPr>
      </w:pPr>
      <w:r w:rsidRPr="00AB1686">
        <w:rPr>
          <w:rFonts w:hAnsi="標楷體" w:hint="eastAsia"/>
          <w:szCs w:val="32"/>
          <w:u w:val="single"/>
        </w:rPr>
        <w:t>漁工來臺前應充分告知雙方權利義務、休漁期間</w:t>
      </w:r>
      <w:r w:rsidRPr="00AB1686">
        <w:rPr>
          <w:rFonts w:hAnsi="標楷體" w:hint="eastAsia"/>
          <w:szCs w:val="32"/>
        </w:rPr>
        <w:t>。</w:t>
      </w:r>
    </w:p>
    <w:p w14:paraId="68105C6A" w14:textId="77777777" w:rsidR="004E35EC" w:rsidRPr="00AB1686" w:rsidRDefault="004E35EC" w:rsidP="004E35EC">
      <w:pPr>
        <w:pStyle w:val="3"/>
        <w:rPr>
          <w:rFonts w:hAnsi="標楷體"/>
          <w:szCs w:val="32"/>
        </w:rPr>
      </w:pPr>
      <w:r w:rsidRPr="00AB1686">
        <w:rPr>
          <w:rFonts w:hAnsi="標楷體" w:hint="eastAsia"/>
          <w:szCs w:val="32"/>
          <w:u w:val="single"/>
        </w:rPr>
        <w:t>適用勞動基準法簽約3年之外籍漁工，因為沿近海漁船生態，實際上已經形同派遣工，移工轉換制度需要重新檢討</w:t>
      </w:r>
      <w:r w:rsidRPr="00AB1686">
        <w:rPr>
          <w:rFonts w:ascii="新細明體" w:eastAsia="新細明體" w:hAnsi="新細明體" w:hint="eastAsia"/>
          <w:szCs w:val="32"/>
        </w:rPr>
        <w:t>：</w:t>
      </w:r>
    </w:p>
    <w:p w14:paraId="56B64950" w14:textId="77777777" w:rsidR="004E35EC" w:rsidRPr="00AB1686" w:rsidRDefault="004E35EC" w:rsidP="004E35EC">
      <w:pPr>
        <w:pStyle w:val="4"/>
      </w:pPr>
      <w:r w:rsidRPr="00AB1686">
        <w:rPr>
          <w:rFonts w:cs="新細明體" w:hint="eastAsia"/>
          <w:kern w:val="0"/>
          <w:lang w:val="x-none"/>
        </w:rPr>
        <w:lastRenderedPageBreak/>
        <w:t>依據發展署答復本院資料，因為休漁受影響漁工總計64位，分屬45個雇主，分別委託3家</w:t>
      </w:r>
      <w:r w:rsidR="006C4494" w:rsidRPr="00AB1686">
        <w:rPr>
          <w:rFonts w:cs="新細明體" w:hint="eastAsia"/>
          <w:kern w:val="0"/>
          <w:lang w:val="x-none"/>
        </w:rPr>
        <w:t>仲介業者</w:t>
      </w:r>
      <w:r w:rsidRPr="00AB1686">
        <w:rPr>
          <w:rFonts w:cs="新細明體" w:hint="eastAsia"/>
          <w:kern w:val="0"/>
          <w:lang w:val="x-none"/>
        </w:rPr>
        <w:t>，</w:t>
      </w:r>
      <w:r w:rsidRPr="00AB1686">
        <w:rPr>
          <w:rFonts w:cs="新細明體" w:hint="eastAsia"/>
          <w:kern w:val="0"/>
          <w:u w:val="single"/>
          <w:lang w:val="x-none"/>
        </w:rPr>
        <w:t>實際上外籍漁工被頻繁轉換工作、長期無法得到薪水的情形，並非單一次、</w:t>
      </w:r>
      <w:r w:rsidR="009241F3" w:rsidRPr="00AB1686">
        <w:rPr>
          <w:rFonts w:cs="新細明體" w:hint="eastAsia"/>
          <w:kern w:val="0"/>
          <w:u w:val="single"/>
          <w:lang w:val="x-none"/>
        </w:rPr>
        <w:t>單一年度</w:t>
      </w:r>
      <w:r w:rsidRPr="00AB1686">
        <w:rPr>
          <w:rFonts w:cs="新細明體" w:hint="eastAsia"/>
          <w:kern w:val="0"/>
          <w:u w:val="single"/>
          <w:lang w:val="x-none"/>
        </w:rPr>
        <w:t>發生的案件</w:t>
      </w:r>
      <w:r w:rsidRPr="00AB1686">
        <w:rPr>
          <w:rFonts w:cs="新細明體" w:hint="eastAsia"/>
          <w:kern w:val="0"/>
          <w:lang w:val="x-none"/>
        </w:rPr>
        <w:t>，受影響人數遠遠超過64人，已嚴重影響勞工權益。</w:t>
      </w:r>
    </w:p>
    <w:p w14:paraId="2A27771A" w14:textId="77777777" w:rsidR="004E35EC" w:rsidRPr="00AB1686" w:rsidRDefault="004E35EC" w:rsidP="004E35EC">
      <w:pPr>
        <w:pStyle w:val="4"/>
      </w:pPr>
      <w:r w:rsidRPr="00AB1686">
        <w:rPr>
          <w:rFonts w:ascii="Noto Sans TC" w:hAnsi="Noto Sans TC"/>
          <w:shd w:val="clear" w:color="auto" w:fill="FFFFFF"/>
        </w:rPr>
        <w:t>即使勞</w:t>
      </w:r>
      <w:r w:rsidRPr="00AB1686">
        <w:t>動部表示</w:t>
      </w:r>
      <w:bookmarkStart w:id="151" w:name="_Hlk170390206"/>
      <w:r w:rsidRPr="00AB1686">
        <w:t>，全台各地都有公立就業中心</w:t>
      </w:r>
      <w:bookmarkEnd w:id="151"/>
      <w:r w:rsidRPr="00AB1686">
        <w:t>，理論上就是要媒合移工與新雇主的工作機會</w:t>
      </w:r>
      <w:r w:rsidRPr="00AB1686">
        <w:rPr>
          <w:rFonts w:hint="eastAsia"/>
        </w:rPr>
        <w:t>，但本院調查</w:t>
      </w:r>
      <w:r w:rsidRPr="00AB1686">
        <w:rPr>
          <w:rFonts w:ascii="新細明體" w:eastAsia="新細明體" w:hAnsi="新細明體" w:hint="eastAsia"/>
        </w:rPr>
        <w:t>：</w:t>
      </w:r>
    </w:p>
    <w:p w14:paraId="4710EFA5" w14:textId="77777777" w:rsidR="004E35EC" w:rsidRPr="00AB1686" w:rsidRDefault="004E35EC" w:rsidP="004E35EC">
      <w:pPr>
        <w:pStyle w:val="5"/>
      </w:pPr>
      <w:r w:rsidRPr="00AB1686">
        <w:rPr>
          <w:rFonts w:hint="eastAsia"/>
        </w:rPr>
        <w:t>諮詢專家學者表示</w:t>
      </w:r>
      <w:r w:rsidR="00C426D9" w:rsidRPr="00AB1686">
        <w:rPr>
          <w:rFonts w:ascii="新細明體" w:eastAsia="新細明體" w:hAnsi="新細明體" w:hint="eastAsia"/>
        </w:rPr>
        <w:t>：</w:t>
      </w:r>
      <w:r w:rsidRPr="00AB1686">
        <w:rPr>
          <w:rFonts w:hint="eastAsia"/>
        </w:rPr>
        <w:t>「</w:t>
      </w:r>
      <w:r w:rsidRPr="00AB1686">
        <w:rPr>
          <w:rFonts w:hAnsi="標楷體" w:hint="eastAsia"/>
          <w:szCs w:val="32"/>
          <w:u w:val="single"/>
        </w:rPr>
        <w:t>季節性換魚種，不須這麼多漁工時，就讓漁工上岸、或是讓他先回去、或是待在仲介安排的地方等很久。這種狀況3年了</w:t>
      </w:r>
      <w:r w:rsidRPr="00AB1686">
        <w:rPr>
          <w:rFonts w:hAnsi="標楷體" w:hint="eastAsia"/>
          <w:szCs w:val="32"/>
        </w:rPr>
        <w:t>，漁工認知合約是3年加1年，但是實際上5個月就被解約，沒有解決根本問題。」</w:t>
      </w:r>
      <w:r w:rsidRPr="00AB1686">
        <w:rPr>
          <w:rFonts w:hint="eastAsia"/>
        </w:rPr>
        <w:t>「</w:t>
      </w:r>
      <w:r w:rsidRPr="00AB1686">
        <w:rPr>
          <w:rFonts w:hint="eastAsia"/>
          <w:u w:val="single"/>
        </w:rPr>
        <w:t>本案漁工簽約3年，表面是勞動契約，實際仲介變成管理角色、雇主的角色</w:t>
      </w:r>
      <w:r w:rsidRPr="00AB1686">
        <w:rPr>
          <w:rFonts w:hint="eastAsia"/>
        </w:rPr>
        <w:t>，薪水是仲介在發。嚴格說，仲介已經介入他人的勞動契約。整個市場被仲介掌控。」「政府不應該放任仲介業者壟斷移工就業市場。」「</w:t>
      </w:r>
      <w:r w:rsidRPr="00AB1686">
        <w:rPr>
          <w:rFonts w:hAnsi="標楷體" w:hint="eastAsia"/>
          <w:szCs w:val="32"/>
          <w:u w:val="single"/>
        </w:rPr>
        <w:t>現實是仲介寧願引進新的人，利潤比較高</w:t>
      </w:r>
      <w:r w:rsidRPr="00AB1686">
        <w:rPr>
          <w:rFonts w:hAnsi="標楷體" w:hint="eastAsia"/>
          <w:szCs w:val="32"/>
        </w:rPr>
        <w:t>。人數管控政府沒有在做，現在有8萬失聯，不去妥善利用，寧可再去找新的。」</w:t>
      </w:r>
    </w:p>
    <w:p w14:paraId="6FC6668E" w14:textId="77777777" w:rsidR="004E35EC" w:rsidRPr="00AB1686" w:rsidRDefault="004E35EC" w:rsidP="004E35EC">
      <w:pPr>
        <w:pStyle w:val="5"/>
      </w:pPr>
      <w:r w:rsidRPr="00AB1686">
        <w:rPr>
          <w:rFonts w:hint="eastAsia"/>
        </w:rPr>
        <w:t>民間團體</w:t>
      </w:r>
      <w:r w:rsidR="00C426D9" w:rsidRPr="00AB1686">
        <w:rPr>
          <w:rFonts w:hint="eastAsia"/>
        </w:rPr>
        <w:t>表示：「</w:t>
      </w:r>
      <w:r w:rsidRPr="00AB1686">
        <w:rPr>
          <w:rFonts w:hint="eastAsia"/>
          <w:u w:val="single"/>
        </w:rPr>
        <w:t>就業服務站現場沒有雙語人員，漁工過去沒有人可以對話</w:t>
      </w:r>
      <w:r w:rsidRPr="00AB1686">
        <w:rPr>
          <w:rFonts w:hint="eastAsia"/>
        </w:rPr>
        <w:t>，</w:t>
      </w:r>
      <w:r w:rsidRPr="00AB1686">
        <w:rPr>
          <w:rFonts w:hint="eastAsia"/>
          <w:u w:val="single"/>
        </w:rPr>
        <w:t>留的電話都是仲介</w:t>
      </w:r>
      <w:r w:rsidRPr="00AB1686">
        <w:rPr>
          <w:rFonts w:hint="eastAsia"/>
        </w:rPr>
        <w:t>……有些仲介會說這些是住安置中心的，就不要，他們會認為進安置中心的代表有勞資爭議」、「我們問就業中心有無工作，就業中心說可以上系統查詢，系統上有農場工作2年，打電話過去問，仲介說問一下再回電，結果到現在都沒有消息，</w:t>
      </w:r>
      <w:r w:rsidRPr="00AB1686">
        <w:rPr>
          <w:rFonts w:hint="eastAsia"/>
          <w:u w:val="single"/>
        </w:rPr>
        <w:t>市場被仲介掌握</w:t>
      </w:r>
      <w:r w:rsidRPr="00AB1686">
        <w:rPr>
          <w:rFonts w:hint="eastAsia"/>
        </w:rPr>
        <w:t>。」「現實是仲介不想接安置中心的人，另外從國外引進可以</w:t>
      </w:r>
      <w:r w:rsidRPr="00AB1686">
        <w:rPr>
          <w:rFonts w:hint="eastAsia"/>
        </w:rPr>
        <w:lastRenderedPageBreak/>
        <w:t>再賺一筆，選擇權在仲介(會跟雇主說從國外引進比較乖)，</w:t>
      </w:r>
      <w:r w:rsidRPr="00AB1686">
        <w:rPr>
          <w:rFonts w:hint="eastAsia"/>
          <w:u w:val="single"/>
        </w:rPr>
        <w:t>壟斷就業媒合管道。就像某仲介，A船調到B船，再調到C船，他可以一直運用</w:t>
      </w:r>
      <w:r w:rsidRPr="00AB1686">
        <w:rPr>
          <w:rFonts w:hint="eastAsia"/>
        </w:rPr>
        <w:t>。」「</w:t>
      </w:r>
      <w:r w:rsidRPr="00AB1686">
        <w:rPr>
          <w:rFonts w:hint="eastAsia"/>
          <w:u w:val="single"/>
        </w:rPr>
        <w:t>很多移工現在都沒有工作，為什麼勞動部可以同意再引進新的人</w:t>
      </w:r>
      <w:r w:rsidRPr="00AB1686">
        <w:rPr>
          <w:rFonts w:hint="eastAsia"/>
        </w:rPr>
        <w:t>。」</w:t>
      </w:r>
    </w:p>
    <w:p w14:paraId="295938B8" w14:textId="77777777" w:rsidR="004E35EC" w:rsidRPr="00AB1686" w:rsidRDefault="004E35EC" w:rsidP="004E35EC">
      <w:pPr>
        <w:pStyle w:val="5"/>
      </w:pPr>
      <w:r w:rsidRPr="00AB1686">
        <w:rPr>
          <w:rFonts w:hint="eastAsia"/>
        </w:rPr>
        <w:t>安置所人員</w:t>
      </w:r>
      <w:r w:rsidR="00C426D9" w:rsidRPr="00AB1686">
        <w:rPr>
          <w:rFonts w:hint="eastAsia"/>
        </w:rPr>
        <w:t>表示：「</w:t>
      </w:r>
      <w:r w:rsidRPr="00AB1686">
        <w:rPr>
          <w:rFonts w:hint="eastAsia"/>
        </w:rPr>
        <w:t>我有去參加1個協調會，漁工在1個雇主工作前後有2年7個月，那個雇主純粹捕小卷，我們表示只有工作7個月，後面4個月薪水要照付，他說無法付，因為後面4個月他也是</w:t>
      </w:r>
      <w:r w:rsidR="00571FFC" w:rsidRPr="00AB1686">
        <w:rPr>
          <w:rFonts w:hint="eastAsia"/>
        </w:rPr>
        <w:t>受僱</w:t>
      </w:r>
      <w:r w:rsidRPr="00AB1686">
        <w:rPr>
          <w:rFonts w:hint="eastAsia"/>
        </w:rPr>
        <w:t>，完全沒有做生意，所以仲介簽轉出，下次再請漁工回來。後來</w:t>
      </w:r>
      <w:r w:rsidRPr="00AB1686">
        <w:rPr>
          <w:rFonts w:hint="eastAsia"/>
          <w:u w:val="single"/>
        </w:rPr>
        <w:t>漁工就先回國，休息6個月後，小卷季再來臺灣。」「仲介沒有能力處理漁工問題的話，不應同意再引進新的漁工</w:t>
      </w:r>
      <w:r w:rsidRPr="00AB1686">
        <w:rPr>
          <w:rFonts w:hint="eastAsia"/>
        </w:rPr>
        <w:t>。」</w:t>
      </w:r>
    </w:p>
    <w:p w14:paraId="5EE1AA4E" w14:textId="77777777" w:rsidR="004E35EC" w:rsidRPr="00AB1686" w:rsidRDefault="004E35EC" w:rsidP="004E35EC">
      <w:pPr>
        <w:pStyle w:val="5"/>
        <w:rPr>
          <w:szCs w:val="32"/>
        </w:rPr>
      </w:pPr>
      <w:r w:rsidRPr="00AB1686">
        <w:rPr>
          <w:rFonts w:hint="eastAsia"/>
        </w:rPr>
        <w:t>神</w:t>
      </w:r>
      <w:r w:rsidRPr="00AB1686">
        <w:rPr>
          <w:rFonts w:hint="eastAsia"/>
          <w:szCs w:val="32"/>
        </w:rPr>
        <w:t>父</w:t>
      </w:r>
      <w:r w:rsidR="00C426D9" w:rsidRPr="00AB1686">
        <w:rPr>
          <w:rFonts w:hint="eastAsia"/>
          <w:szCs w:val="32"/>
        </w:rPr>
        <w:t>表示：「</w:t>
      </w:r>
      <w:r w:rsidRPr="00AB1686">
        <w:rPr>
          <w:rFonts w:hint="eastAsia"/>
          <w:szCs w:val="32"/>
        </w:rPr>
        <w:t>問題在於</w:t>
      </w:r>
      <w:r w:rsidRPr="00AB1686">
        <w:rPr>
          <w:rFonts w:hint="eastAsia"/>
          <w:szCs w:val="32"/>
          <w:u w:val="single"/>
        </w:rPr>
        <w:t>仲介跟他們簽約3年，沒有跟他們說有漁期或其他因素，只有工作幾個月</w:t>
      </w:r>
      <w:r w:rsidRPr="00AB1686">
        <w:rPr>
          <w:rFonts w:hint="eastAsia"/>
          <w:szCs w:val="32"/>
        </w:rPr>
        <w:t>，他們都不知道，以為可以工作3年。依據臺灣勞動基準法，即便工作7個月，應該繼續付薪水或是資遣，但是都沒有按照規定做，讓漁工非常辛苦。」「雇主沒有這樣的責任，交由仲介處理，住仲介宿舍還要付費。這是結構性問題。仲介不希望你們知道簽的約是什麼，</w:t>
      </w:r>
      <w:r w:rsidRPr="00AB1686">
        <w:rPr>
          <w:rFonts w:hint="eastAsia"/>
          <w:szCs w:val="32"/>
          <w:u w:val="single"/>
        </w:rPr>
        <w:t>變成好像是漁工問題，事實上仲介在操作，隨時可以把他們移來移去</w:t>
      </w:r>
      <w:r w:rsidRPr="00AB1686">
        <w:rPr>
          <w:rFonts w:hint="eastAsia"/>
          <w:szCs w:val="32"/>
        </w:rPr>
        <w:t>，甚至剝削，仲介恐嚇他們，我看到的仲介是最大的問題。」「常常漁工傳簡訊詢問他有沒有工作機會，希望勞動部可以協助解決。現在他們不希望出海，希望在陸地工作，他們進來時</w:t>
      </w:r>
      <w:r w:rsidR="00D12B8E" w:rsidRPr="00AB1686">
        <w:rPr>
          <w:rFonts w:hint="eastAsia"/>
          <w:szCs w:val="32"/>
        </w:rPr>
        <w:t>，</w:t>
      </w:r>
      <w:r w:rsidRPr="00AB1686">
        <w:rPr>
          <w:rFonts w:hint="eastAsia"/>
          <w:szCs w:val="32"/>
        </w:rPr>
        <w:t>是在船上工作，跨行業的話仲介想賺錢，他從國外引進賺比較多，所以仲介會從外引進。」</w:t>
      </w:r>
    </w:p>
    <w:p w14:paraId="124F6CC6" w14:textId="77777777" w:rsidR="004E35EC" w:rsidRPr="00AB1686" w:rsidRDefault="008E363E" w:rsidP="004E35EC">
      <w:pPr>
        <w:pStyle w:val="4"/>
      </w:pPr>
      <w:r w:rsidRPr="00AB1686">
        <w:rPr>
          <w:rFonts w:hint="eastAsia"/>
          <w:szCs w:val="32"/>
          <w:u w:val="single"/>
        </w:rPr>
        <w:lastRenderedPageBreak/>
        <w:t>據上，</w:t>
      </w:r>
      <w:r w:rsidR="004E35EC" w:rsidRPr="00AB1686">
        <w:rPr>
          <w:rFonts w:hint="eastAsia"/>
          <w:szCs w:val="32"/>
          <w:u w:val="single"/>
        </w:rPr>
        <w:t>適用勞動基準法簽約3年之外籍漁工已</w:t>
      </w:r>
      <w:r w:rsidR="004E35EC" w:rsidRPr="00AB1686">
        <w:rPr>
          <w:rFonts w:hint="eastAsia"/>
          <w:u w:val="single"/>
        </w:rPr>
        <w:t>經被當作短期派遣工，不是定期契約，勞政單位應該即刻重視此問題</w:t>
      </w:r>
      <w:r w:rsidR="004E35EC" w:rsidRPr="00AB1686">
        <w:rPr>
          <w:rFonts w:hint="eastAsia"/>
        </w:rPr>
        <w:t>，澈底解決，各地就業</w:t>
      </w:r>
      <w:r w:rsidRPr="00AB1686">
        <w:rPr>
          <w:rFonts w:hint="eastAsia"/>
        </w:rPr>
        <w:t>中心</w:t>
      </w:r>
      <w:r w:rsidR="004E35EC" w:rsidRPr="00AB1686">
        <w:rPr>
          <w:rFonts w:hint="eastAsia"/>
        </w:rPr>
        <w:t>應該提供實質幫助，解決移工迫切就業問題，移工轉換制度亦需即刻重新檢討，讓移工在臺工作權益受到保障。</w:t>
      </w:r>
    </w:p>
    <w:p w14:paraId="0C0C93C4" w14:textId="77777777" w:rsidR="00B77673" w:rsidRPr="00AB1686" w:rsidRDefault="00B77673" w:rsidP="00B77673">
      <w:pPr>
        <w:pStyle w:val="3"/>
      </w:pPr>
      <w:r w:rsidRPr="00AB1686">
        <w:rPr>
          <w:rFonts w:hint="eastAsia"/>
        </w:rPr>
        <w:t>綜上，</w:t>
      </w:r>
      <w:r w:rsidR="00011E8F" w:rsidRPr="00AB1686">
        <w:rPr>
          <w:rFonts w:hint="eastAsia"/>
        </w:rPr>
        <w:t>臺灣沿近海漁業有禁漁期及明顯的淡旺季區別，雖然漁業署表示漁船可以兼營多項魚種，應該不致於影響營業，但經本院諮詢專家學者表示，112年臺灣小卷休漁，白帶魚輸銷中國大陸受到阻礙，影響船東出海捕撈意願，眾多外籍漁工被迫放「無薪假」。外籍漁工與臺灣雇主簽約3年，雇主卻將外籍漁工交由仲介「調動」，被迫轉換雇主或非法從事臨時短期工作，</w:t>
      </w:r>
      <w:r w:rsidR="00BD2E95" w:rsidRPr="00AB1686">
        <w:rPr>
          <w:rFonts w:hint="eastAsia"/>
        </w:rPr>
        <w:t>對於</w:t>
      </w:r>
      <w:r w:rsidR="00011E8F" w:rsidRPr="00AB1686">
        <w:rPr>
          <w:rFonts w:hint="eastAsia"/>
        </w:rPr>
        <w:t>休漁期間之停工配套措施及勞資雙方合意解僱(約)後轉換新雇主，</w:t>
      </w:r>
      <w:r w:rsidR="00F61EFB" w:rsidRPr="00AB1686">
        <w:rPr>
          <w:rFonts w:hint="eastAsia"/>
        </w:rPr>
        <w:t>勞動部</w:t>
      </w:r>
      <w:r w:rsidR="00011E8F" w:rsidRPr="00AB1686">
        <w:rPr>
          <w:rFonts w:hint="eastAsia"/>
        </w:rPr>
        <w:t>應慎重思考解決方案，妥為因應，以保障外籍漁工權益，避免外籍漁工迫於經濟壓力成為失聯移工</w:t>
      </w:r>
      <w:r w:rsidRPr="00AB1686">
        <w:rPr>
          <w:rFonts w:hint="eastAsia"/>
        </w:rPr>
        <w:t>。</w:t>
      </w:r>
    </w:p>
    <w:p w14:paraId="598D83A5" w14:textId="77777777" w:rsidR="006C1356" w:rsidRPr="00AB1686" w:rsidRDefault="00886798" w:rsidP="002A6B5E">
      <w:pPr>
        <w:pStyle w:val="2"/>
        <w:rPr>
          <w:b/>
        </w:rPr>
      </w:pPr>
      <w:bookmarkStart w:id="152" w:name="_Toc176530970"/>
      <w:r w:rsidRPr="00AB1686">
        <w:rPr>
          <w:rFonts w:hint="eastAsia"/>
          <w:b/>
        </w:rPr>
        <w:t>漁撈作業極易受氣候變遷及貿易因素影響，勞動部</w:t>
      </w:r>
      <w:r w:rsidR="004C5E79" w:rsidRPr="00AB1686">
        <w:rPr>
          <w:rFonts w:hint="eastAsia"/>
          <w:b/>
        </w:rPr>
        <w:t>應積極研擬</w:t>
      </w:r>
      <w:bookmarkStart w:id="153" w:name="_Hlk170389920"/>
      <w:r w:rsidR="004C5E79" w:rsidRPr="00AB1686">
        <w:rPr>
          <w:rFonts w:hint="eastAsia"/>
          <w:b/>
        </w:rPr>
        <w:t>異常狀況通報機制</w:t>
      </w:r>
      <w:bookmarkEnd w:id="153"/>
      <w:r w:rsidR="004C5E79" w:rsidRPr="00AB1686">
        <w:rPr>
          <w:rFonts w:hint="eastAsia"/>
          <w:b/>
        </w:rPr>
        <w:t>，</w:t>
      </w:r>
      <w:r w:rsidRPr="00AB1686">
        <w:rPr>
          <w:rFonts w:hint="eastAsia"/>
          <w:b/>
        </w:rPr>
        <w:t>藉由預警機制立即掌握大量解僱(約)</w:t>
      </w:r>
      <w:r w:rsidR="00DA7EFD" w:rsidRPr="00AB1686">
        <w:rPr>
          <w:rStyle w:val="aff"/>
          <w:b/>
        </w:rPr>
        <w:footnoteReference w:id="24"/>
      </w:r>
      <w:r w:rsidRPr="00AB1686">
        <w:rPr>
          <w:rFonts w:hint="eastAsia"/>
          <w:b/>
        </w:rPr>
        <w:t>的異常狀況，採取相關措施保護勞工，</w:t>
      </w:r>
      <w:bookmarkStart w:id="154" w:name="_Hlk170390047"/>
      <w:r w:rsidRPr="00AB1686">
        <w:rPr>
          <w:rFonts w:hint="eastAsia"/>
          <w:b/>
        </w:rPr>
        <w:t>保障外籍漁工工作權益。</w:t>
      </w:r>
      <w:bookmarkEnd w:id="152"/>
      <w:bookmarkEnd w:id="154"/>
    </w:p>
    <w:p w14:paraId="250028AF" w14:textId="77777777" w:rsidR="004060B5" w:rsidRPr="00AB1686" w:rsidRDefault="00B70404" w:rsidP="006C1356">
      <w:pPr>
        <w:pStyle w:val="3"/>
      </w:pPr>
      <w:r w:rsidRPr="00AB1686">
        <w:rPr>
          <w:rFonts w:hAnsi="標楷體" w:hint="eastAsia"/>
          <w:szCs w:val="32"/>
        </w:rPr>
        <w:t>臺灣</w:t>
      </w:r>
      <w:r w:rsidR="006D4E4D" w:rsidRPr="00AB1686">
        <w:rPr>
          <w:rFonts w:hAnsi="標楷體" w:hint="eastAsia"/>
          <w:szCs w:val="32"/>
        </w:rPr>
        <w:t>境內僱用在沿近海漁業工作之</w:t>
      </w:r>
      <w:r w:rsidR="00120F86" w:rsidRPr="00AB1686">
        <w:rPr>
          <w:rFonts w:hAnsi="標楷體" w:hint="eastAsia"/>
          <w:szCs w:val="32"/>
        </w:rPr>
        <w:t>外籍</w:t>
      </w:r>
      <w:r w:rsidR="006D4E4D" w:rsidRPr="00AB1686">
        <w:rPr>
          <w:rFonts w:hAnsi="標楷體" w:hint="eastAsia"/>
          <w:szCs w:val="32"/>
        </w:rPr>
        <w:t>漁工</w:t>
      </w:r>
      <w:r w:rsidR="00120F86" w:rsidRPr="00AB1686">
        <w:rPr>
          <w:rFonts w:hAnsi="標楷體" w:hint="eastAsia"/>
          <w:szCs w:val="32"/>
        </w:rPr>
        <w:t>，</w:t>
      </w:r>
      <w:r w:rsidR="006D4E4D" w:rsidRPr="00AB1686">
        <w:rPr>
          <w:rFonts w:hAnsi="標楷體" w:hint="eastAsia"/>
          <w:szCs w:val="32"/>
        </w:rPr>
        <w:t>係從事就業服務法第46條第1項第8款之海洋漁撈工作，外籍漁工非經許可不得僱用</w:t>
      </w:r>
      <w:r w:rsidR="00120F86" w:rsidRPr="00AB1686">
        <w:rPr>
          <w:rFonts w:hAnsi="標楷體" w:hint="eastAsia"/>
          <w:szCs w:val="32"/>
        </w:rPr>
        <w:t>、</w:t>
      </w:r>
      <w:r w:rsidR="006D4E4D" w:rsidRPr="00AB1686">
        <w:rPr>
          <w:rFonts w:hAnsi="標楷體" w:hint="eastAsia"/>
          <w:szCs w:val="32"/>
        </w:rPr>
        <w:t>轉換雇主或工作亦須許可，勞動條件適用勞動基準法，主管機關為勞動部。</w:t>
      </w:r>
      <w:r w:rsidR="006D4E4D" w:rsidRPr="00AB1686">
        <w:rPr>
          <w:rFonts w:hAnsi="標楷體"/>
          <w:szCs w:val="32"/>
        </w:rPr>
        <w:t>依</w:t>
      </w:r>
      <w:r w:rsidR="00443F5B" w:rsidRPr="00AB1686">
        <w:rPr>
          <w:rFonts w:hAnsi="標楷體" w:hint="eastAsia"/>
          <w:szCs w:val="32"/>
        </w:rPr>
        <w:t>「</w:t>
      </w:r>
      <w:r w:rsidR="003144F6" w:rsidRPr="00AB1686">
        <w:rPr>
          <w:rFonts w:hAnsi="標楷體"/>
          <w:szCs w:val="32"/>
        </w:rPr>
        <w:t>外國人從事就業服務法第</w:t>
      </w:r>
      <w:r w:rsidR="003144F6" w:rsidRPr="00AB1686">
        <w:rPr>
          <w:rFonts w:hAnsi="標楷體" w:hint="eastAsia"/>
          <w:szCs w:val="32"/>
        </w:rPr>
        <w:t>四十六</w:t>
      </w:r>
      <w:r w:rsidR="003144F6" w:rsidRPr="00AB1686">
        <w:rPr>
          <w:rFonts w:hAnsi="標楷體"/>
          <w:szCs w:val="32"/>
        </w:rPr>
        <w:t>條第</w:t>
      </w:r>
      <w:r w:rsidR="003144F6" w:rsidRPr="00AB1686">
        <w:rPr>
          <w:rFonts w:hAnsi="標楷體" w:hint="eastAsia"/>
          <w:szCs w:val="32"/>
        </w:rPr>
        <w:t>一</w:t>
      </w:r>
      <w:r w:rsidR="003144F6" w:rsidRPr="00AB1686">
        <w:rPr>
          <w:rFonts w:hAnsi="標楷體"/>
          <w:szCs w:val="32"/>
        </w:rPr>
        <w:t>項第</w:t>
      </w:r>
      <w:r w:rsidR="003144F6" w:rsidRPr="00AB1686">
        <w:rPr>
          <w:rFonts w:hAnsi="標楷體" w:hint="eastAsia"/>
          <w:szCs w:val="32"/>
        </w:rPr>
        <w:t>八</w:t>
      </w:r>
      <w:r w:rsidR="003144F6" w:rsidRPr="00AB1686">
        <w:rPr>
          <w:rFonts w:hAnsi="標楷體"/>
          <w:szCs w:val="32"/>
        </w:rPr>
        <w:t>款至第</w:t>
      </w:r>
      <w:r w:rsidR="003144F6" w:rsidRPr="00AB1686">
        <w:rPr>
          <w:rFonts w:hAnsi="標楷體" w:hint="eastAsia"/>
          <w:szCs w:val="32"/>
        </w:rPr>
        <w:t>十一</w:t>
      </w:r>
      <w:r w:rsidR="003144F6" w:rsidRPr="00AB1686">
        <w:rPr>
          <w:rFonts w:hAnsi="標楷體"/>
          <w:szCs w:val="32"/>
        </w:rPr>
        <w:t>款工作資格及審查標準</w:t>
      </w:r>
      <w:r w:rsidR="00443F5B" w:rsidRPr="00AB1686">
        <w:rPr>
          <w:rFonts w:hAnsi="標楷體" w:hint="eastAsia"/>
          <w:szCs w:val="32"/>
        </w:rPr>
        <w:t>」</w:t>
      </w:r>
      <w:r w:rsidR="006D4E4D" w:rsidRPr="00AB1686">
        <w:rPr>
          <w:rFonts w:hAnsi="標楷體"/>
          <w:szCs w:val="32"/>
        </w:rPr>
        <w:t>第3條規定，外國人受聘僱從事就業服務法規定之海洋漁撈</w:t>
      </w:r>
      <w:r w:rsidR="006D4E4D" w:rsidRPr="00AB1686">
        <w:rPr>
          <w:rFonts w:hAnsi="標楷體"/>
          <w:szCs w:val="32"/>
        </w:rPr>
        <w:lastRenderedPageBreak/>
        <w:t>工作，其工作內容，應為從事漁船船長、動力小船駕駛人以外之幹部船員及普通船員、箱網養殖或與其有關之體力工作。境內僱用外籍漁工從事海洋漁撈工作，並無就捕撈魚種予以限制，而漁船主營或兼營漁業登記業務，係屬漁業署業管</w:t>
      </w:r>
      <w:bookmarkStart w:id="155" w:name="_Hlk167955990"/>
      <w:r w:rsidR="006D4E4D" w:rsidRPr="00AB1686">
        <w:rPr>
          <w:rStyle w:val="aff"/>
          <w:rFonts w:hAnsi="標楷體"/>
          <w:szCs w:val="32"/>
        </w:rPr>
        <w:footnoteReference w:id="25"/>
      </w:r>
      <w:bookmarkEnd w:id="155"/>
      <w:r w:rsidR="004060B5" w:rsidRPr="00AB1686">
        <w:rPr>
          <w:rFonts w:hAnsi="標楷體" w:hint="eastAsia"/>
          <w:szCs w:val="32"/>
        </w:rPr>
        <w:t>，而漁業署管轄業務包括漁業政策的擬訂、漁船與船員的管理監督、漁民及漁業團體之輔導等。</w:t>
      </w:r>
    </w:p>
    <w:p w14:paraId="12258FF4" w14:textId="77777777" w:rsidR="004E35EC" w:rsidRPr="00AB1686" w:rsidRDefault="0000798A" w:rsidP="006C42EB">
      <w:pPr>
        <w:pStyle w:val="3"/>
        <w:rPr>
          <w:rFonts w:hAnsi="標楷體"/>
          <w:szCs w:val="32"/>
        </w:rPr>
      </w:pPr>
      <w:bookmarkStart w:id="156" w:name="_Hlk170389961"/>
      <w:bookmarkStart w:id="157" w:name="_Hlk171087127"/>
      <w:r w:rsidRPr="00AB1686">
        <w:rPr>
          <w:rFonts w:hAnsi="標楷體" w:hint="eastAsia"/>
          <w:szCs w:val="32"/>
          <w:u w:val="single"/>
        </w:rPr>
        <w:t>有關臺灣沿近海漁業短期內大量解僱外籍漁工之防範機制</w:t>
      </w:r>
      <w:bookmarkEnd w:id="156"/>
      <w:r w:rsidRPr="00AB1686">
        <w:rPr>
          <w:rFonts w:hAnsi="標楷體" w:hint="eastAsia"/>
          <w:szCs w:val="32"/>
          <w:u w:val="single"/>
        </w:rPr>
        <w:t>部分，本案調查後發現</w:t>
      </w:r>
      <w:r w:rsidR="00AA4335" w:rsidRPr="00AB1686">
        <w:rPr>
          <w:rFonts w:hAnsi="標楷體" w:hint="eastAsia"/>
          <w:szCs w:val="32"/>
        </w:rPr>
        <w:t>，</w:t>
      </w:r>
      <w:r w:rsidR="00045E80" w:rsidRPr="00AB1686">
        <w:rPr>
          <w:rFonts w:hAnsi="標楷體" w:hint="eastAsia"/>
          <w:szCs w:val="32"/>
        </w:rPr>
        <w:t>眾多</w:t>
      </w:r>
      <w:r w:rsidR="00045E80" w:rsidRPr="00AB1686">
        <w:rPr>
          <w:rFonts w:hint="eastAsia"/>
        </w:rPr>
        <w:t>外籍漁工被頻繁轉換工作，並非單一次、單一年度發生的案件，</w:t>
      </w:r>
      <w:r w:rsidRPr="00AB1686">
        <w:rPr>
          <w:rFonts w:hAnsi="標楷體" w:hint="eastAsia"/>
          <w:szCs w:val="32"/>
          <w:u w:val="single"/>
        </w:rPr>
        <w:t>勞動部與漁業署雙方沒有就此問題予以聯繫</w:t>
      </w:r>
      <w:r w:rsidRPr="00AB1686">
        <w:rPr>
          <w:rFonts w:hAnsi="標楷體" w:hint="eastAsia"/>
          <w:szCs w:val="32"/>
        </w:rPr>
        <w:t>。本院介入調查後，勞動部始知臺灣沿近海漁業有短期內大量解僱外籍漁工之異常狀況，缺乏敏感度。勞動部及地方勞動主管機關得執行勞動檢查權，</w:t>
      </w:r>
      <w:r w:rsidRPr="00AB1686">
        <w:rPr>
          <w:rFonts w:hAnsi="標楷體" w:hint="eastAsia"/>
          <w:szCs w:val="32"/>
          <w:u w:val="single"/>
        </w:rPr>
        <w:t>可以即時瞭解狀況並建立通報</w:t>
      </w:r>
      <w:bookmarkStart w:id="158" w:name="_Hlk170389995"/>
      <w:r w:rsidRPr="00AB1686">
        <w:rPr>
          <w:rFonts w:hAnsi="標楷體" w:hint="eastAsia"/>
          <w:szCs w:val="32"/>
          <w:u w:val="single"/>
        </w:rPr>
        <w:t>機制，予以及時協助</w:t>
      </w:r>
      <w:r w:rsidRPr="00AB1686">
        <w:rPr>
          <w:rFonts w:hAnsi="標楷體" w:hint="eastAsia"/>
          <w:szCs w:val="32"/>
        </w:rPr>
        <w:t>，</w:t>
      </w:r>
      <w:bookmarkEnd w:id="158"/>
      <w:r w:rsidRPr="00AB1686">
        <w:rPr>
          <w:rFonts w:hAnsi="標楷體" w:hint="eastAsia"/>
          <w:szCs w:val="32"/>
        </w:rPr>
        <w:t>保障外籍漁工權益。</w:t>
      </w:r>
      <w:r w:rsidR="004E35EC" w:rsidRPr="00AB1686">
        <w:rPr>
          <w:rFonts w:hAnsi="標楷體" w:hint="eastAsia"/>
          <w:szCs w:val="32"/>
          <w:u w:val="single"/>
        </w:rPr>
        <w:t>現行已有合意解約通報機制，但大量解僱</w:t>
      </w:r>
      <w:r w:rsidR="00F567DB" w:rsidRPr="00AB1686">
        <w:rPr>
          <w:rFonts w:hAnsi="標楷體" w:hint="eastAsia"/>
          <w:szCs w:val="32"/>
          <w:u w:val="single"/>
        </w:rPr>
        <w:t>(約)</w:t>
      </w:r>
      <w:r w:rsidR="004E35EC" w:rsidRPr="00AB1686">
        <w:rPr>
          <w:rFonts w:hAnsi="標楷體" w:hint="eastAsia"/>
          <w:szCs w:val="32"/>
          <w:u w:val="single"/>
        </w:rPr>
        <w:t>的異常狀況需</w:t>
      </w:r>
      <w:r w:rsidR="00002A24" w:rsidRPr="00AB1686">
        <w:rPr>
          <w:rFonts w:hAnsi="標楷體" w:hint="eastAsia"/>
          <w:szCs w:val="32"/>
          <w:u w:val="single"/>
        </w:rPr>
        <w:t>在</w:t>
      </w:r>
      <w:r w:rsidR="004E35EC" w:rsidRPr="00AB1686">
        <w:rPr>
          <w:rFonts w:hAnsi="標楷體" w:hint="eastAsia"/>
          <w:szCs w:val="32"/>
          <w:u w:val="single"/>
        </w:rPr>
        <w:t>第一時間</w:t>
      </w:r>
      <w:r w:rsidR="00E371E8" w:rsidRPr="00AB1686">
        <w:rPr>
          <w:rFonts w:hAnsi="標楷體" w:hint="eastAsia"/>
          <w:szCs w:val="32"/>
          <w:u w:val="single"/>
        </w:rPr>
        <w:t>即時</w:t>
      </w:r>
      <w:r w:rsidR="004E35EC" w:rsidRPr="00AB1686">
        <w:rPr>
          <w:rFonts w:hAnsi="標楷體" w:hint="eastAsia"/>
          <w:szCs w:val="32"/>
          <w:u w:val="single"/>
        </w:rPr>
        <w:t>掌握，主管機關</w:t>
      </w:r>
      <w:r w:rsidR="00002A24" w:rsidRPr="00AB1686">
        <w:rPr>
          <w:rFonts w:hAnsi="標楷體" w:hint="eastAsia"/>
          <w:szCs w:val="32"/>
          <w:u w:val="single"/>
        </w:rPr>
        <w:t>應</w:t>
      </w:r>
      <w:r w:rsidR="004E35EC" w:rsidRPr="00AB1686">
        <w:rPr>
          <w:rFonts w:hAnsi="標楷體" w:hint="eastAsia"/>
          <w:szCs w:val="32"/>
          <w:u w:val="single"/>
        </w:rPr>
        <w:t>有更細緻化的標準作業程序</w:t>
      </w:r>
      <w:r w:rsidR="00002A24" w:rsidRPr="00AB1686">
        <w:rPr>
          <w:rFonts w:hAnsi="標楷體" w:hint="eastAsia"/>
          <w:szCs w:val="32"/>
          <w:u w:val="single"/>
        </w:rPr>
        <w:t>，且</w:t>
      </w:r>
      <w:r w:rsidR="00E371E8" w:rsidRPr="00AB1686">
        <w:rPr>
          <w:rFonts w:hAnsi="標楷體" w:hint="eastAsia"/>
          <w:szCs w:val="32"/>
          <w:u w:val="single"/>
        </w:rPr>
        <w:t>現存</w:t>
      </w:r>
      <w:r w:rsidR="00002A24" w:rsidRPr="00AB1686">
        <w:rPr>
          <w:rFonts w:hAnsi="標楷體" w:hint="eastAsia"/>
          <w:szCs w:val="32"/>
          <w:u w:val="single"/>
        </w:rPr>
        <w:t>氣候變遷因素，</w:t>
      </w:r>
      <w:r w:rsidR="00E371E8" w:rsidRPr="00AB1686">
        <w:rPr>
          <w:rFonts w:hAnsi="標楷體" w:hint="eastAsia"/>
          <w:szCs w:val="32"/>
          <w:u w:val="single"/>
        </w:rPr>
        <w:t>導致農、漁業狀況改變，</w:t>
      </w:r>
      <w:r w:rsidR="00002A24" w:rsidRPr="00AB1686">
        <w:rPr>
          <w:rFonts w:hAnsi="標楷體" w:hint="eastAsia"/>
          <w:szCs w:val="32"/>
          <w:u w:val="single"/>
        </w:rPr>
        <w:t>需要</w:t>
      </w:r>
      <w:r w:rsidR="00E371E8" w:rsidRPr="00AB1686">
        <w:rPr>
          <w:rFonts w:hAnsi="標楷體" w:hint="eastAsia"/>
          <w:szCs w:val="32"/>
          <w:u w:val="single"/>
        </w:rPr>
        <w:t>提早</w:t>
      </w:r>
      <w:r w:rsidR="00002A24" w:rsidRPr="00AB1686">
        <w:rPr>
          <w:rFonts w:hAnsi="標楷體" w:hint="eastAsia"/>
          <w:szCs w:val="32"/>
          <w:u w:val="single"/>
        </w:rPr>
        <w:t>妥適因應</w:t>
      </w:r>
      <w:r w:rsidR="00002A24" w:rsidRPr="00AB1686">
        <w:rPr>
          <w:rFonts w:ascii="新細明體" w:eastAsia="新細明體" w:hAnsi="新細明體" w:hint="eastAsia"/>
          <w:szCs w:val="32"/>
        </w:rPr>
        <w:t>：</w:t>
      </w:r>
    </w:p>
    <w:p w14:paraId="461036F7" w14:textId="77777777" w:rsidR="006C42EB" w:rsidRPr="00AB1686" w:rsidRDefault="001F1ABB" w:rsidP="004E35EC">
      <w:pPr>
        <w:pStyle w:val="4"/>
      </w:pPr>
      <w:bookmarkStart w:id="159" w:name="_Hlk173930651"/>
      <w:r w:rsidRPr="00AB1686">
        <w:rPr>
          <w:rFonts w:hAnsi="標楷體" w:hint="eastAsia"/>
          <w:szCs w:val="32"/>
        </w:rPr>
        <w:t>113年3月8日本院</w:t>
      </w:r>
      <w:bookmarkEnd w:id="159"/>
      <w:r w:rsidRPr="00AB1686">
        <w:rPr>
          <w:rFonts w:hAnsi="標楷體" w:hint="eastAsia"/>
          <w:szCs w:val="32"/>
        </w:rPr>
        <w:t>詢問發展署表示：「漁船執照登記1個主要捕撈項目，可以登記其他3種兼營捕撈項目。本案漁船捕小卷外，有其他3個副捕撈項目，</w:t>
      </w:r>
      <w:r w:rsidRPr="00AB1686">
        <w:rPr>
          <w:rFonts w:hAnsi="標楷體" w:hint="eastAsia"/>
          <w:szCs w:val="32"/>
          <w:u w:val="single"/>
        </w:rPr>
        <w:t>休漁問題我們再和漁業署討論，例如預警機制。休漁期間如果雙方合意解僱，我們和地方政府合作協助轉換</w:t>
      </w:r>
      <w:r w:rsidRPr="00AB1686">
        <w:rPr>
          <w:rFonts w:hAnsi="標楷體" w:hint="eastAsia"/>
          <w:szCs w:val="32"/>
        </w:rPr>
        <w:t>。」</w:t>
      </w:r>
      <w:r w:rsidR="006C42EB" w:rsidRPr="00AB1686">
        <w:rPr>
          <w:rFonts w:hint="eastAsia"/>
        </w:rPr>
        <w:t>113年4月24日本院詢問</w:t>
      </w:r>
      <w:bookmarkEnd w:id="157"/>
      <w:r w:rsidR="00265957" w:rsidRPr="00AB1686">
        <w:rPr>
          <w:rFonts w:hint="eastAsia"/>
        </w:rPr>
        <w:t>勞動部</w:t>
      </w:r>
      <w:r w:rsidR="0041639A" w:rsidRPr="00AB1686">
        <w:rPr>
          <w:rFonts w:hint="eastAsia"/>
        </w:rPr>
        <w:t>及</w:t>
      </w:r>
      <w:r w:rsidR="006C42EB" w:rsidRPr="00AB1686">
        <w:rPr>
          <w:rFonts w:hint="eastAsia"/>
          <w:noProof/>
        </w:rPr>
        <w:t>發展署</w:t>
      </w:r>
      <w:r w:rsidR="00EC5AC3" w:rsidRPr="00AB1686">
        <w:rPr>
          <w:rFonts w:hint="eastAsia"/>
          <w:noProof/>
        </w:rPr>
        <w:t>，</w:t>
      </w:r>
      <w:r w:rsidR="004E35EC" w:rsidRPr="00AB1686">
        <w:rPr>
          <w:rFonts w:hint="eastAsia"/>
          <w:noProof/>
        </w:rPr>
        <w:t>詢問紀錄</w:t>
      </w:r>
      <w:r w:rsidR="00EC5AC3" w:rsidRPr="00AB1686">
        <w:rPr>
          <w:rFonts w:hint="eastAsia"/>
          <w:noProof/>
        </w:rPr>
        <w:t>摘要</w:t>
      </w:r>
      <w:r w:rsidR="00767A1A" w:rsidRPr="00AB1686">
        <w:rPr>
          <w:rFonts w:ascii="新細明體" w:eastAsia="新細明體" w:hAnsi="新細明體" w:hint="eastAsia"/>
          <w:noProof/>
        </w:rPr>
        <w:t>：</w:t>
      </w:r>
      <w:r w:rsidR="006C42EB" w:rsidRPr="00AB1686">
        <w:rPr>
          <w:rFonts w:hint="eastAsia"/>
        </w:rPr>
        <w:t>「問</w:t>
      </w:r>
      <w:r w:rsidR="00303C5C" w:rsidRPr="00AB1686">
        <w:rPr>
          <w:rFonts w:hint="eastAsia"/>
        </w:rPr>
        <w:t>：</w:t>
      </w:r>
      <w:r w:rsidR="006C42EB" w:rsidRPr="00AB1686">
        <w:rPr>
          <w:rFonts w:hint="eastAsia"/>
          <w:u w:val="single"/>
        </w:rPr>
        <w:t>60幾個漁工明明很想工作卻自願解約，仲介用什麼方式?</w:t>
      </w:r>
      <w:r w:rsidR="006C42EB" w:rsidRPr="00AB1686">
        <w:rPr>
          <w:rFonts w:hint="eastAsia"/>
        </w:rPr>
        <w:t>理論</w:t>
      </w:r>
      <w:r w:rsidR="006C42EB" w:rsidRPr="00AB1686">
        <w:rPr>
          <w:rFonts w:hint="eastAsia"/>
        </w:rPr>
        <w:lastRenderedPageBreak/>
        <w:t>上應該要資遣。60幾個漁工，雇主已經通報解約?發展署</w:t>
      </w:r>
      <w:r w:rsidR="00303C5C" w:rsidRPr="00AB1686">
        <w:rPr>
          <w:rFonts w:hint="eastAsia"/>
        </w:rPr>
        <w:t>：</w:t>
      </w:r>
      <w:r w:rsidR="006C42EB" w:rsidRPr="00AB1686">
        <w:rPr>
          <w:rFonts w:hint="eastAsia"/>
          <w:u w:val="single"/>
        </w:rPr>
        <w:t>64個已通報，應該都有資料。通報後才進入轉換程序</w:t>
      </w:r>
      <w:r w:rsidR="006C42EB" w:rsidRPr="00AB1686">
        <w:rPr>
          <w:rFonts w:hint="eastAsia"/>
        </w:rPr>
        <w:t>。再查資料、弄清楚通報時間。雇主直接跟我們通報，因為我們要協助轉換，所以會直接通報我們。問</w:t>
      </w:r>
      <w:r w:rsidR="00303C5C" w:rsidRPr="00AB1686">
        <w:rPr>
          <w:rFonts w:hint="eastAsia"/>
        </w:rPr>
        <w:t>：</w:t>
      </w:r>
      <w:r w:rsidR="006C42EB" w:rsidRPr="00AB1686">
        <w:rPr>
          <w:rFonts w:hint="eastAsia"/>
        </w:rPr>
        <w:t>移工轉換雇主透過誰?發展署</w:t>
      </w:r>
      <w:r w:rsidR="00303C5C" w:rsidRPr="00AB1686">
        <w:rPr>
          <w:rFonts w:hint="eastAsia"/>
        </w:rPr>
        <w:t>：</w:t>
      </w:r>
      <w:r w:rsidR="006C42EB" w:rsidRPr="00AB1686">
        <w:rPr>
          <w:rFonts w:hint="eastAsia"/>
          <w:u w:val="single"/>
        </w:rPr>
        <w:t>如果有新雇主要接，直接通報我們，如果通過就業中心，回到分署服務機構</w:t>
      </w:r>
      <w:r w:rsidR="006C42EB" w:rsidRPr="00AB1686">
        <w:rPr>
          <w:rFonts w:hint="eastAsia"/>
        </w:rPr>
        <w:t>。問</w:t>
      </w:r>
      <w:r w:rsidR="00303C5C" w:rsidRPr="00AB1686">
        <w:rPr>
          <w:rFonts w:hint="eastAsia"/>
        </w:rPr>
        <w:t>：</w:t>
      </w:r>
      <w:r w:rsidR="006C42EB" w:rsidRPr="00AB1686">
        <w:rPr>
          <w:rFonts w:hint="eastAsia"/>
        </w:rPr>
        <w:t>通報、轉換雇主有無標準作業程序?讓仲介、雇主知道流程。</w:t>
      </w:r>
      <w:r w:rsidR="006C42EB" w:rsidRPr="00AB1686">
        <w:rPr>
          <w:rFonts w:hint="eastAsia"/>
          <w:bCs/>
          <w:kern w:val="2"/>
        </w:rPr>
        <w:t>發展署</w:t>
      </w:r>
      <w:r w:rsidR="00303C5C" w:rsidRPr="00AB1686">
        <w:rPr>
          <w:rFonts w:hint="eastAsia"/>
          <w:bCs/>
          <w:kern w:val="2"/>
        </w:rPr>
        <w:t>：</w:t>
      </w:r>
      <w:r w:rsidR="006C42EB" w:rsidRPr="00AB1686">
        <w:rPr>
          <w:rFonts w:hint="eastAsia"/>
          <w:bCs/>
          <w:kern w:val="2"/>
          <w:u w:val="single"/>
        </w:rPr>
        <w:t>有標準作業程序。</w:t>
      </w:r>
      <w:r w:rsidR="006C42EB" w:rsidRPr="00AB1686">
        <w:rPr>
          <w:rFonts w:hint="eastAsia"/>
          <w:u w:val="single"/>
        </w:rPr>
        <w:t>轉換工作依照轄區，分屬不同分署就業中心</w:t>
      </w:r>
      <w:r w:rsidR="006C42EB" w:rsidRPr="00AB1686">
        <w:rPr>
          <w:rFonts w:hint="eastAsia"/>
        </w:rPr>
        <w:t>。</w:t>
      </w:r>
      <w:r w:rsidR="009F59DE" w:rsidRPr="00AB1686">
        <w:rPr>
          <w:rFonts w:hint="eastAsia"/>
        </w:rPr>
        <w:t>問</w:t>
      </w:r>
      <w:r w:rsidR="00303C5C" w:rsidRPr="00AB1686">
        <w:rPr>
          <w:rFonts w:hint="eastAsia"/>
        </w:rPr>
        <w:t>：</w:t>
      </w:r>
      <w:r w:rsidR="009F59DE" w:rsidRPr="00AB1686">
        <w:rPr>
          <w:rFonts w:hint="eastAsia"/>
          <w:u w:val="single"/>
        </w:rPr>
        <w:t>中央系統掌控所有移工情形?沒人知道他們沒有工作</w:t>
      </w:r>
      <w:r w:rsidR="009F59DE" w:rsidRPr="00AB1686">
        <w:rPr>
          <w:rFonts w:hint="eastAsia"/>
        </w:rPr>
        <w:t>。發展署</w:t>
      </w:r>
      <w:r w:rsidR="00303C5C" w:rsidRPr="00AB1686">
        <w:rPr>
          <w:rFonts w:hint="eastAsia"/>
        </w:rPr>
        <w:t>：</w:t>
      </w:r>
      <w:r w:rsidR="009F59DE" w:rsidRPr="00AB1686">
        <w:rPr>
          <w:rFonts w:hint="eastAsia"/>
          <w:u w:val="single"/>
        </w:rPr>
        <w:t>會通報動態系統，地方也可以查詢</w:t>
      </w:r>
      <w:r w:rsidR="009F59DE" w:rsidRPr="00AB1686">
        <w:rPr>
          <w:rFonts w:hint="eastAsia"/>
        </w:rPr>
        <w:t>。雙方解約，雇主應通報。</w:t>
      </w:r>
      <w:r w:rsidR="006C42EB" w:rsidRPr="00AB1686">
        <w:rPr>
          <w:rFonts w:hint="eastAsia"/>
        </w:rPr>
        <w:t>」</w:t>
      </w:r>
      <w:r w:rsidR="00265957" w:rsidRPr="00AB1686">
        <w:rPr>
          <w:rFonts w:hint="eastAsia"/>
        </w:rPr>
        <w:t>「</w:t>
      </w:r>
      <w:r w:rsidR="00E371E8" w:rsidRPr="00AB1686">
        <w:rPr>
          <w:rFonts w:hint="eastAsia"/>
        </w:rPr>
        <w:t>發展署</w:t>
      </w:r>
      <w:r w:rsidR="00303C5C" w:rsidRPr="00AB1686">
        <w:rPr>
          <w:rFonts w:hint="eastAsia"/>
        </w:rPr>
        <w:t>：</w:t>
      </w:r>
      <w:r w:rsidR="00265957" w:rsidRPr="00AB1686">
        <w:rPr>
          <w:rFonts w:hint="eastAsia"/>
        </w:rPr>
        <w:t>大量</w:t>
      </w:r>
      <w:r w:rsidR="00D73D63" w:rsidRPr="00AB1686">
        <w:rPr>
          <w:rFonts w:hint="eastAsia"/>
        </w:rPr>
        <w:t>解僱</w:t>
      </w:r>
      <w:r w:rsidR="00265957" w:rsidRPr="00AB1686">
        <w:rPr>
          <w:rFonts w:hint="eastAsia"/>
        </w:rPr>
        <w:t>第一時間如何掌握問題，</w:t>
      </w:r>
      <w:r w:rsidR="009E04A8" w:rsidRPr="00AB1686">
        <w:rPr>
          <w:rFonts w:hint="eastAsia"/>
        </w:rPr>
        <w:t>就業服務法</w:t>
      </w:r>
      <w:r w:rsidR="00265957" w:rsidRPr="00AB1686">
        <w:rPr>
          <w:rFonts w:hint="eastAsia"/>
        </w:rPr>
        <w:t>規定有解聘1個移工就要3日內通報主管機關(地方主管機關或勞動部)，不然有3至15萬罰則，資訊的掌握現在就有制度，解僱後轉換或返國。合意解約也要通報，法令已有通報基礎，機制可以再細緻一點。委員</w:t>
      </w:r>
      <w:r w:rsidR="00303C5C" w:rsidRPr="00AB1686">
        <w:rPr>
          <w:rFonts w:hint="eastAsia"/>
        </w:rPr>
        <w:t>：</w:t>
      </w:r>
      <w:r w:rsidR="00265957" w:rsidRPr="00AB1686">
        <w:rPr>
          <w:rFonts w:hint="eastAsia"/>
          <w:u w:val="single"/>
        </w:rPr>
        <w:t>有通報沒細緻，發現大量</w:t>
      </w:r>
      <w:r w:rsidR="00D73D63" w:rsidRPr="00AB1686">
        <w:rPr>
          <w:rFonts w:hint="eastAsia"/>
          <w:u w:val="single"/>
        </w:rPr>
        <w:t>解僱</w:t>
      </w:r>
      <w:r w:rsidR="00265957" w:rsidRPr="00AB1686">
        <w:rPr>
          <w:rFonts w:hint="eastAsia"/>
          <w:u w:val="single"/>
        </w:rPr>
        <w:t>沒有主動協助機制。應該要有標準作業程序</w:t>
      </w:r>
      <w:r w:rsidR="00265957" w:rsidRPr="00AB1686">
        <w:rPr>
          <w:rFonts w:hint="eastAsia"/>
        </w:rPr>
        <w:t>。發展署</w:t>
      </w:r>
      <w:r w:rsidR="00303C5C" w:rsidRPr="00AB1686">
        <w:rPr>
          <w:rFonts w:hint="eastAsia"/>
        </w:rPr>
        <w:t>：</w:t>
      </w:r>
      <w:r w:rsidR="00265957" w:rsidRPr="00AB1686">
        <w:rPr>
          <w:rFonts w:hint="eastAsia"/>
        </w:rPr>
        <w:t>這部分會改善。建立標準作業程序。」</w:t>
      </w:r>
    </w:p>
    <w:p w14:paraId="77198BD3" w14:textId="77777777" w:rsidR="005D4445" w:rsidRPr="00AB1686" w:rsidRDefault="005D4445" w:rsidP="004E35EC">
      <w:pPr>
        <w:pStyle w:val="4"/>
      </w:pPr>
      <w:r w:rsidRPr="00AB1686">
        <w:rPr>
          <w:rFonts w:hAnsi="標楷體" w:hint="eastAsia"/>
          <w:szCs w:val="32"/>
        </w:rPr>
        <w:t>113年5月21日本院詢問3家仲介業者</w:t>
      </w:r>
      <w:r w:rsidRPr="00AB1686">
        <w:rPr>
          <w:rFonts w:hAnsi="標楷體" w:hint="eastAsia"/>
          <w:noProof/>
          <w:szCs w:val="32"/>
        </w:rPr>
        <w:t>：</w:t>
      </w:r>
      <w:r w:rsidRPr="00AB1686">
        <w:rPr>
          <w:rFonts w:hAnsi="標楷體" w:hint="eastAsia"/>
          <w:szCs w:val="32"/>
        </w:rPr>
        <w:t>「問:112年10月間發現</w:t>
      </w:r>
      <w:r w:rsidRPr="00AB1686">
        <w:rPr>
          <w:rFonts w:hAnsi="標楷體" w:hint="eastAsia"/>
          <w:szCs w:val="32"/>
          <w:u w:val="single"/>
        </w:rPr>
        <w:t>大量移工被提早解約，解約理由</w:t>
      </w:r>
      <w:r w:rsidRPr="00AB1686">
        <w:rPr>
          <w:rFonts w:hAnsi="標楷體" w:hint="eastAsia"/>
          <w:szCs w:val="32"/>
        </w:rPr>
        <w:t>?答:</w:t>
      </w:r>
      <w:r w:rsidRPr="00AB1686">
        <w:rPr>
          <w:rFonts w:hAnsi="標楷體" w:hint="eastAsia"/>
          <w:szCs w:val="32"/>
          <w:u w:val="single"/>
        </w:rPr>
        <w:t>其中一部分是因為小卷漁季，主要是白帶魚中國大陸不收，所有作業停擺</w:t>
      </w:r>
      <w:r w:rsidRPr="00AB1686">
        <w:rPr>
          <w:rFonts w:hAnsi="標楷體" w:hint="eastAsia"/>
          <w:szCs w:val="32"/>
        </w:rPr>
        <w:t>。……小卷船問題，中秋過後會休息，雇主希望移工明年回來再繼續做，所以雇主會做適當安排，有些安排去延繩釣、螃蟹，比較累他們不要。</w:t>
      </w:r>
      <w:r w:rsidRPr="00AB1686">
        <w:rPr>
          <w:rFonts w:hAnsi="標楷體" w:hint="eastAsia"/>
          <w:szCs w:val="32"/>
          <w:u w:val="single"/>
        </w:rPr>
        <w:t>原本安排白帶魚，去年中國大陸禁白帶魚，雇主沒有捕撈意願所以無法聘移工</w:t>
      </w:r>
      <w:r w:rsidRPr="00AB1686">
        <w:rPr>
          <w:rFonts w:hAnsi="標楷體" w:hint="eastAsia"/>
          <w:szCs w:val="32"/>
        </w:rPr>
        <w:t>。」</w:t>
      </w:r>
    </w:p>
    <w:p w14:paraId="2A1625A6" w14:textId="77777777" w:rsidR="00B02D58" w:rsidRPr="00AB1686" w:rsidRDefault="004E35EC" w:rsidP="004E35EC">
      <w:pPr>
        <w:pStyle w:val="4"/>
      </w:pPr>
      <w:r w:rsidRPr="00AB1686">
        <w:rPr>
          <w:rFonts w:hint="eastAsia"/>
        </w:rPr>
        <w:lastRenderedPageBreak/>
        <w:t>113年7月17日</w:t>
      </w:r>
      <w:r w:rsidR="00083CAA" w:rsidRPr="00AB1686">
        <w:rPr>
          <w:rFonts w:hint="eastAsia"/>
        </w:rPr>
        <w:t>本院</w:t>
      </w:r>
      <w:r w:rsidRPr="00AB1686">
        <w:rPr>
          <w:rFonts w:hint="eastAsia"/>
        </w:rPr>
        <w:t>諮詢國立中正大學勞工關係學系</w:t>
      </w:r>
      <w:r w:rsidR="003C100C">
        <w:rPr>
          <w:rFonts w:hint="eastAsia"/>
        </w:rPr>
        <w:t>劉黃副教授</w:t>
      </w:r>
      <w:r w:rsidRPr="00AB1686">
        <w:rPr>
          <w:rFonts w:hint="eastAsia"/>
        </w:rPr>
        <w:t>、外籍漁工人權組織秘書長</w:t>
      </w:r>
      <w:r w:rsidR="003C100C">
        <w:rPr>
          <w:rFonts w:hint="eastAsia"/>
        </w:rPr>
        <w:t>黃律師</w:t>
      </w:r>
      <w:r w:rsidRPr="00AB1686">
        <w:rPr>
          <w:rFonts w:hint="eastAsia"/>
        </w:rPr>
        <w:t>及財團法人法律扶助基金會主任</w:t>
      </w:r>
      <w:r w:rsidR="003C100C">
        <w:rPr>
          <w:rFonts w:hint="eastAsia"/>
        </w:rPr>
        <w:t>朱律師</w:t>
      </w:r>
      <w:r w:rsidR="009025A5" w:rsidRPr="00AB1686">
        <w:rPr>
          <w:rFonts w:hint="eastAsia"/>
        </w:rPr>
        <w:t>，相關意見</w:t>
      </w:r>
      <w:r w:rsidR="009025A5" w:rsidRPr="00AB1686">
        <w:rPr>
          <w:rFonts w:ascii="新細明體" w:eastAsia="新細明體" w:hAnsi="新細明體" w:hint="eastAsia"/>
        </w:rPr>
        <w:t>：</w:t>
      </w:r>
    </w:p>
    <w:p w14:paraId="2EAF1EDB" w14:textId="77777777" w:rsidR="00B02D58" w:rsidRPr="00AB1686" w:rsidRDefault="00B02D58" w:rsidP="00B02D58">
      <w:pPr>
        <w:pStyle w:val="5"/>
      </w:pPr>
      <w:r w:rsidRPr="00AB1686">
        <w:rPr>
          <w:rFonts w:hAnsi="標楷體" w:hint="eastAsia"/>
          <w:szCs w:val="32"/>
        </w:rPr>
        <w:t>漁業季節性問題，確實存在其勞動特性，過去就有休漁，船員一直有收到錢所以沒問題，後來白帶魚大陸不收、使休漁期間更長，另外相較於過去船東經營更困難，</w:t>
      </w:r>
      <w:r w:rsidR="009025A5" w:rsidRPr="00AB1686">
        <w:rPr>
          <w:rFonts w:hAnsi="標楷體" w:hint="eastAsia"/>
          <w:szCs w:val="32"/>
        </w:rPr>
        <w:t>產生</w:t>
      </w:r>
      <w:r w:rsidRPr="00AB1686">
        <w:rPr>
          <w:rFonts w:hAnsi="標楷體" w:hint="eastAsia"/>
          <w:szCs w:val="32"/>
        </w:rPr>
        <w:t>漁業瓶頸</w:t>
      </w:r>
      <w:r w:rsidR="009025A5" w:rsidRPr="00AB1686">
        <w:rPr>
          <w:rFonts w:hAnsi="標楷體" w:hint="eastAsia"/>
          <w:szCs w:val="32"/>
        </w:rPr>
        <w:t>問題</w:t>
      </w:r>
      <w:r w:rsidRPr="00AB1686">
        <w:rPr>
          <w:rFonts w:hAnsi="標楷體" w:hint="eastAsia"/>
          <w:szCs w:val="32"/>
        </w:rPr>
        <w:t>。背景上整個產業結構獲利不好，容易發生爭議性問題。</w:t>
      </w:r>
    </w:p>
    <w:p w14:paraId="0F3F9153" w14:textId="77777777" w:rsidR="009025A5" w:rsidRPr="00AB1686" w:rsidRDefault="00E902CB" w:rsidP="00B02D58">
      <w:pPr>
        <w:pStyle w:val="5"/>
      </w:pPr>
      <w:r w:rsidRPr="00AB1686">
        <w:rPr>
          <w:rFonts w:hint="eastAsia"/>
        </w:rPr>
        <w:t>有關</w:t>
      </w:r>
      <w:r w:rsidR="004E35EC" w:rsidRPr="00AB1686">
        <w:rPr>
          <w:rFonts w:hint="eastAsia"/>
        </w:rPr>
        <w:t>大量解約通報機制，</w:t>
      </w:r>
      <w:r w:rsidRPr="00AB1686">
        <w:rPr>
          <w:rFonts w:hint="eastAsia"/>
        </w:rPr>
        <w:t>地方政府上傳移工解</w:t>
      </w:r>
      <w:r w:rsidR="00B97878" w:rsidRPr="00AB1686">
        <w:rPr>
          <w:rFonts w:hint="eastAsia"/>
        </w:rPr>
        <w:t>僱</w:t>
      </w:r>
      <w:r w:rsidRPr="00AB1686">
        <w:rPr>
          <w:rFonts w:hint="eastAsia"/>
        </w:rPr>
        <w:t>資料，</w:t>
      </w:r>
      <w:r w:rsidR="004E35EC" w:rsidRPr="00AB1686">
        <w:rPr>
          <w:rFonts w:hint="eastAsia"/>
        </w:rPr>
        <w:t>勞動部</w:t>
      </w:r>
      <w:r w:rsidRPr="00AB1686">
        <w:rPr>
          <w:rFonts w:hint="eastAsia"/>
        </w:rPr>
        <w:t>應該</w:t>
      </w:r>
      <w:r w:rsidR="004E35EC" w:rsidRPr="00AB1686">
        <w:rPr>
          <w:rFonts w:hint="eastAsia"/>
        </w:rPr>
        <w:t>要去</w:t>
      </w:r>
      <w:r w:rsidRPr="00AB1686">
        <w:rPr>
          <w:rFonts w:hint="eastAsia"/>
        </w:rPr>
        <w:t>瞭</w:t>
      </w:r>
      <w:r w:rsidR="004E35EC" w:rsidRPr="00AB1686">
        <w:rPr>
          <w:rFonts w:hint="eastAsia"/>
        </w:rPr>
        <w:t>解</w:t>
      </w:r>
      <w:r w:rsidRPr="00AB1686">
        <w:rPr>
          <w:rFonts w:hint="eastAsia"/>
        </w:rPr>
        <w:t>其中的</w:t>
      </w:r>
      <w:r w:rsidR="004E35EC" w:rsidRPr="00AB1686">
        <w:rPr>
          <w:rFonts w:hint="eastAsia"/>
        </w:rPr>
        <w:t>原因</w:t>
      </w:r>
      <w:r w:rsidR="009025A5" w:rsidRPr="00AB1686">
        <w:rPr>
          <w:rFonts w:hint="eastAsia"/>
        </w:rPr>
        <w:t>。</w:t>
      </w:r>
    </w:p>
    <w:p w14:paraId="14B6E7DC" w14:textId="77777777" w:rsidR="00EB7737" w:rsidRPr="00AB1686" w:rsidRDefault="00E902CB" w:rsidP="00EB7737">
      <w:pPr>
        <w:pStyle w:val="5"/>
      </w:pPr>
      <w:r w:rsidRPr="00AB1686">
        <w:rPr>
          <w:rFonts w:hint="eastAsia"/>
        </w:rPr>
        <w:t>氣候變遷因素絕對影響農、漁業，沿近海漁業問題會越來越大，國外已經</w:t>
      </w:r>
      <w:r w:rsidR="009025A5" w:rsidRPr="00AB1686">
        <w:rPr>
          <w:rFonts w:hint="eastAsia"/>
        </w:rPr>
        <w:t>開始</w:t>
      </w:r>
      <w:r w:rsidRPr="00AB1686">
        <w:rPr>
          <w:rFonts w:hint="eastAsia"/>
        </w:rPr>
        <w:t>專案評估做出因應</w:t>
      </w:r>
      <w:r w:rsidR="00083CAA" w:rsidRPr="00AB1686">
        <w:rPr>
          <w:rFonts w:hint="eastAsia"/>
        </w:rPr>
        <w:t>。</w:t>
      </w:r>
      <w:r w:rsidR="00EB7737" w:rsidRPr="00AB1686">
        <w:rPr>
          <w:rFonts w:hint="eastAsia"/>
          <w:u w:val="single"/>
        </w:rPr>
        <w:t>要注意氣候變遷因素，沿近海漁業問題會越來越大</w:t>
      </w:r>
      <w:r w:rsidR="00EB7737" w:rsidRPr="00AB1686">
        <w:rPr>
          <w:rFonts w:hint="eastAsia"/>
        </w:rPr>
        <w:t>。工作調動要靈活，直聘、轉換，要有靈活度。</w:t>
      </w:r>
    </w:p>
    <w:p w14:paraId="47E99A12" w14:textId="77777777" w:rsidR="004E35EC" w:rsidRPr="00AB1686" w:rsidRDefault="00EB7737" w:rsidP="00EB7737">
      <w:pPr>
        <w:pStyle w:val="5"/>
      </w:pPr>
      <w:r w:rsidRPr="00AB1686">
        <w:rPr>
          <w:rFonts w:hint="eastAsia"/>
        </w:rPr>
        <w:t>漁工聘僱需要更靈活、跨部會合作，勞動部、漁業署、各地就業中心之間合作，迫切需要整合協調。</w:t>
      </w:r>
    </w:p>
    <w:p w14:paraId="67C87263" w14:textId="77777777" w:rsidR="004809D8" w:rsidRPr="00AB1686" w:rsidRDefault="004809D8" w:rsidP="004809D8">
      <w:pPr>
        <w:pStyle w:val="3"/>
      </w:pPr>
      <w:r w:rsidRPr="00AB1686">
        <w:rPr>
          <w:rFonts w:hint="eastAsia"/>
        </w:rPr>
        <w:t>綜上，</w:t>
      </w:r>
      <w:r w:rsidR="006E4629" w:rsidRPr="00AB1686">
        <w:rPr>
          <w:rFonts w:hint="eastAsia"/>
        </w:rPr>
        <w:t>漁撈作業極易受氣候變遷及貿易因素影響，勞動部應積極研擬異常狀況通報機制，藉由預警機制立即掌握大量解僱(約)的異常狀況，採取相關措施保護勞工，保障外籍漁工工作權益</w:t>
      </w:r>
      <w:r w:rsidRPr="00AB1686">
        <w:rPr>
          <w:rFonts w:hint="eastAsia"/>
        </w:rPr>
        <w:t>。</w:t>
      </w:r>
    </w:p>
    <w:p w14:paraId="0FD9359B" w14:textId="77777777" w:rsidR="004743D5" w:rsidRPr="00AB1686" w:rsidRDefault="00230CF3" w:rsidP="00597798">
      <w:pPr>
        <w:pStyle w:val="2"/>
        <w:rPr>
          <w:b/>
        </w:rPr>
      </w:pPr>
      <w:bookmarkStart w:id="160" w:name="_Toc176530971"/>
      <w:r w:rsidRPr="00AB1686">
        <w:rPr>
          <w:rFonts w:hint="eastAsia"/>
          <w:b/>
        </w:rPr>
        <w:t>臺灣沿近海漁業(不限於小卷漁業)有大量外籍漁工於短期內遭不同雇主解僱</w:t>
      </w:r>
      <w:r w:rsidR="00111E93" w:rsidRPr="00AB1686">
        <w:rPr>
          <w:rFonts w:hint="eastAsia"/>
          <w:b/>
        </w:rPr>
        <w:t>的異常狀況</w:t>
      </w:r>
      <w:r w:rsidR="004743D5" w:rsidRPr="00AB1686">
        <w:rPr>
          <w:rFonts w:hint="eastAsia"/>
          <w:b/>
        </w:rPr>
        <w:t>，漁業署調查結果「</w:t>
      </w:r>
      <w:r w:rsidR="00490C56" w:rsidRPr="00AB1686">
        <w:rPr>
          <w:rFonts w:hint="eastAsia"/>
          <w:b/>
        </w:rPr>
        <w:t>漁船可經營1種主營漁業及3種兼營漁業，實務上漁船可依季節依目標魚種調整作業漁法</w:t>
      </w:r>
      <w:r w:rsidR="004743D5" w:rsidRPr="00AB1686">
        <w:rPr>
          <w:rFonts w:hint="eastAsia"/>
          <w:b/>
        </w:rPr>
        <w:t>」，惟本院調查的</w:t>
      </w:r>
      <w:r w:rsidR="00490C56" w:rsidRPr="00AB1686">
        <w:rPr>
          <w:rFonts w:hint="eastAsia"/>
          <w:b/>
        </w:rPr>
        <w:t>結果</w:t>
      </w:r>
      <w:r w:rsidR="004743D5" w:rsidRPr="00AB1686">
        <w:rPr>
          <w:rFonts w:hint="eastAsia"/>
          <w:b/>
        </w:rPr>
        <w:t>是「</w:t>
      </w:r>
      <w:r w:rsidR="00490C56" w:rsidRPr="00AB1686">
        <w:rPr>
          <w:rFonts w:hint="eastAsia"/>
          <w:b/>
        </w:rPr>
        <w:t>沿</w:t>
      </w:r>
      <w:r w:rsidR="003A3D03" w:rsidRPr="00AB1686">
        <w:rPr>
          <w:rFonts w:hint="eastAsia"/>
          <w:b/>
        </w:rPr>
        <w:t>近海漁船生態</w:t>
      </w:r>
      <w:r w:rsidR="00490C56" w:rsidRPr="00AB1686">
        <w:rPr>
          <w:rFonts w:hint="eastAsia"/>
          <w:b/>
        </w:rPr>
        <w:t>漁工</w:t>
      </w:r>
      <w:r w:rsidR="003A3D03" w:rsidRPr="00AB1686">
        <w:rPr>
          <w:rFonts w:hint="eastAsia"/>
          <w:b/>
        </w:rPr>
        <w:t>變成派遣性質，</w:t>
      </w:r>
      <w:r w:rsidR="00490C56" w:rsidRPr="00AB1686">
        <w:rPr>
          <w:rFonts w:hint="eastAsia"/>
          <w:b/>
        </w:rPr>
        <w:t>112年</w:t>
      </w:r>
      <w:r w:rsidR="003A3D03" w:rsidRPr="00AB1686">
        <w:rPr>
          <w:rFonts w:hint="eastAsia"/>
          <w:b/>
        </w:rPr>
        <w:t>白帶魚</w:t>
      </w:r>
      <w:r w:rsidR="00490C56" w:rsidRPr="00AB1686">
        <w:rPr>
          <w:rFonts w:hint="eastAsia"/>
          <w:b/>
        </w:rPr>
        <w:t>輸銷</w:t>
      </w:r>
      <w:r w:rsidR="003A3D03" w:rsidRPr="00AB1686">
        <w:rPr>
          <w:rFonts w:hint="eastAsia"/>
          <w:b/>
        </w:rPr>
        <w:t>中國</w:t>
      </w:r>
      <w:r w:rsidR="00490C56" w:rsidRPr="00AB1686">
        <w:rPr>
          <w:rFonts w:hint="eastAsia"/>
          <w:b/>
        </w:rPr>
        <w:t>大陸</w:t>
      </w:r>
      <w:r w:rsidR="00951DDC" w:rsidRPr="00AB1686">
        <w:rPr>
          <w:rFonts w:hint="eastAsia"/>
          <w:b/>
        </w:rPr>
        <w:t>受到阻</w:t>
      </w:r>
      <w:r w:rsidR="00497979" w:rsidRPr="00AB1686">
        <w:rPr>
          <w:rFonts w:hint="eastAsia"/>
          <w:b/>
        </w:rPr>
        <w:t>礙</w:t>
      </w:r>
      <w:r w:rsidR="003A3D03" w:rsidRPr="00AB1686">
        <w:rPr>
          <w:rFonts w:hint="eastAsia"/>
          <w:b/>
        </w:rPr>
        <w:t>，</w:t>
      </w:r>
      <w:r w:rsidR="006476D4" w:rsidRPr="00AB1686">
        <w:rPr>
          <w:rFonts w:hint="eastAsia"/>
          <w:b/>
        </w:rPr>
        <w:t>影響船東出海捕撈</w:t>
      </w:r>
      <w:r w:rsidR="006476D4" w:rsidRPr="00AB1686">
        <w:rPr>
          <w:rFonts w:hint="eastAsia"/>
          <w:b/>
        </w:rPr>
        <w:lastRenderedPageBreak/>
        <w:t>意願</w:t>
      </w:r>
      <w:r w:rsidR="003A3D03" w:rsidRPr="00AB1686">
        <w:rPr>
          <w:rFonts w:hint="eastAsia"/>
          <w:b/>
        </w:rPr>
        <w:t>，</w:t>
      </w:r>
      <w:r w:rsidR="00F72100" w:rsidRPr="00AB1686">
        <w:rPr>
          <w:rFonts w:hint="eastAsia"/>
          <w:b/>
        </w:rPr>
        <w:t>或漁業捕獲量減少，</w:t>
      </w:r>
      <w:r w:rsidR="003A3D03" w:rsidRPr="00AB1686">
        <w:rPr>
          <w:rFonts w:hint="eastAsia"/>
          <w:b/>
        </w:rPr>
        <w:t>工作機會變少，大量漁工沒有工作</w:t>
      </w:r>
      <w:r w:rsidR="00413734" w:rsidRPr="00AB1686">
        <w:rPr>
          <w:rFonts w:hint="eastAsia"/>
          <w:b/>
        </w:rPr>
        <w:t>，</w:t>
      </w:r>
      <w:r w:rsidR="00C1124B" w:rsidRPr="00AB1686">
        <w:rPr>
          <w:rFonts w:hint="eastAsia"/>
          <w:b/>
        </w:rPr>
        <w:t>外籍漁工被迫轉換雇主或</w:t>
      </w:r>
      <w:r w:rsidR="006476D4" w:rsidRPr="00AB1686">
        <w:rPr>
          <w:rFonts w:hint="eastAsia"/>
          <w:b/>
        </w:rPr>
        <w:t>非法從事臨時短期工作</w:t>
      </w:r>
      <w:r w:rsidR="00C1124B" w:rsidRPr="00AB1686">
        <w:rPr>
          <w:rFonts w:hint="eastAsia"/>
          <w:b/>
        </w:rPr>
        <w:t>。</w:t>
      </w:r>
      <w:r w:rsidR="004743D5" w:rsidRPr="00AB1686">
        <w:rPr>
          <w:rFonts w:hint="eastAsia"/>
          <w:b/>
        </w:rPr>
        <w:t>」</w:t>
      </w:r>
      <w:r w:rsidR="006476D4" w:rsidRPr="00AB1686">
        <w:rPr>
          <w:rFonts w:hint="eastAsia"/>
          <w:b/>
        </w:rPr>
        <w:t>漁撈作業極易受氣候變遷及貿易因素影響，</w:t>
      </w:r>
      <w:r w:rsidR="004743D5" w:rsidRPr="00AB1686">
        <w:rPr>
          <w:rFonts w:hint="eastAsia"/>
          <w:b/>
        </w:rPr>
        <w:t>漁業署</w:t>
      </w:r>
      <w:r w:rsidR="003A3D03" w:rsidRPr="00AB1686">
        <w:rPr>
          <w:rFonts w:hint="eastAsia"/>
          <w:b/>
        </w:rPr>
        <w:t>應</w:t>
      </w:r>
      <w:r w:rsidR="00413734" w:rsidRPr="00AB1686">
        <w:rPr>
          <w:rFonts w:hint="eastAsia"/>
          <w:b/>
        </w:rPr>
        <w:t>建立</w:t>
      </w:r>
      <w:r w:rsidR="004743D5" w:rsidRPr="00AB1686">
        <w:rPr>
          <w:rFonts w:hint="eastAsia"/>
          <w:b/>
        </w:rPr>
        <w:t>預警機制</w:t>
      </w:r>
      <w:r w:rsidR="001E3CAA" w:rsidRPr="00AB1686">
        <w:rPr>
          <w:rFonts w:hint="eastAsia"/>
          <w:b/>
        </w:rPr>
        <w:t>、</w:t>
      </w:r>
      <w:r w:rsidR="00F72100" w:rsidRPr="00AB1686">
        <w:rPr>
          <w:rFonts w:hint="eastAsia"/>
          <w:b/>
        </w:rPr>
        <w:t>立即採取相關措施</w:t>
      </w:r>
      <w:r w:rsidR="004131BB" w:rsidRPr="00AB1686">
        <w:rPr>
          <w:rFonts w:hint="eastAsia"/>
          <w:b/>
        </w:rPr>
        <w:t>，以</w:t>
      </w:r>
      <w:r w:rsidR="003A3D03" w:rsidRPr="00AB1686">
        <w:rPr>
          <w:rFonts w:hint="eastAsia"/>
          <w:b/>
        </w:rPr>
        <w:t>保障</w:t>
      </w:r>
      <w:r w:rsidR="004743D5" w:rsidRPr="00AB1686">
        <w:rPr>
          <w:rFonts w:hint="eastAsia"/>
          <w:b/>
        </w:rPr>
        <w:t>漁工權益</w:t>
      </w:r>
      <w:r w:rsidR="003A3D03" w:rsidRPr="00AB1686">
        <w:rPr>
          <w:rFonts w:hint="eastAsia"/>
          <w:b/>
        </w:rPr>
        <w:t>。</w:t>
      </w:r>
      <w:bookmarkEnd w:id="160"/>
    </w:p>
    <w:p w14:paraId="1AEA3588" w14:textId="77777777" w:rsidR="003A3D03" w:rsidRPr="00AB1686" w:rsidRDefault="00AE7F29" w:rsidP="003A3D03">
      <w:pPr>
        <w:pStyle w:val="3"/>
        <w:rPr>
          <w:rFonts w:hAnsi="標楷體"/>
          <w:szCs w:val="32"/>
        </w:rPr>
      </w:pPr>
      <w:r w:rsidRPr="00AB1686">
        <w:rPr>
          <w:rFonts w:hint="eastAsia"/>
        </w:rPr>
        <w:t>11</w:t>
      </w:r>
      <w:r w:rsidRPr="00AB1686">
        <w:rPr>
          <w:rFonts w:hAnsi="標楷體" w:hint="eastAsia"/>
          <w:szCs w:val="32"/>
        </w:rPr>
        <w:t>3年3月8日本院詢問</w:t>
      </w:r>
      <w:r w:rsidR="007C54D6" w:rsidRPr="00AB1686">
        <w:rPr>
          <w:rFonts w:hAnsi="標楷體" w:hint="eastAsia"/>
          <w:szCs w:val="32"/>
        </w:rPr>
        <w:t>，</w:t>
      </w:r>
      <w:r w:rsidRPr="00AB1686">
        <w:rPr>
          <w:rFonts w:hAnsi="標楷體" w:hint="eastAsia"/>
          <w:szCs w:val="32"/>
        </w:rPr>
        <w:t>新北市政府漁業及漁港事業管理處</w:t>
      </w:r>
      <w:r w:rsidR="007C54D6" w:rsidRPr="00AB1686">
        <w:rPr>
          <w:rFonts w:hAnsi="標楷體" w:hint="eastAsia"/>
          <w:szCs w:val="32"/>
        </w:rPr>
        <w:t>表示：「漁業登記有4種漁法，除小卷外其實全年都可以作業，……小卷漁汛期主要是清明到中秋，大約3到10月，中秋後漁業人會改營一支釣捕撈白帶魚。……</w:t>
      </w:r>
      <w:r w:rsidR="007C54D6" w:rsidRPr="00AB1686">
        <w:rPr>
          <w:rFonts w:hAnsi="標楷體" w:hint="eastAsia"/>
          <w:szCs w:val="32"/>
          <w:u w:val="single"/>
        </w:rPr>
        <w:t>近幾年白帶魚外銷受阻，因中國大陸(收最多)不買，船主捕抓意願降低</w:t>
      </w:r>
      <w:r w:rsidR="007C54D6" w:rsidRPr="00AB1686">
        <w:rPr>
          <w:rFonts w:hAnsi="標楷體" w:hint="eastAsia"/>
          <w:szCs w:val="32"/>
        </w:rPr>
        <w:t>。」</w:t>
      </w:r>
    </w:p>
    <w:p w14:paraId="26145B0E" w14:textId="77777777" w:rsidR="00AE7F29" w:rsidRPr="00AB1686" w:rsidRDefault="00AE7F29" w:rsidP="007C54D6">
      <w:pPr>
        <w:pStyle w:val="3"/>
        <w:rPr>
          <w:rFonts w:hAnsi="標楷體"/>
          <w:szCs w:val="32"/>
        </w:rPr>
      </w:pPr>
      <w:r w:rsidRPr="00AB1686">
        <w:rPr>
          <w:rFonts w:hAnsi="標楷體" w:hint="eastAsia"/>
          <w:szCs w:val="32"/>
        </w:rPr>
        <w:t>有關臺灣禁漁期停工，相關具體配套措施，</w:t>
      </w:r>
      <w:r w:rsidRPr="00AB1686">
        <w:rPr>
          <w:rFonts w:hAnsi="標楷體"/>
          <w:szCs w:val="32"/>
        </w:rPr>
        <w:t>漁業署</w:t>
      </w:r>
      <w:r w:rsidR="00013013" w:rsidRPr="00AB1686">
        <w:rPr>
          <w:rFonts w:hAnsi="標楷體" w:hint="eastAsia"/>
          <w:szCs w:val="32"/>
        </w:rPr>
        <w:t>之意見</w:t>
      </w:r>
      <w:r w:rsidRPr="00AB1686">
        <w:rPr>
          <w:rFonts w:hAnsi="標楷體" w:hint="eastAsia"/>
          <w:szCs w:val="32"/>
        </w:rPr>
        <w:t>：</w:t>
      </w:r>
    </w:p>
    <w:p w14:paraId="75F5E7D9" w14:textId="77777777" w:rsidR="00013013" w:rsidRPr="00AB1686" w:rsidRDefault="00013013" w:rsidP="00AE7F29">
      <w:pPr>
        <w:pStyle w:val="5"/>
        <w:rPr>
          <w:rFonts w:hAnsi="標楷體"/>
          <w:szCs w:val="32"/>
        </w:rPr>
      </w:pPr>
      <w:r w:rsidRPr="00AB1686">
        <w:rPr>
          <w:rFonts w:hAnsi="標楷體"/>
          <w:szCs w:val="32"/>
        </w:rPr>
        <w:t>漁業署</w:t>
      </w:r>
      <w:r w:rsidRPr="00AB1686">
        <w:rPr>
          <w:rFonts w:hAnsi="標楷體" w:hint="eastAsia"/>
          <w:szCs w:val="32"/>
        </w:rPr>
        <w:t>函復本院表示</w:t>
      </w:r>
      <w:r w:rsidRPr="00AB1686">
        <w:rPr>
          <w:rStyle w:val="aff"/>
          <w:rFonts w:hAnsi="標楷體" w:cs="標楷體"/>
          <w:kern w:val="0"/>
          <w:szCs w:val="32"/>
          <w:lang w:val="x-none"/>
        </w:rPr>
        <w:footnoteReference w:id="26"/>
      </w:r>
      <w:r w:rsidRPr="00AB1686">
        <w:rPr>
          <w:rFonts w:ascii="新細明體" w:eastAsia="新細明體" w:hAnsi="新細明體" w:hint="eastAsia"/>
          <w:szCs w:val="32"/>
        </w:rPr>
        <w:t>：</w:t>
      </w:r>
    </w:p>
    <w:p w14:paraId="75CC5FC6" w14:textId="77777777" w:rsidR="00AE7F29" w:rsidRPr="00AB1686" w:rsidRDefault="00AE7F29" w:rsidP="00013013">
      <w:pPr>
        <w:pStyle w:val="6"/>
        <w:ind w:left="2410"/>
      </w:pPr>
      <w:r w:rsidRPr="00AB1686">
        <w:rPr>
          <w:rFonts w:hint="eastAsia"/>
        </w:rPr>
        <w:t>查現行規定，漁船可經營1種主營漁業及3種兼營漁業，除管制性漁業相關規定外，實務上漁船可依季節依目標魚種調整作業漁法，並依經營情況評估是否出海作業。漁船主及僱用漁工之勞動關係，應以雙方相關契約為依據。禁漁為保護漁業資源，禁止漁船在一定期間捕撈特定的魚種，所採取的漁業管理措施，但不必然會造成漁船長時間不作業。</w:t>
      </w:r>
    </w:p>
    <w:p w14:paraId="3C831728" w14:textId="77777777" w:rsidR="00AE7F29" w:rsidRPr="00AB1686" w:rsidRDefault="00AE7F29" w:rsidP="00013013">
      <w:pPr>
        <w:pStyle w:val="6"/>
        <w:ind w:left="2410"/>
      </w:pPr>
      <w:r w:rsidRPr="00AB1686">
        <w:rPr>
          <w:rFonts w:hint="eastAsia"/>
        </w:rPr>
        <w:t>臺灣漁船在禁漁期間，僅禁止捕撈特定魚種，仍可調整作業漁法，捕撈其他魚種，不必然會造成漁船長時間不作業。經查目前僅於基隆、新北地區，</w:t>
      </w:r>
      <w:r w:rsidRPr="00AB1686">
        <w:rPr>
          <w:rFonts w:hint="eastAsia"/>
          <w:u w:val="single"/>
        </w:rPr>
        <w:t>少數小卷漁船於漁季(3至10月)結束後，雖可依規定經營其他漁業</w:t>
      </w:r>
      <w:r w:rsidRPr="00AB1686">
        <w:rPr>
          <w:rFonts w:hint="eastAsia"/>
        </w:rPr>
        <w:t>，</w:t>
      </w:r>
      <w:r w:rsidRPr="00AB1686">
        <w:rPr>
          <w:rFonts w:hint="eastAsia"/>
          <w:u w:val="single"/>
        </w:rPr>
        <w:t>但船主選擇不出海捕撈白帶魚或其他魚種</w:t>
      </w:r>
      <w:r w:rsidRPr="00AB1686">
        <w:rPr>
          <w:rFonts w:hint="eastAsia"/>
        </w:rPr>
        <w:t>。</w:t>
      </w:r>
      <w:r w:rsidRPr="00AB1686">
        <w:rPr>
          <w:rFonts w:hint="eastAsia"/>
        </w:rPr>
        <w:lastRenderedPageBreak/>
        <w:t>另查去(112)年白帶魚平均船邊收購價格穩定維持在每公斤68.79元至79.84元，並無業者所稱魚價低迷之情事。船主於11月至次年2月不出海作業，純屬個案狀況</w:t>
      </w:r>
      <w:r w:rsidR="00013013" w:rsidRPr="00AB1686">
        <w:rPr>
          <w:rFonts w:hint="eastAsia"/>
        </w:rPr>
        <w:t>。</w:t>
      </w:r>
    </w:p>
    <w:p w14:paraId="0C1C267C" w14:textId="77777777" w:rsidR="007C54D6" w:rsidRPr="00AB1686" w:rsidRDefault="007C54D6" w:rsidP="00AE7F29">
      <w:pPr>
        <w:pStyle w:val="5"/>
        <w:rPr>
          <w:rFonts w:hAnsi="標楷體"/>
          <w:szCs w:val="32"/>
        </w:rPr>
      </w:pPr>
      <w:r w:rsidRPr="00AB1686">
        <w:rPr>
          <w:rFonts w:hint="eastAsia"/>
        </w:rPr>
        <w:t>113年4月24日本院詢問，漁業署表示</w:t>
      </w:r>
      <w:r w:rsidR="00013013" w:rsidRPr="00AB1686">
        <w:rPr>
          <w:rFonts w:ascii="新細明體" w:eastAsia="新細明體" w:hAnsi="新細明體" w:hint="eastAsia"/>
        </w:rPr>
        <w:t>：</w:t>
      </w:r>
      <w:r w:rsidRPr="00AB1686">
        <w:rPr>
          <w:rFonts w:hint="eastAsia"/>
        </w:rPr>
        <w:t>「小卷後沒有魚可抓，實際不是如此，</w:t>
      </w:r>
      <w:r w:rsidRPr="00AB1686">
        <w:rPr>
          <w:rFonts w:hint="eastAsia"/>
          <w:u w:val="single"/>
        </w:rPr>
        <w:t>實際上漁法有很多種，沒有小卷可以補其他魚</w:t>
      </w:r>
      <w:r w:rsidRPr="00AB1686">
        <w:rPr>
          <w:rFonts w:hint="eastAsia"/>
        </w:rPr>
        <w:t>，也允許補其他魚。只有規定禁漁區但沒有禁捕。不是禁小卷，就代表沒有其他魚可以補。小卷1年只禁2個月，其他時間沒有禁。」</w:t>
      </w:r>
    </w:p>
    <w:p w14:paraId="2EFD2B6E" w14:textId="77777777" w:rsidR="00457C39" w:rsidRPr="00AB1686" w:rsidRDefault="00457C39" w:rsidP="00AE7F29">
      <w:pPr>
        <w:pStyle w:val="5"/>
        <w:rPr>
          <w:rFonts w:hAnsi="標楷體"/>
          <w:szCs w:val="32"/>
        </w:rPr>
      </w:pPr>
      <w:r w:rsidRPr="00AB1686">
        <w:rPr>
          <w:rFonts w:hint="eastAsia"/>
        </w:rPr>
        <w:t>漁業署113年6月7日函略以，依船方說明資料，</w:t>
      </w:r>
      <w:r w:rsidRPr="00AB1686">
        <w:rPr>
          <w:rFonts w:hint="eastAsia"/>
          <w:u w:val="single"/>
        </w:rPr>
        <w:t>萬里區漁會所屬11艘漁船之外籍漁工離船</w:t>
      </w:r>
      <w:r w:rsidRPr="00AB1686">
        <w:rPr>
          <w:rFonts w:hint="eastAsia"/>
        </w:rPr>
        <w:t>，多數係</w:t>
      </w:r>
      <w:r w:rsidRPr="00AB1686">
        <w:rPr>
          <w:rFonts w:hint="eastAsia"/>
          <w:u w:val="single"/>
        </w:rPr>
        <w:t>因漁工適應不良等因素，無涉漁業相關規定</w:t>
      </w:r>
      <w:r w:rsidRPr="00AB1686">
        <w:rPr>
          <w:rFonts w:hint="eastAsia"/>
        </w:rPr>
        <w:t>；且其中僅3艘從事鎖管棒受網，其餘2艘為一支釣、6艘籠具（螃蟹），與</w:t>
      </w:r>
      <w:r w:rsidR="00232BD6" w:rsidRPr="00AB1686">
        <w:rPr>
          <w:rFonts w:hint="eastAsia"/>
        </w:rPr>
        <w:t>本</w:t>
      </w:r>
      <w:r w:rsidRPr="00AB1686">
        <w:rPr>
          <w:rFonts w:hint="eastAsia"/>
        </w:rPr>
        <w:t>院調查原因為小卷漁船在捕撈季節結束後大量解僱外籍漁工，其情形並不相同。</w:t>
      </w:r>
    </w:p>
    <w:p w14:paraId="4177E045" w14:textId="77777777" w:rsidR="00924BF8" w:rsidRPr="00AB1686" w:rsidRDefault="00924BF8" w:rsidP="00924BF8">
      <w:pPr>
        <w:pStyle w:val="3"/>
        <w:rPr>
          <w:rFonts w:hAnsi="標楷體"/>
          <w:szCs w:val="32"/>
        </w:rPr>
      </w:pPr>
      <w:bookmarkStart w:id="161" w:name="_Toc172904201"/>
      <w:r w:rsidRPr="00AB1686">
        <w:rPr>
          <w:rFonts w:hAnsi="標楷體" w:hint="eastAsia"/>
          <w:szCs w:val="32"/>
        </w:rPr>
        <w:t>113年5月21日本院詢問3家仲介業者</w:t>
      </w:r>
      <w:r w:rsidRPr="00AB1686">
        <w:rPr>
          <w:rFonts w:hAnsi="標楷體" w:hint="eastAsia"/>
          <w:noProof/>
          <w:szCs w:val="32"/>
        </w:rPr>
        <w:t>：</w:t>
      </w:r>
      <w:bookmarkEnd w:id="161"/>
      <w:r w:rsidRPr="00AB1686">
        <w:rPr>
          <w:rFonts w:hAnsi="標楷體" w:hint="eastAsia"/>
          <w:szCs w:val="32"/>
        </w:rPr>
        <w:t>「問:112年10月間發現</w:t>
      </w:r>
      <w:r w:rsidRPr="00AB1686">
        <w:rPr>
          <w:rFonts w:hAnsi="標楷體" w:hint="eastAsia"/>
          <w:szCs w:val="32"/>
          <w:u w:val="single"/>
        </w:rPr>
        <w:t>大量移工被提早解約，解約理由</w:t>
      </w:r>
      <w:r w:rsidRPr="00AB1686">
        <w:rPr>
          <w:rFonts w:hAnsi="標楷體" w:hint="eastAsia"/>
          <w:szCs w:val="32"/>
        </w:rPr>
        <w:t>?答:</w:t>
      </w:r>
      <w:r w:rsidRPr="00AB1686">
        <w:rPr>
          <w:rFonts w:hAnsi="標楷體" w:hint="eastAsia"/>
          <w:szCs w:val="32"/>
          <w:u w:val="single"/>
        </w:rPr>
        <w:t>其中一部分是因為小卷漁季，主要是白帶魚中國大陸不收，所有作業停擺</w:t>
      </w:r>
      <w:r w:rsidRPr="00AB1686">
        <w:rPr>
          <w:rFonts w:hAnsi="標楷體" w:hint="eastAsia"/>
          <w:szCs w:val="32"/>
        </w:rPr>
        <w:t>。……小卷船問題，中秋過後會休息，雇主希望移工明年回來再繼續做，所以雇主會做適當安排，有些安排去延繩釣、螃蟹，比較累他們不要。</w:t>
      </w:r>
      <w:r w:rsidRPr="00AB1686">
        <w:rPr>
          <w:rFonts w:hAnsi="標楷體" w:hint="eastAsia"/>
          <w:szCs w:val="32"/>
          <w:u w:val="single"/>
        </w:rPr>
        <w:t>原本安排白帶魚，去年中國大陸禁白帶魚，雇主沒有捕撈意願所以無法聘移工</w:t>
      </w:r>
      <w:r w:rsidRPr="00AB1686">
        <w:rPr>
          <w:rFonts w:hAnsi="標楷體" w:hint="eastAsia"/>
          <w:szCs w:val="32"/>
        </w:rPr>
        <w:t>。」</w:t>
      </w:r>
    </w:p>
    <w:p w14:paraId="2EE39195" w14:textId="77777777" w:rsidR="003A3D03" w:rsidRPr="00AB1686" w:rsidRDefault="003A3D03" w:rsidP="003A3D03">
      <w:pPr>
        <w:pStyle w:val="3"/>
        <w:rPr>
          <w:rFonts w:hAnsi="標楷體"/>
          <w:szCs w:val="32"/>
        </w:rPr>
      </w:pPr>
      <w:r w:rsidRPr="00AB1686">
        <w:rPr>
          <w:rFonts w:hAnsi="標楷體" w:hint="eastAsia"/>
          <w:szCs w:val="32"/>
        </w:rPr>
        <w:t>本院諮詢專家學者：</w:t>
      </w:r>
    </w:p>
    <w:p w14:paraId="6B54C4C9" w14:textId="77777777" w:rsidR="00AE7F29" w:rsidRPr="00AB1686" w:rsidRDefault="00AE7F29" w:rsidP="003A3D03">
      <w:pPr>
        <w:pStyle w:val="4"/>
        <w:rPr>
          <w:rFonts w:hAnsi="標楷體"/>
          <w:szCs w:val="32"/>
        </w:rPr>
      </w:pPr>
      <w:r w:rsidRPr="00AB1686">
        <w:rPr>
          <w:rFonts w:hAnsi="標楷體" w:hint="eastAsia"/>
          <w:szCs w:val="32"/>
        </w:rPr>
        <w:t>北臺灣2大魚種在轉換，4至10月小卷，10至4月白帶魚，以前小卷、白帶魚互相轉換生態都很順利，小卷不需外銷，臺灣需求大，但白帶魚需要外銷到中國大陸。112年白帶魚無法銷往中國大陸，所</w:t>
      </w:r>
      <w:r w:rsidRPr="00AB1686">
        <w:rPr>
          <w:rFonts w:hAnsi="標楷體" w:hint="eastAsia"/>
          <w:szCs w:val="32"/>
        </w:rPr>
        <w:lastRenderedPageBreak/>
        <w:t>以休船。</w:t>
      </w:r>
    </w:p>
    <w:p w14:paraId="2E0E540C" w14:textId="77777777" w:rsidR="003A3D03" w:rsidRPr="00AB1686" w:rsidRDefault="003A3D03" w:rsidP="003A3D03">
      <w:pPr>
        <w:pStyle w:val="4"/>
        <w:rPr>
          <w:rFonts w:hAnsi="標楷體"/>
          <w:szCs w:val="32"/>
        </w:rPr>
      </w:pPr>
      <w:r w:rsidRPr="00AB1686">
        <w:rPr>
          <w:rFonts w:hAnsi="標楷體" w:hint="eastAsia"/>
          <w:szCs w:val="32"/>
        </w:rPr>
        <w:t>漁業季節性問題，確實存在其勞動特性，過去就有休漁，船員一直有收到錢所以沒問題，後來白帶魚大陸不收、使休漁期間更長，另外相較於過去船東經營更困難，漁業瓶頸。背景上整個產業結構獲利不好，容易發生爭議性問題。</w:t>
      </w:r>
      <w:r w:rsidRPr="00AB1686">
        <w:rPr>
          <w:rFonts w:hAnsi="標楷體" w:hint="eastAsia"/>
          <w:szCs w:val="32"/>
          <w:u w:val="single"/>
        </w:rPr>
        <w:t>針對這種行業特性，農業部有無相關措施，例如農業補貼農作物</w:t>
      </w:r>
      <w:r w:rsidRPr="00AB1686">
        <w:rPr>
          <w:rFonts w:hAnsi="標楷體" w:hint="eastAsia"/>
          <w:szCs w:val="32"/>
        </w:rPr>
        <w:t>，稻米有保證收購，沿近海漁業狀況農業部有無相關協助、渡過經營(產銷)上的困難。</w:t>
      </w:r>
    </w:p>
    <w:p w14:paraId="76BB221A" w14:textId="77777777" w:rsidR="007C54D6" w:rsidRPr="00AB1686" w:rsidRDefault="007C54D6" w:rsidP="003A3D03">
      <w:pPr>
        <w:pStyle w:val="4"/>
        <w:rPr>
          <w:rFonts w:hAnsi="標楷體"/>
          <w:szCs w:val="32"/>
        </w:rPr>
      </w:pPr>
      <w:r w:rsidRPr="00AB1686">
        <w:rPr>
          <w:rFonts w:hAnsi="標楷體" w:hint="eastAsia"/>
          <w:szCs w:val="32"/>
          <w:u w:val="single"/>
        </w:rPr>
        <w:t>要注意氣候變遷因素，沿近海漁業問題會越來越大</w:t>
      </w:r>
      <w:r w:rsidRPr="00AB1686">
        <w:rPr>
          <w:rFonts w:hAnsi="標楷體" w:hint="eastAsia"/>
          <w:szCs w:val="32"/>
        </w:rPr>
        <w:t>。工作調動要靈活，直聘、轉換，要有靈活度。</w:t>
      </w:r>
    </w:p>
    <w:p w14:paraId="0418462C" w14:textId="77777777" w:rsidR="007C54D6" w:rsidRPr="00AB1686" w:rsidRDefault="007C54D6" w:rsidP="003A3D03">
      <w:pPr>
        <w:pStyle w:val="4"/>
        <w:rPr>
          <w:rFonts w:hAnsi="標楷體"/>
          <w:szCs w:val="32"/>
        </w:rPr>
      </w:pPr>
      <w:r w:rsidRPr="00AB1686">
        <w:rPr>
          <w:rFonts w:hAnsi="標楷體" w:hint="eastAsia"/>
          <w:szCs w:val="32"/>
        </w:rPr>
        <w:t>漁工聘僱需要更靈活、跨部會合作，勞動部、漁業署、各地就業中心之間合作，迫切需要整合協調。</w:t>
      </w:r>
    </w:p>
    <w:p w14:paraId="3248A9E0" w14:textId="77777777" w:rsidR="005A2F62" w:rsidRPr="00AB1686" w:rsidRDefault="005A2F62" w:rsidP="005A2F62">
      <w:pPr>
        <w:pStyle w:val="3"/>
      </w:pPr>
      <w:r w:rsidRPr="00AB1686">
        <w:rPr>
          <w:rFonts w:hAnsi="標楷體" w:hint="eastAsia"/>
          <w:bCs w:val="0"/>
          <w:szCs w:val="32"/>
        </w:rPr>
        <w:t>臺灣沿近海漁業發生大量解僱</w:t>
      </w:r>
      <w:r w:rsidR="00111E93" w:rsidRPr="00AB1686">
        <w:rPr>
          <w:rStyle w:val="aff"/>
          <w:rFonts w:hAnsi="標楷體"/>
          <w:bCs w:val="0"/>
          <w:szCs w:val="32"/>
        </w:rPr>
        <w:footnoteReference w:id="27"/>
      </w:r>
      <w:r w:rsidRPr="00AB1686">
        <w:rPr>
          <w:rFonts w:hAnsi="標楷體" w:hint="eastAsia"/>
          <w:bCs w:val="0"/>
          <w:szCs w:val="32"/>
        </w:rPr>
        <w:t>外籍漁工的異常狀況，漁業署認為休漁沒有影響，但</w:t>
      </w:r>
      <w:r w:rsidR="00634187" w:rsidRPr="00AB1686">
        <w:rPr>
          <w:rFonts w:hAnsi="標楷體" w:hint="eastAsia"/>
          <w:bCs w:val="0"/>
          <w:szCs w:val="32"/>
        </w:rPr>
        <w:t>本院</w:t>
      </w:r>
      <w:r w:rsidRPr="00AB1686">
        <w:rPr>
          <w:rFonts w:hAnsi="標楷體" w:hint="eastAsia"/>
          <w:bCs w:val="0"/>
          <w:szCs w:val="32"/>
        </w:rPr>
        <w:t>諮詢專家學</w:t>
      </w:r>
      <w:r w:rsidR="00634187" w:rsidRPr="00AB1686">
        <w:rPr>
          <w:rFonts w:hAnsi="標楷體" w:hint="eastAsia"/>
          <w:bCs w:val="0"/>
          <w:szCs w:val="32"/>
        </w:rPr>
        <w:t>者及</w:t>
      </w:r>
      <w:r w:rsidRPr="00AB1686">
        <w:rPr>
          <w:rFonts w:hAnsi="標楷體" w:hint="eastAsia"/>
          <w:bCs w:val="0"/>
          <w:szCs w:val="32"/>
        </w:rPr>
        <w:t>仲介業者均表示實際上確實有</w:t>
      </w:r>
      <w:r w:rsidR="00162697" w:rsidRPr="00AB1686">
        <w:rPr>
          <w:rFonts w:hAnsi="標楷體" w:hint="eastAsia"/>
          <w:bCs w:val="0"/>
          <w:szCs w:val="32"/>
        </w:rPr>
        <w:t>所</w:t>
      </w:r>
      <w:r w:rsidRPr="00AB1686">
        <w:rPr>
          <w:rFonts w:hAnsi="標楷體" w:hint="eastAsia"/>
          <w:bCs w:val="0"/>
          <w:szCs w:val="32"/>
        </w:rPr>
        <w:t>影響。</w:t>
      </w:r>
      <w:r w:rsidR="00162697" w:rsidRPr="00AB1686">
        <w:rPr>
          <w:rFonts w:hAnsi="標楷體" w:hint="eastAsia"/>
          <w:bCs w:val="0"/>
          <w:szCs w:val="32"/>
          <w:u w:val="single"/>
        </w:rPr>
        <w:t>近海漁船生態漁工變成派遣性質，確實是因為白帶魚輸銷中國大陸</w:t>
      </w:r>
      <w:r w:rsidR="007F4964" w:rsidRPr="00AB1686">
        <w:rPr>
          <w:rFonts w:hAnsi="標楷體" w:hint="eastAsia"/>
          <w:bCs w:val="0"/>
          <w:szCs w:val="32"/>
          <w:u w:val="single"/>
        </w:rPr>
        <w:t>受到阻礙</w:t>
      </w:r>
      <w:r w:rsidR="00162697" w:rsidRPr="00AB1686">
        <w:rPr>
          <w:rFonts w:hAnsi="標楷體" w:hint="eastAsia"/>
          <w:bCs w:val="0"/>
          <w:szCs w:val="32"/>
          <w:u w:val="single"/>
        </w:rPr>
        <w:t>，雇主沒意願出海，或漁</w:t>
      </w:r>
      <w:r w:rsidR="004E62B4" w:rsidRPr="00AB1686">
        <w:rPr>
          <w:rFonts w:hAnsi="標楷體" w:hint="eastAsia"/>
          <w:bCs w:val="0"/>
          <w:szCs w:val="32"/>
          <w:u w:val="single"/>
        </w:rPr>
        <w:t>業捕</w:t>
      </w:r>
      <w:r w:rsidR="00162697" w:rsidRPr="00AB1686">
        <w:rPr>
          <w:rFonts w:hAnsi="標楷體" w:hint="eastAsia"/>
          <w:bCs w:val="0"/>
          <w:szCs w:val="32"/>
          <w:u w:val="single"/>
        </w:rPr>
        <w:t>獲量減少，工作機會變少，</w:t>
      </w:r>
      <w:r w:rsidR="00227643" w:rsidRPr="00AB1686">
        <w:rPr>
          <w:rFonts w:hAnsi="標楷體" w:hint="eastAsia"/>
          <w:bCs w:val="0"/>
          <w:szCs w:val="32"/>
          <w:u w:val="single"/>
        </w:rPr>
        <w:t>導致</w:t>
      </w:r>
      <w:r w:rsidR="00162697" w:rsidRPr="00AB1686">
        <w:rPr>
          <w:rFonts w:hAnsi="標楷體" w:hint="eastAsia"/>
          <w:bCs w:val="0"/>
          <w:szCs w:val="32"/>
          <w:u w:val="single"/>
        </w:rPr>
        <w:t>大量漁工沒有工作</w:t>
      </w:r>
      <w:r w:rsidR="00C1124B" w:rsidRPr="00AB1686">
        <w:rPr>
          <w:rFonts w:hAnsi="標楷體" w:hint="eastAsia"/>
          <w:bCs w:val="0"/>
          <w:szCs w:val="32"/>
          <w:u w:val="single"/>
        </w:rPr>
        <w:t>，被迫轉換雇主</w:t>
      </w:r>
      <w:r w:rsidR="00E33515" w:rsidRPr="00AB1686">
        <w:rPr>
          <w:rFonts w:hAnsi="標楷體" w:hint="eastAsia"/>
          <w:bCs w:val="0"/>
          <w:szCs w:val="32"/>
          <w:u w:val="single"/>
        </w:rPr>
        <w:t>、</w:t>
      </w:r>
      <w:r w:rsidR="00C1124B" w:rsidRPr="00AB1686">
        <w:rPr>
          <w:rFonts w:hAnsi="標楷體" w:hint="eastAsia"/>
          <w:bCs w:val="0"/>
          <w:szCs w:val="32"/>
          <w:u w:val="single"/>
        </w:rPr>
        <w:t>頻繁調換工作</w:t>
      </w:r>
      <w:r w:rsidR="00E33515" w:rsidRPr="00AB1686">
        <w:rPr>
          <w:rFonts w:hAnsi="標楷體" w:hint="eastAsia"/>
          <w:bCs w:val="0"/>
          <w:szCs w:val="32"/>
          <w:u w:val="single"/>
        </w:rPr>
        <w:t>或非法從事臨時短期工作</w:t>
      </w:r>
      <w:r w:rsidR="00162697" w:rsidRPr="00AB1686">
        <w:rPr>
          <w:rFonts w:hAnsi="標楷體" w:hint="eastAsia"/>
          <w:bCs w:val="0"/>
          <w:szCs w:val="32"/>
        </w:rPr>
        <w:t>。</w:t>
      </w:r>
      <w:r w:rsidR="006A2FFE" w:rsidRPr="00AB1686">
        <w:rPr>
          <w:rFonts w:hAnsi="標楷體" w:hint="eastAsia"/>
          <w:bCs w:val="0"/>
          <w:szCs w:val="32"/>
        </w:rPr>
        <w:t>其中</w:t>
      </w:r>
      <w:r w:rsidRPr="00AB1686">
        <w:rPr>
          <w:rFonts w:hAnsi="標楷體" w:hint="eastAsia"/>
          <w:bCs w:val="0"/>
          <w:szCs w:val="32"/>
        </w:rPr>
        <w:t>專家學者已經明確指出，</w:t>
      </w:r>
      <w:r w:rsidRPr="00AB1686">
        <w:rPr>
          <w:rFonts w:hAnsi="標楷體" w:hint="eastAsia"/>
          <w:bCs w:val="0"/>
          <w:szCs w:val="32"/>
          <w:u w:val="single"/>
        </w:rPr>
        <w:t>氣候變遷因素絕對影響農、漁業，</w:t>
      </w:r>
      <w:r w:rsidR="00227643" w:rsidRPr="00AB1686">
        <w:rPr>
          <w:rFonts w:hAnsi="標楷體" w:hint="eastAsia"/>
          <w:bCs w:val="0"/>
          <w:szCs w:val="32"/>
          <w:u w:val="single"/>
        </w:rPr>
        <w:t>氣候衝擊必然持續</w:t>
      </w:r>
      <w:r w:rsidR="007233A3" w:rsidRPr="00AB1686">
        <w:rPr>
          <w:rFonts w:hAnsi="標楷體" w:hint="eastAsia"/>
          <w:bCs w:val="0"/>
          <w:szCs w:val="32"/>
          <w:u w:val="single"/>
        </w:rPr>
        <w:t>且</w:t>
      </w:r>
      <w:r w:rsidR="00227643" w:rsidRPr="00AB1686">
        <w:rPr>
          <w:rFonts w:hAnsi="標楷體" w:hint="eastAsia"/>
          <w:bCs w:val="0"/>
          <w:szCs w:val="32"/>
          <w:u w:val="single"/>
        </w:rPr>
        <w:t>影響更形嚴重</w:t>
      </w:r>
      <w:r w:rsidR="00227643" w:rsidRPr="00AB1686">
        <w:rPr>
          <w:rFonts w:hAnsi="標楷體" w:hint="eastAsia"/>
          <w:bCs w:val="0"/>
          <w:szCs w:val="32"/>
        </w:rPr>
        <w:t>，</w:t>
      </w:r>
      <w:r w:rsidR="00490C56" w:rsidRPr="00AB1686">
        <w:rPr>
          <w:rFonts w:hAnsi="標楷體" w:hint="eastAsia"/>
          <w:szCs w:val="32"/>
        </w:rPr>
        <w:t>相較於過去</w:t>
      </w:r>
      <w:r w:rsidR="00162697" w:rsidRPr="00AB1686">
        <w:rPr>
          <w:rFonts w:hAnsi="標楷體" w:hint="eastAsia"/>
          <w:szCs w:val="32"/>
        </w:rPr>
        <w:t>，</w:t>
      </w:r>
      <w:r w:rsidR="00490C56" w:rsidRPr="00AB1686">
        <w:rPr>
          <w:rFonts w:hAnsi="標楷體" w:hint="eastAsia"/>
          <w:szCs w:val="32"/>
        </w:rPr>
        <w:t>船東</w:t>
      </w:r>
      <w:r w:rsidR="00162697" w:rsidRPr="00AB1686">
        <w:rPr>
          <w:rFonts w:hAnsi="標楷體" w:hint="eastAsia"/>
          <w:szCs w:val="32"/>
        </w:rPr>
        <w:t>現在</w:t>
      </w:r>
      <w:r w:rsidR="00490C56" w:rsidRPr="00AB1686">
        <w:rPr>
          <w:rFonts w:hAnsi="標楷體" w:hint="eastAsia"/>
          <w:szCs w:val="32"/>
        </w:rPr>
        <w:t>經營更</w:t>
      </w:r>
      <w:r w:rsidR="00227643" w:rsidRPr="00AB1686">
        <w:rPr>
          <w:rFonts w:hAnsi="標楷體" w:hint="eastAsia"/>
          <w:szCs w:val="32"/>
        </w:rPr>
        <w:t>加</w:t>
      </w:r>
      <w:r w:rsidR="00490C56" w:rsidRPr="00AB1686">
        <w:rPr>
          <w:rFonts w:hAnsi="標楷體" w:hint="eastAsia"/>
          <w:szCs w:val="32"/>
        </w:rPr>
        <w:t>困難，</w:t>
      </w:r>
      <w:r w:rsidR="00227643" w:rsidRPr="00AB1686">
        <w:rPr>
          <w:rFonts w:hAnsi="標楷體" w:hint="eastAsia"/>
          <w:szCs w:val="32"/>
        </w:rPr>
        <w:t>已經</w:t>
      </w:r>
      <w:r w:rsidR="00490C56" w:rsidRPr="00AB1686">
        <w:rPr>
          <w:rFonts w:hAnsi="標楷體" w:hint="eastAsia"/>
          <w:szCs w:val="32"/>
        </w:rPr>
        <w:t>產生漁業瓶頸，產業結構獲利不好，容易發生爭議性問題。</w:t>
      </w:r>
      <w:r w:rsidR="00162697" w:rsidRPr="00AB1686">
        <w:rPr>
          <w:rFonts w:hAnsi="標楷體" w:hint="eastAsia"/>
          <w:szCs w:val="32"/>
        </w:rPr>
        <w:t>因應氣候變遷，</w:t>
      </w:r>
      <w:r w:rsidRPr="00AB1686">
        <w:rPr>
          <w:rFonts w:hAnsi="標楷體" w:hint="eastAsia"/>
          <w:szCs w:val="32"/>
        </w:rPr>
        <w:t>國外已經</w:t>
      </w:r>
      <w:r w:rsidR="006A2FFE" w:rsidRPr="00AB1686">
        <w:rPr>
          <w:rFonts w:hAnsi="標楷體" w:hint="eastAsia"/>
          <w:szCs w:val="32"/>
        </w:rPr>
        <w:t>開始</w:t>
      </w:r>
      <w:r w:rsidRPr="00AB1686">
        <w:rPr>
          <w:rFonts w:hAnsi="標楷體" w:hint="eastAsia"/>
          <w:szCs w:val="32"/>
        </w:rPr>
        <w:t>預警</w:t>
      </w:r>
      <w:r w:rsidR="00227643" w:rsidRPr="00AB1686">
        <w:rPr>
          <w:rFonts w:hAnsi="標楷體" w:hint="eastAsia"/>
          <w:szCs w:val="32"/>
        </w:rPr>
        <w:t>機制</w:t>
      </w:r>
      <w:r w:rsidRPr="00AB1686">
        <w:rPr>
          <w:rFonts w:hAnsi="標楷體" w:hint="eastAsia"/>
          <w:szCs w:val="32"/>
        </w:rPr>
        <w:t>、</w:t>
      </w:r>
      <w:r w:rsidR="006A2FFE" w:rsidRPr="00AB1686">
        <w:rPr>
          <w:rFonts w:hAnsi="標楷體" w:hint="eastAsia"/>
          <w:szCs w:val="32"/>
        </w:rPr>
        <w:t>進行</w:t>
      </w:r>
      <w:r w:rsidRPr="00AB1686">
        <w:rPr>
          <w:rFonts w:hAnsi="標楷體" w:hint="eastAsia"/>
          <w:szCs w:val="32"/>
        </w:rPr>
        <w:t>專案評估做出</w:t>
      </w:r>
      <w:r w:rsidR="00162697" w:rsidRPr="00AB1686">
        <w:rPr>
          <w:rFonts w:hAnsi="標楷體" w:hint="eastAsia"/>
          <w:szCs w:val="32"/>
        </w:rPr>
        <w:t>相關</w:t>
      </w:r>
      <w:r w:rsidR="006A2FFE" w:rsidRPr="00AB1686">
        <w:rPr>
          <w:rFonts w:hAnsi="標楷體" w:hint="eastAsia"/>
          <w:szCs w:val="32"/>
        </w:rPr>
        <w:t>措施</w:t>
      </w:r>
      <w:r w:rsidRPr="00AB1686">
        <w:rPr>
          <w:rFonts w:hAnsi="標楷體" w:hint="eastAsia"/>
          <w:szCs w:val="32"/>
        </w:rPr>
        <w:t>，例如作物轉型</w:t>
      </w:r>
      <w:r w:rsidR="00162697" w:rsidRPr="00AB1686">
        <w:rPr>
          <w:rFonts w:hAnsi="標楷體" w:hint="eastAsia"/>
          <w:szCs w:val="32"/>
        </w:rPr>
        <w:t>。而</w:t>
      </w:r>
      <w:r w:rsidRPr="00AB1686">
        <w:rPr>
          <w:rFonts w:hAnsi="標楷體" w:hint="eastAsia"/>
          <w:szCs w:val="32"/>
        </w:rPr>
        <w:t>漁</w:t>
      </w:r>
      <w:r w:rsidRPr="00AB1686">
        <w:rPr>
          <w:rFonts w:hAnsi="標楷體" w:hint="eastAsia"/>
          <w:szCs w:val="32"/>
        </w:rPr>
        <w:lastRenderedPageBreak/>
        <w:t>業署如何掌握外籍漁船員資料、動態訊息等資料，是否建立外籍漁船員管理資訊系統或其他適當方式，即時掌握各種狀況，</w:t>
      </w:r>
      <w:r w:rsidR="00490C56" w:rsidRPr="00AB1686">
        <w:rPr>
          <w:rFonts w:hAnsi="標楷體" w:hint="eastAsia"/>
          <w:szCs w:val="32"/>
        </w:rPr>
        <w:t>進行</w:t>
      </w:r>
      <w:r w:rsidRPr="00AB1686">
        <w:rPr>
          <w:rFonts w:hAnsi="標楷體" w:hint="eastAsia"/>
          <w:szCs w:val="32"/>
        </w:rPr>
        <w:t>預警應變作為等，漁業署允宜審慎思考。</w:t>
      </w:r>
      <w:r w:rsidR="00490C56" w:rsidRPr="00AB1686">
        <w:rPr>
          <w:rFonts w:hAnsi="標楷體" w:hint="eastAsia"/>
          <w:szCs w:val="32"/>
          <w:u w:val="single"/>
        </w:rPr>
        <w:t>漁業署</w:t>
      </w:r>
      <w:r w:rsidR="00162697" w:rsidRPr="00AB1686">
        <w:rPr>
          <w:rFonts w:hAnsi="標楷體" w:hint="eastAsia"/>
          <w:szCs w:val="32"/>
          <w:u w:val="single"/>
        </w:rPr>
        <w:t>對於</w:t>
      </w:r>
      <w:r w:rsidR="00162697" w:rsidRPr="00AB1686">
        <w:rPr>
          <w:rFonts w:hAnsi="標楷體"/>
          <w:szCs w:val="32"/>
          <w:u w:val="single"/>
        </w:rPr>
        <w:t>漁船休漁、禁漁、停漁</w:t>
      </w:r>
      <w:r w:rsidR="005B2248" w:rsidRPr="00AB1686">
        <w:rPr>
          <w:rFonts w:hAnsi="標楷體" w:hint="eastAsia"/>
          <w:szCs w:val="32"/>
          <w:u w:val="single"/>
        </w:rPr>
        <w:t>或其他異常狀況，應即時瞭解狀況、建立</w:t>
      </w:r>
      <w:r w:rsidR="00162697" w:rsidRPr="00AB1686">
        <w:rPr>
          <w:rFonts w:hAnsi="標楷體"/>
          <w:szCs w:val="32"/>
          <w:u w:val="single"/>
        </w:rPr>
        <w:t>預警應變作為</w:t>
      </w:r>
      <w:r w:rsidR="00162697" w:rsidRPr="00AB1686">
        <w:rPr>
          <w:rFonts w:hAnsi="標楷體" w:hint="eastAsia"/>
          <w:szCs w:val="32"/>
          <w:u w:val="single"/>
        </w:rPr>
        <w:t>、</w:t>
      </w:r>
      <w:r w:rsidRPr="00AB1686">
        <w:rPr>
          <w:rFonts w:hAnsi="標楷體" w:hint="eastAsia"/>
          <w:szCs w:val="32"/>
          <w:u w:val="single"/>
        </w:rPr>
        <w:t>建立通報機制</w:t>
      </w:r>
      <w:r w:rsidR="005B2248" w:rsidRPr="00AB1686">
        <w:rPr>
          <w:rFonts w:hAnsi="標楷體" w:hint="eastAsia"/>
          <w:szCs w:val="32"/>
        </w:rPr>
        <w:t>並</w:t>
      </w:r>
      <w:r w:rsidR="00162697" w:rsidRPr="00AB1686">
        <w:rPr>
          <w:rFonts w:hAnsi="標楷體" w:hint="eastAsia"/>
          <w:szCs w:val="32"/>
        </w:rPr>
        <w:t>立即採取相關措施保護漁工，</w:t>
      </w:r>
      <w:r w:rsidR="005B2248" w:rsidRPr="00AB1686">
        <w:rPr>
          <w:rFonts w:hAnsi="標楷體" w:hint="eastAsia"/>
          <w:szCs w:val="32"/>
        </w:rPr>
        <w:t>以</w:t>
      </w:r>
      <w:r w:rsidRPr="00AB1686">
        <w:rPr>
          <w:rFonts w:hAnsi="標楷體" w:hint="eastAsia"/>
          <w:szCs w:val="32"/>
        </w:rPr>
        <w:t>保障漁工權益</w:t>
      </w:r>
      <w:r w:rsidR="001A34A6" w:rsidRPr="00AB1686">
        <w:rPr>
          <w:rFonts w:hAnsi="標楷體" w:hint="eastAsia"/>
          <w:szCs w:val="32"/>
        </w:rPr>
        <w:t>。</w:t>
      </w:r>
    </w:p>
    <w:p w14:paraId="28A9D071" w14:textId="77777777" w:rsidR="006B3C6E" w:rsidRPr="00AB1686" w:rsidRDefault="006B3C6E" w:rsidP="005A2F62">
      <w:pPr>
        <w:pStyle w:val="3"/>
      </w:pPr>
      <w:r w:rsidRPr="00AB1686">
        <w:rPr>
          <w:rFonts w:hAnsi="標楷體" w:hint="eastAsia"/>
          <w:bCs w:val="0"/>
          <w:szCs w:val="32"/>
        </w:rPr>
        <w:t>綜上，</w:t>
      </w:r>
      <w:r w:rsidR="00111E93" w:rsidRPr="00AB1686">
        <w:rPr>
          <w:rFonts w:hint="eastAsia"/>
        </w:rPr>
        <w:t>臺灣沿近海漁業(不限於小卷漁業)有大量外籍漁工於短期內遭不同雇主解僱</w:t>
      </w:r>
      <w:r w:rsidR="00111E93" w:rsidRPr="00AB1686">
        <w:rPr>
          <w:rFonts w:hint="eastAsia"/>
          <w:szCs w:val="48"/>
        </w:rPr>
        <w:t>的異常狀況</w:t>
      </w:r>
      <w:r w:rsidR="00ED4D2B" w:rsidRPr="00AB1686">
        <w:rPr>
          <w:rFonts w:hint="eastAsia"/>
        </w:rPr>
        <w:t>，漁業署調查結果「漁船可經營1種主營漁業及3種兼營漁業，實務上漁船可依季節依目標魚種調整作業漁法」，惟本院調查的結果是「沿近海漁船生態漁工變成派遣性質，112年白帶魚輸銷中國大陸受到阻礙，影響船東出海捕撈意願，或漁業捕獲量減少，工作機會變少，大量漁工沒有工作，外籍漁工被迫轉換雇主或非法從事臨時短期工作。」漁撈作業極易受氣候變遷及貿易因素影響，漁業署應建立預警機制、立即採取相關措施，以保障漁工權益。</w:t>
      </w:r>
    </w:p>
    <w:p w14:paraId="15AE3F44" w14:textId="77777777" w:rsidR="00B13B77" w:rsidRPr="00AB1686" w:rsidRDefault="00547F63" w:rsidP="00597798">
      <w:pPr>
        <w:pStyle w:val="2"/>
        <w:rPr>
          <w:b/>
        </w:rPr>
      </w:pPr>
      <w:bookmarkStart w:id="162" w:name="_Toc176530972"/>
      <w:r w:rsidRPr="00AB1686">
        <w:rPr>
          <w:rFonts w:hint="eastAsia"/>
          <w:b/>
        </w:rPr>
        <w:t>國際勞工組織</w:t>
      </w:r>
      <w:r w:rsidRPr="00AB1686">
        <w:rPr>
          <w:b/>
          <w:bCs w:val="0"/>
        </w:rPr>
        <w:t>第188號</w:t>
      </w:r>
      <w:r w:rsidRPr="00AB1686">
        <w:rPr>
          <w:rFonts w:hint="eastAsia"/>
          <w:b/>
        </w:rPr>
        <w:t>漁業工作公約（下稱</w:t>
      </w:r>
      <w:r w:rsidRPr="00AB1686">
        <w:rPr>
          <w:rFonts w:hint="eastAsia"/>
          <w:b/>
          <w:bCs w:val="0"/>
          <w:spacing w:val="11"/>
          <w:kern w:val="0"/>
          <w:fitText w:val="1360" w:id="-935569920"/>
        </w:rPr>
        <w:t>ILO C18</w:t>
      </w:r>
      <w:r w:rsidRPr="00AB1686">
        <w:rPr>
          <w:rFonts w:hint="eastAsia"/>
          <w:b/>
          <w:bCs w:val="0"/>
          <w:spacing w:val="1"/>
          <w:kern w:val="0"/>
          <w:fitText w:val="1360" w:id="-935569920"/>
        </w:rPr>
        <w:t>8</w:t>
      </w:r>
      <w:r w:rsidRPr="00AB1686">
        <w:rPr>
          <w:rFonts w:hint="eastAsia"/>
          <w:b/>
        </w:rPr>
        <w:t>）</w:t>
      </w:r>
      <w:r w:rsidRPr="00AB1686">
        <w:rPr>
          <w:rStyle w:val="aff"/>
          <w:b/>
          <w:bCs w:val="0"/>
        </w:rPr>
        <w:footnoteReference w:id="28"/>
      </w:r>
      <w:r w:rsidRPr="00AB1686">
        <w:rPr>
          <w:rFonts w:hint="eastAsia"/>
          <w:b/>
        </w:rPr>
        <w:t>，</w:t>
      </w:r>
      <w:r w:rsidRPr="00AB1686">
        <w:rPr>
          <w:b/>
          <w:szCs w:val="32"/>
        </w:rPr>
        <w:t>確保漁民在漁船上工作的勞動條件</w:t>
      </w:r>
      <w:r w:rsidRPr="00AB1686">
        <w:rPr>
          <w:rFonts w:hint="eastAsia"/>
          <w:b/>
          <w:szCs w:val="32"/>
        </w:rPr>
        <w:t>、</w:t>
      </w:r>
      <w:r w:rsidRPr="00AB1686">
        <w:rPr>
          <w:rFonts w:hint="eastAsia"/>
          <w:b/>
        </w:rPr>
        <w:t>提升漁工人權。我國</w:t>
      </w:r>
      <w:r w:rsidRPr="00AB1686">
        <w:rPr>
          <w:b/>
        </w:rPr>
        <w:t>持續</w:t>
      </w:r>
      <w:r w:rsidRPr="00AB1686">
        <w:rPr>
          <w:rFonts w:hint="eastAsia"/>
          <w:b/>
        </w:rPr>
        <w:t>推動將</w:t>
      </w:r>
      <w:r w:rsidRPr="00AB1686">
        <w:rPr>
          <w:rFonts w:hint="eastAsia"/>
          <w:b/>
          <w:bCs w:val="0"/>
        </w:rPr>
        <w:t>ILO C188</w:t>
      </w:r>
      <w:r w:rsidRPr="00AB1686">
        <w:rPr>
          <w:b/>
        </w:rPr>
        <w:t>納入國內法律，跨部會系統性改善船員權益</w:t>
      </w:r>
      <w:r w:rsidR="00EB6CB0" w:rsidRPr="00AB1686">
        <w:rPr>
          <w:rFonts w:hint="eastAsia"/>
          <w:b/>
        </w:rPr>
        <w:t>。另</w:t>
      </w:r>
      <w:r w:rsidR="00B13B77" w:rsidRPr="00AB1686">
        <w:rPr>
          <w:rFonts w:hint="eastAsia"/>
          <w:b/>
        </w:rPr>
        <w:t>保障外籍勞工人權之相關國</w:t>
      </w:r>
      <w:r w:rsidR="00B13B77" w:rsidRPr="00AB1686">
        <w:rPr>
          <w:rFonts w:hint="eastAsia"/>
          <w:b/>
        </w:rPr>
        <w:lastRenderedPageBreak/>
        <w:t>際基準提到</w:t>
      </w:r>
      <w:r w:rsidR="00191AB1" w:rsidRPr="00AB1686">
        <w:rPr>
          <w:rFonts w:hint="eastAsia"/>
          <w:b/>
        </w:rPr>
        <w:t>，</w:t>
      </w:r>
      <w:r w:rsidR="00B13B77" w:rsidRPr="00AB1686">
        <w:rPr>
          <w:rFonts w:hint="eastAsia"/>
          <w:b/>
        </w:rPr>
        <w:t>任何勞工不應因原國籍受到不利益之差別待遇，移民勞工應享有「國民待遇」而非「最低基準」</w:t>
      </w:r>
      <w:r w:rsidR="00E81011" w:rsidRPr="00AB1686">
        <w:rPr>
          <w:rFonts w:hint="eastAsia"/>
          <w:b/>
        </w:rPr>
        <w:t>，</w:t>
      </w:r>
      <w:r w:rsidR="00191AB1" w:rsidRPr="00AB1686">
        <w:rPr>
          <w:rFonts w:hint="eastAsia"/>
          <w:b/>
        </w:rPr>
        <w:t>又</w:t>
      </w:r>
      <w:r w:rsidR="00EB6CB0" w:rsidRPr="00AB1686">
        <w:rPr>
          <w:b/>
        </w:rPr>
        <w:t>消除一切形式種族歧視國際公約</w:t>
      </w:r>
      <w:r w:rsidR="00EB6CB0" w:rsidRPr="00AB1686">
        <w:rPr>
          <w:rFonts w:hint="eastAsia"/>
          <w:b/>
        </w:rPr>
        <w:t>(下稱</w:t>
      </w:r>
      <w:r w:rsidR="00336A5C" w:rsidRPr="00AB1686">
        <w:rPr>
          <w:b/>
        </w:rPr>
        <w:t>ICERD</w:t>
      </w:r>
      <w:r w:rsidR="00EB6CB0" w:rsidRPr="00AB1686">
        <w:rPr>
          <w:rFonts w:hint="eastAsia"/>
          <w:b/>
        </w:rPr>
        <w:t>)</w:t>
      </w:r>
      <w:r w:rsidR="00191AB1" w:rsidRPr="00AB1686">
        <w:rPr>
          <w:rFonts w:hint="eastAsia"/>
          <w:b/>
        </w:rPr>
        <w:t>國際審查提到，國外、國內勞工應受同等待遇，如果有社會保險應該是要一樣的。我國</w:t>
      </w:r>
      <w:r w:rsidR="00B13B77" w:rsidRPr="00AB1686">
        <w:rPr>
          <w:rFonts w:hint="eastAsia"/>
          <w:b/>
        </w:rPr>
        <w:t>境內僱用的外籍漁工屬於</w:t>
      </w:r>
      <w:r w:rsidR="00F97565" w:rsidRPr="00AB1686">
        <w:rPr>
          <w:rFonts w:hint="eastAsia"/>
          <w:b/>
        </w:rPr>
        <w:t>近</w:t>
      </w:r>
      <w:r w:rsidR="00B13B77" w:rsidRPr="00AB1686">
        <w:rPr>
          <w:rFonts w:hint="eastAsia"/>
          <w:b/>
        </w:rPr>
        <w:t>海漁撈工作者，適用勞動基準法，原則上與本國勞工待遇相同、享有相同的法律保障。惟目前我國就業保險排除本案失業風險更高的外籍漁工，又勞動部表示</w:t>
      </w:r>
      <w:r w:rsidR="006E392C" w:rsidRPr="00AB1686">
        <w:rPr>
          <w:rFonts w:hint="eastAsia"/>
          <w:b/>
        </w:rPr>
        <w:t>本案外籍漁工不屬於單一雇主，</w:t>
      </w:r>
      <w:r w:rsidR="00B13B77" w:rsidRPr="00AB1686">
        <w:rPr>
          <w:rFonts w:hint="eastAsia"/>
          <w:b/>
        </w:rPr>
        <w:t>無法適用大量</w:t>
      </w:r>
      <w:r w:rsidR="002B1404" w:rsidRPr="00AB1686">
        <w:rPr>
          <w:rFonts w:hint="eastAsia"/>
          <w:b/>
        </w:rPr>
        <w:t>解僱</w:t>
      </w:r>
      <w:r w:rsidR="00B13B77" w:rsidRPr="00AB1686">
        <w:rPr>
          <w:rFonts w:hint="eastAsia"/>
          <w:b/>
        </w:rPr>
        <w:t>保護法</w:t>
      </w:r>
      <w:r w:rsidR="00F97565" w:rsidRPr="00AB1686">
        <w:rPr>
          <w:rFonts w:hint="eastAsia"/>
          <w:b/>
        </w:rPr>
        <w:t>及就業保險法</w:t>
      </w:r>
      <w:r w:rsidR="00B13B77" w:rsidRPr="00AB1686">
        <w:rPr>
          <w:rFonts w:hint="eastAsia"/>
          <w:b/>
        </w:rPr>
        <w:t>。</w:t>
      </w:r>
      <w:r w:rsidR="00F97565" w:rsidRPr="00AB1686">
        <w:rPr>
          <w:rFonts w:hint="eastAsia"/>
          <w:b/>
        </w:rPr>
        <w:t>惟</w:t>
      </w:r>
      <w:r w:rsidR="00B13B77" w:rsidRPr="00AB1686">
        <w:rPr>
          <w:b/>
        </w:rPr>
        <w:t>人權保障不分國籍及身分</w:t>
      </w:r>
      <w:r w:rsidR="00B13B77" w:rsidRPr="00AB1686">
        <w:rPr>
          <w:rFonts w:hint="eastAsia"/>
          <w:b/>
        </w:rPr>
        <w:t>，</w:t>
      </w:r>
      <w:r w:rsidR="00B13B77" w:rsidRPr="00AB1686">
        <w:rPr>
          <w:b/>
        </w:rPr>
        <w:t>透過</w:t>
      </w:r>
      <w:bookmarkStart w:id="163" w:name="_Hlk170393978"/>
      <w:r w:rsidR="00295B8D" w:rsidRPr="00AB1686">
        <w:rPr>
          <w:rFonts w:hint="eastAsia"/>
          <w:b/>
        </w:rPr>
        <w:t>法律</w:t>
      </w:r>
      <w:r w:rsidR="00B13B77" w:rsidRPr="00AB1686">
        <w:rPr>
          <w:b/>
        </w:rPr>
        <w:t>強化保障</w:t>
      </w:r>
      <w:r w:rsidR="00B13B77" w:rsidRPr="00AB1686">
        <w:rPr>
          <w:rFonts w:hint="eastAsia"/>
          <w:b/>
        </w:rPr>
        <w:t>外籍漁工</w:t>
      </w:r>
      <w:r w:rsidR="00B13B77" w:rsidRPr="00AB1686">
        <w:rPr>
          <w:b/>
        </w:rPr>
        <w:t>權益</w:t>
      </w:r>
      <w:bookmarkEnd w:id="163"/>
      <w:r w:rsidR="00B13B77" w:rsidRPr="00AB1686">
        <w:rPr>
          <w:rFonts w:hint="eastAsia"/>
          <w:b/>
        </w:rPr>
        <w:t>，</w:t>
      </w:r>
      <w:r w:rsidR="00295B8D" w:rsidRPr="00AB1686">
        <w:rPr>
          <w:rFonts w:hint="eastAsia"/>
          <w:b/>
        </w:rPr>
        <w:t>應</w:t>
      </w:r>
      <w:r w:rsidR="00B13B77" w:rsidRPr="00AB1686">
        <w:rPr>
          <w:rFonts w:hint="eastAsia"/>
          <w:b/>
        </w:rPr>
        <w:t>有討論空間。</w:t>
      </w:r>
      <w:bookmarkEnd w:id="162"/>
    </w:p>
    <w:p w14:paraId="58BDE0BA" w14:textId="77777777" w:rsidR="00747A21" w:rsidRPr="00AB1686" w:rsidRDefault="003869C9" w:rsidP="00291265">
      <w:pPr>
        <w:pStyle w:val="3"/>
        <w:ind w:left="1360" w:hanging="680"/>
        <w:rPr>
          <w:bCs w:val="0"/>
        </w:rPr>
      </w:pPr>
      <w:r w:rsidRPr="00AB1686">
        <w:rPr>
          <w:rFonts w:hint="eastAsia"/>
          <w:bCs w:val="0"/>
          <w:spacing w:val="11"/>
          <w:kern w:val="0"/>
          <w:fitText w:val="1360" w:id="-935683328"/>
        </w:rPr>
        <w:t>ILO C18</w:t>
      </w:r>
      <w:r w:rsidRPr="00AB1686">
        <w:rPr>
          <w:rFonts w:hint="eastAsia"/>
          <w:bCs w:val="0"/>
          <w:spacing w:val="3"/>
          <w:kern w:val="0"/>
          <w:fitText w:val="1360" w:id="-935683328"/>
        </w:rPr>
        <w:t>8</w:t>
      </w:r>
      <w:r w:rsidR="000B2B61" w:rsidRPr="00AB1686">
        <w:rPr>
          <w:rFonts w:hint="eastAsia"/>
          <w:szCs w:val="32"/>
        </w:rPr>
        <w:t>對於</w:t>
      </w:r>
      <w:r w:rsidR="009D25B3" w:rsidRPr="00AB1686">
        <w:rPr>
          <w:szCs w:val="32"/>
        </w:rPr>
        <w:t>漁船工作最低要求、服務條件、起居艙室與食物、醫療照顧、健康保護與社會安全等，均有完整規範，目的在於</w:t>
      </w:r>
      <w:r w:rsidR="009D25B3" w:rsidRPr="00AB1686">
        <w:rPr>
          <w:szCs w:val="32"/>
          <w:u w:val="single"/>
        </w:rPr>
        <w:t>確保漁民在漁船上工作的勞動條件</w:t>
      </w:r>
      <w:r w:rsidR="000B2B61" w:rsidRPr="00AB1686">
        <w:rPr>
          <w:rFonts w:hint="eastAsia"/>
          <w:szCs w:val="32"/>
          <w:u w:val="single"/>
        </w:rPr>
        <w:t>、</w:t>
      </w:r>
      <w:r w:rsidR="000B2B61" w:rsidRPr="00AB1686">
        <w:rPr>
          <w:rFonts w:hint="eastAsia"/>
          <w:u w:val="single"/>
        </w:rPr>
        <w:t>提升漁工人權</w:t>
      </w:r>
      <w:r w:rsidR="009D25B3" w:rsidRPr="00AB1686">
        <w:rPr>
          <w:rFonts w:hint="eastAsia"/>
        </w:rPr>
        <w:t>。</w:t>
      </w:r>
      <w:r w:rsidR="007E2D9C" w:rsidRPr="00AB1686">
        <w:rPr>
          <w:rFonts w:hint="eastAsia"/>
        </w:rPr>
        <w:t>我國</w:t>
      </w:r>
      <w:r w:rsidR="007E2D9C" w:rsidRPr="00AB1686">
        <w:t>持續</w:t>
      </w:r>
      <w:r w:rsidR="00FE361B" w:rsidRPr="00AB1686">
        <w:rPr>
          <w:rFonts w:hint="eastAsia"/>
        </w:rPr>
        <w:t>推</w:t>
      </w:r>
      <w:r w:rsidR="008C4CC1" w:rsidRPr="00AB1686">
        <w:rPr>
          <w:rFonts w:hint="eastAsia"/>
        </w:rPr>
        <w:t>動將</w:t>
      </w:r>
      <w:r w:rsidR="00370A2A" w:rsidRPr="00AB1686">
        <w:rPr>
          <w:rFonts w:hint="eastAsia"/>
          <w:bCs w:val="0"/>
        </w:rPr>
        <w:t>ILO C188</w:t>
      </w:r>
      <w:r w:rsidR="007E2D9C" w:rsidRPr="00AB1686">
        <w:t>納入國內法律，跨部會系統性改善船員權益</w:t>
      </w:r>
      <w:r w:rsidR="00747A21" w:rsidRPr="00AB1686">
        <w:rPr>
          <w:rFonts w:hint="eastAsia"/>
        </w:rPr>
        <w:t>：</w:t>
      </w:r>
    </w:p>
    <w:p w14:paraId="07633549" w14:textId="77777777" w:rsidR="00164073" w:rsidRPr="00AB1686" w:rsidRDefault="00164073" w:rsidP="00747A21">
      <w:pPr>
        <w:pStyle w:val="4"/>
        <w:rPr>
          <w:bCs/>
        </w:rPr>
      </w:pPr>
      <w:r w:rsidRPr="00AB1686">
        <w:rPr>
          <w:rFonts w:hint="eastAsia"/>
          <w:bCs/>
        </w:rPr>
        <w:t>行政院人權保障推動小組決議將ILO C188內國化前，就境內雇用外籍漁工</w:t>
      </w:r>
      <w:r w:rsidR="003B49CD" w:rsidRPr="00AB1686">
        <w:rPr>
          <w:rFonts w:hint="eastAsia"/>
          <w:bCs/>
        </w:rPr>
        <w:t>部分</w:t>
      </w:r>
      <w:r w:rsidRPr="00AB1686">
        <w:rPr>
          <w:rFonts w:hint="eastAsia"/>
          <w:bCs/>
        </w:rPr>
        <w:t>，勞動部在</w:t>
      </w:r>
      <w:r w:rsidR="009E59CC" w:rsidRPr="00AB1686">
        <w:rPr>
          <w:rFonts w:hint="eastAsia"/>
          <w:bCs/>
        </w:rPr>
        <w:t>108</w:t>
      </w:r>
      <w:r w:rsidRPr="00AB1686">
        <w:rPr>
          <w:rFonts w:hint="eastAsia"/>
          <w:bCs/>
        </w:rPr>
        <w:t>年5月23日以勞動條3字第1080130527號公告核定漁船船員為勞動基準法第84條之1之工作者，</w:t>
      </w:r>
      <w:r w:rsidR="009E59CC" w:rsidRPr="00AB1686">
        <w:rPr>
          <w:rFonts w:hAnsi="標楷體" w:hint="eastAsia"/>
          <w:spacing w:val="11"/>
          <w:kern w:val="0"/>
          <w:szCs w:val="32"/>
        </w:rPr>
        <w:t>農業部前</w:t>
      </w:r>
      <w:r w:rsidR="009E59CC" w:rsidRPr="00AB1686">
        <w:rPr>
          <w:rFonts w:hint="eastAsia"/>
          <w:bCs/>
        </w:rPr>
        <w:t>於</w:t>
      </w:r>
      <w:r w:rsidR="009E59CC" w:rsidRPr="00AB1686">
        <w:rPr>
          <w:rFonts w:hAnsi="標楷體" w:hint="eastAsia"/>
          <w:spacing w:val="11"/>
          <w:kern w:val="0"/>
          <w:szCs w:val="32"/>
        </w:rPr>
        <w:t>109年2月12日</w:t>
      </w:r>
      <w:r w:rsidRPr="00AB1686">
        <w:rPr>
          <w:rFonts w:hint="eastAsia"/>
          <w:bCs/>
        </w:rPr>
        <w:t>訂定「漁船船員適用勞動基準法第84條之1之特殊工作者工作時間參考指引」，及「漁船船員適用勞動基準法第84條之1之規定工作者約定書參考範本」，</w:t>
      </w:r>
      <w:r w:rsidR="003B49CD" w:rsidRPr="00AB1686">
        <w:rPr>
          <w:rFonts w:hint="eastAsia"/>
          <w:bCs/>
        </w:rPr>
        <w:t>該</w:t>
      </w:r>
      <w:r w:rsidRPr="00AB1686">
        <w:rPr>
          <w:rFonts w:hint="eastAsia"/>
          <w:bCs/>
        </w:rPr>
        <w:t>參考指引第4點</w:t>
      </w:r>
      <w:r w:rsidR="00AA5AEF" w:rsidRPr="00AB1686">
        <w:rPr>
          <w:rFonts w:hint="eastAsia"/>
          <w:bCs/>
        </w:rPr>
        <w:t>規定說明明示，係</w:t>
      </w:r>
      <w:r w:rsidRPr="00AB1686">
        <w:rPr>
          <w:rFonts w:hint="eastAsia"/>
          <w:bCs/>
        </w:rPr>
        <w:t>參考ILO 188及相關國家規定。</w:t>
      </w:r>
    </w:p>
    <w:p w14:paraId="03FFF2B6" w14:textId="77777777" w:rsidR="00747A21" w:rsidRPr="00AB1686" w:rsidRDefault="00747A21" w:rsidP="00747A21">
      <w:pPr>
        <w:pStyle w:val="4"/>
        <w:rPr>
          <w:bCs/>
        </w:rPr>
      </w:pPr>
      <w:r w:rsidRPr="00AB1686">
        <w:rPr>
          <w:rFonts w:hint="eastAsia"/>
          <w:bCs/>
          <w:u w:val="single"/>
        </w:rPr>
        <w:t>臺灣為展現人權立國精神，</w:t>
      </w:r>
      <w:r w:rsidR="005D37BA" w:rsidRPr="00AB1686">
        <w:rPr>
          <w:rFonts w:hint="eastAsia"/>
          <w:bCs/>
          <w:u w:val="single"/>
        </w:rPr>
        <w:t>持續</w:t>
      </w:r>
      <w:r w:rsidR="00D45514" w:rsidRPr="00AB1686">
        <w:rPr>
          <w:rFonts w:hint="eastAsia"/>
          <w:bCs/>
          <w:u w:val="single"/>
        </w:rPr>
        <w:t>推</w:t>
      </w:r>
      <w:r w:rsidRPr="00AB1686">
        <w:rPr>
          <w:rFonts w:hint="eastAsia"/>
          <w:bCs/>
          <w:u w:val="single"/>
        </w:rPr>
        <w:t>動將ILO C188公約國內法化</w:t>
      </w:r>
      <w:r w:rsidRPr="00AB1686">
        <w:rPr>
          <w:rFonts w:hint="eastAsia"/>
          <w:bCs/>
        </w:rPr>
        <w:t>，積極與國際交流，汲取各國的實踐經驗，期使</w:t>
      </w:r>
      <w:r w:rsidRPr="00AB1686">
        <w:rPr>
          <w:rFonts w:hint="eastAsia"/>
          <w:bCs/>
          <w:u w:val="single"/>
        </w:rPr>
        <w:t>漁業工作公約國內法化後，將我國漁業人權接軌國際</w:t>
      </w:r>
      <w:r w:rsidRPr="00AB1686">
        <w:rPr>
          <w:rFonts w:hint="eastAsia"/>
          <w:bCs/>
        </w:rPr>
        <w:t>。漁業署於113年4月16日舉辦</w:t>
      </w:r>
      <w:r w:rsidRPr="00AB1686">
        <w:rPr>
          <w:rFonts w:hint="eastAsia"/>
          <w:bCs/>
        </w:rPr>
        <w:lastRenderedPageBreak/>
        <w:t>《2024年漁業與人權國際論壇》，國際論壇除針對「漁業與人權計畫執行成果」、「推動ILO-C188公約：改革經驗與政策行動」、「ILO-C188公約落實與挑戰」等3大議題進行研討外，並</w:t>
      </w:r>
      <w:r w:rsidR="00806F15" w:rsidRPr="00AB1686">
        <w:rPr>
          <w:rFonts w:hint="eastAsia"/>
          <w:bCs/>
        </w:rPr>
        <w:t>討論</w:t>
      </w:r>
      <w:r w:rsidRPr="00AB1686">
        <w:rPr>
          <w:rFonts w:hint="eastAsia"/>
          <w:bCs/>
        </w:rPr>
        <w:t>船員權益保障、漁業永續發展及推動ILO</w:t>
      </w:r>
      <w:r w:rsidR="00E040D6" w:rsidRPr="00AB1686">
        <w:rPr>
          <w:rFonts w:hint="eastAsia"/>
          <w:bCs/>
        </w:rPr>
        <w:t xml:space="preserve"> </w:t>
      </w:r>
      <w:r w:rsidRPr="00AB1686">
        <w:rPr>
          <w:rFonts w:hint="eastAsia"/>
          <w:bCs/>
        </w:rPr>
        <w:t>C188公約。</w:t>
      </w:r>
      <w:r w:rsidR="003853F3" w:rsidRPr="00AB1686">
        <w:rPr>
          <w:rFonts w:hint="eastAsia"/>
          <w:bCs/>
        </w:rPr>
        <w:t>漁業署亦表示，</w:t>
      </w:r>
      <w:r w:rsidR="003853F3" w:rsidRPr="00AB1686">
        <w:rPr>
          <w:rFonts w:hint="eastAsia"/>
          <w:bCs/>
          <w:u w:val="single"/>
        </w:rPr>
        <w:t>臺灣在西元2022年公布「國家人權行動計畫」，也積極將ILO C188納入國內法律，彰顯臺灣在維護漁業人權船員的重視及努力，為落實各項推動措施</w:t>
      </w:r>
      <w:r w:rsidR="003853F3" w:rsidRPr="00AB1686">
        <w:rPr>
          <w:rFonts w:hint="eastAsia"/>
          <w:bCs/>
        </w:rPr>
        <w:t>，除以跨部會系統性改善船員權益外，並</w:t>
      </w:r>
      <w:r w:rsidR="003853F3" w:rsidRPr="00AB1686">
        <w:rPr>
          <w:rFonts w:hint="eastAsia"/>
          <w:bCs/>
          <w:u w:val="single"/>
        </w:rPr>
        <w:t>將專注</w:t>
      </w:r>
      <w:r w:rsidR="003853F3" w:rsidRPr="00AB1686">
        <w:rPr>
          <w:rFonts w:hint="eastAsia"/>
          <w:bCs/>
        </w:rPr>
        <w:t>「強化勞雇夥伴關係」、「增加船員合理使用通訊設備的機會」、「</w:t>
      </w:r>
      <w:r w:rsidR="003853F3" w:rsidRPr="00AB1686">
        <w:rPr>
          <w:rFonts w:hint="eastAsia"/>
          <w:bCs/>
          <w:u w:val="single"/>
        </w:rPr>
        <w:t>提升船員安全與勞動條件」等措施列為執行重點</w:t>
      </w:r>
      <w:r w:rsidR="003853F3" w:rsidRPr="00AB1686">
        <w:rPr>
          <w:rStyle w:val="aff"/>
          <w:bCs/>
        </w:rPr>
        <w:footnoteReference w:id="29"/>
      </w:r>
      <w:r w:rsidR="003853F3" w:rsidRPr="00AB1686">
        <w:rPr>
          <w:rFonts w:hint="eastAsia"/>
          <w:bCs/>
        </w:rPr>
        <w:t>。</w:t>
      </w:r>
    </w:p>
    <w:p w14:paraId="0D0EE4A5" w14:textId="77777777" w:rsidR="00FD1958" w:rsidRPr="00AB1686" w:rsidRDefault="00077798" w:rsidP="00C270E0">
      <w:pPr>
        <w:pStyle w:val="3"/>
        <w:wordWrap w:val="0"/>
        <w:ind w:left="1360" w:hanging="680"/>
        <w:rPr>
          <w:rFonts w:hAnsi="標楷體"/>
        </w:rPr>
      </w:pPr>
      <w:r w:rsidRPr="00AB1686">
        <w:rPr>
          <w:rFonts w:hAnsi="標楷體" w:cs="標楷體" w:hint="eastAsia"/>
          <w:kern w:val="0"/>
          <w:szCs w:val="24"/>
          <w:u w:val="single"/>
          <w:lang w:val="x-none"/>
        </w:rPr>
        <w:t>依據</w:t>
      </w:r>
      <w:r w:rsidR="00C270E0" w:rsidRPr="00AB1686">
        <w:rPr>
          <w:rFonts w:hAnsi="標楷體" w:cs="標楷體" w:hint="eastAsia"/>
          <w:kern w:val="0"/>
          <w:szCs w:val="24"/>
          <w:u w:val="single"/>
          <w:lang w:val="x-none"/>
        </w:rPr>
        <w:t>保障外籍勞工人權之相關國際基準</w:t>
      </w:r>
      <w:r w:rsidR="003056DD" w:rsidRPr="00AB1686">
        <w:rPr>
          <w:rFonts w:hAnsi="標楷體" w:cs="標楷體" w:hint="eastAsia"/>
          <w:kern w:val="0"/>
          <w:szCs w:val="24"/>
          <w:u w:val="single"/>
          <w:lang w:val="x-none"/>
        </w:rPr>
        <w:t>，</w:t>
      </w:r>
      <w:r w:rsidR="00904D9D" w:rsidRPr="00AB1686">
        <w:rPr>
          <w:rFonts w:hAnsi="標楷體" w:cs="標楷體" w:hint="eastAsia"/>
          <w:kern w:val="0"/>
          <w:szCs w:val="24"/>
          <w:u w:val="single"/>
          <w:lang w:val="x-none"/>
        </w:rPr>
        <w:t>移民勞工應享有「國民待遇」而非「最低基準</w:t>
      </w:r>
      <w:r w:rsidR="00EC5AA2" w:rsidRPr="00AB1686">
        <w:rPr>
          <w:rFonts w:hAnsi="標楷體" w:cs="標楷體" w:hint="eastAsia"/>
          <w:kern w:val="0"/>
          <w:szCs w:val="24"/>
          <w:lang w:val="x-none"/>
        </w:rPr>
        <w:t>」</w:t>
      </w:r>
      <w:r w:rsidR="00EC5AA2" w:rsidRPr="00AB1686">
        <w:rPr>
          <w:rFonts w:ascii="新細明體" w:eastAsia="新細明體" w:hAnsi="新細明體" w:cs="標楷體" w:hint="eastAsia"/>
          <w:kern w:val="0"/>
          <w:szCs w:val="24"/>
          <w:lang w:val="x-none"/>
        </w:rPr>
        <w:t>：</w:t>
      </w:r>
    </w:p>
    <w:p w14:paraId="0F664E15" w14:textId="77777777" w:rsidR="002670C2" w:rsidRPr="00AB1686" w:rsidRDefault="002670C2" w:rsidP="00FD1958">
      <w:pPr>
        <w:pStyle w:val="4"/>
      </w:pPr>
      <w:r w:rsidRPr="00AB1686">
        <w:rPr>
          <w:rFonts w:hint="eastAsia"/>
        </w:rPr>
        <w:t>移民勞工應享有「國民待遇」</w:t>
      </w:r>
      <w:r w:rsidRPr="00AB1686">
        <w:rPr>
          <w:rStyle w:val="aff"/>
          <w:rFonts w:hAnsi="標楷體" w:cs="標楷體"/>
          <w:kern w:val="0"/>
          <w:szCs w:val="24"/>
          <w:lang w:val="x-none"/>
        </w:rPr>
        <w:footnoteReference w:id="30"/>
      </w:r>
      <w:r w:rsidRPr="00AB1686">
        <w:rPr>
          <w:rFonts w:ascii="新細明體" w:eastAsia="新細明體" w:hAnsi="新細明體" w:hint="eastAsia"/>
        </w:rPr>
        <w:t>：</w:t>
      </w:r>
    </w:p>
    <w:p w14:paraId="62CE41AF" w14:textId="77777777" w:rsidR="002670C2" w:rsidRPr="00AB1686" w:rsidRDefault="00C270E0" w:rsidP="002670C2">
      <w:pPr>
        <w:pStyle w:val="5"/>
      </w:pPr>
      <w:r w:rsidRPr="00AB1686">
        <w:rPr>
          <w:rFonts w:hint="eastAsia"/>
        </w:rPr>
        <w:t>聯合國於西元1984年召開第3屆年會時，通過了「世界人權宣言」</w:t>
      </w:r>
      <w:r w:rsidRPr="00AB1686">
        <w:rPr>
          <w:rFonts w:ascii="TimesNewRoman" w:eastAsia="Times New Roman" w:hAnsi="TimesNewRoman" w:cs="TimesNewRoman"/>
        </w:rPr>
        <w:t>(Universal</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Declaration</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of</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Human</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Rights)</w:t>
      </w:r>
      <w:r w:rsidRPr="00AB1686">
        <w:rPr>
          <w:rFonts w:hint="eastAsia"/>
        </w:rPr>
        <w:t>，該項宣言是國際人權保障之濫觴，對近代國際人權保障的發展有相當重要的影響。世界人權宣言所樹立之重要原則包括平等原則、社會安全保障、工作權的保障、休息權利的保障等。</w:t>
      </w:r>
      <w:r w:rsidRPr="00AB1686">
        <w:rPr>
          <w:rFonts w:hint="eastAsia"/>
          <w:u w:val="single"/>
        </w:rPr>
        <w:t>在這些原則下，任何勞工皆不應因其種族、膚色、性別、語言、宗教、政治意見、原國籍、財產或身世等因素，受到不利益之差別待遇</w:t>
      </w:r>
      <w:r w:rsidRPr="00AB1686">
        <w:rPr>
          <w:rFonts w:hint="eastAsia"/>
        </w:rPr>
        <w:t>；每一個勞工皆享受社會安全保障；每個人皆有權工作、有權自由選擇職業、</w:t>
      </w:r>
      <w:r w:rsidRPr="00AB1686">
        <w:rPr>
          <w:rFonts w:hint="eastAsia"/>
          <w:u w:val="single"/>
        </w:rPr>
        <w:t>有權享受公平合理的工作條件、有權享有免於</w:t>
      </w:r>
      <w:r w:rsidRPr="00AB1686">
        <w:rPr>
          <w:rFonts w:hint="eastAsia"/>
          <w:u w:val="single"/>
        </w:rPr>
        <w:lastRenderedPageBreak/>
        <w:t>失業的保障、有權享有同工同酬的權利</w:t>
      </w:r>
      <w:r w:rsidRPr="00AB1686">
        <w:rPr>
          <w:rFonts w:hint="eastAsia"/>
        </w:rPr>
        <w:t>以及享有組織和參加工會的權利；每個勞工皆應享有給薪休假以及合理的工作時間。</w:t>
      </w:r>
    </w:p>
    <w:p w14:paraId="1DBAD069" w14:textId="77777777" w:rsidR="00FD1958" w:rsidRPr="00AB1686" w:rsidRDefault="00C270E0" w:rsidP="002670C2">
      <w:pPr>
        <w:pStyle w:val="5"/>
      </w:pPr>
      <w:r w:rsidRPr="00AB1686">
        <w:rPr>
          <w:rFonts w:hint="eastAsia"/>
        </w:rPr>
        <w:t>西元1990年，聯合國又通過了所有移民勞工及其家庭權利保障國際公約</w:t>
      </w:r>
      <w:r w:rsidRPr="00AB1686">
        <w:rPr>
          <w:rFonts w:ascii="TimesNewRoman" w:eastAsia="Times New Roman" w:hAnsi="TimesNewRoman" w:cs="TimesNewRoman"/>
        </w:rPr>
        <w:t>(International</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Convention</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on</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the</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Protection</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of</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the</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Rights</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of</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All</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Migrant</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Workersand</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Members</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of</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Their</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Families)</w:t>
      </w:r>
      <w:r w:rsidRPr="00AB1686">
        <w:rPr>
          <w:rFonts w:hint="eastAsia"/>
        </w:rPr>
        <w:t>，此項公約是目前所有與移民勞工有關之國際公約中最為完備的一個，該項公約強調所有之</w:t>
      </w:r>
      <w:r w:rsidRPr="00AB1686">
        <w:rPr>
          <w:rFonts w:hint="eastAsia"/>
          <w:u w:val="single"/>
        </w:rPr>
        <w:t>移民勞工，不論其身份係合法或非法，皆應享有「國民待遇」而非「最低基準」</w:t>
      </w:r>
      <w:r w:rsidRPr="00AB1686">
        <w:rPr>
          <w:rFonts w:hint="eastAsia"/>
        </w:rPr>
        <w:t>（</w:t>
      </w:r>
      <w:r w:rsidRPr="00AB1686">
        <w:rPr>
          <w:rFonts w:ascii="TimesNewRoman" w:eastAsia="Times New Roman" w:hAnsi="TimesNewRoman" w:cs="TimesNewRoman"/>
        </w:rPr>
        <w:t>minimum</w:t>
      </w:r>
      <w:r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standards</w:t>
      </w:r>
      <w:r w:rsidRPr="00AB1686">
        <w:rPr>
          <w:rFonts w:hint="eastAsia"/>
        </w:rPr>
        <w:t>）</w:t>
      </w:r>
      <w:r w:rsidR="008062E5" w:rsidRPr="00AB1686">
        <w:rPr>
          <w:rFonts w:hint="eastAsia"/>
        </w:rPr>
        <w:t>。</w:t>
      </w:r>
    </w:p>
    <w:p w14:paraId="22DA0CF6" w14:textId="77777777" w:rsidR="00F73E6F" w:rsidRPr="00AB1686" w:rsidRDefault="00F73E6F" w:rsidP="00F73E6F">
      <w:pPr>
        <w:pStyle w:val="4"/>
        <w:wordWrap w:val="0"/>
      </w:pPr>
      <w:r w:rsidRPr="00AB1686">
        <w:rPr>
          <w:rFonts w:hint="eastAsia"/>
        </w:rPr>
        <w:t>除「國民待遇」議題外，</w:t>
      </w:r>
      <w:r w:rsidRPr="00AB1686">
        <w:rPr>
          <w:rFonts w:hint="eastAsia"/>
          <w:u w:val="single"/>
        </w:rPr>
        <w:t>國際勞工組織已關注將保障範圍擴張至其他勞動條件之保障</w:t>
      </w:r>
      <w:r w:rsidRPr="00AB1686">
        <w:rPr>
          <w:rStyle w:val="aff"/>
          <w:rFonts w:hAnsi="標楷體" w:cs="標楷體"/>
          <w:kern w:val="0"/>
          <w:szCs w:val="24"/>
          <w:lang w:val="x-none"/>
        </w:rPr>
        <w:footnoteReference w:id="31"/>
      </w:r>
      <w:r w:rsidRPr="00AB1686">
        <w:rPr>
          <w:rFonts w:ascii="新細明體" w:eastAsia="新細明體" w:hAnsi="新細明體" w:hint="eastAsia"/>
        </w:rPr>
        <w:t>：</w:t>
      </w:r>
    </w:p>
    <w:p w14:paraId="222FF16A" w14:textId="77777777" w:rsidR="00F73E6F" w:rsidRPr="00AB1686" w:rsidRDefault="007D4FA5" w:rsidP="00F73E6F">
      <w:pPr>
        <w:pStyle w:val="5"/>
      </w:pPr>
      <w:r w:rsidRPr="00AB1686">
        <w:rPr>
          <w:rFonts w:hint="eastAsia"/>
        </w:rPr>
        <w:t>目前保障外籍勞工人權之相關國際基準，多與外籍勞工之個別勞動權有關，其中主要之保障為給予外籍勞工與本國勞工在工作條件（主要是指工作報酬）、工作時間、有給休假、社會安全保障、工作平等（亦即就業歧視的禁止）等方面相同之待遇。</w:t>
      </w:r>
    </w:p>
    <w:p w14:paraId="244D4441" w14:textId="77777777" w:rsidR="00F73E6F" w:rsidRPr="00AB1686" w:rsidRDefault="007D4FA5" w:rsidP="00F73E6F">
      <w:pPr>
        <w:pStyle w:val="5"/>
      </w:pPr>
      <w:r w:rsidRPr="00AB1686">
        <w:rPr>
          <w:rFonts w:hint="eastAsia"/>
        </w:rPr>
        <w:t>第</w:t>
      </w:r>
      <w:r w:rsidR="004F3075" w:rsidRPr="00AB1686">
        <w:rPr>
          <w:rFonts w:hint="eastAsia"/>
        </w:rPr>
        <w:t>2</w:t>
      </w:r>
      <w:r w:rsidRPr="00AB1686">
        <w:rPr>
          <w:rFonts w:hint="eastAsia"/>
        </w:rPr>
        <w:t>號互惠待遇建議書〔</w:t>
      </w:r>
      <w:r w:rsidRPr="00AB1686">
        <w:rPr>
          <w:rFonts w:ascii="TimesNewRoman" w:eastAsia="Times New Roman" w:hAnsi="TimesNewRoman" w:cs="TimesNewRoman"/>
        </w:rPr>
        <w:t>Reciprocity of Treatment</w:t>
      </w:r>
      <w:r w:rsidR="002670C2" w:rsidRPr="00AB1686">
        <w:rPr>
          <w:rFonts w:asciiTheme="minorEastAsia" w:eastAsiaTheme="minorEastAsia" w:hAnsiTheme="minorEastAsia" w:cs="TimesNewRoman" w:hint="eastAsia"/>
        </w:rPr>
        <w:t xml:space="preserve"> </w:t>
      </w:r>
      <w:r w:rsidRPr="00AB1686">
        <w:rPr>
          <w:rFonts w:ascii="TimesNewRoman" w:eastAsia="Times New Roman" w:hAnsi="TimesNewRoman" w:cs="TimesNewRoman"/>
        </w:rPr>
        <w:t>Recommendation, 1919 (No.2)</w:t>
      </w:r>
      <w:r w:rsidRPr="00AB1686">
        <w:rPr>
          <w:rFonts w:hint="eastAsia"/>
        </w:rPr>
        <w:t>〕給予外籍勞工與本國勞工在</w:t>
      </w:r>
      <w:r w:rsidRPr="00AB1686">
        <w:rPr>
          <w:rFonts w:hint="eastAsia"/>
          <w:u w:val="single"/>
        </w:rPr>
        <w:t>社會保障方面相同之待遇</w:t>
      </w:r>
      <w:r w:rsidR="00F73E6F" w:rsidRPr="00AB1686">
        <w:rPr>
          <w:rFonts w:hint="eastAsia"/>
        </w:rPr>
        <w:t>。</w:t>
      </w:r>
    </w:p>
    <w:p w14:paraId="434035CC" w14:textId="77777777" w:rsidR="00F73E6F" w:rsidRPr="00AB1686" w:rsidRDefault="007D4FA5" w:rsidP="00F73E6F">
      <w:pPr>
        <w:pStyle w:val="5"/>
      </w:pPr>
      <w:r w:rsidRPr="00AB1686">
        <w:rPr>
          <w:rFonts w:hint="eastAsia"/>
        </w:rPr>
        <w:t>第</w:t>
      </w:r>
      <w:r w:rsidR="004F3075" w:rsidRPr="00AB1686">
        <w:rPr>
          <w:rFonts w:hint="eastAsia"/>
        </w:rPr>
        <w:t>66</w:t>
      </w:r>
      <w:r w:rsidRPr="00AB1686">
        <w:rPr>
          <w:rFonts w:hint="eastAsia"/>
        </w:rPr>
        <w:t>號為就業而移民公約〔</w:t>
      </w:r>
      <w:r w:rsidRPr="00AB1686">
        <w:rPr>
          <w:rFonts w:ascii="TimesNewRoman" w:eastAsia="Times New Roman" w:hAnsi="TimesNewRoman" w:cs="TimesNewRoman"/>
        </w:rPr>
        <w:t>Migration for Employment Convention,1939, (No.66)</w:t>
      </w:r>
      <w:r w:rsidRPr="00AB1686">
        <w:rPr>
          <w:rFonts w:hint="eastAsia"/>
        </w:rPr>
        <w:t>〕第6條要求批准此項公約之會員國在</w:t>
      </w:r>
      <w:r w:rsidRPr="00AB1686">
        <w:rPr>
          <w:rFonts w:hint="eastAsia"/>
          <w:u w:val="single"/>
        </w:rPr>
        <w:t>工作條件（尤其是工作報酬）方面</w:t>
      </w:r>
      <w:r w:rsidRPr="00AB1686">
        <w:rPr>
          <w:rFonts w:hint="eastAsia"/>
        </w:rPr>
        <w:t>不得給予外國人較本國人民</w:t>
      </w:r>
      <w:r w:rsidRPr="00AB1686">
        <w:rPr>
          <w:rFonts w:hint="eastAsia"/>
        </w:rPr>
        <w:lastRenderedPageBreak/>
        <w:t>為差的條件</w:t>
      </w:r>
      <w:r w:rsidR="00F73E6F" w:rsidRPr="00AB1686">
        <w:rPr>
          <w:rFonts w:hint="eastAsia"/>
        </w:rPr>
        <w:t>。</w:t>
      </w:r>
    </w:p>
    <w:p w14:paraId="115CB831" w14:textId="77777777" w:rsidR="00F73E6F" w:rsidRPr="00AB1686" w:rsidRDefault="007D4FA5" w:rsidP="00F73E6F">
      <w:pPr>
        <w:pStyle w:val="5"/>
      </w:pPr>
      <w:r w:rsidRPr="00AB1686">
        <w:rPr>
          <w:rFonts w:hint="eastAsia"/>
        </w:rPr>
        <w:t>第</w:t>
      </w:r>
      <w:r w:rsidR="004F3075" w:rsidRPr="00AB1686">
        <w:rPr>
          <w:rFonts w:hint="eastAsia"/>
        </w:rPr>
        <w:t>97</w:t>
      </w:r>
      <w:r w:rsidRPr="00AB1686">
        <w:rPr>
          <w:rFonts w:hint="eastAsia"/>
        </w:rPr>
        <w:t>號為就業而移民公約（修正）〔</w:t>
      </w:r>
      <w:r w:rsidRPr="00AB1686">
        <w:rPr>
          <w:rFonts w:ascii="TimesNewRoman" w:eastAsia="Times New Roman" w:hAnsi="TimesNewRoman" w:cs="TimesNewRoman"/>
        </w:rPr>
        <w:t>Migration for Employment Convention (Revised), 1949, (No.97)</w:t>
      </w:r>
      <w:r w:rsidRPr="00AB1686">
        <w:rPr>
          <w:rFonts w:hint="eastAsia"/>
        </w:rPr>
        <w:t>〕第6條規定</w:t>
      </w:r>
      <w:r w:rsidR="00F73E6F" w:rsidRPr="00AB1686">
        <w:rPr>
          <w:rFonts w:hint="eastAsia"/>
        </w:rPr>
        <w:t>，</w:t>
      </w:r>
      <w:r w:rsidRPr="00AB1686">
        <w:rPr>
          <w:rFonts w:hint="eastAsia"/>
        </w:rPr>
        <w:t>凡施行本公約之會員國承諾對其領土內合法移民（無分國籍、種族、宗教或性別）在特定事項上之待遇不得低於本國國民，其中包括報酬（包括構成報酬一部分之家屬津貼）、工作時間、</w:t>
      </w:r>
      <w:r w:rsidRPr="00AB1686">
        <w:rPr>
          <w:rFonts w:hint="eastAsia"/>
          <w:u w:val="single"/>
        </w:rPr>
        <w:t>有給休假以及社會安全（係指關於職業傷害</w:t>
      </w:r>
      <w:r w:rsidRPr="00AB1686">
        <w:rPr>
          <w:rFonts w:hint="eastAsia"/>
        </w:rPr>
        <w:t>、生育、疾病、殘廢、老年、死亡、</w:t>
      </w:r>
      <w:r w:rsidRPr="00AB1686">
        <w:rPr>
          <w:rFonts w:hint="eastAsia"/>
          <w:u w:val="single"/>
        </w:rPr>
        <w:t>失業</w:t>
      </w:r>
      <w:r w:rsidRPr="00AB1686">
        <w:rPr>
          <w:rFonts w:hint="eastAsia"/>
        </w:rPr>
        <w:t>、家庭責任以及其他依國家法令</w:t>
      </w:r>
      <w:r w:rsidRPr="00AB1686">
        <w:rPr>
          <w:rFonts w:hint="eastAsia"/>
          <w:u w:val="single"/>
        </w:rPr>
        <w:t>列入社會安全制度之項目</w:t>
      </w:r>
      <w:r w:rsidRPr="00AB1686">
        <w:rPr>
          <w:rFonts w:hint="eastAsia"/>
        </w:rPr>
        <w:t>）等</w:t>
      </w:r>
      <w:r w:rsidR="00F73E6F" w:rsidRPr="00AB1686">
        <w:rPr>
          <w:rFonts w:hint="eastAsia"/>
        </w:rPr>
        <w:t>。</w:t>
      </w:r>
    </w:p>
    <w:p w14:paraId="2D12E48D" w14:textId="77777777" w:rsidR="00F73E6F" w:rsidRPr="00AB1686" w:rsidRDefault="007D4FA5" w:rsidP="00F73E6F">
      <w:pPr>
        <w:pStyle w:val="5"/>
      </w:pPr>
      <w:r w:rsidRPr="00AB1686">
        <w:rPr>
          <w:rFonts w:hint="eastAsia"/>
        </w:rPr>
        <w:t>第86號為就業而移民建議書（修正）〔</w:t>
      </w:r>
      <w:r w:rsidRPr="00AB1686">
        <w:rPr>
          <w:rFonts w:ascii="TimesNewRoman" w:eastAsia="Times New Roman" w:hAnsi="TimesNewRoman" w:cs="TimesNewRoman"/>
        </w:rPr>
        <w:t>Migration forEmployment Recommendation (Revised), 1949, (No.86)</w:t>
      </w:r>
      <w:r w:rsidRPr="00AB1686">
        <w:rPr>
          <w:rFonts w:hint="eastAsia"/>
        </w:rPr>
        <w:t>〕要求移入國應承認移民與其本國人民享有平等之待遇，不應因移民之國籍、種族、宗教或性別給予任何歧視（第17條）；經核准在移入國居住之移民勞工及其家庭成員應得到與移入國人民相同之條件從事工作（第16條第1項）；在</w:t>
      </w:r>
      <w:r w:rsidRPr="00AB1686">
        <w:rPr>
          <w:rFonts w:hint="eastAsia"/>
          <w:u w:val="single"/>
        </w:rPr>
        <w:t>社會安全方面，移民勞工與移入國人民亦應享有相同待遇</w:t>
      </w:r>
      <w:r w:rsidRPr="00AB1686">
        <w:rPr>
          <w:rFonts w:hint="eastAsia"/>
        </w:rPr>
        <w:t>（建議書附錄第21條）</w:t>
      </w:r>
      <w:r w:rsidR="00F73E6F" w:rsidRPr="00AB1686">
        <w:rPr>
          <w:rFonts w:hint="eastAsia"/>
        </w:rPr>
        <w:t>。</w:t>
      </w:r>
    </w:p>
    <w:p w14:paraId="48D6CA44" w14:textId="77777777" w:rsidR="00F73E6F" w:rsidRPr="00AB1686" w:rsidRDefault="002670C2" w:rsidP="00F73E6F">
      <w:pPr>
        <w:pStyle w:val="5"/>
        <w:ind w:left="2042" w:hanging="851"/>
      </w:pPr>
      <w:r w:rsidRPr="00AB1686">
        <w:rPr>
          <w:rFonts w:hint="eastAsia"/>
        </w:rPr>
        <w:t>西元</w:t>
      </w:r>
      <w:r w:rsidR="007D4FA5" w:rsidRPr="00AB1686">
        <w:rPr>
          <w:rFonts w:hint="eastAsia"/>
        </w:rPr>
        <w:t>1975年通過第143號移民勞工（補充條款）公約〔</w:t>
      </w:r>
      <w:r w:rsidR="007D4FA5" w:rsidRPr="00AB1686">
        <w:rPr>
          <w:rFonts w:ascii="TimesNewRoman" w:eastAsia="Times New Roman" w:hAnsi="TimesNewRoman" w:cs="TimesNewRoman"/>
        </w:rPr>
        <w:t>Migrant Workers (Supplementary</w:t>
      </w:r>
      <w:r w:rsidR="00F73E6F" w:rsidRPr="00AB1686">
        <w:rPr>
          <w:rFonts w:asciiTheme="minorEastAsia" w:eastAsiaTheme="minorEastAsia" w:hAnsiTheme="minorEastAsia" w:cs="TimesNewRoman" w:hint="eastAsia"/>
        </w:rPr>
        <w:t xml:space="preserve"> </w:t>
      </w:r>
      <w:r w:rsidR="007D4FA5" w:rsidRPr="00AB1686">
        <w:rPr>
          <w:rFonts w:ascii="TimesNewRoman" w:eastAsia="Times New Roman" w:hAnsi="TimesNewRoman" w:cs="TimesNewRoman"/>
        </w:rPr>
        <w:t>Provisions) Convention, 1975, (No.143)</w:t>
      </w:r>
      <w:r w:rsidR="007D4FA5" w:rsidRPr="00AB1686">
        <w:rPr>
          <w:rFonts w:hint="eastAsia"/>
        </w:rPr>
        <w:t>〕</w:t>
      </w:r>
      <w:r w:rsidR="007D4FA5" w:rsidRPr="00AB1686">
        <w:rPr>
          <w:rFonts w:hint="eastAsia"/>
          <w:u w:val="single"/>
        </w:rPr>
        <w:t>要求移入國對從事相同工作之移民勞工，應保障其在工作條件方面享有平等待遇</w:t>
      </w:r>
      <w:r w:rsidR="007D4FA5" w:rsidRPr="00AB1686">
        <w:rPr>
          <w:rFonts w:hint="eastAsia"/>
        </w:rPr>
        <w:t>；第151號移民勞工建議書〔</w:t>
      </w:r>
      <w:r w:rsidR="007D4FA5" w:rsidRPr="00AB1686">
        <w:rPr>
          <w:rFonts w:ascii="TimesNewRoman" w:eastAsia="Times New Roman" w:hAnsi="TimesNewRoman" w:cs="TimesNewRoman"/>
        </w:rPr>
        <w:t>Migrant Workers Recommendation, 1975, (No.151)</w:t>
      </w:r>
      <w:r w:rsidR="007D4FA5" w:rsidRPr="00AB1686">
        <w:rPr>
          <w:rFonts w:hint="eastAsia"/>
        </w:rPr>
        <w:t>〕亦強調</w:t>
      </w:r>
      <w:r w:rsidR="007D4FA5" w:rsidRPr="00AB1686">
        <w:rPr>
          <w:rFonts w:hint="eastAsia"/>
          <w:u w:val="single"/>
        </w:rPr>
        <w:t>移民勞工應享有與移入國國民平等之機會與待遇，包括工作條件</w:t>
      </w:r>
      <w:r w:rsidR="007D4FA5" w:rsidRPr="00AB1686">
        <w:rPr>
          <w:rFonts w:hint="eastAsia"/>
        </w:rPr>
        <w:t>、自由選擇職業、以母語被</w:t>
      </w:r>
      <w:r w:rsidR="007D4FA5" w:rsidRPr="00AB1686">
        <w:rPr>
          <w:rFonts w:hint="eastAsia"/>
        </w:rPr>
        <w:lastRenderedPageBreak/>
        <w:t>告知相關法令與權益等；第157號社會安全權利維護公約〔</w:t>
      </w:r>
      <w:r w:rsidR="007D4FA5" w:rsidRPr="00AB1686">
        <w:rPr>
          <w:rFonts w:ascii="TimesNewRoman" w:eastAsia="Times New Roman" w:hAnsi="TimesNewRoman" w:cs="TimesNewRoman"/>
        </w:rPr>
        <w:t>Maintenance of Social</w:t>
      </w:r>
      <w:r w:rsidR="00F73E6F" w:rsidRPr="00AB1686">
        <w:rPr>
          <w:rFonts w:asciiTheme="minorEastAsia" w:eastAsiaTheme="minorEastAsia" w:hAnsiTheme="minorEastAsia" w:cs="TimesNewRoman" w:hint="eastAsia"/>
        </w:rPr>
        <w:t xml:space="preserve"> </w:t>
      </w:r>
      <w:r w:rsidR="007D4FA5" w:rsidRPr="00AB1686">
        <w:rPr>
          <w:rFonts w:ascii="TimesNewRoman" w:eastAsia="Times New Roman" w:hAnsi="TimesNewRoman" w:cs="TimesNewRoman"/>
        </w:rPr>
        <w:t>Security Rights Convention, 1982 (No.157)</w:t>
      </w:r>
      <w:r w:rsidR="007D4FA5" w:rsidRPr="00AB1686">
        <w:rPr>
          <w:rFonts w:hint="eastAsia"/>
        </w:rPr>
        <w:t>〕</w:t>
      </w:r>
      <w:r w:rsidR="007D4FA5" w:rsidRPr="00AB1686">
        <w:rPr>
          <w:rFonts w:hint="eastAsia"/>
          <w:u w:val="single"/>
        </w:rPr>
        <w:t>保證外籍勞工在社會安全保障方面的平等待遇</w:t>
      </w:r>
      <w:r w:rsidR="007D4FA5" w:rsidRPr="00AB1686">
        <w:rPr>
          <w:rFonts w:hint="eastAsia"/>
        </w:rPr>
        <w:t>；</w:t>
      </w:r>
      <w:r w:rsidR="007D4FA5" w:rsidRPr="00AB1686">
        <w:rPr>
          <w:rFonts w:hint="eastAsia"/>
          <w:u w:val="single"/>
        </w:rPr>
        <w:t>第168號就業促進與失業保障公約</w:t>
      </w:r>
      <w:r w:rsidR="007D4FA5" w:rsidRPr="00AB1686">
        <w:rPr>
          <w:rFonts w:hint="eastAsia"/>
        </w:rPr>
        <w:t>〔</w:t>
      </w:r>
      <w:r w:rsidR="007D4FA5" w:rsidRPr="00AB1686">
        <w:rPr>
          <w:rFonts w:ascii="TimesNewRoman" w:eastAsia="Times New Roman" w:hAnsi="TimesNewRoman" w:cs="TimesNewRoman"/>
        </w:rPr>
        <w:t>Employment Promotion and</w:t>
      </w:r>
      <w:r w:rsidR="00F73E6F" w:rsidRPr="00AB1686">
        <w:rPr>
          <w:rFonts w:asciiTheme="minorEastAsia" w:eastAsiaTheme="minorEastAsia" w:hAnsiTheme="minorEastAsia" w:cs="TimesNewRoman" w:hint="eastAsia"/>
        </w:rPr>
        <w:t xml:space="preserve"> </w:t>
      </w:r>
      <w:r w:rsidR="007D4FA5" w:rsidRPr="00AB1686">
        <w:rPr>
          <w:rFonts w:ascii="TimesNewRoman" w:eastAsia="Times New Roman" w:hAnsi="TimesNewRoman" w:cs="TimesNewRoman"/>
        </w:rPr>
        <w:t>Protection Against Unemployment Convention, 1988 (No.168)</w:t>
      </w:r>
      <w:r w:rsidR="007D4FA5" w:rsidRPr="00AB1686">
        <w:rPr>
          <w:rFonts w:hint="eastAsia"/>
        </w:rPr>
        <w:t>〕</w:t>
      </w:r>
      <w:r w:rsidR="007D4FA5" w:rsidRPr="00AB1686">
        <w:rPr>
          <w:rFonts w:hint="eastAsia"/>
          <w:u w:val="single"/>
        </w:rPr>
        <w:t>第6條第1項規定每個人皆應得到平等待遇，不應因其</w:t>
      </w:r>
      <w:r w:rsidR="007D4FA5" w:rsidRPr="00AB1686">
        <w:rPr>
          <w:rFonts w:hint="eastAsia"/>
        </w:rPr>
        <w:t>種族、膚色、性別、宗教、政治意見、</w:t>
      </w:r>
      <w:r w:rsidR="007D4FA5" w:rsidRPr="00AB1686">
        <w:rPr>
          <w:rFonts w:hint="eastAsia"/>
          <w:u w:val="single"/>
        </w:rPr>
        <w:t>原國籍</w:t>
      </w:r>
      <w:r w:rsidR="007D4FA5" w:rsidRPr="00AB1686">
        <w:rPr>
          <w:rFonts w:hint="eastAsia"/>
        </w:rPr>
        <w:t>、國籍、身心障礙或年齡</w:t>
      </w:r>
      <w:r w:rsidR="007D4FA5" w:rsidRPr="00AB1686">
        <w:rPr>
          <w:rFonts w:hint="eastAsia"/>
          <w:u w:val="single"/>
        </w:rPr>
        <w:t>等因素受到歧視</w:t>
      </w:r>
      <w:r w:rsidR="007D4FA5" w:rsidRPr="00AB1686">
        <w:rPr>
          <w:rFonts w:hint="eastAsia"/>
        </w:rPr>
        <w:t>。</w:t>
      </w:r>
    </w:p>
    <w:p w14:paraId="731A72C2" w14:textId="77777777" w:rsidR="00C270E0" w:rsidRPr="00AB1686" w:rsidRDefault="00BA21C5" w:rsidP="00F73E6F">
      <w:pPr>
        <w:pStyle w:val="5"/>
      </w:pPr>
      <w:r w:rsidRPr="00AB1686">
        <w:rPr>
          <w:rFonts w:hint="eastAsia"/>
        </w:rPr>
        <w:t>由上述相關的國際組織公約與建議書中可以看出，</w:t>
      </w:r>
      <w:r w:rsidRPr="00AB1686">
        <w:rPr>
          <w:rFonts w:hint="eastAsia"/>
          <w:u w:val="single"/>
        </w:rPr>
        <w:t>國際組織在移民勞工的議題上，最重視的是「國民待遇」的問題，亦即全面性地給予外籍勞工</w:t>
      </w:r>
      <w:r w:rsidRPr="00AB1686">
        <w:rPr>
          <w:rFonts w:hint="eastAsia"/>
        </w:rPr>
        <w:t>或移民勞工</w:t>
      </w:r>
      <w:r w:rsidRPr="00AB1686">
        <w:rPr>
          <w:rFonts w:hint="eastAsia"/>
          <w:u w:val="single"/>
        </w:rPr>
        <w:t>在工作場所、經濟、社會、</w:t>
      </w:r>
      <w:r w:rsidRPr="00AB1686">
        <w:rPr>
          <w:rFonts w:hint="eastAsia"/>
        </w:rPr>
        <w:t>政治和文化上</w:t>
      </w:r>
      <w:r w:rsidRPr="00AB1686">
        <w:rPr>
          <w:rFonts w:hint="eastAsia"/>
          <w:u w:val="single"/>
        </w:rPr>
        <w:t>平等的對待</w:t>
      </w:r>
      <w:r w:rsidRPr="00AB1686">
        <w:rPr>
          <w:rFonts w:hint="eastAsia"/>
        </w:rPr>
        <w:t>，在勞動條件與經濟生活上應使其享有與國內勞工相同之權利。</w:t>
      </w:r>
      <w:r w:rsidR="00F73E6F" w:rsidRPr="00AB1686">
        <w:rPr>
          <w:rFonts w:hint="eastAsia"/>
        </w:rPr>
        <w:t>除了「國民待遇」之議題外，國際勞工組織已關注將保障範圍擴張至其他勞動條件的保障。</w:t>
      </w:r>
    </w:p>
    <w:p w14:paraId="58B1776F" w14:textId="77777777" w:rsidR="00B065A6" w:rsidRPr="00AB1686" w:rsidRDefault="00C2435E" w:rsidP="00B065A6">
      <w:pPr>
        <w:pStyle w:val="3"/>
      </w:pPr>
      <w:r w:rsidRPr="00AB1686">
        <w:rPr>
          <w:rFonts w:hAnsi="標楷體" w:hint="eastAsia"/>
          <w:bCs w:val="0"/>
        </w:rPr>
        <w:t>現行政策與法規仍存有對外籍移工的歧視之處，</w:t>
      </w:r>
      <w:r w:rsidR="00336A5C" w:rsidRPr="00AB1686">
        <w:rPr>
          <w:bCs w:val="0"/>
        </w:rPr>
        <w:t>ICERD</w:t>
      </w:r>
      <w:r w:rsidR="00077798" w:rsidRPr="00AB1686">
        <w:rPr>
          <w:rFonts w:hAnsi="標楷體" w:cs="Arial"/>
        </w:rPr>
        <w:t>具國內法效力</w:t>
      </w:r>
      <w:r w:rsidR="00077798" w:rsidRPr="00AB1686">
        <w:rPr>
          <w:rFonts w:hAnsi="標楷體" w:cs="Arial" w:hint="eastAsia"/>
        </w:rPr>
        <w:t>，政府</w:t>
      </w:r>
      <w:r w:rsidR="00077798" w:rsidRPr="00AB1686">
        <w:rPr>
          <w:rFonts w:hAnsi="標楷體" w:cs="Arial"/>
        </w:rPr>
        <w:t>需要制定法律，禁止並終止任何種族歧視</w:t>
      </w:r>
      <w:r w:rsidR="003206F3" w:rsidRPr="00AB1686">
        <w:rPr>
          <w:rStyle w:val="aff"/>
          <w:bCs w:val="0"/>
        </w:rPr>
        <w:footnoteReference w:id="32"/>
      </w:r>
      <w:r w:rsidR="00B065A6" w:rsidRPr="00AB1686">
        <w:rPr>
          <w:rFonts w:ascii="新細明體" w:eastAsia="新細明體" w:hAnsi="新細明體" w:hint="eastAsia"/>
          <w:bCs w:val="0"/>
        </w:rPr>
        <w:t>：</w:t>
      </w:r>
    </w:p>
    <w:p w14:paraId="2B3FBA03" w14:textId="77777777" w:rsidR="00077798" w:rsidRPr="00AB1686" w:rsidRDefault="00336A5C" w:rsidP="00B065A6">
      <w:pPr>
        <w:pStyle w:val="4"/>
      </w:pPr>
      <w:r w:rsidRPr="00AB1686">
        <w:rPr>
          <w:bCs/>
          <w:u w:val="single"/>
        </w:rPr>
        <w:lastRenderedPageBreak/>
        <w:t>ICERD</w:t>
      </w:r>
      <w:r w:rsidR="00C2435E" w:rsidRPr="00AB1686">
        <w:rPr>
          <w:bCs/>
          <w:u w:val="single"/>
        </w:rPr>
        <w:t>國際審查</w:t>
      </w:r>
      <w:r w:rsidR="00C2435E" w:rsidRPr="00AB1686">
        <w:rPr>
          <w:rFonts w:hint="eastAsia"/>
          <w:bCs/>
          <w:u w:val="single"/>
        </w:rPr>
        <w:t>指出，</w:t>
      </w:r>
      <w:r w:rsidR="00C2435E" w:rsidRPr="00AB1686">
        <w:rPr>
          <w:rFonts w:hAnsi="標楷體" w:cs="新細明體"/>
          <w:spacing w:val="12"/>
          <w:kern w:val="0"/>
          <w:szCs w:val="24"/>
          <w:u w:val="single"/>
        </w:rPr>
        <w:t>在移工權利保障上仍與本國公民有大幅的落差，尤其是漁工的勞動條件與稽查</w:t>
      </w:r>
      <w:r w:rsidR="00B065A6" w:rsidRPr="00AB1686">
        <w:rPr>
          <w:rFonts w:hint="eastAsia"/>
          <w:bCs/>
        </w:rPr>
        <w:t>：</w:t>
      </w:r>
    </w:p>
    <w:p w14:paraId="46CFD304" w14:textId="77777777" w:rsidR="00C2435E" w:rsidRPr="00AB1686" w:rsidRDefault="00C2435E" w:rsidP="00077798">
      <w:pPr>
        <w:pStyle w:val="5"/>
      </w:pPr>
      <w:r w:rsidRPr="00AB1686">
        <w:rPr>
          <w:rFonts w:hint="eastAsia"/>
          <w:u w:val="single"/>
        </w:rPr>
        <w:t>西元</w:t>
      </w:r>
      <w:r w:rsidRPr="00AB1686">
        <w:rPr>
          <w:u w:val="single"/>
        </w:rPr>
        <w:t>2024</w:t>
      </w:r>
      <w:r w:rsidRPr="00AB1686">
        <w:rPr>
          <w:rFonts w:hint="eastAsia"/>
          <w:u w:val="single"/>
        </w:rPr>
        <w:t>年</w:t>
      </w:r>
      <w:r w:rsidR="00336A5C" w:rsidRPr="00AB1686">
        <w:rPr>
          <w:u w:val="single"/>
        </w:rPr>
        <w:t>ICERD</w:t>
      </w:r>
      <w:r w:rsidRPr="00AB1686">
        <w:rPr>
          <w:u w:val="single"/>
        </w:rPr>
        <w:t>首次國家報告國際審查</w:t>
      </w:r>
      <w:r w:rsidRPr="00AB1686">
        <w:rPr>
          <w:rFonts w:hint="eastAsia"/>
        </w:rPr>
        <w:t>，</w:t>
      </w:r>
      <w:r w:rsidR="00683FAE" w:rsidRPr="00AB1686">
        <w:rPr>
          <w:rFonts w:hint="eastAsia"/>
        </w:rPr>
        <w:t>於西元</w:t>
      </w:r>
      <w:r w:rsidR="00683FAE" w:rsidRPr="00AB1686">
        <w:t>2024</w:t>
      </w:r>
      <w:r w:rsidR="00683FAE" w:rsidRPr="00AB1686">
        <w:rPr>
          <w:rFonts w:hint="eastAsia"/>
        </w:rPr>
        <w:t>年</w:t>
      </w:r>
      <w:r w:rsidRPr="00AB1686">
        <w:rPr>
          <w:rFonts w:hAnsi="標楷體"/>
        </w:rPr>
        <w:t>4</w:t>
      </w:r>
      <w:r w:rsidRPr="00AB1686">
        <w:rPr>
          <w:rFonts w:hAnsi="標楷體" w:hint="eastAsia"/>
        </w:rPr>
        <w:t>月</w:t>
      </w:r>
      <w:r w:rsidRPr="00AB1686">
        <w:rPr>
          <w:rFonts w:hAnsi="標楷體"/>
        </w:rPr>
        <w:t>26</w:t>
      </w:r>
      <w:r w:rsidRPr="00AB1686">
        <w:rPr>
          <w:rFonts w:hAnsi="標楷體" w:hint="eastAsia"/>
        </w:rPr>
        <w:t>日</w:t>
      </w:r>
      <w:r w:rsidRPr="00AB1686">
        <w:rPr>
          <w:rFonts w:hAnsi="標楷體"/>
        </w:rPr>
        <w:t>政府舉辦官方記者會，公布</w:t>
      </w:r>
      <w:r w:rsidR="00336A5C" w:rsidRPr="00AB1686">
        <w:t>ICERD</w:t>
      </w:r>
      <w:r w:rsidRPr="00AB1686">
        <w:t>國際審查委員對臺灣履行公約義務的「結論性意見與建議」</w:t>
      </w:r>
      <w:r w:rsidRPr="00AB1686">
        <w:rPr>
          <w:rFonts w:hint="eastAsia"/>
        </w:rPr>
        <w:t>，與本案有關的</w:t>
      </w:r>
      <w:r w:rsidRPr="00AB1686">
        <w:t>移工部分，國際審查委員的意見，包含同工同酬</w:t>
      </w:r>
      <w:r w:rsidRPr="00AB1686">
        <w:rPr>
          <w:rFonts w:hint="eastAsia"/>
        </w:rPr>
        <w:t>、</w:t>
      </w:r>
      <w:r w:rsidRPr="00AB1686">
        <w:t>保障移工人權</w:t>
      </w:r>
      <w:r w:rsidR="009D106B" w:rsidRPr="00AB1686">
        <w:rPr>
          <w:rFonts w:hint="eastAsia"/>
        </w:rPr>
        <w:t>等</w:t>
      </w:r>
      <w:r w:rsidRPr="00AB1686">
        <w:rPr>
          <w:rFonts w:hint="eastAsia"/>
        </w:rPr>
        <w:t>。</w:t>
      </w:r>
    </w:p>
    <w:p w14:paraId="2DDF16B2" w14:textId="77777777" w:rsidR="00B065A6" w:rsidRPr="00AB1686" w:rsidRDefault="00B065A6" w:rsidP="00077798">
      <w:pPr>
        <w:pStyle w:val="5"/>
        <w:rPr>
          <w:rFonts w:hAnsi="標楷體"/>
        </w:rPr>
      </w:pPr>
      <w:r w:rsidRPr="00AB1686">
        <w:t>國際特赦組織邱伊翎秘書長代表出席發言表示</w:t>
      </w:r>
      <w:r w:rsidRPr="00AB1686">
        <w:rPr>
          <w:rFonts w:hint="eastAsia"/>
        </w:rPr>
        <w:t>，</w:t>
      </w:r>
      <w:r w:rsidRPr="00AB1686">
        <w:rPr>
          <w:rFonts w:hint="eastAsia"/>
          <w:u w:val="single"/>
        </w:rPr>
        <w:t>「</w:t>
      </w:r>
      <w:r w:rsidR="00336A5C" w:rsidRPr="00AB1686">
        <w:rPr>
          <w:u w:val="single"/>
        </w:rPr>
        <w:t>ICERD</w:t>
      </w:r>
      <w:r w:rsidRPr="00AB1686">
        <w:rPr>
          <w:u w:val="single"/>
        </w:rPr>
        <w:t>作為一個第</w:t>
      </w:r>
      <w:r w:rsidRPr="00AB1686">
        <w:rPr>
          <w:rFonts w:hint="eastAsia"/>
          <w:u w:val="single"/>
        </w:rPr>
        <w:t>1</w:t>
      </w:r>
      <w:r w:rsidRPr="00AB1686">
        <w:rPr>
          <w:u w:val="single"/>
        </w:rPr>
        <w:t>部以條約形式簽署、批准、存放並生效的國際人權公約</w:t>
      </w:r>
      <w:r w:rsidRPr="00AB1686">
        <w:t>，從</w:t>
      </w:r>
      <w:r w:rsidR="009D106B" w:rsidRPr="00AB1686">
        <w:rPr>
          <w:rFonts w:hint="eastAsia"/>
        </w:rPr>
        <w:t>西元</w:t>
      </w:r>
      <w:r w:rsidRPr="00AB1686">
        <w:t>1971年生效到去年</w:t>
      </w:r>
      <w:r w:rsidR="007343CA" w:rsidRPr="00AB1686">
        <w:rPr>
          <w:rFonts w:hint="eastAsia"/>
        </w:rPr>
        <w:t>(西元</w:t>
      </w:r>
      <w:r w:rsidR="007343CA" w:rsidRPr="00AB1686">
        <w:t>202</w:t>
      </w:r>
      <w:r w:rsidR="007343CA" w:rsidRPr="00AB1686">
        <w:rPr>
          <w:rFonts w:hint="eastAsia"/>
        </w:rPr>
        <w:t>3年)</w:t>
      </w:r>
      <w:r w:rsidRPr="00AB1686">
        <w:t>進行全面法規盤點，並</w:t>
      </w:r>
      <w:r w:rsidRPr="00AB1686">
        <w:rPr>
          <w:u w:val="single"/>
        </w:rPr>
        <w:t>在</w:t>
      </w:r>
      <w:bookmarkStart w:id="164" w:name="_Hlk167890891"/>
      <w:r w:rsidRPr="00AB1686">
        <w:rPr>
          <w:rFonts w:hint="eastAsia"/>
          <w:u w:val="single"/>
        </w:rPr>
        <w:t>今日</w:t>
      </w:r>
      <w:bookmarkEnd w:id="164"/>
      <w:r w:rsidRPr="00AB1686">
        <w:rPr>
          <w:rFonts w:hint="eastAsia"/>
          <w:u w:val="single"/>
        </w:rPr>
        <w:t>(西元</w:t>
      </w:r>
      <w:r w:rsidRPr="00AB1686">
        <w:rPr>
          <w:u w:val="single"/>
        </w:rPr>
        <w:t>2024</w:t>
      </w:r>
      <w:r w:rsidRPr="00AB1686">
        <w:rPr>
          <w:rFonts w:hint="eastAsia"/>
          <w:u w:val="single"/>
        </w:rPr>
        <w:t>年</w:t>
      </w:r>
      <w:r w:rsidRPr="00AB1686">
        <w:rPr>
          <w:u w:val="single"/>
        </w:rPr>
        <w:t>4</w:t>
      </w:r>
      <w:r w:rsidRPr="00AB1686">
        <w:rPr>
          <w:rFonts w:hint="eastAsia"/>
          <w:u w:val="single"/>
        </w:rPr>
        <w:t>月</w:t>
      </w:r>
      <w:r w:rsidRPr="00AB1686">
        <w:rPr>
          <w:u w:val="single"/>
        </w:rPr>
        <w:t>26</w:t>
      </w:r>
      <w:r w:rsidRPr="00AB1686">
        <w:rPr>
          <w:rFonts w:hint="eastAsia"/>
          <w:u w:val="single"/>
        </w:rPr>
        <w:t>日)</w:t>
      </w:r>
      <w:r w:rsidRPr="00AB1686">
        <w:rPr>
          <w:u w:val="single"/>
        </w:rPr>
        <w:t>完成國家報告國際審查</w:t>
      </w:r>
      <w:r w:rsidRPr="00AB1686">
        <w:rPr>
          <w:rFonts w:hint="eastAsia"/>
        </w:rPr>
        <w:t>。」</w:t>
      </w:r>
      <w:r w:rsidRPr="00AB1686">
        <w:t>「在這為期</w:t>
      </w:r>
      <w:r w:rsidRPr="00AB1686">
        <w:rPr>
          <w:rFonts w:hint="eastAsia"/>
        </w:rPr>
        <w:t>1</w:t>
      </w:r>
      <w:r w:rsidRPr="00AB1686">
        <w:t>週的國際審查會議中，國際特赦組織臺灣分會特別</w:t>
      </w:r>
      <w:r w:rsidRPr="00AB1686">
        <w:rPr>
          <w:u w:val="single"/>
        </w:rPr>
        <w:t>針對</w:t>
      </w:r>
      <w:r w:rsidR="00336A5C" w:rsidRPr="00AB1686">
        <w:rPr>
          <w:u w:val="single"/>
        </w:rPr>
        <w:t>ICERD</w:t>
      </w:r>
      <w:r w:rsidRPr="00AB1686">
        <w:rPr>
          <w:u w:val="single"/>
        </w:rPr>
        <w:t>的第1至7條的內容，提出</w:t>
      </w:r>
      <w:bookmarkStart w:id="165" w:name="_Hlk171600933"/>
      <w:r w:rsidRPr="00AB1686">
        <w:rPr>
          <w:u w:val="single"/>
        </w:rPr>
        <w:t>現行政策與法規的不當與不足之處，其中特別包含了</w:t>
      </w:r>
      <w:r w:rsidRPr="00AB1686">
        <w:rPr>
          <w:rFonts w:hint="eastAsia"/>
          <w:u w:val="single"/>
        </w:rPr>
        <w:t>……</w:t>
      </w:r>
      <w:r w:rsidRPr="00AB1686">
        <w:rPr>
          <w:u w:val="single"/>
        </w:rPr>
        <w:t>外籍移工</w:t>
      </w:r>
      <w:r w:rsidRPr="00AB1686">
        <w:rPr>
          <w:rFonts w:hint="eastAsia"/>
          <w:u w:val="single"/>
        </w:rPr>
        <w:t>……</w:t>
      </w:r>
      <w:r w:rsidRPr="00AB1686">
        <w:rPr>
          <w:u w:val="single"/>
        </w:rPr>
        <w:t>的歧視</w:t>
      </w:r>
      <w:bookmarkEnd w:id="165"/>
      <w:r w:rsidRPr="00AB1686">
        <w:t>，也強調政府應該在推動</w:t>
      </w:r>
      <w:r w:rsidRPr="00AB1686">
        <w:rPr>
          <w:rFonts w:hAnsi="標楷體"/>
        </w:rPr>
        <w:t>平等與反歧視法上去正視救濟管道的建立。」</w:t>
      </w:r>
      <w:r w:rsidRPr="00AB1686">
        <w:rPr>
          <w:rFonts w:hAnsi="標楷體" w:cs="新細明體"/>
          <w:spacing w:val="12"/>
          <w:kern w:val="0"/>
          <w:szCs w:val="24"/>
        </w:rPr>
        <w:t>「國際特赦組織於本週三（4月24日）發布了年度人權報告，收錄了全球的人權狀況。在臺灣的人權進展上，我們特別強調：</w:t>
      </w:r>
      <w:r w:rsidRPr="00AB1686">
        <w:rPr>
          <w:rFonts w:hAnsi="標楷體" w:cs="新細明體" w:hint="eastAsia"/>
          <w:spacing w:val="12"/>
          <w:kern w:val="0"/>
          <w:szCs w:val="24"/>
        </w:rPr>
        <w:t>……</w:t>
      </w:r>
      <w:r w:rsidRPr="00AB1686">
        <w:rPr>
          <w:rFonts w:hAnsi="標楷體" w:cs="新細明體"/>
          <w:spacing w:val="12"/>
          <w:kern w:val="0"/>
          <w:szCs w:val="24"/>
          <w:u w:val="single"/>
        </w:rPr>
        <w:t>在移工權利保障上仍與本國公民有大幅的落差，尤其是</w:t>
      </w:r>
      <w:r w:rsidRPr="00AB1686">
        <w:rPr>
          <w:rFonts w:hAnsi="標楷體" w:cs="新細明體"/>
          <w:spacing w:val="12"/>
          <w:kern w:val="0"/>
          <w:szCs w:val="24"/>
        </w:rPr>
        <w:t>在家庭看護工、家事勞工、</w:t>
      </w:r>
      <w:r w:rsidRPr="00AB1686">
        <w:rPr>
          <w:rFonts w:hAnsi="標楷體" w:cs="新細明體"/>
          <w:spacing w:val="12"/>
          <w:kern w:val="0"/>
          <w:szCs w:val="24"/>
          <w:u w:val="single"/>
        </w:rPr>
        <w:t>漁工的勞動條件與稽查</w:t>
      </w:r>
      <w:r w:rsidRPr="00AB1686">
        <w:rPr>
          <w:rFonts w:hAnsi="標楷體" w:cs="新細明體" w:hint="eastAsia"/>
          <w:spacing w:val="12"/>
          <w:kern w:val="0"/>
          <w:szCs w:val="24"/>
        </w:rPr>
        <w:t>……</w:t>
      </w:r>
      <w:r w:rsidRPr="00AB1686">
        <w:t>。」「</w:t>
      </w:r>
      <w:r w:rsidRPr="00AB1686">
        <w:rPr>
          <w:u w:val="single"/>
        </w:rPr>
        <w:t>政府必須正視</w:t>
      </w:r>
      <w:r w:rsidR="00077798" w:rsidRPr="00AB1686">
        <w:rPr>
          <w:rFonts w:hint="eastAsia"/>
          <w:u w:val="single"/>
        </w:rPr>
        <w:t>『</w:t>
      </w:r>
      <w:r w:rsidRPr="00AB1686">
        <w:rPr>
          <w:u w:val="single"/>
        </w:rPr>
        <w:t>交織性歧視</w:t>
      </w:r>
      <w:r w:rsidR="00077798" w:rsidRPr="00AB1686">
        <w:rPr>
          <w:rFonts w:hint="eastAsia"/>
          <w:u w:val="single"/>
        </w:rPr>
        <w:t>』</w:t>
      </w:r>
      <w:r w:rsidRPr="00AB1686">
        <w:rPr>
          <w:u w:val="single"/>
        </w:rPr>
        <w:t>以及</w:t>
      </w:r>
      <w:r w:rsidR="00077798" w:rsidRPr="00AB1686">
        <w:rPr>
          <w:rFonts w:hint="eastAsia"/>
          <w:u w:val="single"/>
        </w:rPr>
        <w:t>『</w:t>
      </w:r>
      <w:r w:rsidRPr="00AB1686">
        <w:rPr>
          <w:u w:val="single"/>
        </w:rPr>
        <w:t>多重歧視</w:t>
      </w:r>
      <w:r w:rsidR="00077798" w:rsidRPr="00AB1686">
        <w:rPr>
          <w:rFonts w:hint="eastAsia"/>
          <w:u w:val="single"/>
        </w:rPr>
        <w:t>』</w:t>
      </w:r>
      <w:r w:rsidRPr="00AB1686">
        <w:rPr>
          <w:u w:val="single"/>
        </w:rPr>
        <w:t>問題</w:t>
      </w:r>
      <w:r w:rsidRPr="00AB1686">
        <w:t>，而最有效的方式即是納入各處境不利群體、利害關係</w:t>
      </w:r>
      <w:r w:rsidRPr="00AB1686">
        <w:rPr>
          <w:rFonts w:hAnsi="標楷體"/>
        </w:rPr>
        <w:t>者以及人權團體，進一步推出整合性的政策方案。另外，若想杜絕一切形式的歧視，政府必須依照承諾按時推</w:t>
      </w:r>
      <w:r w:rsidRPr="00AB1686">
        <w:rPr>
          <w:rFonts w:hAnsi="標楷體"/>
        </w:rPr>
        <w:lastRenderedPageBreak/>
        <w:t>進</w:t>
      </w:r>
      <w:r w:rsidR="00C2435E" w:rsidRPr="00AB1686">
        <w:rPr>
          <w:rFonts w:hAnsi="標楷體" w:hint="eastAsia"/>
        </w:rPr>
        <w:t>『</w:t>
      </w:r>
      <w:r w:rsidRPr="00AB1686">
        <w:rPr>
          <w:rFonts w:hAnsi="標楷體"/>
        </w:rPr>
        <w:t>以倖存者為中心</w:t>
      </w:r>
      <w:r w:rsidR="00C2435E" w:rsidRPr="00AB1686">
        <w:rPr>
          <w:rFonts w:hAnsi="標楷體" w:hint="eastAsia"/>
        </w:rPr>
        <w:t>』</w:t>
      </w:r>
      <w:r w:rsidRPr="00AB1686">
        <w:rPr>
          <w:rFonts w:hAnsi="標楷體"/>
        </w:rPr>
        <w:t>、具有獨立的監督以及救濟機制的全面性的平等或反歧視法。」</w:t>
      </w:r>
    </w:p>
    <w:p w14:paraId="62768720" w14:textId="77777777" w:rsidR="00077798" w:rsidRPr="00AB1686" w:rsidRDefault="00336A5C" w:rsidP="004426CA">
      <w:pPr>
        <w:pStyle w:val="4"/>
      </w:pPr>
      <w:r w:rsidRPr="00AB1686">
        <w:t>ICERD</w:t>
      </w:r>
      <w:r w:rsidR="004426CA" w:rsidRPr="00AB1686">
        <w:rPr>
          <w:rFonts w:hAnsi="標楷體" w:cs="Arial"/>
        </w:rPr>
        <w:t>具國內法效力</w:t>
      </w:r>
      <w:r w:rsidR="004426CA" w:rsidRPr="00AB1686">
        <w:rPr>
          <w:rFonts w:hAnsi="標楷體" w:cs="Arial" w:hint="eastAsia"/>
        </w:rPr>
        <w:t>，</w:t>
      </w:r>
      <w:r w:rsidR="004426CA" w:rsidRPr="00AB1686">
        <w:rPr>
          <w:rFonts w:hAnsi="標楷體" w:hint="eastAsia"/>
        </w:rPr>
        <w:t>現行政策與法規仍存有對外籍移工的歧視之處，</w:t>
      </w:r>
      <w:r w:rsidR="004426CA" w:rsidRPr="00AB1686">
        <w:rPr>
          <w:rFonts w:hint="eastAsia"/>
        </w:rPr>
        <w:t>我國應重視</w:t>
      </w:r>
      <w:r w:rsidRPr="00AB1686">
        <w:t>ICERD</w:t>
      </w:r>
      <w:r w:rsidR="004426CA" w:rsidRPr="00AB1686">
        <w:t>國際審查委員會的建設性建議，</w:t>
      </w:r>
      <w:r w:rsidR="004426CA" w:rsidRPr="00AB1686">
        <w:rPr>
          <w:rFonts w:hAnsi="標楷體" w:cs="Arial" w:hint="eastAsia"/>
        </w:rPr>
        <w:t>政府</w:t>
      </w:r>
      <w:r w:rsidR="004426CA" w:rsidRPr="00AB1686">
        <w:rPr>
          <w:rFonts w:hAnsi="標楷體" w:cs="Arial"/>
        </w:rPr>
        <w:t>需要制定</w:t>
      </w:r>
      <w:r w:rsidR="004426CA" w:rsidRPr="00AB1686">
        <w:rPr>
          <w:rFonts w:hAnsi="標楷體" w:cs="Arial" w:hint="eastAsia"/>
        </w:rPr>
        <w:t>或修正</w:t>
      </w:r>
      <w:r w:rsidR="004426CA" w:rsidRPr="00AB1686">
        <w:rPr>
          <w:rFonts w:hAnsi="標楷體" w:cs="Arial"/>
        </w:rPr>
        <w:t>法律，禁止並終止任何種族歧視</w:t>
      </w:r>
      <w:r w:rsidR="004426CA" w:rsidRPr="00AB1686">
        <w:rPr>
          <w:rFonts w:hAnsi="標楷體" w:cs="Arial" w:hint="eastAsia"/>
        </w:rPr>
        <w:t>，</w:t>
      </w:r>
      <w:r w:rsidR="004426CA" w:rsidRPr="00AB1686">
        <w:t>積極落實公約精神、促進人權保障</w:t>
      </w:r>
      <w:r w:rsidR="004426CA" w:rsidRPr="00AB1686">
        <w:rPr>
          <w:rFonts w:hint="eastAsia"/>
        </w:rPr>
        <w:t>。</w:t>
      </w:r>
    </w:p>
    <w:p w14:paraId="782AB601" w14:textId="77777777" w:rsidR="00043975" w:rsidRPr="00AB1686" w:rsidRDefault="00A52B1A" w:rsidP="004426CA">
      <w:pPr>
        <w:pStyle w:val="4"/>
      </w:pPr>
      <w:bookmarkStart w:id="166" w:name="_Hlk171087326"/>
      <w:r w:rsidRPr="00AB1686">
        <w:rPr>
          <w:u w:val="single"/>
        </w:rPr>
        <w:t>截至113年2月底，</w:t>
      </w:r>
      <w:r w:rsidRPr="00AB1686">
        <w:rPr>
          <w:rFonts w:hint="eastAsia"/>
          <w:u w:val="single"/>
        </w:rPr>
        <w:t>我國</w:t>
      </w:r>
      <w:r w:rsidRPr="00AB1686">
        <w:rPr>
          <w:u w:val="single"/>
        </w:rPr>
        <w:t>境內</w:t>
      </w:r>
      <w:r w:rsidRPr="00AB1686">
        <w:rPr>
          <w:rFonts w:hint="eastAsia"/>
          <w:u w:val="single"/>
        </w:rPr>
        <w:t>聘</w:t>
      </w:r>
      <w:r w:rsidRPr="00AB1686">
        <w:rPr>
          <w:u w:val="single"/>
        </w:rPr>
        <w:t>僱外籍漁工</w:t>
      </w:r>
      <w:r w:rsidRPr="00AB1686">
        <w:rPr>
          <w:rFonts w:hint="eastAsia"/>
          <w:u w:val="single"/>
        </w:rPr>
        <w:t>之數量，總計</w:t>
      </w:r>
      <w:r w:rsidRPr="00AB1686">
        <w:rPr>
          <w:u w:val="single"/>
        </w:rPr>
        <w:t>12,197</w:t>
      </w:r>
      <w:r w:rsidRPr="00AB1686">
        <w:rPr>
          <w:rFonts w:hint="eastAsia"/>
          <w:u w:val="single"/>
        </w:rPr>
        <w:t>人</w:t>
      </w:r>
      <w:r w:rsidR="00CB3F3B" w:rsidRPr="00AB1686">
        <w:rPr>
          <w:rStyle w:val="aff"/>
          <w:u w:val="single"/>
        </w:rPr>
        <w:footnoteReference w:id="33"/>
      </w:r>
      <w:r w:rsidRPr="00AB1686">
        <w:rPr>
          <w:rFonts w:hint="eastAsia"/>
        </w:rPr>
        <w:t>，</w:t>
      </w:r>
      <w:r w:rsidR="00B065A6" w:rsidRPr="00AB1686">
        <w:rPr>
          <w:rFonts w:hint="eastAsia"/>
          <w:u w:val="single"/>
        </w:rPr>
        <w:t>113年4月24日本院詢問勞動部與</w:t>
      </w:r>
      <w:r w:rsidR="00B065A6" w:rsidRPr="00AB1686">
        <w:rPr>
          <w:rFonts w:hint="eastAsia"/>
          <w:noProof/>
          <w:u w:val="single"/>
        </w:rPr>
        <w:t>發展署</w:t>
      </w:r>
      <w:bookmarkEnd w:id="166"/>
      <w:r w:rsidR="004426CA" w:rsidRPr="00AB1686">
        <w:rPr>
          <w:rFonts w:hint="eastAsia"/>
          <w:noProof/>
          <w:u w:val="single"/>
        </w:rPr>
        <w:t>，主管機關表示</w:t>
      </w:r>
      <w:r w:rsidR="004426CA" w:rsidRPr="00AB1686">
        <w:rPr>
          <w:rFonts w:hint="eastAsia"/>
          <w:u w:val="single"/>
        </w:rPr>
        <w:t>此案是否適用</w:t>
      </w:r>
      <w:r w:rsidR="006D14E3" w:rsidRPr="00AB1686">
        <w:rPr>
          <w:rFonts w:hint="eastAsia"/>
          <w:u w:val="single"/>
        </w:rPr>
        <w:t>大量解僱勞工保護法</w:t>
      </w:r>
      <w:r w:rsidR="004426CA" w:rsidRPr="00AB1686">
        <w:rPr>
          <w:rFonts w:hint="eastAsia"/>
          <w:u w:val="single"/>
        </w:rPr>
        <w:t>、就業保險法，可以有討論空間</w:t>
      </w:r>
      <w:r w:rsidR="004426CA" w:rsidRPr="00AB1686">
        <w:rPr>
          <w:rFonts w:ascii="新細明體" w:eastAsia="新細明體" w:hAnsi="新細明體" w:hint="eastAsia"/>
        </w:rPr>
        <w:t>：</w:t>
      </w:r>
    </w:p>
    <w:p w14:paraId="19954D56" w14:textId="77777777" w:rsidR="00A52B1A" w:rsidRPr="00AB1686" w:rsidRDefault="00A52B1A" w:rsidP="00A52B1A">
      <w:pPr>
        <w:pStyle w:val="5"/>
      </w:pPr>
      <w:r w:rsidRPr="00AB1686">
        <w:rPr>
          <w:rFonts w:hint="eastAsia"/>
        </w:rPr>
        <w:t>我國漁業外籍漁工以來自東南亞的印尼為主要來源國。</w:t>
      </w:r>
      <w:r w:rsidRPr="00AB1686">
        <w:rPr>
          <w:rFonts w:ascii="Times New Roman"/>
          <w:spacing w:val="-6"/>
        </w:rPr>
        <w:t>我國境內漁工的人數</w:t>
      </w:r>
      <w:r w:rsidRPr="00AB1686">
        <w:rPr>
          <w:rFonts w:ascii="Times New Roman" w:hint="eastAsia"/>
          <w:spacing w:val="-6"/>
        </w:rPr>
        <w:t>，</w:t>
      </w:r>
      <w:r w:rsidRPr="00AB1686">
        <w:rPr>
          <w:rFonts w:ascii="Times New Roman"/>
          <w:spacing w:val="-6"/>
        </w:rPr>
        <w:t>從</w:t>
      </w:r>
      <w:r w:rsidRPr="00AB1686">
        <w:rPr>
          <w:rFonts w:ascii="Times New Roman"/>
          <w:spacing w:val="-6"/>
        </w:rPr>
        <w:t>82</w:t>
      </w:r>
      <w:r w:rsidRPr="00AB1686">
        <w:rPr>
          <w:rFonts w:ascii="Times New Roman"/>
          <w:spacing w:val="-6"/>
        </w:rPr>
        <w:t>年的</w:t>
      </w:r>
      <w:r w:rsidRPr="00AB1686">
        <w:rPr>
          <w:rFonts w:ascii="Times New Roman"/>
          <w:spacing w:val="-6"/>
        </w:rPr>
        <w:t>426</w:t>
      </w:r>
      <w:r w:rsidRPr="00AB1686">
        <w:rPr>
          <w:rFonts w:ascii="Times New Roman"/>
          <w:spacing w:val="-6"/>
        </w:rPr>
        <w:t>人，逐年</w:t>
      </w:r>
      <w:r w:rsidRPr="00AB1686">
        <w:rPr>
          <w:rFonts w:ascii="Times New Roman"/>
        </w:rPr>
        <w:t>增加至</w:t>
      </w:r>
      <w:r w:rsidRPr="00AB1686">
        <w:rPr>
          <w:rFonts w:ascii="Times New Roman"/>
        </w:rPr>
        <w:t>1</w:t>
      </w:r>
      <w:r w:rsidRPr="00AB1686">
        <w:rPr>
          <w:rFonts w:ascii="Times New Roman"/>
          <w:spacing w:val="-4"/>
        </w:rPr>
        <w:t>07</w:t>
      </w:r>
      <w:r w:rsidRPr="00AB1686">
        <w:rPr>
          <w:rFonts w:ascii="Times New Roman"/>
          <w:spacing w:val="-4"/>
        </w:rPr>
        <w:t>年的</w:t>
      </w:r>
      <w:r w:rsidRPr="00AB1686">
        <w:rPr>
          <w:rFonts w:ascii="Times New Roman"/>
          <w:spacing w:val="-4"/>
        </w:rPr>
        <w:t>1.2</w:t>
      </w:r>
      <w:r w:rsidRPr="00AB1686">
        <w:rPr>
          <w:rFonts w:ascii="Times New Roman"/>
          <w:spacing w:val="-4"/>
        </w:rPr>
        <w:t>萬人，之後</w:t>
      </w:r>
      <w:r w:rsidRPr="00AB1686">
        <w:rPr>
          <w:rFonts w:ascii="Times New Roman" w:hint="eastAsia"/>
          <w:spacing w:val="-4"/>
        </w:rPr>
        <w:t>因</w:t>
      </w:r>
      <w:r w:rsidRPr="00AB1686">
        <w:rPr>
          <w:rFonts w:ascii="Times New Roman"/>
          <w:spacing w:val="-4"/>
        </w:rPr>
        <w:t>受疫情影響而略減</w:t>
      </w:r>
      <w:r w:rsidRPr="00AB1686">
        <w:rPr>
          <w:rFonts w:ascii="Times New Roman"/>
          <w:spacing w:val="-4"/>
        </w:rPr>
        <w:t>1</w:t>
      </w:r>
      <w:r w:rsidRPr="00AB1686">
        <w:rPr>
          <w:rFonts w:ascii="Times New Roman"/>
          <w:spacing w:val="6"/>
        </w:rPr>
        <w:t>.1</w:t>
      </w:r>
      <w:r w:rsidRPr="00AB1686">
        <w:rPr>
          <w:rFonts w:ascii="Times New Roman"/>
          <w:spacing w:val="6"/>
        </w:rPr>
        <w:t>萬人</w:t>
      </w:r>
      <w:r w:rsidRPr="00AB1686">
        <w:rPr>
          <w:rFonts w:ascii="Times New Roman" w:hint="eastAsia"/>
          <w:spacing w:val="6"/>
        </w:rPr>
        <w:t>。</w:t>
      </w:r>
      <w:r w:rsidRPr="00AB1686">
        <w:rPr>
          <w:rStyle w:val="aff"/>
          <w:rFonts w:ascii="Times New Roman"/>
          <w:spacing w:val="6"/>
        </w:rPr>
        <w:footnoteReference w:id="34"/>
      </w:r>
      <w:r w:rsidRPr="00AB1686">
        <w:t>截至113年2月底，</w:t>
      </w:r>
      <w:r w:rsidRPr="00AB1686">
        <w:rPr>
          <w:rFonts w:hint="eastAsia"/>
        </w:rPr>
        <w:t>以就業服務法引進受僱於沿近海漁業的</w:t>
      </w:r>
      <w:r w:rsidRPr="00AB1686">
        <w:t>境內</w:t>
      </w:r>
      <w:r w:rsidRPr="00AB1686">
        <w:rPr>
          <w:rFonts w:hint="eastAsia"/>
        </w:rPr>
        <w:t>聘</w:t>
      </w:r>
      <w:r w:rsidRPr="00AB1686">
        <w:t>僱外籍漁工</w:t>
      </w:r>
      <w:r w:rsidRPr="00AB1686">
        <w:rPr>
          <w:rFonts w:hint="eastAsia"/>
        </w:rPr>
        <w:t>總數為</w:t>
      </w:r>
      <w:r w:rsidRPr="00AB1686">
        <w:t>12,197</w:t>
      </w:r>
      <w:r w:rsidRPr="00AB1686">
        <w:rPr>
          <w:rFonts w:hint="eastAsia"/>
        </w:rPr>
        <w:t>人，其中來自印尼的人數</w:t>
      </w:r>
      <w:r w:rsidR="00AA3121" w:rsidRPr="00AB1686">
        <w:rPr>
          <w:rFonts w:hint="eastAsia"/>
        </w:rPr>
        <w:t>占</w:t>
      </w:r>
      <w:r w:rsidRPr="00AB1686">
        <w:rPr>
          <w:rFonts w:hint="eastAsia"/>
        </w:rPr>
        <w:t>大宗，</w:t>
      </w:r>
      <w:r w:rsidRPr="00AB1686">
        <w:t>比率</w:t>
      </w:r>
      <w:r w:rsidRPr="00AB1686">
        <w:rPr>
          <w:rFonts w:hint="eastAsia"/>
        </w:rPr>
        <w:t>為78.7</w:t>
      </w:r>
      <w:r w:rsidRPr="00AB1686">
        <w:t>%</w:t>
      </w:r>
      <w:r w:rsidRPr="00AB1686">
        <w:rPr>
          <w:rFonts w:hint="eastAsia"/>
        </w:rPr>
        <w:t>，共9</w:t>
      </w:r>
      <w:r w:rsidRPr="00AB1686">
        <w:t>,</w:t>
      </w:r>
      <w:r w:rsidRPr="00AB1686">
        <w:rPr>
          <w:rFonts w:hint="eastAsia"/>
        </w:rPr>
        <w:t>594人，</w:t>
      </w:r>
      <w:r w:rsidRPr="00AB1686">
        <w:t>來源國家</w:t>
      </w:r>
      <w:r w:rsidRPr="00AB1686">
        <w:rPr>
          <w:rFonts w:hint="eastAsia"/>
        </w:rPr>
        <w:t>、</w:t>
      </w:r>
      <w:r w:rsidRPr="00AB1686">
        <w:t>人數及比率如下表</w:t>
      </w:r>
      <w:r w:rsidRPr="00AB1686">
        <w:rPr>
          <w:rStyle w:val="aff"/>
          <w:rFonts w:hAnsi="標楷體"/>
          <w:szCs w:val="32"/>
        </w:rPr>
        <w:footnoteReference w:id="35"/>
      </w:r>
      <w:r w:rsidRPr="00AB1686">
        <w:t>：</w:t>
      </w:r>
    </w:p>
    <w:tbl>
      <w:tblPr>
        <w:tblW w:w="6804" w:type="dxa"/>
        <w:tblInd w:w="1980" w:type="dxa"/>
        <w:tblCellMar>
          <w:left w:w="10" w:type="dxa"/>
          <w:right w:w="10" w:type="dxa"/>
        </w:tblCellMar>
        <w:tblLook w:val="0000" w:firstRow="0" w:lastRow="0" w:firstColumn="0" w:lastColumn="0" w:noHBand="0" w:noVBand="0"/>
      </w:tblPr>
      <w:tblGrid>
        <w:gridCol w:w="1701"/>
        <w:gridCol w:w="2693"/>
        <w:gridCol w:w="2410"/>
      </w:tblGrid>
      <w:tr w:rsidR="00B803A8" w:rsidRPr="00AB1686" w14:paraId="0BEA0E41" w14:textId="77777777" w:rsidTr="007E1AED">
        <w:trPr>
          <w:trHeight w:val="47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49138" w14:textId="77777777" w:rsidR="00A52B1A" w:rsidRPr="00AB1686" w:rsidRDefault="00A52B1A" w:rsidP="006F2546">
            <w:pPr>
              <w:spacing w:line="480" w:lineRule="exact"/>
              <w:rPr>
                <w:rFonts w:hAnsi="標楷體" w:cs="新細明體"/>
                <w:kern w:val="0"/>
                <w:sz w:val="28"/>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3D4EF"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人數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C8228"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比率</w:t>
            </w:r>
          </w:p>
        </w:tc>
      </w:tr>
      <w:tr w:rsidR="00B803A8" w:rsidRPr="00AB1686" w14:paraId="73277035" w14:textId="77777777" w:rsidTr="007E1AED">
        <w:trPr>
          <w:trHeight w:val="47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1964D"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印尼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FD4C6"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9,594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90BD"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78.7%</w:t>
            </w:r>
          </w:p>
        </w:tc>
      </w:tr>
      <w:tr w:rsidR="00B803A8" w:rsidRPr="00AB1686" w14:paraId="742B4E76" w14:textId="77777777" w:rsidTr="007E1AED">
        <w:trPr>
          <w:trHeight w:val="47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8A162"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菲律賓</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3F775"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1,233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0896"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10.1%</w:t>
            </w:r>
          </w:p>
        </w:tc>
      </w:tr>
      <w:tr w:rsidR="00B803A8" w:rsidRPr="00AB1686" w14:paraId="3FA5147C" w14:textId="77777777" w:rsidTr="007E1AED">
        <w:trPr>
          <w:trHeight w:val="4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FB54"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泰國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FA619"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3EC18"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0.1%</w:t>
            </w:r>
          </w:p>
        </w:tc>
      </w:tr>
      <w:tr w:rsidR="00B803A8" w:rsidRPr="00AB1686" w14:paraId="0AA61609" w14:textId="77777777" w:rsidTr="007E1AED">
        <w:trPr>
          <w:trHeight w:val="47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FA2A1"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越南</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EBC33"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1,355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6D5D5"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11.1%</w:t>
            </w:r>
          </w:p>
        </w:tc>
      </w:tr>
      <w:tr w:rsidR="00B803A8" w:rsidRPr="00AB1686" w14:paraId="36A452B7" w14:textId="77777777" w:rsidTr="007E1AED">
        <w:trPr>
          <w:trHeight w:val="473"/>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81FF4" w14:textId="77777777" w:rsidR="00A52B1A" w:rsidRPr="00AB1686" w:rsidRDefault="00A52B1A" w:rsidP="006F2546">
            <w:pPr>
              <w:spacing w:line="480" w:lineRule="exact"/>
              <w:jc w:val="center"/>
            </w:pPr>
            <w:r w:rsidRPr="00AB1686">
              <w:rPr>
                <w:rFonts w:hAnsi="標楷體" w:cs="新細明體"/>
                <w:kern w:val="0"/>
                <w:sz w:val="28"/>
                <w:szCs w:val="32"/>
              </w:rPr>
              <w:t>總計</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E8E75"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12,197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C0EE6" w14:textId="77777777" w:rsidR="00A52B1A" w:rsidRPr="00AB1686" w:rsidRDefault="00A52B1A" w:rsidP="006F2546">
            <w:pPr>
              <w:spacing w:line="480" w:lineRule="exact"/>
              <w:jc w:val="center"/>
              <w:rPr>
                <w:rFonts w:hAnsi="標楷體" w:cs="新細明體"/>
                <w:kern w:val="0"/>
                <w:sz w:val="28"/>
                <w:szCs w:val="32"/>
              </w:rPr>
            </w:pPr>
            <w:r w:rsidRPr="00AB1686">
              <w:rPr>
                <w:rFonts w:hAnsi="標楷體" w:cs="新細明體"/>
                <w:kern w:val="0"/>
                <w:sz w:val="28"/>
                <w:szCs w:val="32"/>
              </w:rPr>
              <w:t>100%</w:t>
            </w:r>
          </w:p>
        </w:tc>
      </w:tr>
    </w:tbl>
    <w:p w14:paraId="5906030E" w14:textId="77777777" w:rsidR="00B065A6" w:rsidRPr="00AB1686" w:rsidRDefault="00A52B1A" w:rsidP="00043975">
      <w:pPr>
        <w:pStyle w:val="5"/>
      </w:pPr>
      <w:r w:rsidRPr="00AB1686">
        <w:rPr>
          <w:rFonts w:hint="eastAsia"/>
          <w:u w:val="single"/>
        </w:rPr>
        <w:t>113年4月24日本院詢問勞動部與</w:t>
      </w:r>
      <w:r w:rsidRPr="00AB1686">
        <w:rPr>
          <w:rFonts w:hint="eastAsia"/>
          <w:noProof/>
          <w:u w:val="single"/>
        </w:rPr>
        <w:t>發展署，</w:t>
      </w:r>
      <w:r w:rsidR="00BA2DD9" w:rsidRPr="00AB1686">
        <w:rPr>
          <w:rFonts w:hint="eastAsia"/>
          <w:noProof/>
          <w:u w:val="single"/>
        </w:rPr>
        <w:t>紀</w:t>
      </w:r>
      <w:r w:rsidRPr="00AB1686">
        <w:rPr>
          <w:rFonts w:hint="eastAsia"/>
          <w:noProof/>
          <w:u w:val="single"/>
        </w:rPr>
        <w:t>錄</w:t>
      </w:r>
      <w:r w:rsidRPr="00AB1686">
        <w:rPr>
          <w:rFonts w:hint="eastAsia"/>
          <w:noProof/>
          <w:u w:val="single"/>
        </w:rPr>
        <w:lastRenderedPageBreak/>
        <w:t>摘要</w:t>
      </w:r>
      <w:r w:rsidR="00BA2DD9" w:rsidRPr="00AB1686">
        <w:rPr>
          <w:rFonts w:ascii="新細明體" w:eastAsia="新細明體" w:hAnsi="新細明體" w:hint="eastAsia"/>
          <w:noProof/>
        </w:rPr>
        <w:t>：</w:t>
      </w:r>
      <w:r w:rsidR="00B065A6" w:rsidRPr="00AB1686">
        <w:rPr>
          <w:rFonts w:hint="eastAsia"/>
          <w:noProof/>
        </w:rPr>
        <w:t>「問</w:t>
      </w:r>
      <w:r w:rsidR="00303C5C" w:rsidRPr="00AB1686">
        <w:rPr>
          <w:rFonts w:hint="eastAsia"/>
          <w:noProof/>
        </w:rPr>
        <w:t>：</w:t>
      </w:r>
      <w:r w:rsidR="00B065A6" w:rsidRPr="00AB1686">
        <w:rPr>
          <w:rFonts w:hint="eastAsia"/>
        </w:rPr>
        <w:t>適用勞動基準法的人，為何無法適用大量解僱</w:t>
      </w:r>
      <w:r w:rsidR="006D14E3" w:rsidRPr="00AB1686">
        <w:rPr>
          <w:rFonts w:hint="eastAsia"/>
        </w:rPr>
        <w:t>勞工</w:t>
      </w:r>
      <w:r w:rsidR="00B065A6" w:rsidRPr="00AB1686">
        <w:rPr>
          <w:rFonts w:hint="eastAsia"/>
        </w:rPr>
        <w:t>保護法?這個案子像產業的大</w:t>
      </w:r>
      <w:r w:rsidR="006D14E3" w:rsidRPr="00AB1686">
        <w:rPr>
          <w:rFonts w:hint="eastAsia"/>
        </w:rPr>
        <w:t>量</w:t>
      </w:r>
      <w:r w:rsidR="00D73D63" w:rsidRPr="00AB1686">
        <w:rPr>
          <w:rFonts w:hint="eastAsia"/>
        </w:rPr>
        <w:t>解僱</w:t>
      </w:r>
      <w:r w:rsidR="00B065A6" w:rsidRPr="00AB1686">
        <w:rPr>
          <w:rFonts w:hint="eastAsia"/>
        </w:rPr>
        <w:t>。發展署</w:t>
      </w:r>
      <w:r w:rsidR="00303C5C" w:rsidRPr="00AB1686">
        <w:rPr>
          <w:rFonts w:hint="eastAsia"/>
        </w:rPr>
        <w:t>：</w:t>
      </w:r>
      <w:r w:rsidR="00B065A6" w:rsidRPr="00AB1686">
        <w:rPr>
          <w:rFonts w:hint="eastAsia"/>
        </w:rPr>
        <w:t>本案45船雇主不是單一雇主。勞動部</w:t>
      </w:r>
      <w:r w:rsidR="00303C5C" w:rsidRPr="00AB1686">
        <w:rPr>
          <w:rFonts w:hint="eastAsia"/>
        </w:rPr>
        <w:t>：</w:t>
      </w:r>
      <w:r w:rsidR="00B065A6" w:rsidRPr="00AB1686">
        <w:rPr>
          <w:rFonts w:hint="eastAsia"/>
          <w:u w:val="single"/>
        </w:rPr>
        <w:t>大量</w:t>
      </w:r>
      <w:r w:rsidR="00D73D63" w:rsidRPr="00AB1686">
        <w:rPr>
          <w:rFonts w:hint="eastAsia"/>
          <w:u w:val="single"/>
        </w:rPr>
        <w:t>解僱</w:t>
      </w:r>
      <w:r w:rsidR="00B065A6" w:rsidRPr="00AB1686">
        <w:rPr>
          <w:rFonts w:hint="eastAsia"/>
          <w:u w:val="single"/>
        </w:rPr>
        <w:t>是適用個別公司，移工沒有適用就業保險</w:t>
      </w:r>
      <w:r w:rsidR="00B065A6" w:rsidRPr="00AB1686">
        <w:rPr>
          <w:rFonts w:hint="eastAsia"/>
        </w:rPr>
        <w:t>。是否</w:t>
      </w:r>
      <w:r w:rsidR="00B065A6" w:rsidRPr="00AB1686">
        <w:rPr>
          <w:rFonts w:hint="eastAsia"/>
          <w:u w:val="single"/>
        </w:rPr>
        <w:t>修法可以有討論空間，讓漁工繳</w:t>
      </w:r>
      <w:r w:rsidR="005A19F7" w:rsidRPr="00AB1686">
        <w:rPr>
          <w:rFonts w:hint="eastAsia"/>
          <w:u w:val="single"/>
        </w:rPr>
        <w:t>就業保險</w:t>
      </w:r>
      <w:r w:rsidR="00B065A6" w:rsidRPr="00AB1686">
        <w:rPr>
          <w:rFonts w:hint="eastAsia"/>
          <w:u w:val="single"/>
        </w:rPr>
        <w:t>費，等待轉換期間比照失業給付</w:t>
      </w:r>
      <w:r w:rsidR="00B065A6" w:rsidRPr="00AB1686">
        <w:rPr>
          <w:rFonts w:hint="eastAsia"/>
        </w:rPr>
        <w:t>，至少6成薪，</w:t>
      </w:r>
      <w:r w:rsidR="00B065A6" w:rsidRPr="00AB1686">
        <w:rPr>
          <w:rFonts w:hint="eastAsia"/>
          <w:u w:val="single"/>
        </w:rPr>
        <w:t>此案是否適用</w:t>
      </w:r>
      <w:r w:rsidR="00091D7E" w:rsidRPr="00AB1686">
        <w:rPr>
          <w:rFonts w:hint="eastAsia"/>
          <w:u w:val="single"/>
        </w:rPr>
        <w:t>大量解僱勞工保護法</w:t>
      </w:r>
      <w:r w:rsidR="00B065A6" w:rsidRPr="00AB1686">
        <w:rPr>
          <w:rFonts w:hint="eastAsia"/>
          <w:u w:val="single"/>
        </w:rPr>
        <w:t>、就業保險，我們再查詢回復</w:t>
      </w:r>
      <w:r w:rsidR="00B065A6" w:rsidRPr="00AB1686">
        <w:rPr>
          <w:rFonts w:hint="eastAsia"/>
        </w:rPr>
        <w:t>。現在他們不是</w:t>
      </w:r>
      <w:r w:rsidR="005A19F7" w:rsidRPr="00AB1686">
        <w:rPr>
          <w:rFonts w:hint="eastAsia"/>
        </w:rPr>
        <w:t>就業保險</w:t>
      </w:r>
      <w:r w:rsidR="00B065A6" w:rsidRPr="00AB1686">
        <w:rPr>
          <w:rFonts w:hint="eastAsia"/>
        </w:rPr>
        <w:t>的對象。當時的立法背景研究一下再回復。此涉及勞動關係司(大量</w:t>
      </w:r>
      <w:r w:rsidR="00D73D63" w:rsidRPr="00AB1686">
        <w:rPr>
          <w:rFonts w:hint="eastAsia"/>
        </w:rPr>
        <w:t>解僱</w:t>
      </w:r>
      <w:r w:rsidR="00B065A6" w:rsidRPr="00AB1686">
        <w:rPr>
          <w:rFonts w:hint="eastAsia"/>
        </w:rPr>
        <w:t>)、</w:t>
      </w:r>
      <w:r w:rsidR="005A19F7" w:rsidRPr="00AB1686">
        <w:rPr>
          <w:rFonts w:hint="eastAsia"/>
        </w:rPr>
        <w:t>就業保險</w:t>
      </w:r>
      <w:r w:rsidR="00B065A6" w:rsidRPr="00AB1686">
        <w:rPr>
          <w:rFonts w:hint="eastAsia"/>
        </w:rPr>
        <w:t>是勞動保險司。</w:t>
      </w:r>
      <w:r w:rsidR="00B065A6" w:rsidRPr="00AB1686">
        <w:rPr>
          <w:rFonts w:hint="eastAsia"/>
          <w:noProof/>
        </w:rPr>
        <w:t>」</w:t>
      </w:r>
    </w:p>
    <w:p w14:paraId="56B0225A" w14:textId="77777777" w:rsidR="00E547D9" w:rsidRPr="00AB1686" w:rsidRDefault="0065647C" w:rsidP="00796306">
      <w:pPr>
        <w:pStyle w:val="4"/>
      </w:pPr>
      <w:r w:rsidRPr="00AB1686">
        <w:rPr>
          <w:rFonts w:hint="eastAsia"/>
        </w:rPr>
        <w:t>本案</w:t>
      </w:r>
      <w:r w:rsidR="003A5D2A" w:rsidRPr="00AB1686">
        <w:rPr>
          <w:rFonts w:hint="eastAsia"/>
        </w:rPr>
        <w:t>大量漁工被頻繁轉換工作、找不到工作、生活環境惡劣等，</w:t>
      </w:r>
      <w:r w:rsidRPr="00AB1686">
        <w:rPr>
          <w:rFonts w:hint="eastAsia"/>
        </w:rPr>
        <w:t>再次顯示政府管理外籍漁工</w:t>
      </w:r>
      <w:r w:rsidR="003A5D2A" w:rsidRPr="00AB1686">
        <w:rPr>
          <w:rFonts w:hint="eastAsia"/>
        </w:rPr>
        <w:t>相關</w:t>
      </w:r>
      <w:r w:rsidRPr="00AB1686">
        <w:rPr>
          <w:rFonts w:hint="eastAsia"/>
        </w:rPr>
        <w:t>措施的缺漏、移工權益保障的不足。</w:t>
      </w:r>
      <w:r w:rsidR="00E547D9" w:rsidRPr="00AB1686">
        <w:rPr>
          <w:rFonts w:hint="eastAsia"/>
        </w:rPr>
        <w:t>國內引進外國勞力解決缺工問題，但失聯移工問題沉痾難解，</w:t>
      </w:r>
      <w:r w:rsidR="00E547D9" w:rsidRPr="00AB1686">
        <w:t>尤其</w:t>
      </w:r>
      <w:r w:rsidR="00E547D9" w:rsidRPr="00AB1686">
        <w:rPr>
          <w:rFonts w:hint="eastAsia"/>
        </w:rPr>
        <w:t>113年2</w:t>
      </w:r>
      <w:r w:rsidR="00E547D9" w:rsidRPr="00AB1686">
        <w:t>月</w:t>
      </w:r>
      <w:r w:rsidR="00E547D9" w:rsidRPr="00AB1686">
        <w:rPr>
          <w:rFonts w:hint="eastAsia"/>
        </w:rPr>
        <w:t>失聯移工人數</w:t>
      </w:r>
      <w:r w:rsidR="00E547D9" w:rsidRPr="00AB1686">
        <w:t>創下歷史新高</w:t>
      </w:r>
      <w:r w:rsidR="00E547D9" w:rsidRPr="00AB1686">
        <w:rPr>
          <w:rFonts w:hint="eastAsia"/>
        </w:rPr>
        <w:t>，已累積逾8.5萬人</w:t>
      </w:r>
      <w:r w:rsidR="00E547D9" w:rsidRPr="00AB1686">
        <w:rPr>
          <w:rStyle w:val="aff"/>
        </w:rPr>
        <w:footnoteReference w:id="36"/>
      </w:r>
      <w:r w:rsidR="00E547D9" w:rsidRPr="00AB1686">
        <w:t>，</w:t>
      </w:r>
      <w:r w:rsidR="00E547D9" w:rsidRPr="00AB1686">
        <w:rPr>
          <w:rFonts w:hint="eastAsia"/>
          <w:u w:val="single"/>
        </w:rPr>
        <w:t>失聯移工為何存在</w:t>
      </w:r>
      <w:r w:rsidR="00E547D9" w:rsidRPr="00AB1686">
        <w:rPr>
          <w:rFonts w:hint="eastAsia"/>
        </w:rPr>
        <w:t>，</w:t>
      </w:r>
      <w:r w:rsidR="00243CDF" w:rsidRPr="00AB1686">
        <w:rPr>
          <w:rFonts w:hint="eastAsia"/>
        </w:rPr>
        <w:t>本</w:t>
      </w:r>
      <w:r w:rsidR="00E547D9" w:rsidRPr="00AB1686">
        <w:rPr>
          <w:rFonts w:hint="eastAsia"/>
        </w:rPr>
        <w:t>院</w:t>
      </w:r>
      <w:r w:rsidR="00243CDF" w:rsidRPr="00AB1686">
        <w:rPr>
          <w:rFonts w:hint="eastAsia"/>
        </w:rPr>
        <w:t>於</w:t>
      </w:r>
      <w:r w:rsidR="004345E7" w:rsidRPr="00AB1686">
        <w:rPr>
          <w:rFonts w:hint="eastAsia"/>
        </w:rPr>
        <w:t>112</w:t>
      </w:r>
      <w:r w:rsidR="00E547D9" w:rsidRPr="00AB1686">
        <w:rPr>
          <w:rFonts w:hint="eastAsia"/>
        </w:rPr>
        <w:t>年</w:t>
      </w:r>
      <w:r w:rsidR="004345E7" w:rsidRPr="00AB1686">
        <w:rPr>
          <w:rFonts w:hint="eastAsia"/>
        </w:rPr>
        <w:t>公</w:t>
      </w:r>
      <w:r w:rsidR="00E547D9" w:rsidRPr="00AB1686">
        <w:rPr>
          <w:rFonts w:hint="eastAsia"/>
        </w:rPr>
        <w:t>布的</w:t>
      </w:r>
      <w:r w:rsidR="004345E7" w:rsidRPr="00AB1686">
        <w:rPr>
          <w:rFonts w:ascii="Times New Roman"/>
        </w:rPr>
        <w:t>通案性案件調查研究報告</w:t>
      </w:r>
      <w:r w:rsidR="00243CDF" w:rsidRPr="00AB1686">
        <w:rPr>
          <w:rFonts w:ascii="Times New Roman" w:hint="eastAsia"/>
        </w:rPr>
        <w:t>，</w:t>
      </w:r>
      <w:r w:rsidR="00E547D9" w:rsidRPr="00AB1686">
        <w:rPr>
          <w:rFonts w:hint="eastAsia"/>
        </w:rPr>
        <w:t>羅列10大項</w:t>
      </w:r>
      <w:r w:rsidR="00243CDF" w:rsidRPr="00AB1686">
        <w:rPr>
          <w:rFonts w:hint="eastAsia"/>
        </w:rPr>
        <w:t>原因</w:t>
      </w:r>
      <w:r w:rsidR="00E547D9" w:rsidRPr="00AB1686">
        <w:rPr>
          <w:rFonts w:hint="eastAsia"/>
        </w:rPr>
        <w:t>，</w:t>
      </w:r>
      <w:r w:rsidR="00E547D9" w:rsidRPr="00AB1686">
        <w:rPr>
          <w:rFonts w:hint="eastAsia"/>
          <w:u w:val="single"/>
        </w:rPr>
        <w:t>包括黑工薪水較高、轉換工作困難、仲介管理不善</w:t>
      </w:r>
      <w:r w:rsidR="00E547D9" w:rsidRPr="00AB1686">
        <w:rPr>
          <w:rFonts w:hint="eastAsia"/>
        </w:rPr>
        <w:t>、不肖仲介從中牟利等，更</w:t>
      </w:r>
      <w:r w:rsidR="004345E7" w:rsidRPr="00AB1686">
        <w:rPr>
          <w:rFonts w:hint="eastAsia"/>
        </w:rPr>
        <w:t>指</w:t>
      </w:r>
      <w:r w:rsidR="00E547D9" w:rsidRPr="00AB1686">
        <w:rPr>
          <w:rFonts w:hint="eastAsia"/>
        </w:rPr>
        <w:t>出</w:t>
      </w:r>
      <w:r w:rsidR="00E547D9" w:rsidRPr="00AB1686">
        <w:rPr>
          <w:rFonts w:hint="eastAsia"/>
          <w:u w:val="single"/>
        </w:rPr>
        <w:t>「失聯」只是移工遭遇</w:t>
      </w:r>
      <w:r w:rsidR="00E547D9" w:rsidRPr="00AB1686">
        <w:rPr>
          <w:rFonts w:hint="eastAsia"/>
        </w:rPr>
        <w:t>不合理薪資待遇、工作環境、</w:t>
      </w:r>
      <w:r w:rsidR="00E547D9" w:rsidRPr="00AB1686">
        <w:rPr>
          <w:rFonts w:hint="eastAsia"/>
          <w:u w:val="single"/>
        </w:rPr>
        <w:t>勞動條件</w:t>
      </w:r>
      <w:r w:rsidR="00E547D9" w:rsidRPr="00AB1686">
        <w:rPr>
          <w:rFonts w:hint="eastAsia"/>
        </w:rPr>
        <w:t>、工作與收入不如預期、</w:t>
      </w:r>
      <w:r w:rsidR="00E547D9" w:rsidRPr="00AB1686">
        <w:rPr>
          <w:rFonts w:hint="eastAsia"/>
          <w:u w:val="single"/>
        </w:rPr>
        <w:t>適應不良等處境時，做出的選擇</w:t>
      </w:r>
      <w:r w:rsidR="00E547D9" w:rsidRPr="00AB1686">
        <w:rPr>
          <w:rFonts w:hint="eastAsia"/>
        </w:rPr>
        <w:t>，而這些因素的背後，</w:t>
      </w:r>
      <w:r w:rsidR="00E547D9" w:rsidRPr="00AB1686">
        <w:rPr>
          <w:rFonts w:hint="eastAsia"/>
          <w:u w:val="single"/>
        </w:rPr>
        <w:t>涉及政府管理措施的缺漏、移工權益保障的不足</w:t>
      </w:r>
      <w:r w:rsidR="00E547D9" w:rsidRPr="00AB1686">
        <w:rPr>
          <w:rFonts w:hint="eastAsia"/>
        </w:rPr>
        <w:t>。國內希冀外國勞力的同時，若移工的勞動條件未進一步改善，將導致</w:t>
      </w:r>
      <w:hyperlink r:id="rId29" w:history="1">
        <w:r w:rsidR="00E547D9" w:rsidRPr="00AB1686">
          <w:rPr>
            <w:rFonts w:hint="eastAsia"/>
          </w:rPr>
          <w:t>失聯</w:t>
        </w:r>
      </w:hyperlink>
      <w:r w:rsidR="00E547D9" w:rsidRPr="00AB1686">
        <w:rPr>
          <w:rFonts w:hint="eastAsia"/>
        </w:rPr>
        <w:t>移工人數一再飆高，</w:t>
      </w:r>
      <w:r w:rsidR="00E547D9" w:rsidRPr="00AB1686">
        <w:rPr>
          <w:rFonts w:hint="eastAsia"/>
          <w:u w:val="single"/>
        </w:rPr>
        <w:t>源頭端的跨國勞動力管理政策，應讓移工權益在制度下受更好的保障</w:t>
      </w:r>
      <w:r w:rsidR="00E547D9" w:rsidRPr="00AB1686">
        <w:rPr>
          <w:rFonts w:hint="eastAsia"/>
        </w:rPr>
        <w:t>。</w:t>
      </w:r>
    </w:p>
    <w:p w14:paraId="3E22B09C" w14:textId="77777777" w:rsidR="00597798" w:rsidRPr="00AB1686" w:rsidRDefault="004C65C7" w:rsidP="00597798">
      <w:pPr>
        <w:pStyle w:val="3"/>
        <w:rPr>
          <w:rFonts w:hAnsi="標楷體"/>
        </w:rPr>
      </w:pPr>
      <w:r w:rsidRPr="00AB1686">
        <w:rPr>
          <w:rFonts w:hAnsi="標楷體" w:hint="eastAsia"/>
        </w:rPr>
        <w:lastRenderedPageBreak/>
        <w:t>基於</w:t>
      </w:r>
      <w:r w:rsidR="00597798" w:rsidRPr="00AB1686">
        <w:rPr>
          <w:rFonts w:hAnsi="標楷體" w:hint="eastAsia"/>
        </w:rPr>
        <w:t>內外一致原則，</w:t>
      </w:r>
      <w:r w:rsidRPr="00AB1686">
        <w:rPr>
          <w:rFonts w:hAnsi="標楷體" w:hint="eastAsia"/>
        </w:rPr>
        <w:t>考</w:t>
      </w:r>
      <w:r w:rsidR="001A7833" w:rsidRPr="00AB1686">
        <w:rPr>
          <w:rFonts w:hAnsi="標楷體" w:hint="eastAsia"/>
        </w:rPr>
        <w:t>慮</w:t>
      </w:r>
      <w:r w:rsidRPr="00AB1686">
        <w:rPr>
          <w:rFonts w:hAnsi="標楷體" w:hint="eastAsia"/>
        </w:rPr>
        <w:t>是否</w:t>
      </w:r>
      <w:r w:rsidR="00597798" w:rsidRPr="00AB1686">
        <w:rPr>
          <w:rFonts w:hAnsi="標楷體" w:hint="eastAsia"/>
        </w:rPr>
        <w:t>修法</w:t>
      </w:r>
      <w:r w:rsidR="00B2120C" w:rsidRPr="00AB1686">
        <w:rPr>
          <w:rFonts w:hAnsi="標楷體" w:hint="eastAsia"/>
        </w:rPr>
        <w:t>將外籍漁工</w:t>
      </w:r>
      <w:r w:rsidR="00597798" w:rsidRPr="00AB1686">
        <w:rPr>
          <w:rFonts w:hAnsi="標楷體" w:hint="eastAsia"/>
        </w:rPr>
        <w:t>納入就業保險費</w:t>
      </w:r>
      <w:r w:rsidR="00B2120C" w:rsidRPr="00AB1686">
        <w:rPr>
          <w:rFonts w:hAnsi="標楷體" w:hint="eastAsia"/>
        </w:rPr>
        <w:t>範疇：</w:t>
      </w:r>
    </w:p>
    <w:p w14:paraId="53DE2950" w14:textId="77777777" w:rsidR="003203CE" w:rsidRPr="00AB1686" w:rsidRDefault="009F3BD8" w:rsidP="0099713F">
      <w:pPr>
        <w:pStyle w:val="4"/>
        <w:ind w:leftChars="351" w:left="1704"/>
        <w:rPr>
          <w:rFonts w:hAnsi="標楷體"/>
          <w:szCs w:val="32"/>
        </w:rPr>
      </w:pPr>
      <w:r w:rsidRPr="00AB1686">
        <w:rPr>
          <w:rFonts w:hAnsi="標楷體" w:hint="eastAsia"/>
          <w:bCs/>
          <w:u w:val="single"/>
        </w:rPr>
        <w:t>就業服務法第</w:t>
      </w:r>
      <w:r w:rsidRPr="00AB1686">
        <w:rPr>
          <w:rFonts w:hAnsi="標楷體"/>
          <w:bCs/>
          <w:u w:val="single"/>
        </w:rPr>
        <w:t>46</w:t>
      </w:r>
      <w:r w:rsidRPr="00AB1686">
        <w:rPr>
          <w:rFonts w:hAnsi="標楷體" w:hint="eastAsia"/>
          <w:bCs/>
          <w:u w:val="single"/>
        </w:rPr>
        <w:t>條第</w:t>
      </w:r>
      <w:r w:rsidRPr="00AB1686">
        <w:rPr>
          <w:rFonts w:hAnsi="標楷體"/>
          <w:bCs/>
          <w:u w:val="single"/>
        </w:rPr>
        <w:t>1</w:t>
      </w:r>
      <w:r w:rsidRPr="00AB1686">
        <w:rPr>
          <w:rFonts w:hAnsi="標楷體" w:hint="eastAsia"/>
          <w:bCs/>
          <w:u w:val="single"/>
        </w:rPr>
        <w:t>項第</w:t>
      </w:r>
      <w:r w:rsidRPr="00AB1686">
        <w:rPr>
          <w:rFonts w:hAnsi="標楷體"/>
          <w:bCs/>
          <w:u w:val="single"/>
        </w:rPr>
        <w:t>8</w:t>
      </w:r>
      <w:r w:rsidRPr="00AB1686">
        <w:rPr>
          <w:rFonts w:hAnsi="標楷體" w:hint="eastAsia"/>
          <w:bCs/>
          <w:u w:val="single"/>
        </w:rPr>
        <w:t>款規定</w:t>
      </w:r>
      <w:r w:rsidRPr="00AB1686">
        <w:rPr>
          <w:rFonts w:hAnsi="標楷體" w:hint="eastAsia"/>
          <w:bCs/>
        </w:rPr>
        <w:t>：「雇主聘僱外國人在中華民國境內從事之工作，除本法另有規定外，以下列各款為限：</w:t>
      </w:r>
      <w:r w:rsidR="009C3F42" w:rsidRPr="00AB1686">
        <w:rPr>
          <w:rFonts w:hAnsi="標楷體" w:hint="eastAsia"/>
          <w:bCs/>
        </w:rPr>
        <w:t>……</w:t>
      </w:r>
      <w:r w:rsidR="00EC2565" w:rsidRPr="00AB1686">
        <w:rPr>
          <w:rFonts w:hAnsi="標楷體" w:hint="eastAsia"/>
          <w:bCs/>
        </w:rPr>
        <w:t>。</w:t>
      </w:r>
      <w:r w:rsidRPr="00AB1686">
        <w:rPr>
          <w:rFonts w:hAnsi="標楷體" w:hint="eastAsia"/>
          <w:bCs/>
        </w:rPr>
        <w:t>八、</w:t>
      </w:r>
      <w:r w:rsidRPr="00AB1686">
        <w:rPr>
          <w:rFonts w:hAnsi="標楷體" w:hint="eastAsia"/>
          <w:bCs/>
          <w:u w:val="single"/>
        </w:rPr>
        <w:t>海洋漁撈工作</w:t>
      </w:r>
      <w:r w:rsidRPr="00AB1686">
        <w:rPr>
          <w:rFonts w:hAnsi="標楷體" w:hint="eastAsia"/>
          <w:bCs/>
        </w:rPr>
        <w:t>」；同法第</w:t>
      </w:r>
      <w:r w:rsidRPr="00AB1686">
        <w:rPr>
          <w:rFonts w:hAnsi="標楷體"/>
          <w:bCs/>
        </w:rPr>
        <w:t>46</w:t>
      </w:r>
      <w:r w:rsidRPr="00AB1686">
        <w:rPr>
          <w:rFonts w:hAnsi="標楷體" w:hint="eastAsia"/>
          <w:bCs/>
        </w:rPr>
        <w:t>條第</w:t>
      </w:r>
      <w:r w:rsidRPr="00AB1686">
        <w:rPr>
          <w:rFonts w:hAnsi="標楷體"/>
          <w:bCs/>
        </w:rPr>
        <w:t>3</w:t>
      </w:r>
      <w:r w:rsidRPr="00AB1686">
        <w:rPr>
          <w:rFonts w:hAnsi="標楷體" w:hint="eastAsia"/>
          <w:bCs/>
        </w:rPr>
        <w:t>項規定：「雇主依第</w:t>
      </w:r>
      <w:r w:rsidRPr="00AB1686">
        <w:rPr>
          <w:rFonts w:hAnsi="標楷體"/>
          <w:bCs/>
        </w:rPr>
        <w:t>1</w:t>
      </w:r>
      <w:r w:rsidRPr="00AB1686">
        <w:rPr>
          <w:rFonts w:hAnsi="標楷體" w:hint="eastAsia"/>
          <w:bCs/>
        </w:rPr>
        <w:t>項第</w:t>
      </w:r>
      <w:r w:rsidRPr="00AB1686">
        <w:rPr>
          <w:rFonts w:hAnsi="標楷體"/>
          <w:bCs/>
        </w:rPr>
        <w:t>8</w:t>
      </w:r>
      <w:r w:rsidRPr="00AB1686">
        <w:rPr>
          <w:rFonts w:hAnsi="標楷體" w:hint="eastAsia"/>
          <w:bCs/>
        </w:rPr>
        <w:t>款至第</w:t>
      </w:r>
      <w:r w:rsidRPr="00AB1686">
        <w:rPr>
          <w:rFonts w:hAnsi="標楷體"/>
          <w:bCs/>
        </w:rPr>
        <w:t>10</w:t>
      </w:r>
      <w:r w:rsidRPr="00AB1686">
        <w:rPr>
          <w:rFonts w:hAnsi="標楷體" w:hint="eastAsia"/>
          <w:bCs/>
        </w:rPr>
        <w:t>款規定聘僱外國人，須訂立書面勞動契約，並以定期契約為限；其未定期限者，以聘僱許可之期限為勞動契約之期限</w:t>
      </w:r>
      <w:r w:rsidRPr="00AB1686">
        <w:rPr>
          <w:rFonts w:hAnsi="標楷體" w:hint="eastAsia"/>
          <w:bCs/>
          <w:szCs w:val="32"/>
        </w:rPr>
        <w:t>。續約時，亦同」。換言之，境內僱用的外籍漁工</w:t>
      </w:r>
      <w:r w:rsidR="0099713F" w:rsidRPr="00AB1686">
        <w:rPr>
          <w:rFonts w:hAnsi="標楷體" w:hint="eastAsia"/>
          <w:bCs/>
          <w:szCs w:val="32"/>
        </w:rPr>
        <w:t>屬於</w:t>
      </w:r>
      <w:r w:rsidR="0099713F" w:rsidRPr="00AB1686">
        <w:rPr>
          <w:rFonts w:hAnsi="標楷體" w:hint="eastAsia"/>
          <w:bCs/>
          <w:u w:val="single"/>
        </w:rPr>
        <w:t>海洋漁撈工作者，</w:t>
      </w:r>
      <w:r w:rsidR="0099713F" w:rsidRPr="00AB1686">
        <w:rPr>
          <w:rFonts w:hAnsi="標楷體" w:hint="eastAsia"/>
          <w:bCs/>
          <w:szCs w:val="32"/>
          <w:u w:val="single"/>
        </w:rPr>
        <w:t>適用</w:t>
      </w:r>
      <w:r w:rsidRPr="00AB1686">
        <w:rPr>
          <w:rFonts w:hAnsi="標楷體" w:hint="eastAsia"/>
          <w:bCs/>
          <w:szCs w:val="32"/>
          <w:u w:val="single"/>
        </w:rPr>
        <w:t>勞動</w:t>
      </w:r>
      <w:r w:rsidR="0099713F" w:rsidRPr="00AB1686">
        <w:rPr>
          <w:rFonts w:hAnsi="標楷體" w:hint="eastAsia"/>
          <w:bCs/>
          <w:szCs w:val="32"/>
          <w:u w:val="single"/>
        </w:rPr>
        <w:t>基準法</w:t>
      </w:r>
      <w:r w:rsidRPr="00AB1686">
        <w:rPr>
          <w:rFonts w:hAnsi="標楷體" w:hint="eastAsia"/>
          <w:bCs/>
          <w:szCs w:val="32"/>
          <w:u w:val="single"/>
        </w:rPr>
        <w:t>，原則上與</w:t>
      </w:r>
      <w:r w:rsidR="0099713F" w:rsidRPr="00AB1686">
        <w:rPr>
          <w:rFonts w:hAnsi="標楷體" w:hint="eastAsia"/>
          <w:bCs/>
          <w:szCs w:val="32"/>
          <w:u w:val="single"/>
        </w:rPr>
        <w:t>本國勞工</w:t>
      </w:r>
      <w:r w:rsidRPr="00AB1686">
        <w:rPr>
          <w:rFonts w:hAnsi="標楷體" w:hint="eastAsia"/>
          <w:bCs/>
          <w:szCs w:val="32"/>
          <w:u w:val="single"/>
        </w:rPr>
        <w:t>待遇相同</w:t>
      </w:r>
      <w:r w:rsidR="0099713F" w:rsidRPr="00AB1686">
        <w:rPr>
          <w:rFonts w:hAnsi="標楷體" w:hint="eastAsia"/>
          <w:bCs/>
          <w:szCs w:val="32"/>
          <w:u w:val="single"/>
        </w:rPr>
        <w:t>、享有相同的法律保障</w:t>
      </w:r>
      <w:r w:rsidRPr="00AB1686">
        <w:rPr>
          <w:rFonts w:hAnsi="標楷體" w:hint="eastAsia"/>
          <w:bCs/>
          <w:szCs w:val="32"/>
        </w:rPr>
        <w:t>。</w:t>
      </w:r>
      <w:r w:rsidR="009C3F42" w:rsidRPr="00AB1686">
        <w:rPr>
          <w:rFonts w:hAnsi="標楷體" w:cs="新細明體" w:hint="eastAsia"/>
          <w:kern w:val="0"/>
          <w:szCs w:val="32"/>
          <w:lang w:val="x-none"/>
        </w:rPr>
        <w:t>勞動基準法屬於國內法，凡於我國境內具有勞雇關</w:t>
      </w:r>
      <w:r w:rsidR="0099713F" w:rsidRPr="00AB1686">
        <w:rPr>
          <w:rFonts w:hAnsi="標楷體" w:cs="新細明體" w:hint="eastAsia"/>
          <w:kern w:val="0"/>
          <w:szCs w:val="32"/>
          <w:lang w:val="x-none"/>
        </w:rPr>
        <w:t>係</w:t>
      </w:r>
      <w:r w:rsidR="009C3F42" w:rsidRPr="00AB1686">
        <w:rPr>
          <w:rFonts w:hAnsi="標楷體" w:cs="新細明體" w:hint="eastAsia"/>
          <w:kern w:val="0"/>
          <w:szCs w:val="32"/>
          <w:lang w:val="x-none"/>
        </w:rPr>
        <w:t>，且受僱於適用勞動基準法行業的勞工，不分國籍，均有所適用。</w:t>
      </w:r>
      <w:r w:rsidR="006F75C1" w:rsidRPr="00AB1686">
        <w:rPr>
          <w:rFonts w:hAnsi="標楷體" w:hint="eastAsia"/>
          <w:bCs/>
          <w:szCs w:val="32"/>
          <w:u w:val="single"/>
        </w:rPr>
        <w:t>根據勞動部統計，國內移工人數再創新高，勞動部統計截至去（</w:t>
      </w:r>
      <w:r w:rsidR="00C6015D" w:rsidRPr="00AB1686">
        <w:rPr>
          <w:rFonts w:hAnsi="標楷體" w:hint="eastAsia"/>
          <w:bCs/>
          <w:szCs w:val="32"/>
          <w:u w:val="single"/>
        </w:rPr>
        <w:t>112</w:t>
      </w:r>
      <w:r w:rsidR="006F75C1" w:rsidRPr="00AB1686">
        <w:rPr>
          <w:rFonts w:hAnsi="標楷體" w:hint="eastAsia"/>
          <w:bCs/>
          <w:szCs w:val="32"/>
          <w:u w:val="single"/>
        </w:rPr>
        <w:t>）年底，移工人數共有75.3萬人</w:t>
      </w:r>
      <w:r w:rsidR="00D6418F" w:rsidRPr="00AB1686">
        <w:rPr>
          <w:rStyle w:val="aff"/>
          <w:rFonts w:hAnsi="標楷體"/>
          <w:bCs/>
          <w:szCs w:val="32"/>
          <w:u w:val="single"/>
        </w:rPr>
        <w:footnoteReference w:id="37"/>
      </w:r>
      <w:r w:rsidR="006F75C1" w:rsidRPr="00AB1686">
        <w:rPr>
          <w:rFonts w:hAnsi="標楷體" w:hint="eastAsia"/>
          <w:bCs/>
          <w:szCs w:val="32"/>
          <w:u w:val="single"/>
        </w:rPr>
        <w:t>，</w:t>
      </w:r>
      <w:r w:rsidR="00DB5396" w:rsidRPr="00AB1686">
        <w:rPr>
          <w:u w:val="single"/>
        </w:rPr>
        <w:t>截至113年2月底，境內</w:t>
      </w:r>
      <w:r w:rsidR="00DB5396" w:rsidRPr="00AB1686">
        <w:rPr>
          <w:rFonts w:hint="eastAsia"/>
          <w:u w:val="single"/>
        </w:rPr>
        <w:t>聘</w:t>
      </w:r>
      <w:r w:rsidR="00DB5396" w:rsidRPr="00AB1686">
        <w:rPr>
          <w:u w:val="single"/>
        </w:rPr>
        <w:t>僱外籍漁工</w:t>
      </w:r>
      <w:r w:rsidR="00DB5396" w:rsidRPr="00AB1686">
        <w:rPr>
          <w:rFonts w:hint="eastAsia"/>
          <w:u w:val="single"/>
        </w:rPr>
        <w:t>總數為</w:t>
      </w:r>
      <w:r w:rsidR="00DB5396" w:rsidRPr="00AB1686">
        <w:rPr>
          <w:u w:val="single"/>
        </w:rPr>
        <w:t>12,197</w:t>
      </w:r>
      <w:r w:rsidR="00DB5396" w:rsidRPr="00AB1686">
        <w:rPr>
          <w:rFonts w:hint="eastAsia"/>
          <w:u w:val="single"/>
        </w:rPr>
        <w:t>人</w:t>
      </w:r>
      <w:r w:rsidR="00CB3F3B" w:rsidRPr="00AB1686">
        <w:rPr>
          <w:rStyle w:val="aff"/>
          <w:u w:val="single"/>
        </w:rPr>
        <w:footnoteReference w:id="38"/>
      </w:r>
      <w:r w:rsidR="00DB5396" w:rsidRPr="00AB1686">
        <w:rPr>
          <w:rFonts w:hint="eastAsia"/>
        </w:rPr>
        <w:t>，</w:t>
      </w:r>
      <w:r w:rsidR="009C3F42" w:rsidRPr="00AB1686">
        <w:rPr>
          <w:rFonts w:hAnsi="標楷體" w:hint="eastAsia"/>
          <w:bCs/>
          <w:szCs w:val="32"/>
        </w:rPr>
        <w:t>綜觀之下，在臺從事漁業外籍勞工</w:t>
      </w:r>
      <w:r w:rsidR="009C3F42" w:rsidRPr="00AB1686">
        <w:rPr>
          <w:rFonts w:hAnsi="標楷體" w:cs="新細明體" w:hint="eastAsia"/>
          <w:kern w:val="0"/>
          <w:szCs w:val="32"/>
          <w:lang w:val="x-none"/>
        </w:rPr>
        <w:t>工作地點為漁港或海上，與陸地生活較有距離，</w:t>
      </w:r>
      <w:r w:rsidR="00870EC1" w:rsidRPr="00AB1686">
        <w:rPr>
          <w:rFonts w:hint="eastAsia"/>
        </w:rPr>
        <w:t>外籍漁工在海上作業，相較於陸上工作，執行勞動檢查有一定難度，但因海上勞動、語言隔閡及仲介因素，更容易發生剝削與規避法律行為，</w:t>
      </w:r>
      <w:r w:rsidR="009C3F42" w:rsidRPr="00AB1686">
        <w:rPr>
          <w:rFonts w:hAnsi="標楷體" w:cs="新細明體" w:hint="eastAsia"/>
          <w:kern w:val="0"/>
          <w:szCs w:val="32"/>
          <w:lang w:val="x-none"/>
        </w:rPr>
        <w:t>保障其權益應顯重要。</w:t>
      </w:r>
    </w:p>
    <w:p w14:paraId="0CE3B756" w14:textId="77777777" w:rsidR="008C5FDA" w:rsidRPr="00AB1686" w:rsidRDefault="00722FD8" w:rsidP="008C5FDA">
      <w:pPr>
        <w:pStyle w:val="4"/>
        <w:rPr>
          <w:rFonts w:hAnsi="標楷體" w:cs="Helvetica"/>
          <w:szCs w:val="32"/>
        </w:rPr>
      </w:pPr>
      <w:r w:rsidRPr="00AB1686">
        <w:rPr>
          <w:rFonts w:hAnsi="標楷體" w:hint="eastAsia"/>
          <w:u w:val="single"/>
        </w:rPr>
        <w:t>我國為</w:t>
      </w:r>
      <w:r w:rsidR="006267D9" w:rsidRPr="00AB1686">
        <w:rPr>
          <w:rFonts w:hAnsi="標楷體"/>
          <w:u w:val="single"/>
        </w:rPr>
        <w:t>提升勞工就業技能、促進就業，並保障勞工無工作收入一定期間之基本生活，就業保險提供失業給付、職業訓練生活津貼、提早就業獎助津貼等給付保障</w:t>
      </w:r>
      <w:r w:rsidR="006267D9" w:rsidRPr="00AB1686">
        <w:rPr>
          <w:rFonts w:hAnsi="標楷體"/>
        </w:rPr>
        <w:t>，只要勞工依規定由所屬雇主辦</w:t>
      </w:r>
      <w:r w:rsidR="006267D9" w:rsidRPr="00AB1686">
        <w:rPr>
          <w:rFonts w:hAnsi="標楷體"/>
        </w:rPr>
        <w:lastRenderedPageBreak/>
        <w:t>理參加就業保險，在發生保險事故時，即可依規定請領相關保險給付</w:t>
      </w:r>
      <w:r w:rsidR="00D80AD0" w:rsidRPr="00AB1686">
        <w:rPr>
          <w:rFonts w:hAnsi="標楷體" w:hint="eastAsia"/>
        </w:rPr>
        <w:t>。</w:t>
      </w:r>
      <w:r w:rsidR="00D80AD0" w:rsidRPr="00AB1686">
        <w:rPr>
          <w:rFonts w:hAnsi="標楷體"/>
        </w:rPr>
        <w:t>依就業保險法第5條規定，年滿15歲以上，65歲以下之受僱勞工</w:t>
      </w:r>
      <w:r w:rsidRPr="00AB1686">
        <w:rPr>
          <w:rFonts w:hAnsi="標楷體" w:hint="eastAsia"/>
        </w:rPr>
        <w:t>(</w:t>
      </w:r>
      <w:r w:rsidRPr="00AB1686">
        <w:rPr>
          <w:rFonts w:hAnsi="標楷體"/>
        </w:rPr>
        <w:t>具中華民國國籍者</w:t>
      </w:r>
      <w:r w:rsidRPr="00AB1686">
        <w:rPr>
          <w:rFonts w:hAnsi="標楷體" w:hint="eastAsia"/>
        </w:rPr>
        <w:t>；</w:t>
      </w:r>
      <w:r w:rsidRPr="00AB1686">
        <w:rPr>
          <w:rFonts w:hAnsi="標楷體"/>
        </w:rPr>
        <w:t>與在中華民國境內設有戶籍之國民結婚，且獲准居留依法在臺灣地區工作之外國人、大陸地區人民、香港居民或澳門居民</w:t>
      </w:r>
      <w:r w:rsidRPr="00AB1686">
        <w:rPr>
          <w:rFonts w:hAnsi="標楷體" w:hint="eastAsia"/>
        </w:rPr>
        <w:t>)</w:t>
      </w:r>
      <w:r w:rsidR="00D80AD0" w:rsidRPr="00AB1686">
        <w:rPr>
          <w:rFonts w:hAnsi="標楷體"/>
        </w:rPr>
        <w:t>，應以其雇主或所屬機構為投保單位，參加就業保險為被保險人</w:t>
      </w:r>
      <w:r w:rsidR="00AC4EAA" w:rsidRPr="00AB1686">
        <w:rPr>
          <w:rStyle w:val="aff"/>
          <w:rFonts w:hAnsi="標楷體" w:cs="Helvetica"/>
          <w:szCs w:val="32"/>
        </w:rPr>
        <w:footnoteReference w:id="39"/>
      </w:r>
      <w:r w:rsidRPr="00AB1686">
        <w:rPr>
          <w:rFonts w:hAnsi="標楷體" w:hint="eastAsia"/>
        </w:rPr>
        <w:t>。</w:t>
      </w:r>
      <w:r w:rsidR="00344B15" w:rsidRPr="00AB1686">
        <w:rPr>
          <w:rFonts w:hAnsi="標楷體" w:hint="eastAsia"/>
        </w:rPr>
        <w:t>從勞動基準法、勞</w:t>
      </w:r>
      <w:r w:rsidR="00464F19" w:rsidRPr="00AB1686">
        <w:rPr>
          <w:rFonts w:hAnsi="標楷體" w:hint="eastAsia"/>
        </w:rPr>
        <w:t>工</w:t>
      </w:r>
      <w:r w:rsidR="00344B15" w:rsidRPr="00AB1686">
        <w:rPr>
          <w:rFonts w:hAnsi="標楷體" w:hint="eastAsia"/>
        </w:rPr>
        <w:t>保</w:t>
      </w:r>
      <w:r w:rsidR="00464F19" w:rsidRPr="00AB1686">
        <w:rPr>
          <w:rFonts w:hAnsi="標楷體" w:hint="eastAsia"/>
        </w:rPr>
        <w:t>險</w:t>
      </w:r>
      <w:r w:rsidR="00344B15" w:rsidRPr="00AB1686">
        <w:rPr>
          <w:rFonts w:hAnsi="標楷體" w:hint="eastAsia"/>
        </w:rPr>
        <w:t>條例、就業保險法等，</w:t>
      </w:r>
      <w:r w:rsidR="00B70404" w:rsidRPr="00AB1686">
        <w:rPr>
          <w:rFonts w:hAnsi="標楷體" w:hint="eastAsia"/>
        </w:rPr>
        <w:t>臺灣</w:t>
      </w:r>
      <w:r w:rsidR="00344B15" w:rsidRPr="00AB1686">
        <w:rPr>
          <w:rFonts w:hAnsi="標楷體" w:hint="eastAsia"/>
        </w:rPr>
        <w:t>的勞動法規因適用範圍的差異，勞工的勞動權益因是否受勞動法規保障而有落差，譬如解僱保護、休假及職災保護等。</w:t>
      </w:r>
      <w:r w:rsidR="00344B15" w:rsidRPr="00AB1686">
        <w:rPr>
          <w:rFonts w:hAnsi="標楷體" w:hint="eastAsia"/>
          <w:u w:val="single"/>
        </w:rPr>
        <w:t>目前就業保險排除本案失業風險更高的外籍漁工</w:t>
      </w:r>
      <w:r w:rsidR="00276915" w:rsidRPr="00AB1686">
        <w:rPr>
          <w:rFonts w:hAnsi="標楷體" w:hint="eastAsia"/>
        </w:rPr>
        <w:t>，</w:t>
      </w:r>
      <w:r w:rsidR="00B70404" w:rsidRPr="00AB1686">
        <w:rPr>
          <w:rFonts w:hAnsi="標楷體" w:cs="Helvetica" w:hint="eastAsia"/>
          <w:szCs w:val="32"/>
        </w:rPr>
        <w:t>臺灣</w:t>
      </w:r>
      <w:r w:rsidR="008C5FDA" w:rsidRPr="00AB1686">
        <w:rPr>
          <w:rFonts w:hAnsi="標楷體" w:cs="Helvetica" w:hint="eastAsia"/>
          <w:szCs w:val="32"/>
        </w:rPr>
        <w:t>引進外籍漁工，除生活及文化上有諸多問題有待改進外，</w:t>
      </w:r>
      <w:r w:rsidR="008C5FDA" w:rsidRPr="00AB1686">
        <w:rPr>
          <w:rFonts w:hAnsi="標楷體" w:cs="Helvetica" w:hint="eastAsia"/>
          <w:szCs w:val="32"/>
          <w:u w:val="single"/>
        </w:rPr>
        <w:t>勞動條件的差別待遇，是未來檢討政策時</w:t>
      </w:r>
      <w:r w:rsidR="00D12B8E" w:rsidRPr="00AB1686">
        <w:rPr>
          <w:rFonts w:hAnsi="標楷體" w:cs="Helvetica" w:hint="eastAsia"/>
          <w:szCs w:val="32"/>
          <w:u w:val="single"/>
        </w:rPr>
        <w:t>，</w:t>
      </w:r>
      <w:r w:rsidR="008C5FDA" w:rsidRPr="00AB1686">
        <w:rPr>
          <w:rFonts w:hAnsi="標楷體" w:cs="Helvetica" w:hint="eastAsia"/>
          <w:szCs w:val="32"/>
          <w:u w:val="single"/>
        </w:rPr>
        <w:t>必須考量的議題，逐項解決外籍漁工</w:t>
      </w:r>
      <w:r w:rsidR="00987EA8" w:rsidRPr="00AB1686">
        <w:rPr>
          <w:rFonts w:hAnsi="標楷體" w:cs="Helvetica" w:hint="eastAsia"/>
          <w:szCs w:val="32"/>
          <w:u w:val="single"/>
        </w:rPr>
        <w:t>在臺</w:t>
      </w:r>
      <w:r w:rsidR="008C5FDA" w:rsidRPr="00AB1686">
        <w:rPr>
          <w:rFonts w:hAnsi="標楷體" w:cs="Helvetica" w:hint="eastAsia"/>
          <w:szCs w:val="32"/>
          <w:u w:val="single"/>
        </w:rPr>
        <w:t>面臨的人權問題</w:t>
      </w:r>
      <w:r w:rsidR="008C5FDA" w:rsidRPr="00AB1686">
        <w:rPr>
          <w:rFonts w:hAnsi="標楷體" w:cs="Helvetica" w:hint="eastAsia"/>
          <w:szCs w:val="32"/>
        </w:rPr>
        <w:t>，朝此方向努力。</w:t>
      </w:r>
    </w:p>
    <w:p w14:paraId="16FD067B" w14:textId="77777777" w:rsidR="003A5927" w:rsidRPr="00AB1686" w:rsidRDefault="00052DB7" w:rsidP="00D602CE">
      <w:pPr>
        <w:pStyle w:val="4"/>
        <w:rPr>
          <w:rFonts w:hAnsi="標楷體"/>
          <w:szCs w:val="32"/>
        </w:rPr>
      </w:pPr>
      <w:r w:rsidRPr="00AB1686">
        <w:rPr>
          <w:rFonts w:hAnsi="標楷體" w:cs="Helvetica"/>
          <w:szCs w:val="32"/>
          <w:shd w:val="clear" w:color="auto" w:fill="FFFFFF"/>
        </w:rPr>
        <w:t>目前依就業服務法第6條第3項第5款規定「雇主申請聘僱外國人之許可及管理」，係屬中央主管機關勞動部掌理事項，惟因依就業服務法第5章「外國人之聘僱與管理」，則</w:t>
      </w:r>
      <w:r w:rsidRPr="00AB1686">
        <w:rPr>
          <w:rFonts w:hAnsi="標楷體" w:cs="Helvetica"/>
          <w:szCs w:val="32"/>
          <w:u w:val="single"/>
          <w:shd w:val="clear" w:color="auto" w:fill="FFFFFF"/>
        </w:rPr>
        <w:t>著重在限制條件與管理措施方面，對於解決外籍移工工作條件及勞動條件等尚有不足之處</w:t>
      </w:r>
      <w:r w:rsidR="005A19F9" w:rsidRPr="00AB1686">
        <w:rPr>
          <w:rFonts w:hAnsi="標楷體" w:cs="Helvetica" w:hint="eastAsia"/>
          <w:szCs w:val="32"/>
          <w:shd w:val="clear" w:color="auto" w:fill="FFFFFF"/>
        </w:rPr>
        <w:t>。本案調查後發現</w:t>
      </w:r>
      <w:r w:rsidR="005A19F9" w:rsidRPr="00AB1686">
        <w:rPr>
          <w:rFonts w:hAnsi="標楷體" w:hint="eastAsia"/>
          <w:szCs w:val="32"/>
        </w:rPr>
        <w:t>，過去就有休漁</w:t>
      </w:r>
      <w:r w:rsidR="00EF234B" w:rsidRPr="00AB1686">
        <w:rPr>
          <w:rFonts w:hAnsi="標楷體" w:hint="eastAsia"/>
          <w:szCs w:val="32"/>
        </w:rPr>
        <w:t>、漁業淡季問題</w:t>
      </w:r>
      <w:r w:rsidR="005A19F9" w:rsidRPr="00AB1686">
        <w:rPr>
          <w:rFonts w:hAnsi="標楷體" w:hint="eastAsia"/>
          <w:szCs w:val="32"/>
        </w:rPr>
        <w:t>，</w:t>
      </w:r>
      <w:r w:rsidR="00EF234B" w:rsidRPr="00AB1686">
        <w:rPr>
          <w:rFonts w:hAnsi="標楷體" w:hint="eastAsia"/>
          <w:szCs w:val="32"/>
        </w:rPr>
        <w:t>休漁期間不住在船上，下船後，沒有薪資、自付食宿，</w:t>
      </w:r>
      <w:r w:rsidR="005A19F9" w:rsidRPr="00AB1686">
        <w:rPr>
          <w:rFonts w:hAnsi="標楷體" w:hint="eastAsia"/>
          <w:szCs w:val="32"/>
        </w:rPr>
        <w:t>過一段時間</w:t>
      </w:r>
      <w:r w:rsidR="00EF234B" w:rsidRPr="00AB1686">
        <w:rPr>
          <w:rFonts w:hAnsi="標楷體" w:hint="eastAsia"/>
          <w:szCs w:val="32"/>
        </w:rPr>
        <w:t>後</w:t>
      </w:r>
      <w:r w:rsidR="007315B5" w:rsidRPr="00AB1686">
        <w:rPr>
          <w:rFonts w:hAnsi="標楷體" w:hint="eastAsia"/>
          <w:szCs w:val="32"/>
        </w:rPr>
        <w:t>外籍漁工</w:t>
      </w:r>
      <w:r w:rsidR="005A19F9" w:rsidRPr="00AB1686">
        <w:rPr>
          <w:rFonts w:hAnsi="標楷體" w:hint="eastAsia"/>
          <w:szCs w:val="32"/>
        </w:rPr>
        <w:t>可以回到原船工作，</w:t>
      </w:r>
      <w:r w:rsidR="00C6015D" w:rsidRPr="00AB1686">
        <w:rPr>
          <w:rFonts w:hAnsi="標楷體" w:hint="eastAsia"/>
          <w:szCs w:val="32"/>
        </w:rPr>
        <w:t>外籍漁工</w:t>
      </w:r>
      <w:r w:rsidR="005A19F9" w:rsidRPr="00AB1686">
        <w:rPr>
          <w:rFonts w:hAnsi="標楷體" w:hint="eastAsia"/>
          <w:szCs w:val="32"/>
        </w:rPr>
        <w:t>之前都沒</w:t>
      </w:r>
      <w:r w:rsidR="00C6015D" w:rsidRPr="00AB1686">
        <w:rPr>
          <w:rFonts w:hAnsi="標楷體" w:hint="eastAsia"/>
          <w:szCs w:val="32"/>
        </w:rPr>
        <w:t>有</w:t>
      </w:r>
      <w:r w:rsidR="005A19F9" w:rsidRPr="00AB1686">
        <w:rPr>
          <w:rFonts w:hAnsi="標楷體" w:hint="eastAsia"/>
          <w:szCs w:val="32"/>
        </w:rPr>
        <w:t>說出來</w:t>
      </w:r>
      <w:r w:rsidR="00EF234B" w:rsidRPr="00AB1686">
        <w:rPr>
          <w:rFonts w:hAnsi="標楷體" w:hint="eastAsia"/>
          <w:szCs w:val="32"/>
        </w:rPr>
        <w:t>而</w:t>
      </w:r>
      <w:r w:rsidR="00C6015D" w:rsidRPr="00AB1686">
        <w:rPr>
          <w:rFonts w:hAnsi="標楷體" w:hint="eastAsia"/>
          <w:szCs w:val="32"/>
        </w:rPr>
        <w:t>隱</w:t>
      </w:r>
      <w:r w:rsidR="005A19F9" w:rsidRPr="00AB1686">
        <w:rPr>
          <w:rFonts w:hAnsi="標楷體" w:hint="eastAsia"/>
          <w:szCs w:val="32"/>
        </w:rPr>
        <w:t>忍下來</w:t>
      </w:r>
      <w:r w:rsidR="00C6015D" w:rsidRPr="00AB1686">
        <w:rPr>
          <w:rFonts w:hAnsi="標楷體" w:hint="eastAsia"/>
          <w:szCs w:val="32"/>
        </w:rPr>
        <w:t>，</w:t>
      </w:r>
      <w:r w:rsidR="00866883" w:rsidRPr="00AB1686">
        <w:rPr>
          <w:rFonts w:hAnsi="標楷體" w:hint="eastAsia"/>
          <w:szCs w:val="32"/>
        </w:rPr>
        <w:t>但</w:t>
      </w:r>
      <w:r w:rsidR="00C6015D" w:rsidRPr="00AB1686">
        <w:rPr>
          <w:rFonts w:hAnsi="標楷體" w:hint="eastAsia"/>
          <w:szCs w:val="32"/>
        </w:rPr>
        <w:t>112年</w:t>
      </w:r>
      <w:r w:rsidR="005A19F9" w:rsidRPr="00AB1686">
        <w:rPr>
          <w:rFonts w:hAnsi="標楷體" w:hint="eastAsia"/>
          <w:szCs w:val="32"/>
        </w:rPr>
        <w:t>休漁</w:t>
      </w:r>
      <w:r w:rsidR="00C6015D" w:rsidRPr="00AB1686">
        <w:rPr>
          <w:rFonts w:hAnsi="標楷體" w:hint="eastAsia"/>
          <w:szCs w:val="32"/>
        </w:rPr>
        <w:t>後</w:t>
      </w:r>
      <w:r w:rsidR="00D80852" w:rsidRPr="00AB1686">
        <w:rPr>
          <w:rFonts w:hAnsi="標楷體" w:hint="eastAsia"/>
          <w:szCs w:val="32"/>
        </w:rPr>
        <w:t>，</w:t>
      </w:r>
      <w:r w:rsidR="00EF234B" w:rsidRPr="00AB1686">
        <w:rPr>
          <w:rFonts w:hAnsi="標楷體" w:hint="eastAsia"/>
          <w:szCs w:val="32"/>
        </w:rPr>
        <w:t>大量外籍漁工</w:t>
      </w:r>
      <w:r w:rsidR="00D80852" w:rsidRPr="00AB1686">
        <w:rPr>
          <w:rFonts w:hAnsi="標楷體" w:hint="eastAsia"/>
          <w:szCs w:val="32"/>
        </w:rPr>
        <w:t>被要求</w:t>
      </w:r>
      <w:r w:rsidR="005A19F9" w:rsidRPr="00AB1686">
        <w:rPr>
          <w:rFonts w:hAnsi="標楷體" w:hint="eastAsia"/>
          <w:szCs w:val="32"/>
        </w:rPr>
        <w:t>簽</w:t>
      </w:r>
      <w:r w:rsidR="00BD2977" w:rsidRPr="00AB1686">
        <w:rPr>
          <w:rFonts w:hAnsi="標楷體" w:hint="eastAsia"/>
          <w:szCs w:val="32"/>
        </w:rPr>
        <w:t>下</w:t>
      </w:r>
      <w:r w:rsidR="005A19F9" w:rsidRPr="00AB1686">
        <w:rPr>
          <w:rFonts w:hAnsi="標楷體" w:hint="eastAsia"/>
          <w:szCs w:val="32"/>
        </w:rPr>
        <w:t>自願解約</w:t>
      </w:r>
      <w:r w:rsidR="00C6015D" w:rsidRPr="00AB1686">
        <w:rPr>
          <w:rFonts w:hAnsi="標楷體" w:hint="eastAsia"/>
          <w:szCs w:val="32"/>
        </w:rPr>
        <w:t>契約書</w:t>
      </w:r>
      <w:r w:rsidR="00D80852" w:rsidRPr="00AB1686">
        <w:rPr>
          <w:rFonts w:hAnsi="標楷體" w:hint="eastAsia"/>
          <w:szCs w:val="32"/>
        </w:rPr>
        <w:t>，影響人數眾多</w:t>
      </w:r>
      <w:r w:rsidR="00EF234B" w:rsidRPr="00AB1686">
        <w:rPr>
          <w:rFonts w:hAnsi="標楷體" w:hint="eastAsia"/>
          <w:szCs w:val="32"/>
        </w:rPr>
        <w:t>，</w:t>
      </w:r>
      <w:r w:rsidR="005A19F9" w:rsidRPr="00AB1686">
        <w:rPr>
          <w:rFonts w:hAnsi="標楷體" w:hint="eastAsia"/>
          <w:szCs w:val="32"/>
        </w:rPr>
        <w:t>站在維護勞工權益</w:t>
      </w:r>
      <w:r w:rsidR="00C6015D" w:rsidRPr="00AB1686">
        <w:rPr>
          <w:rFonts w:hAnsi="標楷體" w:hint="eastAsia"/>
          <w:szCs w:val="32"/>
        </w:rPr>
        <w:t>立場</w:t>
      </w:r>
      <w:r w:rsidR="005A19F9" w:rsidRPr="00AB1686">
        <w:rPr>
          <w:rFonts w:hAnsi="標楷體" w:hint="eastAsia"/>
          <w:szCs w:val="32"/>
        </w:rPr>
        <w:t>，</w:t>
      </w:r>
      <w:r w:rsidR="00C6015D" w:rsidRPr="00AB1686">
        <w:rPr>
          <w:rFonts w:hAnsi="標楷體" w:hint="eastAsia"/>
          <w:szCs w:val="32"/>
        </w:rPr>
        <w:t>主管機關</w:t>
      </w:r>
      <w:r w:rsidR="005A19F9" w:rsidRPr="00AB1686">
        <w:rPr>
          <w:rFonts w:hAnsi="標楷體" w:hint="eastAsia"/>
          <w:szCs w:val="32"/>
        </w:rPr>
        <w:t>應</w:t>
      </w:r>
      <w:r w:rsidR="00C6015D" w:rsidRPr="00AB1686">
        <w:rPr>
          <w:rFonts w:hAnsi="標楷體" w:hint="eastAsia"/>
          <w:szCs w:val="32"/>
        </w:rPr>
        <w:t>予</w:t>
      </w:r>
      <w:r w:rsidR="005A19F9" w:rsidRPr="00AB1686">
        <w:rPr>
          <w:rFonts w:hAnsi="標楷體" w:hint="eastAsia"/>
          <w:szCs w:val="32"/>
        </w:rPr>
        <w:t>重視</w:t>
      </w:r>
      <w:r w:rsidR="00C6015D" w:rsidRPr="00AB1686">
        <w:rPr>
          <w:rFonts w:hAnsi="標楷體" w:hint="eastAsia"/>
          <w:szCs w:val="32"/>
        </w:rPr>
        <w:t>，</w:t>
      </w:r>
      <w:r w:rsidR="005A19F9" w:rsidRPr="00AB1686">
        <w:rPr>
          <w:rFonts w:hAnsi="標楷體" w:hint="eastAsia"/>
          <w:szCs w:val="32"/>
        </w:rPr>
        <w:t>從</w:t>
      </w:r>
      <w:r w:rsidR="00205D39" w:rsidRPr="00AB1686">
        <w:rPr>
          <w:rFonts w:hAnsi="標楷體" w:hint="eastAsia"/>
          <w:szCs w:val="32"/>
        </w:rPr>
        <w:lastRenderedPageBreak/>
        <w:t>解僱</w:t>
      </w:r>
      <w:r w:rsidR="005A19F9" w:rsidRPr="00AB1686">
        <w:rPr>
          <w:rFonts w:hAnsi="標楷體" w:hint="eastAsia"/>
          <w:szCs w:val="32"/>
        </w:rPr>
        <w:t>保護、就業保險法制面解決，討論</w:t>
      </w:r>
      <w:r w:rsidR="006C0391" w:rsidRPr="00AB1686">
        <w:rPr>
          <w:rFonts w:hAnsi="標楷體" w:hint="eastAsia"/>
          <w:szCs w:val="32"/>
        </w:rPr>
        <w:t>其</w:t>
      </w:r>
      <w:r w:rsidR="005A19F9" w:rsidRPr="00AB1686">
        <w:rPr>
          <w:rFonts w:hAnsi="標楷體" w:hint="eastAsia"/>
          <w:szCs w:val="32"/>
        </w:rPr>
        <w:t>可行性。</w:t>
      </w:r>
      <w:r w:rsidR="00336A5C" w:rsidRPr="00AB1686">
        <w:rPr>
          <w:rFonts w:hAnsi="標楷體"/>
          <w:szCs w:val="32"/>
        </w:rPr>
        <w:t>ICERD</w:t>
      </w:r>
      <w:r w:rsidR="005A19F9" w:rsidRPr="00AB1686">
        <w:rPr>
          <w:rFonts w:hAnsi="標楷體" w:hint="eastAsia"/>
          <w:szCs w:val="32"/>
        </w:rPr>
        <w:t>國際審查</w:t>
      </w:r>
      <w:r w:rsidR="00C6015D" w:rsidRPr="00AB1686">
        <w:rPr>
          <w:rFonts w:hAnsi="標楷體" w:hint="eastAsia"/>
          <w:szCs w:val="32"/>
        </w:rPr>
        <w:t>已表示</w:t>
      </w:r>
      <w:r w:rsidR="005A19F9" w:rsidRPr="00AB1686">
        <w:rPr>
          <w:rFonts w:hAnsi="標楷體" w:hint="eastAsia"/>
          <w:szCs w:val="32"/>
        </w:rPr>
        <w:t>，國外、國內勞工應受同等待遇，如果有社會保險應該是要一樣的。</w:t>
      </w:r>
      <w:r w:rsidR="007B0497" w:rsidRPr="00AB1686">
        <w:rPr>
          <w:rFonts w:hAnsi="標楷體" w:cs="Helvetica"/>
          <w:szCs w:val="32"/>
          <w:shd w:val="clear" w:color="auto" w:fill="FFFFFF"/>
        </w:rPr>
        <w:t>基於人權保障之角度，提升外籍移工權益，營造友善環境</w:t>
      </w:r>
      <w:r w:rsidR="00EF234B" w:rsidRPr="00AB1686">
        <w:rPr>
          <w:rFonts w:hAnsi="標楷體" w:hint="eastAsia"/>
          <w:szCs w:val="32"/>
        </w:rPr>
        <w:t>，</w:t>
      </w:r>
      <w:r w:rsidR="008F3FDA" w:rsidRPr="00AB1686">
        <w:rPr>
          <w:rFonts w:hAnsi="標楷體" w:hint="eastAsia"/>
          <w:szCs w:val="32"/>
        </w:rPr>
        <w:t>落實我國</w:t>
      </w:r>
      <w:r w:rsidR="00B43D35" w:rsidRPr="00AB1686">
        <w:rPr>
          <w:rFonts w:hAnsi="標楷體" w:hint="eastAsia"/>
          <w:szCs w:val="32"/>
        </w:rPr>
        <w:t>於西元</w:t>
      </w:r>
      <w:r w:rsidR="008F3FDA" w:rsidRPr="00AB1686">
        <w:rPr>
          <w:rFonts w:hAnsi="標楷體"/>
          <w:szCs w:val="32"/>
        </w:rPr>
        <w:t>2009年簽署的聯合國人權兩公約「人人有權享受公平與良好之工作條件，確保工作者獲得公允之工資、安全衛生之工作環境及休息、合理限制的工作時間及社會保險，不因種族、膚色、性別、語言、宗教</w:t>
      </w:r>
      <w:r w:rsidR="00B43D35" w:rsidRPr="00AB1686">
        <w:rPr>
          <w:rFonts w:ascii="MS Gothic" w:eastAsia="MS Gothic" w:hAnsi="MS Gothic" w:cs="MS Gothic" w:hint="eastAsia"/>
          <w:szCs w:val="32"/>
        </w:rPr>
        <w:t>……</w:t>
      </w:r>
      <w:r w:rsidR="008F3FDA" w:rsidRPr="00AB1686">
        <w:rPr>
          <w:rFonts w:hAnsi="標楷體"/>
          <w:szCs w:val="32"/>
        </w:rPr>
        <w:t>等受到歧視。」</w:t>
      </w:r>
      <w:r w:rsidR="001E3D37" w:rsidRPr="00AB1686">
        <w:rPr>
          <w:rFonts w:hAnsi="標楷體" w:hint="eastAsia"/>
          <w:szCs w:val="32"/>
        </w:rPr>
        <w:t>透過享有</w:t>
      </w:r>
      <w:r w:rsidR="00677D91" w:rsidRPr="00AB1686">
        <w:rPr>
          <w:rFonts w:hAnsi="標楷體" w:hint="eastAsia"/>
          <w:szCs w:val="32"/>
        </w:rPr>
        <w:t>同等勞工保障方式，提升外籍勞工權益。</w:t>
      </w:r>
    </w:p>
    <w:p w14:paraId="03EE64EB" w14:textId="77777777" w:rsidR="00FC7211" w:rsidRPr="00AB1686" w:rsidRDefault="00FC68DF" w:rsidP="00464F19">
      <w:pPr>
        <w:pStyle w:val="4"/>
      </w:pPr>
      <w:r w:rsidRPr="00AB1686">
        <w:rPr>
          <w:rFonts w:hint="eastAsia"/>
        </w:rPr>
        <w:t>113年</w:t>
      </w:r>
      <w:r w:rsidR="00866883" w:rsidRPr="00AB1686">
        <w:rPr>
          <w:rFonts w:hint="eastAsia"/>
        </w:rPr>
        <w:t>7</w:t>
      </w:r>
      <w:r w:rsidRPr="00AB1686">
        <w:rPr>
          <w:rFonts w:hAnsi="標楷體" w:hint="eastAsia"/>
          <w:szCs w:val="32"/>
        </w:rPr>
        <w:t>月</w:t>
      </w:r>
      <w:r w:rsidR="00866883" w:rsidRPr="00AB1686">
        <w:rPr>
          <w:rFonts w:hAnsi="標楷體" w:hint="eastAsia"/>
          <w:szCs w:val="32"/>
        </w:rPr>
        <w:t>17</w:t>
      </w:r>
      <w:r w:rsidRPr="00AB1686">
        <w:rPr>
          <w:rFonts w:hAnsi="標楷體" w:hint="eastAsia"/>
          <w:szCs w:val="32"/>
        </w:rPr>
        <w:t>日本院諮詢</w:t>
      </w:r>
      <w:r w:rsidRPr="00AB1686">
        <w:rPr>
          <w:rFonts w:hAnsi="標楷體" w:hint="eastAsia"/>
        </w:rPr>
        <w:t>國立中正大學勞工關係學系</w:t>
      </w:r>
      <w:r w:rsidR="003C100C">
        <w:rPr>
          <w:rFonts w:hAnsi="標楷體" w:hint="eastAsia"/>
        </w:rPr>
        <w:t>劉黃副教授</w:t>
      </w:r>
      <w:r w:rsidRPr="00AB1686">
        <w:rPr>
          <w:rFonts w:hAnsi="標楷體" w:hint="eastAsia"/>
        </w:rPr>
        <w:t>、外籍漁工人權組織秘書長</w:t>
      </w:r>
      <w:r w:rsidR="003C100C">
        <w:rPr>
          <w:rFonts w:hAnsi="標楷體" w:hint="eastAsia"/>
        </w:rPr>
        <w:t>黃律師</w:t>
      </w:r>
      <w:r w:rsidRPr="00AB1686">
        <w:rPr>
          <w:rFonts w:hAnsi="標楷體" w:hint="eastAsia"/>
          <w:szCs w:val="32"/>
        </w:rPr>
        <w:t>及財團法人法律扶助基金會主任</w:t>
      </w:r>
      <w:r w:rsidR="003C100C">
        <w:rPr>
          <w:rFonts w:hAnsi="標楷體" w:hint="eastAsia"/>
          <w:szCs w:val="32"/>
        </w:rPr>
        <w:t>朱律師</w:t>
      </w:r>
      <w:r w:rsidRPr="00AB1686">
        <w:rPr>
          <w:rFonts w:hAnsi="標楷體" w:hint="eastAsia"/>
          <w:szCs w:val="32"/>
        </w:rPr>
        <w:t>表示，</w:t>
      </w:r>
      <w:r w:rsidR="002A6B5E" w:rsidRPr="00AB1686">
        <w:rPr>
          <w:rFonts w:hint="eastAsia"/>
          <w:u w:val="single"/>
        </w:rPr>
        <w:t>就業保險涉及年限</w:t>
      </w:r>
      <w:r w:rsidR="002A6B5E" w:rsidRPr="00AB1686">
        <w:rPr>
          <w:rFonts w:hint="eastAsia"/>
        </w:rPr>
        <w:t>，需要累積貢獻，1年內只有工作幾個月，</w:t>
      </w:r>
      <w:r w:rsidR="002A6B5E" w:rsidRPr="00AB1686">
        <w:rPr>
          <w:rFonts w:hint="eastAsia"/>
          <w:u w:val="single"/>
        </w:rPr>
        <w:t>是否適用，可查詢國際勞工組織相關公約、移工公約。目前限定本國人，</w:t>
      </w:r>
      <w:r w:rsidR="007B4777" w:rsidRPr="00AB1686">
        <w:rPr>
          <w:rFonts w:hint="eastAsia"/>
          <w:u w:val="single"/>
        </w:rPr>
        <w:t>外籍漁工若要適用需</w:t>
      </w:r>
      <w:r w:rsidR="002A6B5E" w:rsidRPr="00AB1686">
        <w:rPr>
          <w:rFonts w:hint="eastAsia"/>
          <w:u w:val="single"/>
        </w:rPr>
        <w:t>要修法</w:t>
      </w:r>
      <w:r w:rsidR="007B4777" w:rsidRPr="00AB1686">
        <w:rPr>
          <w:rFonts w:hint="eastAsia"/>
          <w:u w:val="single"/>
        </w:rPr>
        <w:t>並做</w:t>
      </w:r>
      <w:r w:rsidR="002A6B5E" w:rsidRPr="00AB1686">
        <w:rPr>
          <w:rFonts w:hint="eastAsia"/>
          <w:u w:val="single"/>
        </w:rPr>
        <w:t>財政評估</w:t>
      </w:r>
      <w:r w:rsidR="002A6B5E" w:rsidRPr="00AB1686">
        <w:rPr>
          <w:rFonts w:hint="eastAsia"/>
        </w:rPr>
        <w:t>。</w:t>
      </w:r>
      <w:bookmarkStart w:id="167" w:name="_Toc524895648"/>
      <w:bookmarkStart w:id="168" w:name="_Toc524896194"/>
      <w:bookmarkStart w:id="169" w:name="_Toc524896224"/>
      <w:bookmarkStart w:id="170" w:name="_Toc524902734"/>
      <w:bookmarkStart w:id="171" w:name="_Toc525066148"/>
      <w:bookmarkStart w:id="172" w:name="_Toc525070839"/>
      <w:bookmarkStart w:id="173" w:name="_Toc525938379"/>
      <w:bookmarkStart w:id="174" w:name="_Toc525939227"/>
      <w:bookmarkStart w:id="175" w:name="_Toc525939732"/>
      <w:bookmarkStart w:id="176" w:name="_Toc529218272"/>
      <w:bookmarkStart w:id="177" w:name="_Toc529222689"/>
      <w:bookmarkStart w:id="178" w:name="_Toc529223111"/>
      <w:bookmarkStart w:id="179" w:name="_Toc529223862"/>
      <w:bookmarkStart w:id="180" w:name="_Toc529228265"/>
      <w:bookmarkStart w:id="181" w:name="_Toc2400395"/>
      <w:bookmarkStart w:id="182" w:name="_Toc4316189"/>
      <w:bookmarkStart w:id="183" w:name="_Toc4473330"/>
      <w:bookmarkStart w:id="184" w:name="_Toc69556897"/>
      <w:bookmarkStart w:id="185" w:name="_Toc69556946"/>
      <w:bookmarkStart w:id="186" w:name="_Toc69609820"/>
      <w:bookmarkStart w:id="187" w:name="_Toc70241816"/>
      <w:bookmarkStart w:id="188" w:name="_Toc70242205"/>
      <w:bookmarkStart w:id="189" w:name="_Toc421794875"/>
      <w:bookmarkStart w:id="190" w:name="_Toc422834160"/>
      <w:bookmarkEnd w:id="121"/>
    </w:p>
    <w:p w14:paraId="6BA242BE" w14:textId="77777777" w:rsidR="00FC7211" w:rsidRPr="00AB1686" w:rsidRDefault="00FC7211" w:rsidP="00FC7211">
      <w:pPr>
        <w:pStyle w:val="3"/>
      </w:pPr>
      <w:r w:rsidRPr="00AB1686">
        <w:rPr>
          <w:rFonts w:hint="eastAsia"/>
        </w:rPr>
        <w:t>綜上</w:t>
      </w:r>
      <w:r w:rsidRPr="00AB1686">
        <w:rPr>
          <w:rFonts w:hint="eastAsia"/>
          <w:szCs w:val="32"/>
        </w:rPr>
        <w:t>，ILO C188</w:t>
      </w:r>
      <w:r w:rsidRPr="00AB1686">
        <w:rPr>
          <w:szCs w:val="32"/>
        </w:rPr>
        <w:t>確保漁民在漁船上工作的勞動條件</w:t>
      </w:r>
      <w:r w:rsidRPr="00AB1686">
        <w:rPr>
          <w:rFonts w:hint="eastAsia"/>
          <w:szCs w:val="32"/>
        </w:rPr>
        <w:t>、</w:t>
      </w:r>
      <w:r w:rsidRPr="00AB1686">
        <w:rPr>
          <w:rFonts w:hint="eastAsia"/>
        </w:rPr>
        <w:t>提升漁工人權。我國</w:t>
      </w:r>
      <w:r w:rsidRPr="00AB1686">
        <w:t>持續</w:t>
      </w:r>
      <w:r w:rsidRPr="00AB1686">
        <w:rPr>
          <w:rFonts w:hint="eastAsia"/>
        </w:rPr>
        <w:t>推動將</w:t>
      </w:r>
      <w:r w:rsidRPr="00AB1686">
        <w:rPr>
          <w:rFonts w:hint="eastAsia"/>
          <w:bCs w:val="0"/>
        </w:rPr>
        <w:t>ILO C188</w:t>
      </w:r>
      <w:r w:rsidRPr="00AB1686">
        <w:t>納入國內法律，跨部會系統性改善船員權益</w:t>
      </w:r>
      <w:r w:rsidRPr="00AB1686">
        <w:rPr>
          <w:rFonts w:hint="eastAsia"/>
        </w:rPr>
        <w:t>。另保障外籍勞工人權之相關國際基準提到，任何勞工不應因原國籍受到不利益之差別待遇，移民勞工應享有「國民待遇」而非「最低基準」，又</w:t>
      </w:r>
      <w:r w:rsidRPr="00AB1686">
        <w:t>ICERD</w:t>
      </w:r>
      <w:r w:rsidRPr="00AB1686">
        <w:rPr>
          <w:rFonts w:hint="eastAsia"/>
        </w:rPr>
        <w:t>國際審查提到，國外、國內勞工應受同等待遇，如果有社會保險應該是要一樣的。我國境內僱用的外籍漁工屬於海洋漁撈工作者，適用勞動基準法，原則上與本國勞工待遇相同、享有相同的法律保障。</w:t>
      </w:r>
      <w:r w:rsidR="003011C3" w:rsidRPr="00AB1686">
        <w:rPr>
          <w:rFonts w:hint="eastAsia"/>
        </w:rPr>
        <w:t>惟目前我國就業保險排除本案失業風險更高的外籍漁工，又勞動部表示</w:t>
      </w:r>
      <w:r w:rsidR="004E3727" w:rsidRPr="00AB1686">
        <w:rPr>
          <w:rFonts w:hint="eastAsia"/>
        </w:rPr>
        <w:t>本案外籍漁工不屬於單一雇主，</w:t>
      </w:r>
      <w:r w:rsidR="003011C3" w:rsidRPr="00AB1686">
        <w:rPr>
          <w:rFonts w:hint="eastAsia"/>
        </w:rPr>
        <w:t>無法適用大量</w:t>
      </w:r>
      <w:r w:rsidR="003011C3" w:rsidRPr="00AB1686">
        <w:rPr>
          <w:rFonts w:hint="eastAsia"/>
        </w:rPr>
        <w:lastRenderedPageBreak/>
        <w:t>解僱保護法及就業保險法。惟</w:t>
      </w:r>
      <w:r w:rsidR="003011C3" w:rsidRPr="00AB1686">
        <w:t>人權保障不分國籍及身分</w:t>
      </w:r>
      <w:r w:rsidR="003011C3" w:rsidRPr="00AB1686">
        <w:rPr>
          <w:rFonts w:hint="eastAsia"/>
        </w:rPr>
        <w:t>，</w:t>
      </w:r>
      <w:r w:rsidR="003011C3" w:rsidRPr="00AB1686">
        <w:t>透過</w:t>
      </w:r>
      <w:r w:rsidR="003011C3" w:rsidRPr="00AB1686">
        <w:rPr>
          <w:rFonts w:hint="eastAsia"/>
        </w:rPr>
        <w:t>法律</w:t>
      </w:r>
      <w:r w:rsidR="003011C3" w:rsidRPr="00AB1686">
        <w:t>強化保障</w:t>
      </w:r>
      <w:r w:rsidR="003011C3" w:rsidRPr="00AB1686">
        <w:rPr>
          <w:rFonts w:hint="eastAsia"/>
        </w:rPr>
        <w:t>外籍漁工</w:t>
      </w:r>
      <w:r w:rsidR="003011C3" w:rsidRPr="00AB1686">
        <w:t>權益</w:t>
      </w:r>
      <w:r w:rsidR="003011C3" w:rsidRPr="00AB1686">
        <w:rPr>
          <w:rFonts w:hint="eastAsia"/>
        </w:rPr>
        <w:t>，應有討論空間</w:t>
      </w:r>
      <w:r w:rsidR="008B56B1" w:rsidRPr="00AB1686">
        <w:rPr>
          <w:rFonts w:hint="eastAsia"/>
        </w:rPr>
        <w:t>。</w:t>
      </w:r>
    </w:p>
    <w:p w14:paraId="4AE755C7" w14:textId="77777777" w:rsidR="00C31FE9" w:rsidRPr="00AB1686" w:rsidRDefault="00C31FE9" w:rsidP="00464F19">
      <w:pPr>
        <w:pStyle w:val="4"/>
      </w:pPr>
      <w:r w:rsidRPr="00AB1686">
        <w:br w:type="page"/>
      </w:r>
    </w:p>
    <w:p w14:paraId="27D29CB8" w14:textId="77777777" w:rsidR="00E25849" w:rsidRPr="00AB1686" w:rsidRDefault="00E25849" w:rsidP="004E05A1">
      <w:pPr>
        <w:pStyle w:val="1"/>
        <w:ind w:left="2380" w:hanging="2380"/>
      </w:pPr>
      <w:bookmarkStart w:id="191" w:name="_Toc176530973"/>
      <w:r w:rsidRPr="00AB1686">
        <w:rPr>
          <w:rFonts w:hint="eastAsia"/>
        </w:rPr>
        <w:lastRenderedPageBreak/>
        <w:t>處理辦法：</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5D3081F" w14:textId="77777777" w:rsidR="00141C2B" w:rsidRPr="00AB1686" w:rsidRDefault="00FB7770" w:rsidP="001326E8">
      <w:pPr>
        <w:pStyle w:val="2"/>
        <w:ind w:left="1020" w:hanging="680"/>
      </w:pPr>
      <w:bookmarkStart w:id="192" w:name="_Toc524895649"/>
      <w:bookmarkStart w:id="193" w:name="_Toc524896195"/>
      <w:bookmarkStart w:id="194" w:name="_Toc524896225"/>
      <w:bookmarkStart w:id="195" w:name="_Toc176530974"/>
      <w:bookmarkStart w:id="196" w:name="_Toc70241820"/>
      <w:bookmarkStart w:id="197" w:name="_Toc70242209"/>
      <w:bookmarkStart w:id="198" w:name="_Toc421794876"/>
      <w:bookmarkStart w:id="199" w:name="_Toc421795442"/>
      <w:bookmarkStart w:id="200" w:name="_Toc421796023"/>
      <w:bookmarkStart w:id="201" w:name="_Toc422728958"/>
      <w:bookmarkStart w:id="202" w:name="_Toc422834161"/>
      <w:bookmarkStart w:id="203" w:name="_Toc2400396"/>
      <w:bookmarkStart w:id="204" w:name="_Toc4316190"/>
      <w:bookmarkStart w:id="205" w:name="_Toc4473331"/>
      <w:bookmarkStart w:id="206" w:name="_Toc69556898"/>
      <w:bookmarkStart w:id="207" w:name="_Toc69556947"/>
      <w:bookmarkStart w:id="208" w:name="_Toc69609821"/>
      <w:bookmarkStart w:id="209" w:name="_Toc70241817"/>
      <w:bookmarkStart w:id="210" w:name="_Toc70242206"/>
      <w:bookmarkStart w:id="211" w:name="_Toc524902735"/>
      <w:bookmarkStart w:id="212" w:name="_Toc525066149"/>
      <w:bookmarkStart w:id="213" w:name="_Toc525070840"/>
      <w:bookmarkStart w:id="214" w:name="_Toc525938380"/>
      <w:bookmarkStart w:id="215" w:name="_Toc525939228"/>
      <w:bookmarkStart w:id="216" w:name="_Toc525939733"/>
      <w:bookmarkStart w:id="217" w:name="_Toc529218273"/>
      <w:bookmarkStart w:id="218" w:name="_Toc529222690"/>
      <w:bookmarkStart w:id="219" w:name="_Toc529223112"/>
      <w:bookmarkStart w:id="220" w:name="_Toc529223863"/>
      <w:bookmarkStart w:id="221" w:name="_Toc529228266"/>
      <w:bookmarkEnd w:id="192"/>
      <w:bookmarkEnd w:id="193"/>
      <w:bookmarkEnd w:id="194"/>
      <w:r w:rsidRPr="00AB1686">
        <w:rPr>
          <w:rFonts w:hint="eastAsia"/>
        </w:rPr>
        <w:t>調查意見</w:t>
      </w:r>
      <w:r w:rsidR="00961FD2" w:rsidRPr="00AB1686">
        <w:rPr>
          <w:rFonts w:hint="eastAsia"/>
        </w:rPr>
        <w:t>一</w:t>
      </w:r>
      <w:r w:rsidRPr="00AB1686">
        <w:rPr>
          <w:rFonts w:hint="eastAsia"/>
        </w:rPr>
        <w:t>，糾正</w:t>
      </w:r>
      <w:r w:rsidR="00961FD2" w:rsidRPr="00AB1686">
        <w:rPr>
          <w:rFonts w:hint="eastAsia"/>
        </w:rPr>
        <w:t>勞動部</w:t>
      </w:r>
      <w:r w:rsidR="00141C2B" w:rsidRPr="00AB1686">
        <w:rPr>
          <w:rFonts w:hint="eastAsia"/>
        </w:rPr>
        <w:t>。</w:t>
      </w:r>
      <w:bookmarkEnd w:id="195"/>
    </w:p>
    <w:p w14:paraId="1BEB7FD4" w14:textId="77777777" w:rsidR="00FB7770" w:rsidRPr="00AB1686" w:rsidRDefault="00141C2B" w:rsidP="001326E8">
      <w:pPr>
        <w:pStyle w:val="2"/>
        <w:ind w:left="1020" w:hanging="680"/>
      </w:pPr>
      <w:bookmarkStart w:id="222" w:name="_Toc176530975"/>
      <w:r w:rsidRPr="00AB1686">
        <w:rPr>
          <w:rFonts w:hint="eastAsia"/>
        </w:rPr>
        <w:t>調查意見二，糾正</w:t>
      </w:r>
      <w:r w:rsidR="00587960" w:rsidRPr="00AB1686">
        <w:rPr>
          <w:rFonts w:hint="eastAsia"/>
          <w:noProof/>
        </w:rPr>
        <w:t>新北市政府</w:t>
      </w:r>
      <w:r w:rsidR="00FB7770" w:rsidRPr="00AB1686">
        <w:rPr>
          <w:rFonts w:hAnsi="標楷體" w:hint="eastAsia"/>
        </w:rPr>
        <w:t>。</w:t>
      </w:r>
      <w:bookmarkEnd w:id="196"/>
      <w:bookmarkEnd w:id="197"/>
      <w:bookmarkEnd w:id="198"/>
      <w:bookmarkEnd w:id="199"/>
      <w:bookmarkEnd w:id="200"/>
      <w:bookmarkEnd w:id="201"/>
      <w:bookmarkEnd w:id="202"/>
      <w:bookmarkEnd w:id="222"/>
    </w:p>
    <w:p w14:paraId="3493B771" w14:textId="77777777" w:rsidR="007F5607" w:rsidRPr="00AB1686" w:rsidRDefault="007F5607" w:rsidP="001326E8">
      <w:pPr>
        <w:pStyle w:val="2"/>
        <w:ind w:left="1020" w:hanging="680"/>
      </w:pPr>
      <w:bookmarkStart w:id="223" w:name="_Toc176530976"/>
      <w:r w:rsidRPr="00AB1686">
        <w:rPr>
          <w:rFonts w:hint="eastAsia"/>
        </w:rPr>
        <w:t>調查意見三及四，函請勞動部確實檢討改進見復。</w:t>
      </w:r>
      <w:bookmarkEnd w:id="223"/>
    </w:p>
    <w:p w14:paraId="21F13235" w14:textId="77777777" w:rsidR="007F5607" w:rsidRPr="00AB1686" w:rsidRDefault="007F5607" w:rsidP="001326E8">
      <w:pPr>
        <w:pStyle w:val="2"/>
        <w:ind w:left="1020" w:hanging="680"/>
      </w:pPr>
      <w:bookmarkStart w:id="224" w:name="_Toc176530977"/>
      <w:r w:rsidRPr="00AB1686">
        <w:rPr>
          <w:rFonts w:hint="eastAsia"/>
        </w:rPr>
        <w:t>調查意見五，函請農業部確實檢討改進見復。</w:t>
      </w:r>
      <w:bookmarkEnd w:id="224"/>
    </w:p>
    <w:p w14:paraId="3D1FF205" w14:textId="77777777" w:rsidR="005A31DC" w:rsidRPr="00AB1686" w:rsidRDefault="005A31DC" w:rsidP="001326E8">
      <w:pPr>
        <w:pStyle w:val="2"/>
        <w:ind w:left="1020" w:hanging="680"/>
      </w:pPr>
      <w:bookmarkStart w:id="225" w:name="_Toc176530978"/>
      <w:bookmarkStart w:id="226" w:name="_Hlk174450602"/>
      <w:r w:rsidRPr="00AB1686">
        <w:rPr>
          <w:rFonts w:hint="eastAsia"/>
        </w:rPr>
        <w:t>調查意見六，函請勞動部研處後見復。</w:t>
      </w:r>
      <w:bookmarkEnd w:id="225"/>
    </w:p>
    <w:p w14:paraId="0D9490B2" w14:textId="77777777" w:rsidR="005A31DC" w:rsidRPr="00AB1686" w:rsidRDefault="005A31DC" w:rsidP="001326E8">
      <w:pPr>
        <w:pStyle w:val="2"/>
        <w:ind w:left="1020" w:hanging="680"/>
      </w:pPr>
      <w:bookmarkStart w:id="227" w:name="_Toc176530979"/>
      <w:r w:rsidRPr="00AB1686">
        <w:rPr>
          <w:rFonts w:hint="eastAsia"/>
        </w:rPr>
        <w:t>調查意見，函復陳訴人。</w:t>
      </w:r>
      <w:bookmarkEnd w:id="227"/>
    </w:p>
    <w:p w14:paraId="177FBF34" w14:textId="77777777" w:rsidR="005A31DC" w:rsidRPr="00AB1686" w:rsidRDefault="005A31DC" w:rsidP="001326E8">
      <w:pPr>
        <w:pStyle w:val="2"/>
        <w:ind w:left="1020" w:hanging="680"/>
      </w:pPr>
      <w:bookmarkStart w:id="228" w:name="_Toc176530980"/>
      <w:r w:rsidRPr="00AB1686">
        <w:rPr>
          <w:rFonts w:hint="eastAsia"/>
        </w:rPr>
        <w:t>調查意見，移請</w:t>
      </w:r>
      <w:r w:rsidRPr="00AB1686">
        <w:rPr>
          <w:rFonts w:hint="eastAsia"/>
          <w:bCs w:val="0"/>
        </w:rPr>
        <w:t>國家人權委員會</w:t>
      </w:r>
      <w:r w:rsidRPr="00AB1686">
        <w:rPr>
          <w:rFonts w:hint="eastAsia"/>
        </w:rPr>
        <w:t>參處</w:t>
      </w:r>
      <w:r w:rsidRPr="00AB1686">
        <w:rPr>
          <w:rFonts w:hAnsi="標楷體" w:hint="eastAsia"/>
        </w:rPr>
        <w:t>。</w:t>
      </w:r>
      <w:bookmarkEnd w:id="228"/>
    </w:p>
    <w:p w14:paraId="1AD6ECC2" w14:textId="77777777" w:rsidR="005A31DC" w:rsidRPr="00AB1686" w:rsidRDefault="005A31DC" w:rsidP="001326E8">
      <w:pPr>
        <w:pStyle w:val="2"/>
        <w:ind w:left="1020" w:hanging="680"/>
      </w:pPr>
      <w:bookmarkStart w:id="229" w:name="_Toc176530981"/>
      <w:r w:rsidRPr="00AB1686">
        <w:rPr>
          <w:rFonts w:hint="eastAsia"/>
        </w:rPr>
        <w:t>調查報告全文</w:t>
      </w:r>
      <w:r w:rsidRPr="00AB1686">
        <w:rPr>
          <w:rFonts w:hAnsi="標楷體" w:hint="eastAsia"/>
        </w:rPr>
        <w:t>（</w:t>
      </w:r>
      <w:r w:rsidRPr="00AB1686">
        <w:rPr>
          <w:rFonts w:hint="eastAsia"/>
        </w:rPr>
        <w:t>含附表</w:t>
      </w:r>
      <w:r w:rsidR="00B77FC6" w:rsidRPr="00AB1686">
        <w:rPr>
          <w:rFonts w:hint="eastAsia"/>
        </w:rPr>
        <w:t>、簡報</w:t>
      </w:r>
      <w:r w:rsidRPr="00AB1686">
        <w:rPr>
          <w:rFonts w:hAnsi="標楷體" w:hint="eastAsia"/>
        </w:rPr>
        <w:t>），</w:t>
      </w:r>
      <w:r w:rsidRPr="00AB1686">
        <w:rPr>
          <w:rFonts w:hint="eastAsia"/>
        </w:rPr>
        <w:t>經委員會</w:t>
      </w:r>
      <w:r w:rsidRPr="00AB1686">
        <w:rPr>
          <w:rFonts w:hAnsi="標楷體" w:hint="eastAsia"/>
        </w:rPr>
        <w:t>聯席會議</w:t>
      </w:r>
      <w:r w:rsidRPr="00AB1686">
        <w:rPr>
          <w:rFonts w:hint="eastAsia"/>
        </w:rPr>
        <w:t>討論通過後公布。</w:t>
      </w:r>
      <w:bookmarkEnd w:id="229"/>
    </w:p>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6"/>
    <w:p w14:paraId="4245912A" w14:textId="77777777" w:rsidR="00770453" w:rsidRPr="00AB1686" w:rsidRDefault="00E25849" w:rsidP="00A72456">
      <w:pPr>
        <w:pStyle w:val="a9"/>
        <w:spacing w:beforeLines="150" w:before="685" w:after="0"/>
        <w:ind w:leftChars="792" w:left="3742" w:hangingChars="236" w:hanging="1048"/>
        <w:jc w:val="center"/>
        <w:rPr>
          <w:b w:val="0"/>
          <w:bCs/>
          <w:snapToGrid/>
          <w:spacing w:val="12"/>
          <w:kern w:val="0"/>
          <w:sz w:val="40"/>
        </w:rPr>
      </w:pPr>
      <w:r w:rsidRPr="00AB1686">
        <w:rPr>
          <w:rFonts w:hint="eastAsia"/>
          <w:b w:val="0"/>
          <w:bCs/>
          <w:snapToGrid/>
          <w:spacing w:val="12"/>
          <w:kern w:val="0"/>
          <w:sz w:val="40"/>
        </w:rPr>
        <w:t>調查委員：</w:t>
      </w:r>
      <w:r w:rsidR="008D6DAC" w:rsidRPr="00B423D4">
        <w:rPr>
          <w:rFonts w:ascii="Times New Roman" w:hint="eastAsia"/>
          <w:b w:val="0"/>
          <w:bCs/>
          <w:snapToGrid/>
          <w:spacing w:val="12"/>
          <w:kern w:val="0"/>
          <w:sz w:val="40"/>
        </w:rPr>
        <w:t>紀惠容</w:t>
      </w:r>
      <w:r w:rsidR="00A72456">
        <w:rPr>
          <w:rFonts w:hAnsi="標楷體" w:hint="eastAsia"/>
          <w:b w:val="0"/>
          <w:bCs/>
          <w:snapToGrid/>
          <w:spacing w:val="12"/>
          <w:kern w:val="0"/>
          <w:sz w:val="40"/>
        </w:rPr>
        <w:t>、</w:t>
      </w:r>
      <w:r w:rsidR="008D6DAC" w:rsidRPr="00B423D4">
        <w:rPr>
          <w:rFonts w:hint="eastAsia"/>
          <w:b w:val="0"/>
          <w:bCs/>
          <w:snapToGrid/>
          <w:spacing w:val="12"/>
          <w:kern w:val="0"/>
          <w:sz w:val="40"/>
        </w:rPr>
        <w:t>王幼玲</w:t>
      </w:r>
    </w:p>
    <w:p w14:paraId="01DEC510" w14:textId="77777777" w:rsidR="005C3836" w:rsidRDefault="005C3836" w:rsidP="0010132A">
      <w:pPr>
        <w:pStyle w:val="af0"/>
        <w:kinsoku/>
        <w:autoSpaceDE w:val="0"/>
        <w:spacing w:beforeLines="50" w:before="228"/>
        <w:ind w:left="1020" w:hanging="1020"/>
        <w:rPr>
          <w:noProof/>
        </w:rPr>
      </w:pPr>
    </w:p>
    <w:p w14:paraId="5A3AB141" w14:textId="77777777" w:rsidR="005C3836" w:rsidRDefault="005C3836" w:rsidP="0010132A">
      <w:pPr>
        <w:pStyle w:val="af0"/>
        <w:kinsoku/>
        <w:autoSpaceDE w:val="0"/>
        <w:spacing w:beforeLines="50" w:before="228"/>
        <w:ind w:left="1020" w:hanging="1020"/>
        <w:rPr>
          <w:noProof/>
        </w:rPr>
      </w:pPr>
    </w:p>
    <w:p w14:paraId="18AEFE88" w14:textId="77777777" w:rsidR="005C3836" w:rsidRDefault="005C3836" w:rsidP="0010132A">
      <w:pPr>
        <w:pStyle w:val="af0"/>
        <w:kinsoku/>
        <w:autoSpaceDE w:val="0"/>
        <w:spacing w:beforeLines="50" w:before="228"/>
        <w:ind w:left="1020" w:hanging="1020"/>
        <w:rPr>
          <w:noProof/>
        </w:rPr>
      </w:pPr>
    </w:p>
    <w:p w14:paraId="0C6771D0" w14:textId="77777777" w:rsidR="006D36EA" w:rsidRPr="00AB1686" w:rsidRDefault="006D36EA" w:rsidP="0010132A">
      <w:pPr>
        <w:pStyle w:val="af0"/>
        <w:kinsoku/>
        <w:autoSpaceDE w:val="0"/>
        <w:spacing w:beforeLines="50" w:before="228"/>
        <w:ind w:left="1020" w:hanging="1020"/>
        <w:rPr>
          <w:noProof/>
        </w:rPr>
      </w:pPr>
      <w:r w:rsidRPr="00AB1686">
        <w:rPr>
          <w:noProof/>
        </w:rPr>
        <w:br w:type="page"/>
      </w:r>
    </w:p>
    <w:p w14:paraId="7785FA32" w14:textId="77777777" w:rsidR="00F816CB" w:rsidRPr="00AB1686" w:rsidRDefault="003D710A" w:rsidP="00F73712">
      <w:pPr>
        <w:pStyle w:val="af1"/>
        <w:ind w:left="1201" w:hangingChars="400" w:hanging="1201"/>
      </w:pPr>
      <w:bookmarkStart w:id="230" w:name="_Toc176530982"/>
      <w:r w:rsidRPr="00AB1686">
        <w:rPr>
          <w:rFonts w:hint="eastAsia"/>
          <w:bCs/>
          <w:sz w:val="28"/>
        </w:rPr>
        <w:lastRenderedPageBreak/>
        <w:t>附表</w:t>
      </w:r>
      <w:r w:rsidR="00F73712" w:rsidRPr="00AB1686">
        <w:rPr>
          <w:rFonts w:hint="eastAsia"/>
          <w:bCs/>
        </w:rPr>
        <w:t>【</w:t>
      </w:r>
      <w:r w:rsidR="00F73712" w:rsidRPr="00AB1686">
        <w:rPr>
          <w:rFonts w:hint="eastAsia"/>
          <w:sz w:val="28"/>
        </w:rPr>
        <w:t>臺灣禁漁期相關情形調查表</w:t>
      </w:r>
      <w:r w:rsidR="00F73712" w:rsidRPr="00AB1686">
        <w:rPr>
          <w:rFonts w:hint="eastAsia"/>
          <w:bCs/>
        </w:rPr>
        <w:t>】</w:t>
      </w:r>
      <w:bookmarkEnd w:id="230"/>
    </w:p>
    <w:tbl>
      <w:tblPr>
        <w:tblStyle w:val="33"/>
        <w:tblW w:w="0" w:type="auto"/>
        <w:jc w:val="center"/>
        <w:tblLook w:val="04A0" w:firstRow="1" w:lastRow="0" w:firstColumn="1" w:lastColumn="0" w:noHBand="0" w:noVBand="1"/>
      </w:tblPr>
      <w:tblGrid>
        <w:gridCol w:w="518"/>
        <w:gridCol w:w="2097"/>
        <w:gridCol w:w="1118"/>
        <w:gridCol w:w="1132"/>
        <w:gridCol w:w="2421"/>
        <w:gridCol w:w="1548"/>
      </w:tblGrid>
      <w:tr w:rsidR="00B803A8" w:rsidRPr="00AB1686" w14:paraId="25FE243D" w14:textId="77777777" w:rsidTr="00464A52">
        <w:trPr>
          <w:jc w:val="center"/>
        </w:trPr>
        <w:tc>
          <w:tcPr>
            <w:tcW w:w="421" w:type="dxa"/>
            <w:tcBorders>
              <w:bottom w:val="single" w:sz="4" w:space="0" w:color="auto"/>
            </w:tcBorders>
            <w:vAlign w:val="center"/>
          </w:tcPr>
          <w:p w14:paraId="69DC54DC"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單位別</w:t>
            </w:r>
          </w:p>
        </w:tc>
        <w:tc>
          <w:tcPr>
            <w:tcW w:w="2126" w:type="dxa"/>
            <w:vAlign w:val="center"/>
          </w:tcPr>
          <w:p w14:paraId="44B07023"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法規</w:t>
            </w:r>
          </w:p>
          <w:p w14:paraId="3FCABDFD"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依據</w:t>
            </w:r>
          </w:p>
        </w:tc>
        <w:tc>
          <w:tcPr>
            <w:tcW w:w="1125" w:type="dxa"/>
            <w:vAlign w:val="center"/>
          </w:tcPr>
          <w:p w14:paraId="5FE7737E"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禁漁</w:t>
            </w:r>
          </w:p>
          <w:p w14:paraId="4D4687C8"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種類</w:t>
            </w:r>
          </w:p>
        </w:tc>
        <w:tc>
          <w:tcPr>
            <w:tcW w:w="1143" w:type="dxa"/>
            <w:vAlign w:val="center"/>
          </w:tcPr>
          <w:p w14:paraId="25D3E9C9"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產季</w:t>
            </w:r>
          </w:p>
        </w:tc>
        <w:tc>
          <w:tcPr>
            <w:tcW w:w="2454" w:type="dxa"/>
            <w:vAlign w:val="center"/>
          </w:tcPr>
          <w:p w14:paraId="4DBC8D99"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禁漁</w:t>
            </w:r>
          </w:p>
          <w:p w14:paraId="55910EA8"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期間</w:t>
            </w:r>
          </w:p>
        </w:tc>
        <w:tc>
          <w:tcPr>
            <w:tcW w:w="1565" w:type="dxa"/>
            <w:vAlign w:val="center"/>
          </w:tcPr>
          <w:p w14:paraId="38EC2856"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受影響</w:t>
            </w:r>
          </w:p>
          <w:p w14:paraId="56D434E5"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之漁港</w:t>
            </w:r>
          </w:p>
        </w:tc>
      </w:tr>
      <w:tr w:rsidR="00B803A8" w:rsidRPr="00AB1686" w14:paraId="517670A0" w14:textId="77777777" w:rsidTr="00464A52">
        <w:trPr>
          <w:jc w:val="center"/>
        </w:trPr>
        <w:tc>
          <w:tcPr>
            <w:tcW w:w="421" w:type="dxa"/>
            <w:vMerge w:val="restart"/>
            <w:tcBorders>
              <w:top w:val="single" w:sz="4" w:space="0" w:color="auto"/>
              <w:left w:val="single" w:sz="4" w:space="0" w:color="auto"/>
              <w:right w:val="single" w:sz="4" w:space="0" w:color="auto"/>
            </w:tcBorders>
            <w:vAlign w:val="center"/>
          </w:tcPr>
          <w:p w14:paraId="21C0F2FB"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中央</w:t>
            </w:r>
          </w:p>
        </w:tc>
        <w:tc>
          <w:tcPr>
            <w:tcW w:w="2126" w:type="dxa"/>
            <w:tcBorders>
              <w:left w:val="single" w:sz="4" w:space="0" w:color="auto"/>
            </w:tcBorders>
            <w:vAlign w:val="center"/>
          </w:tcPr>
          <w:p w14:paraId="0236513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兼營飛魚卵漁業之管理及應遵行事項</w:t>
            </w:r>
          </w:p>
        </w:tc>
        <w:tc>
          <w:tcPr>
            <w:tcW w:w="1125" w:type="dxa"/>
            <w:vAlign w:val="center"/>
          </w:tcPr>
          <w:p w14:paraId="78D6702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飛魚卵</w:t>
            </w:r>
          </w:p>
        </w:tc>
        <w:tc>
          <w:tcPr>
            <w:tcW w:w="1143" w:type="dxa"/>
            <w:vAlign w:val="center"/>
          </w:tcPr>
          <w:p w14:paraId="5598E1A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5月至7月</w:t>
            </w:r>
          </w:p>
        </w:tc>
        <w:tc>
          <w:tcPr>
            <w:tcW w:w="2454" w:type="dxa"/>
          </w:tcPr>
          <w:p w14:paraId="6515CD02"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每年公告許可捕撈期(5月15日至7月31日)，其餘為禁漁期(仍可依規定捕撈其他魚種)</w:t>
            </w:r>
            <w:r w:rsidR="00464A52" w:rsidRPr="00AB1686">
              <w:rPr>
                <w:rFonts w:hAnsi="標楷體" w:hint="eastAsia"/>
                <w:sz w:val="28"/>
                <w:szCs w:val="28"/>
              </w:rPr>
              <w:t>。</w:t>
            </w:r>
          </w:p>
        </w:tc>
        <w:tc>
          <w:tcPr>
            <w:tcW w:w="1565" w:type="dxa"/>
          </w:tcPr>
          <w:p w14:paraId="1066C3E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八斗子、磺港、野柳、富基、萬里、烏石、南方澳、梧棲等漁港</w:t>
            </w:r>
          </w:p>
        </w:tc>
      </w:tr>
      <w:tr w:rsidR="00B803A8" w:rsidRPr="00AB1686" w14:paraId="059FD291" w14:textId="77777777" w:rsidTr="00464A52">
        <w:trPr>
          <w:jc w:val="center"/>
        </w:trPr>
        <w:tc>
          <w:tcPr>
            <w:tcW w:w="421" w:type="dxa"/>
            <w:vMerge/>
            <w:tcBorders>
              <w:left w:val="single" w:sz="4" w:space="0" w:color="auto"/>
              <w:right w:val="single" w:sz="4" w:space="0" w:color="auto"/>
            </w:tcBorders>
          </w:tcPr>
          <w:p w14:paraId="47CB7FB1"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64EE93C6"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鯖鰺漁業管理辦法</w:t>
            </w:r>
          </w:p>
        </w:tc>
        <w:tc>
          <w:tcPr>
            <w:tcW w:w="1125" w:type="dxa"/>
            <w:vAlign w:val="center"/>
          </w:tcPr>
          <w:p w14:paraId="2FA7F10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鯖鰺</w:t>
            </w:r>
          </w:p>
        </w:tc>
        <w:tc>
          <w:tcPr>
            <w:tcW w:w="1143" w:type="dxa"/>
            <w:vAlign w:val="center"/>
          </w:tcPr>
          <w:p w14:paraId="58D6EBD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4823785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w:t>
            </w:r>
            <w:r w:rsidRPr="00AB1686">
              <w:rPr>
                <w:rFonts w:hAnsi="標楷體"/>
                <w:sz w:val="28"/>
                <w:szCs w:val="28"/>
              </w:rPr>
              <w:t>6</w:t>
            </w:r>
            <w:r w:rsidRPr="00AB1686">
              <w:rPr>
                <w:rFonts w:hAnsi="標楷體" w:hint="eastAsia"/>
                <w:sz w:val="28"/>
                <w:szCs w:val="28"/>
              </w:rPr>
              <w:t>月</w:t>
            </w:r>
            <w:r w:rsidRPr="00AB1686">
              <w:rPr>
                <w:rFonts w:hAnsi="標楷體"/>
                <w:sz w:val="28"/>
                <w:szCs w:val="28"/>
              </w:rPr>
              <w:t>1</w:t>
            </w:r>
            <w:r w:rsidRPr="00AB1686">
              <w:rPr>
                <w:rFonts w:hAnsi="標楷體" w:hint="eastAsia"/>
                <w:sz w:val="28"/>
                <w:szCs w:val="28"/>
              </w:rPr>
              <w:t>日至</w:t>
            </w:r>
            <w:r w:rsidRPr="00AB1686">
              <w:rPr>
                <w:rFonts w:hAnsi="標楷體"/>
                <w:sz w:val="28"/>
                <w:szCs w:val="28"/>
              </w:rPr>
              <w:t>6</w:t>
            </w:r>
            <w:r w:rsidRPr="00AB1686">
              <w:rPr>
                <w:rFonts w:hAnsi="標楷體" w:hint="eastAsia"/>
                <w:sz w:val="28"/>
                <w:szCs w:val="28"/>
              </w:rPr>
              <w:t>月</w:t>
            </w:r>
            <w:r w:rsidRPr="00AB1686">
              <w:rPr>
                <w:rFonts w:hAnsi="標楷體"/>
                <w:sz w:val="28"/>
                <w:szCs w:val="28"/>
              </w:rPr>
              <w:t>30</w:t>
            </w:r>
            <w:r w:rsidRPr="00AB1686">
              <w:rPr>
                <w:rFonts w:hAnsi="標楷體" w:hint="eastAsia"/>
                <w:sz w:val="28"/>
                <w:szCs w:val="28"/>
              </w:rPr>
              <w:t>日，以及每年農曆12月29日至翌年1月18日，禁止於北緯24度以北之東北漁區作業</w:t>
            </w:r>
            <w:r w:rsidR="00464A52" w:rsidRPr="00AB1686">
              <w:rPr>
                <w:rFonts w:hAnsi="標楷體" w:hint="eastAsia"/>
                <w:sz w:val="28"/>
                <w:szCs w:val="28"/>
              </w:rPr>
              <w:t>(仍可依規定在其他海域作業)</w:t>
            </w:r>
            <w:r w:rsidRPr="00AB1686">
              <w:rPr>
                <w:rFonts w:hAnsi="標楷體" w:hint="eastAsia"/>
                <w:sz w:val="28"/>
                <w:szCs w:val="28"/>
              </w:rPr>
              <w:t>。</w:t>
            </w:r>
          </w:p>
        </w:tc>
        <w:tc>
          <w:tcPr>
            <w:tcW w:w="1565" w:type="dxa"/>
          </w:tcPr>
          <w:p w14:paraId="13CB9F02"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南方澳、澳底、深澳、野柳、八斗子、正濱等漁港</w:t>
            </w:r>
          </w:p>
        </w:tc>
      </w:tr>
      <w:tr w:rsidR="00B803A8" w:rsidRPr="00AB1686" w14:paraId="6FB06CC1" w14:textId="77777777" w:rsidTr="00464A52">
        <w:trPr>
          <w:jc w:val="center"/>
        </w:trPr>
        <w:tc>
          <w:tcPr>
            <w:tcW w:w="421" w:type="dxa"/>
            <w:vMerge/>
            <w:tcBorders>
              <w:left w:val="single" w:sz="4" w:space="0" w:color="auto"/>
              <w:right w:val="single" w:sz="4" w:space="0" w:color="auto"/>
            </w:tcBorders>
          </w:tcPr>
          <w:p w14:paraId="5F5DB90D"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2991004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鎖管棒受網漁業管理辦法</w:t>
            </w:r>
          </w:p>
        </w:tc>
        <w:tc>
          <w:tcPr>
            <w:tcW w:w="1125" w:type="dxa"/>
            <w:vAlign w:val="center"/>
          </w:tcPr>
          <w:p w14:paraId="3AC4E52F"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鎖管</w:t>
            </w:r>
          </w:p>
        </w:tc>
        <w:tc>
          <w:tcPr>
            <w:tcW w:w="1143" w:type="dxa"/>
            <w:vAlign w:val="center"/>
          </w:tcPr>
          <w:p w14:paraId="2E990ECC"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40D96FF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(盛漁期4月至11月)</w:t>
            </w:r>
          </w:p>
        </w:tc>
        <w:tc>
          <w:tcPr>
            <w:tcW w:w="2454" w:type="dxa"/>
          </w:tcPr>
          <w:p w14:paraId="70A937FC"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每年農曆2月及農曆10月禁止於北緯24度30分至26度之間海域捕撈鎖管。但農曆閏2月及閏10月不在此限</w:t>
            </w:r>
            <w:r w:rsidR="00464A52" w:rsidRPr="00AB1686">
              <w:rPr>
                <w:rFonts w:hAnsi="標楷體" w:hint="eastAsia"/>
                <w:sz w:val="28"/>
                <w:szCs w:val="28"/>
              </w:rPr>
              <w:t xml:space="preserve"> </w:t>
            </w:r>
            <w:r w:rsidRPr="00AB1686">
              <w:rPr>
                <w:rFonts w:hAnsi="標楷體" w:hint="eastAsia"/>
                <w:sz w:val="28"/>
                <w:szCs w:val="28"/>
              </w:rPr>
              <w:t>(仍可依規定在其他海域作業)</w:t>
            </w:r>
            <w:r w:rsidR="00464A52" w:rsidRPr="00AB1686">
              <w:rPr>
                <w:rFonts w:hAnsi="標楷體" w:hint="eastAsia"/>
                <w:sz w:val="28"/>
                <w:szCs w:val="28"/>
              </w:rPr>
              <w:t>。</w:t>
            </w:r>
          </w:p>
        </w:tc>
        <w:tc>
          <w:tcPr>
            <w:tcW w:w="1565" w:type="dxa"/>
          </w:tcPr>
          <w:p w14:paraId="26D5B5E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基隆市、新北市、新竹市、桃園市、澎湖縣各漁港</w:t>
            </w:r>
          </w:p>
        </w:tc>
      </w:tr>
      <w:tr w:rsidR="00B803A8" w:rsidRPr="00AB1686" w14:paraId="5F7C1A8F" w14:textId="77777777" w:rsidTr="00464A52">
        <w:trPr>
          <w:jc w:val="center"/>
        </w:trPr>
        <w:tc>
          <w:tcPr>
            <w:tcW w:w="421" w:type="dxa"/>
            <w:vMerge/>
            <w:tcBorders>
              <w:left w:val="single" w:sz="4" w:space="0" w:color="auto"/>
              <w:right w:val="single" w:sz="4" w:space="0" w:color="auto"/>
            </w:tcBorders>
          </w:tcPr>
          <w:p w14:paraId="5E492265"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36B9675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sz w:val="28"/>
                <w:szCs w:val="28"/>
              </w:rPr>
              <w:t>沿近海漁船捕撈蟳蟹類漁獲管制措施</w:t>
            </w:r>
          </w:p>
        </w:tc>
        <w:tc>
          <w:tcPr>
            <w:tcW w:w="1125" w:type="dxa"/>
            <w:vAlign w:val="center"/>
          </w:tcPr>
          <w:p w14:paraId="01BD541D"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蟳蟹</w:t>
            </w:r>
          </w:p>
        </w:tc>
        <w:tc>
          <w:tcPr>
            <w:tcW w:w="1143" w:type="dxa"/>
            <w:vAlign w:val="center"/>
          </w:tcPr>
          <w:p w14:paraId="57508D2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484459A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(盛漁期8月至12月)</w:t>
            </w:r>
          </w:p>
        </w:tc>
        <w:tc>
          <w:tcPr>
            <w:tcW w:w="2454" w:type="dxa"/>
          </w:tcPr>
          <w:p w14:paraId="01313564"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每年8月至12月禁止捕撈抱卵母蟹(仍可依規定捕撈蟳蟹)</w:t>
            </w:r>
            <w:r w:rsidR="00464A52" w:rsidRPr="00AB1686">
              <w:rPr>
                <w:rFonts w:hAnsi="標楷體" w:hint="eastAsia"/>
                <w:sz w:val="28"/>
                <w:szCs w:val="28"/>
              </w:rPr>
              <w:t>。</w:t>
            </w:r>
          </w:p>
        </w:tc>
        <w:tc>
          <w:tcPr>
            <w:tcW w:w="1565" w:type="dxa"/>
          </w:tcPr>
          <w:p w14:paraId="57D9F440"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全國各漁港</w:t>
            </w:r>
          </w:p>
        </w:tc>
      </w:tr>
      <w:tr w:rsidR="00B803A8" w:rsidRPr="00AB1686" w14:paraId="19459234" w14:textId="77777777" w:rsidTr="00464A52">
        <w:trPr>
          <w:jc w:val="center"/>
        </w:trPr>
        <w:tc>
          <w:tcPr>
            <w:tcW w:w="421" w:type="dxa"/>
            <w:vMerge/>
            <w:tcBorders>
              <w:left w:val="single" w:sz="4" w:space="0" w:color="auto"/>
              <w:bottom w:val="single" w:sz="4" w:space="0" w:color="auto"/>
              <w:right w:val="single" w:sz="4" w:space="0" w:color="auto"/>
            </w:tcBorders>
          </w:tcPr>
          <w:p w14:paraId="3713C70D"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0CC8152B"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地方主管機關訂定魩鱙漁業管理規範原則</w:t>
            </w:r>
          </w:p>
        </w:tc>
        <w:tc>
          <w:tcPr>
            <w:tcW w:w="1125" w:type="dxa"/>
            <w:vAlign w:val="center"/>
          </w:tcPr>
          <w:p w14:paraId="72E0C51F"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魩鱙</w:t>
            </w:r>
          </w:p>
        </w:tc>
        <w:tc>
          <w:tcPr>
            <w:tcW w:w="1143" w:type="dxa"/>
            <w:vAlign w:val="center"/>
          </w:tcPr>
          <w:p w14:paraId="33F72070"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全年</w:t>
            </w:r>
          </w:p>
        </w:tc>
        <w:tc>
          <w:tcPr>
            <w:tcW w:w="2454" w:type="dxa"/>
          </w:tcPr>
          <w:p w14:paraId="2AA42B0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地方主管機關應依所轄作業情形，擇定每年5月1日至9月15日期間連續</w:t>
            </w:r>
            <w:r w:rsidR="00863249" w:rsidRPr="00AB1686">
              <w:rPr>
                <w:rFonts w:hAnsi="標楷體" w:hint="eastAsia"/>
                <w:sz w:val="28"/>
                <w:szCs w:val="28"/>
              </w:rPr>
              <w:t>3</w:t>
            </w:r>
            <w:r w:rsidRPr="00AB1686">
              <w:rPr>
                <w:rFonts w:hAnsi="標楷體" w:hint="eastAsia"/>
                <w:sz w:val="28"/>
                <w:szCs w:val="28"/>
              </w:rPr>
              <w:t>個月為禁漁期</w:t>
            </w:r>
            <w:r w:rsidR="00464A52" w:rsidRPr="00AB1686">
              <w:rPr>
                <w:rFonts w:hAnsi="標楷體" w:hint="eastAsia"/>
                <w:sz w:val="28"/>
                <w:szCs w:val="28"/>
              </w:rPr>
              <w:t>(仍可依規定捕撈其他魚種)</w:t>
            </w:r>
            <w:r w:rsidRPr="00AB1686">
              <w:rPr>
                <w:rFonts w:hAnsi="標楷體" w:hint="eastAsia"/>
                <w:sz w:val="28"/>
                <w:szCs w:val="28"/>
              </w:rPr>
              <w:t>。</w:t>
            </w:r>
          </w:p>
        </w:tc>
        <w:tc>
          <w:tcPr>
            <w:tcW w:w="1565" w:type="dxa"/>
          </w:tcPr>
          <w:p w14:paraId="77126F52"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全國各漁港</w:t>
            </w:r>
          </w:p>
        </w:tc>
      </w:tr>
      <w:tr w:rsidR="00B803A8" w:rsidRPr="00AB1686" w14:paraId="6AABA417" w14:textId="77777777" w:rsidTr="00464A52">
        <w:trPr>
          <w:jc w:val="center"/>
        </w:trPr>
        <w:tc>
          <w:tcPr>
            <w:tcW w:w="421" w:type="dxa"/>
            <w:tcBorders>
              <w:left w:val="single" w:sz="4" w:space="0" w:color="auto"/>
              <w:bottom w:val="single" w:sz="4" w:space="0" w:color="auto"/>
              <w:right w:val="single" w:sz="4" w:space="0" w:color="auto"/>
            </w:tcBorders>
            <w:vAlign w:val="center"/>
          </w:tcPr>
          <w:p w14:paraId="1D06A0A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lastRenderedPageBreak/>
              <w:t>新北市</w:t>
            </w:r>
          </w:p>
        </w:tc>
        <w:tc>
          <w:tcPr>
            <w:tcW w:w="2126" w:type="dxa"/>
            <w:tcBorders>
              <w:left w:val="single" w:sz="4" w:space="0" w:color="auto"/>
            </w:tcBorders>
            <w:vAlign w:val="center"/>
          </w:tcPr>
          <w:p w14:paraId="224DA5EC"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新北市魩鱙漁業漁期</w:t>
            </w:r>
          </w:p>
          <w:p w14:paraId="17E30942"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、漁區與漁具限制、禁止及相關事項</w:t>
            </w:r>
          </w:p>
        </w:tc>
        <w:tc>
          <w:tcPr>
            <w:tcW w:w="1125" w:type="dxa"/>
            <w:vAlign w:val="center"/>
          </w:tcPr>
          <w:p w14:paraId="7BE6D72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61D808F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37DDE9C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每年6月15日至9月14日(仍可依規定捕撈其他魚種)</w:t>
            </w:r>
            <w:r w:rsidR="00464A52" w:rsidRPr="00AB1686">
              <w:rPr>
                <w:rFonts w:hAnsi="標楷體" w:hint="eastAsia"/>
                <w:sz w:val="28"/>
                <w:szCs w:val="28"/>
              </w:rPr>
              <w:t>。</w:t>
            </w:r>
          </w:p>
        </w:tc>
        <w:tc>
          <w:tcPr>
            <w:tcW w:w="1565" w:type="dxa"/>
          </w:tcPr>
          <w:p w14:paraId="575ECB5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淡水、金山、萬里、貢寮等地區之漁港</w:t>
            </w:r>
          </w:p>
        </w:tc>
      </w:tr>
      <w:tr w:rsidR="00B803A8" w:rsidRPr="00AB1686" w14:paraId="7F7E8B10" w14:textId="77777777" w:rsidTr="00464A52">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C2FE3D"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桃園市</w:t>
            </w:r>
          </w:p>
        </w:tc>
        <w:tc>
          <w:tcPr>
            <w:tcW w:w="2126" w:type="dxa"/>
            <w:tcBorders>
              <w:left w:val="single" w:sz="4" w:space="0" w:color="auto"/>
            </w:tcBorders>
            <w:vAlign w:val="center"/>
          </w:tcPr>
          <w:p w14:paraId="34A05BFA"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桃園市魩鱙漁業管理規範</w:t>
            </w:r>
          </w:p>
        </w:tc>
        <w:tc>
          <w:tcPr>
            <w:tcW w:w="1125" w:type="dxa"/>
            <w:vAlign w:val="center"/>
          </w:tcPr>
          <w:p w14:paraId="06F55C4B"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0DE24DE4"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3DD2D07C"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每年6月16日至9月15日(仍可依規定捕撈其他魚種)</w:t>
            </w:r>
            <w:r w:rsidR="00464A52" w:rsidRPr="00AB1686">
              <w:rPr>
                <w:rFonts w:hAnsi="標楷體" w:hint="eastAsia"/>
                <w:sz w:val="28"/>
                <w:szCs w:val="28"/>
              </w:rPr>
              <w:t>。</w:t>
            </w:r>
          </w:p>
        </w:tc>
        <w:tc>
          <w:tcPr>
            <w:tcW w:w="1565" w:type="dxa"/>
          </w:tcPr>
          <w:p w14:paraId="5B9508C6"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桃園、中壢等地區之漁港</w:t>
            </w:r>
          </w:p>
        </w:tc>
      </w:tr>
      <w:tr w:rsidR="00B803A8" w:rsidRPr="00AB1686" w14:paraId="3006597B" w14:textId="77777777" w:rsidTr="00464A52">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4A9DDAC"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新竹市</w:t>
            </w:r>
          </w:p>
        </w:tc>
        <w:tc>
          <w:tcPr>
            <w:tcW w:w="2126" w:type="dxa"/>
            <w:tcBorders>
              <w:left w:val="single" w:sz="4" w:space="0" w:color="auto"/>
            </w:tcBorders>
            <w:vAlign w:val="center"/>
          </w:tcPr>
          <w:p w14:paraId="73A9E8DF"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新竹市魩鱙漁業管理規範</w:t>
            </w:r>
          </w:p>
        </w:tc>
        <w:tc>
          <w:tcPr>
            <w:tcW w:w="1125" w:type="dxa"/>
            <w:vAlign w:val="center"/>
          </w:tcPr>
          <w:p w14:paraId="5857A79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35C58AB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7666C10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每年6月16日至9月15日(仍可依規定捕撈其他魚種)</w:t>
            </w:r>
            <w:r w:rsidR="00464A52" w:rsidRPr="00AB1686">
              <w:rPr>
                <w:rFonts w:hAnsi="標楷體" w:hint="eastAsia"/>
                <w:sz w:val="28"/>
                <w:szCs w:val="28"/>
              </w:rPr>
              <w:t>。</w:t>
            </w:r>
          </w:p>
        </w:tc>
        <w:tc>
          <w:tcPr>
            <w:tcW w:w="1565" w:type="dxa"/>
          </w:tcPr>
          <w:p w14:paraId="5F07243E"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新竹市各漁港</w:t>
            </w:r>
          </w:p>
        </w:tc>
      </w:tr>
      <w:tr w:rsidR="00B803A8" w:rsidRPr="00AB1686" w14:paraId="6908E76A" w14:textId="77777777" w:rsidTr="00464A52">
        <w:trPr>
          <w:jc w:val="center"/>
        </w:trPr>
        <w:tc>
          <w:tcPr>
            <w:tcW w:w="421" w:type="dxa"/>
            <w:tcBorders>
              <w:top w:val="nil"/>
              <w:left w:val="single" w:sz="4" w:space="0" w:color="auto"/>
              <w:bottom w:val="single" w:sz="4" w:space="0" w:color="auto"/>
              <w:right w:val="single" w:sz="4" w:space="0" w:color="auto"/>
            </w:tcBorders>
            <w:vAlign w:val="center"/>
          </w:tcPr>
          <w:p w14:paraId="7EA3A04B"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新竹縣</w:t>
            </w:r>
          </w:p>
        </w:tc>
        <w:tc>
          <w:tcPr>
            <w:tcW w:w="2126" w:type="dxa"/>
            <w:tcBorders>
              <w:left w:val="single" w:sz="4" w:space="0" w:color="auto"/>
            </w:tcBorders>
            <w:vAlign w:val="center"/>
          </w:tcPr>
          <w:p w14:paraId="66494A9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新竹縣魩鱙漁業管理規範</w:t>
            </w:r>
          </w:p>
        </w:tc>
        <w:tc>
          <w:tcPr>
            <w:tcW w:w="1125" w:type="dxa"/>
            <w:vAlign w:val="center"/>
          </w:tcPr>
          <w:p w14:paraId="24BE771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39EC769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3F8E5DA4"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每年6月16日至9月15日(仍可依規定捕撈其他魚種)</w:t>
            </w:r>
            <w:r w:rsidR="00464A52" w:rsidRPr="00AB1686">
              <w:rPr>
                <w:rFonts w:hAnsi="標楷體" w:hint="eastAsia"/>
                <w:sz w:val="28"/>
                <w:szCs w:val="28"/>
              </w:rPr>
              <w:t>。</w:t>
            </w:r>
          </w:p>
        </w:tc>
        <w:tc>
          <w:tcPr>
            <w:tcW w:w="1565" w:type="dxa"/>
          </w:tcPr>
          <w:p w14:paraId="53AB2DCD"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新竹縣各漁港</w:t>
            </w:r>
          </w:p>
        </w:tc>
      </w:tr>
      <w:tr w:rsidR="00B803A8" w:rsidRPr="00AB1686" w14:paraId="0F239441" w14:textId="77777777" w:rsidTr="00464A52">
        <w:trPr>
          <w:jc w:val="center"/>
        </w:trPr>
        <w:tc>
          <w:tcPr>
            <w:tcW w:w="421" w:type="dxa"/>
            <w:tcBorders>
              <w:top w:val="nil"/>
              <w:left w:val="single" w:sz="4" w:space="0" w:color="auto"/>
              <w:bottom w:val="single" w:sz="4" w:space="0" w:color="auto"/>
              <w:right w:val="single" w:sz="4" w:space="0" w:color="auto"/>
            </w:tcBorders>
            <w:vAlign w:val="center"/>
          </w:tcPr>
          <w:p w14:paraId="15A2B476"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苗栗縣</w:t>
            </w:r>
          </w:p>
        </w:tc>
        <w:tc>
          <w:tcPr>
            <w:tcW w:w="2126" w:type="dxa"/>
            <w:tcBorders>
              <w:left w:val="single" w:sz="4" w:space="0" w:color="auto"/>
            </w:tcBorders>
            <w:vAlign w:val="center"/>
          </w:tcPr>
          <w:p w14:paraId="1DF1DC6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苗栗縣海域經營或兼營籠具漁船作業應行遵守及注意事項</w:t>
            </w:r>
          </w:p>
        </w:tc>
        <w:tc>
          <w:tcPr>
            <w:tcW w:w="1125" w:type="dxa"/>
            <w:vAlign w:val="center"/>
          </w:tcPr>
          <w:p w14:paraId="62A0099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赤宗、蟳蟹</w:t>
            </w:r>
          </w:p>
        </w:tc>
        <w:tc>
          <w:tcPr>
            <w:tcW w:w="1143" w:type="dxa"/>
            <w:vAlign w:val="center"/>
          </w:tcPr>
          <w:p w14:paraId="309DDBD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3306F6EF"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(盛漁期8月至12月)</w:t>
            </w:r>
          </w:p>
        </w:tc>
        <w:tc>
          <w:tcPr>
            <w:tcW w:w="2454" w:type="dxa"/>
          </w:tcPr>
          <w:p w14:paraId="2D3BFB0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苗栗縣竹南鎮及後龍鎮沿岸海域每年8月至翌年1月禁止各式漁船筏於該縣距岸6浬內作業(仍可依規定捕撈其他魚種)</w:t>
            </w:r>
            <w:r w:rsidR="00464A52" w:rsidRPr="00AB1686">
              <w:rPr>
                <w:rFonts w:hAnsi="標楷體" w:hint="eastAsia"/>
                <w:sz w:val="28"/>
                <w:szCs w:val="28"/>
              </w:rPr>
              <w:t>。</w:t>
            </w:r>
          </w:p>
        </w:tc>
        <w:tc>
          <w:tcPr>
            <w:tcW w:w="1565" w:type="dxa"/>
          </w:tcPr>
          <w:p w14:paraId="711A0AF7"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苗栗縣各漁港</w:t>
            </w:r>
          </w:p>
        </w:tc>
      </w:tr>
      <w:tr w:rsidR="00B803A8" w:rsidRPr="00AB1686" w14:paraId="1F32E151" w14:textId="77777777" w:rsidTr="00464A52">
        <w:trPr>
          <w:jc w:val="center"/>
        </w:trPr>
        <w:tc>
          <w:tcPr>
            <w:tcW w:w="421" w:type="dxa"/>
            <w:tcBorders>
              <w:top w:val="single" w:sz="4" w:space="0" w:color="auto"/>
              <w:bottom w:val="single" w:sz="4" w:space="0" w:color="auto"/>
            </w:tcBorders>
            <w:vAlign w:val="center"/>
          </w:tcPr>
          <w:p w14:paraId="62FB3217"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臺中市</w:t>
            </w:r>
          </w:p>
        </w:tc>
        <w:tc>
          <w:tcPr>
            <w:tcW w:w="2126" w:type="dxa"/>
            <w:vAlign w:val="center"/>
          </w:tcPr>
          <w:p w14:paraId="59BD8A3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臺中市魩鱙漁業管理規範</w:t>
            </w:r>
          </w:p>
        </w:tc>
        <w:tc>
          <w:tcPr>
            <w:tcW w:w="1125" w:type="dxa"/>
            <w:vAlign w:val="center"/>
          </w:tcPr>
          <w:p w14:paraId="576BAB4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5897B4F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4F0540B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每年6月16日至9月15日(仍可依規定捕撈其他魚種)</w:t>
            </w:r>
            <w:r w:rsidR="00464A52" w:rsidRPr="00AB1686">
              <w:rPr>
                <w:rFonts w:hAnsi="標楷體" w:hint="eastAsia"/>
                <w:sz w:val="28"/>
                <w:szCs w:val="28"/>
              </w:rPr>
              <w:t>。</w:t>
            </w:r>
          </w:p>
        </w:tc>
        <w:tc>
          <w:tcPr>
            <w:tcW w:w="1565" w:type="dxa"/>
          </w:tcPr>
          <w:p w14:paraId="17908B0B"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臺中市各漁港</w:t>
            </w:r>
          </w:p>
        </w:tc>
      </w:tr>
      <w:tr w:rsidR="00B803A8" w:rsidRPr="00AB1686" w14:paraId="4F8BA31D" w14:textId="77777777" w:rsidTr="00464A52">
        <w:trPr>
          <w:jc w:val="center"/>
        </w:trPr>
        <w:tc>
          <w:tcPr>
            <w:tcW w:w="421" w:type="dxa"/>
            <w:tcBorders>
              <w:top w:val="nil"/>
              <w:left w:val="single" w:sz="4" w:space="0" w:color="auto"/>
              <w:bottom w:val="single" w:sz="4" w:space="0" w:color="auto"/>
              <w:right w:val="single" w:sz="4" w:space="0" w:color="auto"/>
            </w:tcBorders>
            <w:vAlign w:val="center"/>
          </w:tcPr>
          <w:p w14:paraId="7DFA9C5D"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臺南市</w:t>
            </w:r>
          </w:p>
        </w:tc>
        <w:tc>
          <w:tcPr>
            <w:tcW w:w="2126" w:type="dxa"/>
            <w:tcBorders>
              <w:left w:val="single" w:sz="4" w:space="0" w:color="auto"/>
            </w:tcBorders>
            <w:vAlign w:val="center"/>
          </w:tcPr>
          <w:p w14:paraId="124DA7FB"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臺南市海域經營或兼營籠具漁船作業應行遵守及注意事項</w:t>
            </w:r>
          </w:p>
        </w:tc>
        <w:tc>
          <w:tcPr>
            <w:tcW w:w="1125" w:type="dxa"/>
            <w:vAlign w:val="center"/>
          </w:tcPr>
          <w:p w14:paraId="4831F5F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鳳螺、赤宗、蟳蟹</w:t>
            </w:r>
          </w:p>
        </w:tc>
        <w:tc>
          <w:tcPr>
            <w:tcW w:w="1143" w:type="dxa"/>
            <w:vAlign w:val="center"/>
          </w:tcPr>
          <w:p w14:paraId="3FB5DDE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3F0E79E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(盛漁期8月至12月)</w:t>
            </w:r>
          </w:p>
        </w:tc>
        <w:tc>
          <w:tcPr>
            <w:tcW w:w="2454" w:type="dxa"/>
          </w:tcPr>
          <w:p w14:paraId="29665E7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1、每年10月1日至翌年6月30日淺海牡蠣養殖期間，禁止未滿5噸漁船於臺南市距岸1.5浬內海域作業。</w:t>
            </w:r>
          </w:p>
          <w:p w14:paraId="5743D2A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2、臺南市政府每年公告之烏魚汛期期間，禁止未滿5噸漁船於臺南市距岸3浬內海域作業。</w:t>
            </w:r>
          </w:p>
          <w:p w14:paraId="5FF42F92"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lastRenderedPageBreak/>
              <w:t>(仍可依規定捕撈其他魚種)</w:t>
            </w:r>
          </w:p>
        </w:tc>
        <w:tc>
          <w:tcPr>
            <w:tcW w:w="1565" w:type="dxa"/>
          </w:tcPr>
          <w:p w14:paraId="35D1E003"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lastRenderedPageBreak/>
              <w:t>臺南市各漁港</w:t>
            </w:r>
          </w:p>
        </w:tc>
      </w:tr>
      <w:tr w:rsidR="00B803A8" w:rsidRPr="00AB1686" w14:paraId="0670C8D0" w14:textId="77777777" w:rsidTr="00464A52">
        <w:trPr>
          <w:jc w:val="center"/>
        </w:trPr>
        <w:tc>
          <w:tcPr>
            <w:tcW w:w="421" w:type="dxa"/>
            <w:vMerge w:val="restart"/>
            <w:tcBorders>
              <w:top w:val="single" w:sz="4" w:space="0" w:color="auto"/>
              <w:left w:val="single" w:sz="4" w:space="0" w:color="auto"/>
              <w:right w:val="single" w:sz="4" w:space="0" w:color="auto"/>
            </w:tcBorders>
            <w:vAlign w:val="center"/>
          </w:tcPr>
          <w:p w14:paraId="3AFD6913"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高雄市</w:t>
            </w:r>
          </w:p>
        </w:tc>
        <w:tc>
          <w:tcPr>
            <w:tcW w:w="2126" w:type="dxa"/>
            <w:tcBorders>
              <w:left w:val="single" w:sz="4" w:space="0" w:color="auto"/>
            </w:tcBorders>
            <w:vAlign w:val="center"/>
          </w:tcPr>
          <w:p w14:paraId="26B4DA1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禁止5噸以上經營或兼營籠具漁船於高雄市茄萣區沿岸海域作業應行遵守及注意事項</w:t>
            </w:r>
          </w:p>
        </w:tc>
        <w:tc>
          <w:tcPr>
            <w:tcW w:w="1125" w:type="dxa"/>
            <w:vAlign w:val="center"/>
          </w:tcPr>
          <w:p w14:paraId="031E81B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鳳螺、赤宗、蟳蟹</w:t>
            </w:r>
          </w:p>
        </w:tc>
        <w:tc>
          <w:tcPr>
            <w:tcW w:w="1143" w:type="dxa"/>
            <w:vAlign w:val="center"/>
          </w:tcPr>
          <w:p w14:paraId="446209A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0019989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(盛漁期8月至12月)</w:t>
            </w:r>
          </w:p>
        </w:tc>
        <w:tc>
          <w:tcPr>
            <w:tcW w:w="2454" w:type="dxa"/>
          </w:tcPr>
          <w:p w14:paraId="71000E4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禁止所有經營或兼營籠具漁業漁船於每年10月1日至隔年3月1日止，於公告漁場範圍內海域作業</w:t>
            </w:r>
            <w:r w:rsidR="00464A52" w:rsidRPr="00AB1686">
              <w:rPr>
                <w:rFonts w:hAnsi="標楷體" w:hint="eastAsia"/>
                <w:sz w:val="28"/>
                <w:szCs w:val="28"/>
              </w:rPr>
              <w:t>(仍可依規定捕撈其他魚種)</w:t>
            </w:r>
            <w:r w:rsidRPr="00AB1686">
              <w:rPr>
                <w:rFonts w:hAnsi="標楷體" w:hint="eastAsia"/>
                <w:sz w:val="28"/>
                <w:szCs w:val="28"/>
              </w:rPr>
              <w:t>。</w:t>
            </w:r>
          </w:p>
        </w:tc>
        <w:tc>
          <w:tcPr>
            <w:tcW w:w="1565" w:type="dxa"/>
          </w:tcPr>
          <w:p w14:paraId="2A2FCA4E"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高雄市各漁港</w:t>
            </w:r>
          </w:p>
        </w:tc>
      </w:tr>
      <w:tr w:rsidR="00B803A8" w:rsidRPr="00AB1686" w14:paraId="20B45C23" w14:textId="77777777" w:rsidTr="00464A52">
        <w:trPr>
          <w:jc w:val="center"/>
        </w:trPr>
        <w:tc>
          <w:tcPr>
            <w:tcW w:w="421" w:type="dxa"/>
            <w:vMerge/>
            <w:tcBorders>
              <w:left w:val="single" w:sz="4" w:space="0" w:color="auto"/>
              <w:bottom w:val="single" w:sz="4" w:space="0" w:color="auto"/>
              <w:right w:val="single" w:sz="4" w:space="0" w:color="auto"/>
            </w:tcBorders>
          </w:tcPr>
          <w:p w14:paraId="2FD48910"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079AF8D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高雄市魩鱙漁業作業應遵守及注意事項</w:t>
            </w:r>
          </w:p>
        </w:tc>
        <w:tc>
          <w:tcPr>
            <w:tcW w:w="1125" w:type="dxa"/>
            <w:vAlign w:val="center"/>
          </w:tcPr>
          <w:p w14:paraId="5F4820C6"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6D1E244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38624AD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每年6月16日至9月15日(仍可依規定捕撈其他魚種)</w:t>
            </w:r>
            <w:r w:rsidR="00464A52" w:rsidRPr="00AB1686">
              <w:rPr>
                <w:rFonts w:hAnsi="標楷體" w:hint="eastAsia"/>
                <w:sz w:val="28"/>
                <w:szCs w:val="28"/>
              </w:rPr>
              <w:t>。</w:t>
            </w:r>
          </w:p>
        </w:tc>
        <w:tc>
          <w:tcPr>
            <w:tcW w:w="1565" w:type="dxa"/>
          </w:tcPr>
          <w:p w14:paraId="2DDD5FE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梓官、林園、小港等地區之漁港</w:t>
            </w:r>
          </w:p>
        </w:tc>
      </w:tr>
      <w:tr w:rsidR="00B803A8" w:rsidRPr="00AB1686" w14:paraId="1C899F1D" w14:textId="77777777" w:rsidTr="00464A52">
        <w:trPr>
          <w:jc w:val="center"/>
        </w:trPr>
        <w:tc>
          <w:tcPr>
            <w:tcW w:w="421" w:type="dxa"/>
            <w:vMerge w:val="restart"/>
            <w:tcBorders>
              <w:top w:val="single" w:sz="4" w:space="0" w:color="auto"/>
              <w:left w:val="single" w:sz="4" w:space="0" w:color="auto"/>
              <w:right w:val="single" w:sz="4" w:space="0" w:color="auto"/>
            </w:tcBorders>
            <w:vAlign w:val="center"/>
          </w:tcPr>
          <w:p w14:paraId="423F67EE"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屏東縣</w:t>
            </w:r>
          </w:p>
        </w:tc>
        <w:tc>
          <w:tcPr>
            <w:tcW w:w="2126" w:type="dxa"/>
            <w:tcBorders>
              <w:left w:val="single" w:sz="4" w:space="0" w:color="auto"/>
            </w:tcBorders>
            <w:vAlign w:val="center"/>
          </w:tcPr>
          <w:p w14:paraId="1582FEA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屏東縣魩鱙漁業管理規範</w:t>
            </w:r>
          </w:p>
        </w:tc>
        <w:tc>
          <w:tcPr>
            <w:tcW w:w="1125" w:type="dxa"/>
            <w:vAlign w:val="center"/>
          </w:tcPr>
          <w:p w14:paraId="5D707422"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3E2414EB"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094349AD"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6月1日至8月31日；惟漁會得於每年禁漁期前，建請縣府調整於5月1日至9月15日期間擇定連續3個月(仍可依規定捕撈其他魚種)</w:t>
            </w:r>
            <w:r w:rsidR="00464A52" w:rsidRPr="00AB1686">
              <w:rPr>
                <w:rFonts w:hAnsi="標楷體" w:hint="eastAsia"/>
                <w:sz w:val="28"/>
                <w:szCs w:val="28"/>
              </w:rPr>
              <w:t>。</w:t>
            </w:r>
          </w:p>
        </w:tc>
        <w:tc>
          <w:tcPr>
            <w:tcW w:w="1565" w:type="dxa"/>
          </w:tcPr>
          <w:p w14:paraId="756E1E34"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枋寮地區之漁港</w:t>
            </w:r>
          </w:p>
        </w:tc>
      </w:tr>
      <w:tr w:rsidR="00B803A8" w:rsidRPr="00AB1686" w14:paraId="2F44BEFC" w14:textId="77777777" w:rsidTr="00464A52">
        <w:trPr>
          <w:jc w:val="center"/>
        </w:trPr>
        <w:tc>
          <w:tcPr>
            <w:tcW w:w="421" w:type="dxa"/>
            <w:vMerge/>
            <w:tcBorders>
              <w:left w:val="single" w:sz="4" w:space="0" w:color="auto"/>
              <w:right w:val="single" w:sz="4" w:space="0" w:color="auto"/>
            </w:tcBorders>
          </w:tcPr>
          <w:p w14:paraId="66A9D680"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1C96EAD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屏東縣櫻花蝦漁業管理有關事項</w:t>
            </w:r>
          </w:p>
        </w:tc>
        <w:tc>
          <w:tcPr>
            <w:tcW w:w="1125" w:type="dxa"/>
            <w:vAlign w:val="center"/>
          </w:tcPr>
          <w:p w14:paraId="64BBAA4B"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櫻花蝦</w:t>
            </w:r>
          </w:p>
        </w:tc>
        <w:tc>
          <w:tcPr>
            <w:tcW w:w="1143" w:type="dxa"/>
            <w:vAlign w:val="center"/>
          </w:tcPr>
          <w:p w14:paraId="0E80F2F0"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11月至隔年5月</w:t>
            </w:r>
          </w:p>
        </w:tc>
        <w:tc>
          <w:tcPr>
            <w:tcW w:w="2454" w:type="dxa"/>
          </w:tcPr>
          <w:p w14:paraId="03F4A60D"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每年6月1日至10月31日，屏東縣距岸1浬內禁止作業(仍可依規定捕撈其他魚種)</w:t>
            </w:r>
            <w:r w:rsidR="00464A52" w:rsidRPr="00AB1686">
              <w:rPr>
                <w:rFonts w:hAnsi="標楷體" w:hint="eastAsia"/>
                <w:sz w:val="28"/>
                <w:szCs w:val="28"/>
              </w:rPr>
              <w:t>。</w:t>
            </w:r>
          </w:p>
        </w:tc>
        <w:tc>
          <w:tcPr>
            <w:tcW w:w="1565" w:type="dxa"/>
          </w:tcPr>
          <w:p w14:paraId="5B92F16D"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東港漁港</w:t>
            </w:r>
          </w:p>
        </w:tc>
      </w:tr>
      <w:tr w:rsidR="00B803A8" w:rsidRPr="00AB1686" w14:paraId="73FCD520" w14:textId="77777777" w:rsidTr="00464A52">
        <w:trPr>
          <w:jc w:val="center"/>
        </w:trPr>
        <w:tc>
          <w:tcPr>
            <w:tcW w:w="421" w:type="dxa"/>
            <w:vMerge/>
            <w:tcBorders>
              <w:left w:val="single" w:sz="4" w:space="0" w:color="auto"/>
              <w:bottom w:val="single" w:sz="4" w:space="0" w:color="auto"/>
              <w:right w:val="single" w:sz="4" w:space="0" w:color="auto"/>
            </w:tcBorders>
          </w:tcPr>
          <w:p w14:paraId="7B5FA1F5"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1ED5411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屏東縣赤尾青蝦漁業管理有關事項</w:t>
            </w:r>
          </w:p>
        </w:tc>
        <w:tc>
          <w:tcPr>
            <w:tcW w:w="1125" w:type="dxa"/>
            <w:vAlign w:val="center"/>
          </w:tcPr>
          <w:p w14:paraId="762F10C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赤尾青蝦</w:t>
            </w:r>
          </w:p>
        </w:tc>
        <w:tc>
          <w:tcPr>
            <w:tcW w:w="1143" w:type="dxa"/>
            <w:vAlign w:val="center"/>
          </w:tcPr>
          <w:p w14:paraId="06A2B08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6月至10月</w:t>
            </w:r>
          </w:p>
        </w:tc>
        <w:tc>
          <w:tcPr>
            <w:tcW w:w="2454" w:type="dxa"/>
          </w:tcPr>
          <w:p w14:paraId="2A5BF58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每年1月1日至3月31日，屏東縣距岸1浬內禁止作業(仍可依規定捕撈其他魚種)</w:t>
            </w:r>
            <w:r w:rsidR="00464A52" w:rsidRPr="00AB1686">
              <w:rPr>
                <w:rFonts w:hAnsi="標楷體" w:hint="eastAsia"/>
                <w:sz w:val="28"/>
                <w:szCs w:val="28"/>
              </w:rPr>
              <w:t>。</w:t>
            </w:r>
          </w:p>
        </w:tc>
        <w:tc>
          <w:tcPr>
            <w:tcW w:w="1565" w:type="dxa"/>
          </w:tcPr>
          <w:p w14:paraId="24E80461"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東港漁港</w:t>
            </w:r>
          </w:p>
        </w:tc>
      </w:tr>
      <w:tr w:rsidR="00B803A8" w:rsidRPr="00AB1686" w14:paraId="05E7E659" w14:textId="77777777" w:rsidTr="00464A52">
        <w:trPr>
          <w:jc w:val="center"/>
        </w:trPr>
        <w:tc>
          <w:tcPr>
            <w:tcW w:w="421" w:type="dxa"/>
            <w:vMerge w:val="restart"/>
            <w:tcBorders>
              <w:top w:val="single" w:sz="4" w:space="0" w:color="auto"/>
              <w:left w:val="single" w:sz="4" w:space="0" w:color="auto"/>
              <w:right w:val="single" w:sz="4" w:space="0" w:color="auto"/>
            </w:tcBorders>
            <w:vAlign w:val="center"/>
          </w:tcPr>
          <w:p w14:paraId="45892F4D"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宜蘭縣</w:t>
            </w:r>
          </w:p>
        </w:tc>
        <w:tc>
          <w:tcPr>
            <w:tcW w:w="2126" w:type="dxa"/>
            <w:tcBorders>
              <w:left w:val="single" w:sz="4" w:space="0" w:color="auto"/>
            </w:tcBorders>
            <w:vAlign w:val="center"/>
          </w:tcPr>
          <w:p w14:paraId="3AE86E6C"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宜蘭縣魩鱙漁業管理規範</w:t>
            </w:r>
          </w:p>
        </w:tc>
        <w:tc>
          <w:tcPr>
            <w:tcW w:w="1125" w:type="dxa"/>
            <w:vAlign w:val="center"/>
          </w:tcPr>
          <w:p w14:paraId="01E0E9B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2C73126F"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5596F6F4"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每年5月15日至8月14日(仍可依規定捕撈其他魚種)</w:t>
            </w:r>
            <w:r w:rsidR="00464A52" w:rsidRPr="00AB1686">
              <w:rPr>
                <w:rFonts w:hAnsi="標楷體" w:hint="eastAsia"/>
                <w:sz w:val="28"/>
                <w:szCs w:val="28"/>
              </w:rPr>
              <w:t>。</w:t>
            </w:r>
          </w:p>
        </w:tc>
        <w:tc>
          <w:tcPr>
            <w:tcW w:w="1565" w:type="dxa"/>
          </w:tcPr>
          <w:p w14:paraId="1B8CDC30"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頭城、蘇澳等地區之漁港</w:t>
            </w:r>
          </w:p>
        </w:tc>
      </w:tr>
      <w:tr w:rsidR="00B803A8" w:rsidRPr="00AB1686" w14:paraId="29EFB69C" w14:textId="77777777" w:rsidTr="00464A52">
        <w:trPr>
          <w:jc w:val="center"/>
        </w:trPr>
        <w:tc>
          <w:tcPr>
            <w:tcW w:w="421" w:type="dxa"/>
            <w:vMerge/>
            <w:tcBorders>
              <w:left w:val="single" w:sz="4" w:space="0" w:color="auto"/>
              <w:bottom w:val="single" w:sz="4" w:space="0" w:color="auto"/>
              <w:right w:val="single" w:sz="4" w:space="0" w:color="auto"/>
            </w:tcBorders>
          </w:tcPr>
          <w:p w14:paraId="2C7C8DB2"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4154A35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宜蘭縣櫻花蝦漁業管理應遵循事項</w:t>
            </w:r>
          </w:p>
        </w:tc>
        <w:tc>
          <w:tcPr>
            <w:tcW w:w="1125" w:type="dxa"/>
            <w:vAlign w:val="center"/>
          </w:tcPr>
          <w:p w14:paraId="670ABA2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櫻花蝦</w:t>
            </w:r>
          </w:p>
        </w:tc>
        <w:tc>
          <w:tcPr>
            <w:tcW w:w="1143" w:type="dxa"/>
            <w:vAlign w:val="center"/>
          </w:tcPr>
          <w:p w14:paraId="21949F46"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11月至隔年5月</w:t>
            </w:r>
          </w:p>
        </w:tc>
        <w:tc>
          <w:tcPr>
            <w:tcW w:w="2454" w:type="dxa"/>
          </w:tcPr>
          <w:p w14:paraId="5DAEF4E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每年6月1日至7月14日及9月1日至隔年1月</w:t>
            </w:r>
            <w:r w:rsidRPr="00AB1686">
              <w:rPr>
                <w:rFonts w:hAnsi="標楷體" w:hint="eastAsia"/>
                <w:sz w:val="28"/>
                <w:szCs w:val="28"/>
              </w:rPr>
              <w:lastRenderedPageBreak/>
              <w:t>31日，指定3區作業</w:t>
            </w:r>
            <w:r w:rsidR="00464A52" w:rsidRPr="00AB1686">
              <w:rPr>
                <w:rFonts w:hAnsi="標楷體" w:hint="eastAsia"/>
                <w:sz w:val="28"/>
                <w:szCs w:val="28"/>
              </w:rPr>
              <w:t>。</w:t>
            </w:r>
          </w:p>
        </w:tc>
        <w:tc>
          <w:tcPr>
            <w:tcW w:w="1565" w:type="dxa"/>
          </w:tcPr>
          <w:p w14:paraId="1BF53B46"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lastRenderedPageBreak/>
              <w:t>宜蘭縣各漁港</w:t>
            </w:r>
          </w:p>
        </w:tc>
      </w:tr>
      <w:tr w:rsidR="00B803A8" w:rsidRPr="00AB1686" w14:paraId="0D0B6312" w14:textId="77777777" w:rsidTr="00464A52">
        <w:trPr>
          <w:jc w:val="center"/>
        </w:trPr>
        <w:tc>
          <w:tcPr>
            <w:tcW w:w="421" w:type="dxa"/>
            <w:tcBorders>
              <w:top w:val="single" w:sz="4" w:space="0" w:color="auto"/>
              <w:bottom w:val="single" w:sz="4" w:space="0" w:color="auto"/>
            </w:tcBorders>
            <w:vAlign w:val="center"/>
          </w:tcPr>
          <w:p w14:paraId="6C3D51C4"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花蓮縣</w:t>
            </w:r>
          </w:p>
        </w:tc>
        <w:tc>
          <w:tcPr>
            <w:tcW w:w="2126" w:type="dxa"/>
            <w:vAlign w:val="center"/>
          </w:tcPr>
          <w:p w14:paraId="0776B6E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花蓮縣魩鱙漁業管理辦法</w:t>
            </w:r>
          </w:p>
        </w:tc>
        <w:tc>
          <w:tcPr>
            <w:tcW w:w="1125" w:type="dxa"/>
            <w:vAlign w:val="center"/>
          </w:tcPr>
          <w:p w14:paraId="70538891"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魩鱙</w:t>
            </w:r>
          </w:p>
        </w:tc>
        <w:tc>
          <w:tcPr>
            <w:tcW w:w="1143" w:type="dxa"/>
            <w:vAlign w:val="center"/>
          </w:tcPr>
          <w:p w14:paraId="4FAB1BE9"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725A8F96"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每年6月1日至8月31日(仍可依規定捕撈其他魚種)</w:t>
            </w:r>
            <w:r w:rsidR="00464A52" w:rsidRPr="00AB1686">
              <w:rPr>
                <w:rFonts w:hAnsi="標楷體" w:hint="eastAsia"/>
                <w:sz w:val="28"/>
                <w:szCs w:val="28"/>
              </w:rPr>
              <w:t>。</w:t>
            </w:r>
          </w:p>
        </w:tc>
        <w:tc>
          <w:tcPr>
            <w:tcW w:w="1565" w:type="dxa"/>
          </w:tcPr>
          <w:p w14:paraId="17435472"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花蓮縣各漁港</w:t>
            </w:r>
          </w:p>
        </w:tc>
      </w:tr>
      <w:tr w:rsidR="00B803A8" w:rsidRPr="00AB1686" w14:paraId="0A4107C2" w14:textId="77777777" w:rsidTr="00464A52">
        <w:trPr>
          <w:jc w:val="center"/>
        </w:trPr>
        <w:tc>
          <w:tcPr>
            <w:tcW w:w="421" w:type="dxa"/>
            <w:vMerge w:val="restart"/>
            <w:tcBorders>
              <w:left w:val="single" w:sz="4" w:space="0" w:color="auto"/>
              <w:right w:val="single" w:sz="4" w:space="0" w:color="auto"/>
            </w:tcBorders>
            <w:vAlign w:val="center"/>
          </w:tcPr>
          <w:p w14:paraId="08E47239" w14:textId="77777777" w:rsidR="009D5A0E" w:rsidRPr="00AB1686" w:rsidRDefault="009D5A0E" w:rsidP="00464A52">
            <w:pPr>
              <w:overflowPunct/>
              <w:autoSpaceDE/>
              <w:autoSpaceDN/>
              <w:spacing w:line="320" w:lineRule="exact"/>
              <w:jc w:val="center"/>
              <w:rPr>
                <w:rFonts w:hAnsi="標楷體"/>
                <w:sz w:val="28"/>
                <w:szCs w:val="28"/>
              </w:rPr>
            </w:pPr>
            <w:r w:rsidRPr="00AB1686">
              <w:rPr>
                <w:rFonts w:hAnsi="標楷體" w:hint="eastAsia"/>
                <w:sz w:val="28"/>
                <w:szCs w:val="28"/>
              </w:rPr>
              <w:t>澎湖縣</w:t>
            </w:r>
          </w:p>
        </w:tc>
        <w:tc>
          <w:tcPr>
            <w:tcW w:w="2126" w:type="dxa"/>
            <w:tcBorders>
              <w:left w:val="single" w:sz="4" w:space="0" w:color="auto"/>
            </w:tcBorders>
            <w:vAlign w:val="center"/>
          </w:tcPr>
          <w:p w14:paraId="3EFEAF8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澎湖縣丁香魚採捕禁漁期有關限制事宜</w:t>
            </w:r>
          </w:p>
        </w:tc>
        <w:tc>
          <w:tcPr>
            <w:tcW w:w="1125" w:type="dxa"/>
            <w:vAlign w:val="center"/>
          </w:tcPr>
          <w:p w14:paraId="4BA09812"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丁香魚</w:t>
            </w:r>
          </w:p>
        </w:tc>
        <w:tc>
          <w:tcPr>
            <w:tcW w:w="1143" w:type="dxa"/>
            <w:vAlign w:val="center"/>
          </w:tcPr>
          <w:p w14:paraId="6AF6D60F"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p w14:paraId="1A7EF064"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(盛漁期5月至9月)</w:t>
            </w:r>
          </w:p>
        </w:tc>
        <w:tc>
          <w:tcPr>
            <w:tcW w:w="2454" w:type="dxa"/>
          </w:tcPr>
          <w:p w14:paraId="12D8F862"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每年5月1日至6月1日(仍可依規定捕撈其他魚種)</w:t>
            </w:r>
            <w:r w:rsidR="00464A52" w:rsidRPr="00AB1686">
              <w:rPr>
                <w:rFonts w:hAnsi="標楷體" w:hint="eastAsia"/>
                <w:sz w:val="28"/>
                <w:szCs w:val="28"/>
              </w:rPr>
              <w:t>。</w:t>
            </w:r>
          </w:p>
        </w:tc>
        <w:tc>
          <w:tcPr>
            <w:tcW w:w="1565" w:type="dxa"/>
          </w:tcPr>
          <w:p w14:paraId="28BD8917"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澎湖縣各漁港</w:t>
            </w:r>
          </w:p>
        </w:tc>
      </w:tr>
      <w:tr w:rsidR="00B803A8" w:rsidRPr="00AB1686" w14:paraId="78CB0FC4" w14:textId="77777777" w:rsidTr="00464A52">
        <w:trPr>
          <w:jc w:val="center"/>
        </w:trPr>
        <w:tc>
          <w:tcPr>
            <w:tcW w:w="421" w:type="dxa"/>
            <w:vMerge/>
            <w:tcBorders>
              <w:left w:val="single" w:sz="4" w:space="0" w:color="auto"/>
              <w:right w:val="single" w:sz="4" w:space="0" w:color="auto"/>
            </w:tcBorders>
          </w:tcPr>
          <w:p w14:paraId="7BD34D21"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7442D8E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白棘三列海膽(馬糞海膽)漁業資源管理有關限制事宜</w:t>
            </w:r>
          </w:p>
        </w:tc>
        <w:tc>
          <w:tcPr>
            <w:tcW w:w="1125" w:type="dxa"/>
            <w:vAlign w:val="center"/>
          </w:tcPr>
          <w:p w14:paraId="4388281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白棘三列海膽</w:t>
            </w:r>
          </w:p>
        </w:tc>
        <w:tc>
          <w:tcPr>
            <w:tcW w:w="1143" w:type="dxa"/>
            <w:vAlign w:val="center"/>
          </w:tcPr>
          <w:p w14:paraId="597755F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5229F3D8"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每年9月1日至翌年6月30日(仍可依規定捕撈其他魚種)</w:t>
            </w:r>
            <w:r w:rsidR="00464A52" w:rsidRPr="00AB1686">
              <w:rPr>
                <w:rFonts w:hAnsi="標楷體" w:hint="eastAsia"/>
                <w:sz w:val="28"/>
                <w:szCs w:val="28"/>
              </w:rPr>
              <w:t>。</w:t>
            </w:r>
          </w:p>
        </w:tc>
        <w:tc>
          <w:tcPr>
            <w:tcW w:w="1565" w:type="dxa"/>
          </w:tcPr>
          <w:p w14:paraId="2E7C7CC3"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澎湖縣各漁港</w:t>
            </w:r>
          </w:p>
        </w:tc>
      </w:tr>
      <w:tr w:rsidR="00B803A8" w:rsidRPr="00AB1686" w14:paraId="0F07FE65" w14:textId="77777777" w:rsidTr="00464A52">
        <w:trPr>
          <w:jc w:val="center"/>
        </w:trPr>
        <w:tc>
          <w:tcPr>
            <w:tcW w:w="421" w:type="dxa"/>
            <w:vMerge/>
            <w:tcBorders>
              <w:left w:val="single" w:sz="4" w:space="0" w:color="auto"/>
              <w:bottom w:val="single" w:sz="4" w:space="0" w:color="auto"/>
              <w:right w:val="single" w:sz="4" w:space="0" w:color="auto"/>
            </w:tcBorders>
          </w:tcPr>
          <w:p w14:paraId="2128C49F" w14:textId="77777777" w:rsidR="009D5A0E" w:rsidRPr="00AB1686" w:rsidRDefault="009D5A0E" w:rsidP="00464A52">
            <w:pPr>
              <w:overflowPunct/>
              <w:autoSpaceDE/>
              <w:autoSpaceDN/>
              <w:spacing w:line="320" w:lineRule="exact"/>
              <w:jc w:val="left"/>
              <w:rPr>
                <w:rFonts w:hAnsi="標楷體"/>
                <w:sz w:val="28"/>
                <w:szCs w:val="28"/>
              </w:rPr>
            </w:pPr>
          </w:p>
        </w:tc>
        <w:tc>
          <w:tcPr>
            <w:tcW w:w="2126" w:type="dxa"/>
            <w:tcBorders>
              <w:left w:val="single" w:sz="4" w:space="0" w:color="auto"/>
            </w:tcBorders>
            <w:vAlign w:val="center"/>
          </w:tcPr>
          <w:p w14:paraId="340BC953"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特有種章魚禁漁期有關限制事宜</w:t>
            </w:r>
          </w:p>
        </w:tc>
        <w:tc>
          <w:tcPr>
            <w:tcW w:w="1125" w:type="dxa"/>
            <w:vAlign w:val="center"/>
          </w:tcPr>
          <w:p w14:paraId="43374C85"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特有種章魚</w:t>
            </w:r>
          </w:p>
        </w:tc>
        <w:tc>
          <w:tcPr>
            <w:tcW w:w="1143" w:type="dxa"/>
            <w:vAlign w:val="center"/>
          </w:tcPr>
          <w:p w14:paraId="3B7F5C37"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全年</w:t>
            </w:r>
          </w:p>
        </w:tc>
        <w:tc>
          <w:tcPr>
            <w:tcW w:w="2454" w:type="dxa"/>
          </w:tcPr>
          <w:p w14:paraId="200171EA"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清明節前後7日</w:t>
            </w:r>
          </w:p>
          <w:p w14:paraId="727BDFDE" w14:textId="77777777" w:rsidR="009D5A0E" w:rsidRPr="00AB1686" w:rsidRDefault="009D5A0E" w:rsidP="00464A52">
            <w:pPr>
              <w:overflowPunct/>
              <w:autoSpaceDE/>
              <w:autoSpaceDN/>
              <w:spacing w:line="320" w:lineRule="exact"/>
              <w:rPr>
                <w:rFonts w:hAnsi="標楷體"/>
                <w:sz w:val="28"/>
                <w:szCs w:val="28"/>
              </w:rPr>
            </w:pPr>
            <w:r w:rsidRPr="00AB1686">
              <w:rPr>
                <w:rFonts w:hAnsi="標楷體" w:hint="eastAsia"/>
                <w:sz w:val="28"/>
                <w:szCs w:val="28"/>
              </w:rPr>
              <w:t>3月29日至4月12日(仍可依規定捕撈其他魚種)</w:t>
            </w:r>
            <w:r w:rsidR="00464A52" w:rsidRPr="00AB1686">
              <w:rPr>
                <w:rFonts w:hAnsi="標楷體" w:hint="eastAsia"/>
                <w:sz w:val="28"/>
                <w:szCs w:val="28"/>
              </w:rPr>
              <w:t>。</w:t>
            </w:r>
          </w:p>
        </w:tc>
        <w:tc>
          <w:tcPr>
            <w:tcW w:w="1565" w:type="dxa"/>
          </w:tcPr>
          <w:p w14:paraId="15483AE4" w14:textId="77777777" w:rsidR="009D5A0E" w:rsidRPr="00AB1686" w:rsidRDefault="009D5A0E" w:rsidP="00464A52">
            <w:pPr>
              <w:overflowPunct/>
              <w:autoSpaceDE/>
              <w:autoSpaceDN/>
              <w:spacing w:line="320" w:lineRule="exact"/>
              <w:jc w:val="left"/>
              <w:rPr>
                <w:rFonts w:hAnsi="標楷體"/>
                <w:sz w:val="28"/>
                <w:szCs w:val="28"/>
              </w:rPr>
            </w:pPr>
            <w:r w:rsidRPr="00AB1686">
              <w:rPr>
                <w:rFonts w:hAnsi="標楷體" w:hint="eastAsia"/>
                <w:sz w:val="28"/>
                <w:szCs w:val="28"/>
              </w:rPr>
              <w:t>澎湖縣各漁港</w:t>
            </w:r>
          </w:p>
        </w:tc>
      </w:tr>
    </w:tbl>
    <w:p w14:paraId="40B719B2" w14:textId="77777777" w:rsidR="00F73712" w:rsidRPr="00AB1686" w:rsidRDefault="004312FD">
      <w:pPr>
        <w:widowControl/>
        <w:overflowPunct/>
        <w:autoSpaceDE/>
        <w:autoSpaceDN/>
        <w:jc w:val="left"/>
        <w:rPr>
          <w:kern w:val="32"/>
          <w:sz w:val="24"/>
        </w:rPr>
      </w:pPr>
      <w:r w:rsidRPr="00AB1686">
        <w:rPr>
          <w:rFonts w:hAnsi="標楷體" w:hint="eastAsia"/>
          <w:sz w:val="24"/>
        </w:rPr>
        <w:t>資料來源</w:t>
      </w:r>
      <w:r w:rsidR="00303C5C" w:rsidRPr="00AB1686">
        <w:rPr>
          <w:rFonts w:hAnsi="標楷體" w:hint="eastAsia"/>
          <w:sz w:val="24"/>
        </w:rPr>
        <w:t>：</w:t>
      </w:r>
      <w:r w:rsidRPr="00AB1686">
        <w:rPr>
          <w:rFonts w:hAnsi="標楷體" w:hint="eastAsia"/>
          <w:sz w:val="24"/>
        </w:rPr>
        <w:t>漁業署113年4月1日漁五字第1131448654</w:t>
      </w:r>
      <w:r w:rsidR="003B38F5" w:rsidRPr="00AB1686">
        <w:rPr>
          <w:rFonts w:hAnsi="標楷體" w:hint="eastAsia"/>
          <w:sz w:val="24"/>
        </w:rPr>
        <w:t>號</w:t>
      </w:r>
      <w:r w:rsidRPr="00AB1686">
        <w:rPr>
          <w:rFonts w:hAnsi="標楷體" w:hint="eastAsia"/>
          <w:sz w:val="24"/>
        </w:rPr>
        <w:t>函。</w:t>
      </w:r>
    </w:p>
    <w:sectPr w:rsidR="00F73712" w:rsidRPr="00AB1686" w:rsidSect="00C31FE9">
      <w:pgSz w:w="11907" w:h="16840" w:code="9"/>
      <w:pgMar w:top="1701" w:right="1418" w:bottom="1418" w:left="1418" w:header="851" w:footer="851" w:gutter="227"/>
      <w:pgNumType w:start="42"/>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542DA" w14:textId="77777777" w:rsidR="00781DC8" w:rsidRDefault="00781DC8">
      <w:r>
        <w:separator/>
      </w:r>
    </w:p>
  </w:endnote>
  <w:endnote w:type="continuationSeparator" w:id="0">
    <w:p w14:paraId="1F41F911" w14:textId="77777777" w:rsidR="00781DC8" w:rsidRDefault="0078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Noto Sans TC">
    <w:altName w:val="Cambria"/>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E984" w14:textId="77777777" w:rsidR="00BD45DD" w:rsidRDefault="00BD45DD">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11</w:t>
    </w:r>
    <w:r>
      <w:rPr>
        <w:rStyle w:val="ac"/>
        <w:sz w:val="24"/>
      </w:rPr>
      <w:fldChar w:fldCharType="end"/>
    </w:r>
  </w:p>
  <w:p w14:paraId="434F3E07" w14:textId="77777777" w:rsidR="00BD45DD" w:rsidRDefault="00BD45D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35055" w14:textId="77777777" w:rsidR="00781DC8" w:rsidRDefault="00781DC8">
      <w:r>
        <w:separator/>
      </w:r>
    </w:p>
  </w:footnote>
  <w:footnote w:type="continuationSeparator" w:id="0">
    <w:p w14:paraId="3E4F191D" w14:textId="77777777" w:rsidR="00781DC8" w:rsidRDefault="00781DC8">
      <w:r>
        <w:continuationSeparator/>
      </w:r>
    </w:p>
  </w:footnote>
  <w:footnote w:id="1">
    <w:p w14:paraId="71788DD7"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資料來源：勞動部網站https：//www.mol.gov.tw/1607/1632/1640/45271。瀏覽日期：113年7月4日。</w:t>
      </w:r>
    </w:p>
  </w:footnote>
  <w:footnote w:id="2">
    <w:p w14:paraId="38E65942"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資料來源：勞動部113年4月10日勞動發管字第1130505307號函；自113年3月15日至113年8月2日止，勞動部回報本院更新資料。</w:t>
      </w:r>
    </w:p>
  </w:footnote>
  <w:footnote w:id="3">
    <w:p w14:paraId="77FAFF08"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資料來源：漁業署113年4月1日漁五字第1131448654函。</w:t>
      </w:r>
    </w:p>
  </w:footnote>
  <w:footnote w:id="4">
    <w:p w14:paraId="7316CFBD"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資料來源：勞動部113年4月10日勞動發管字第1130505307號函。</w:t>
      </w:r>
    </w:p>
  </w:footnote>
  <w:footnote w:id="5">
    <w:p w14:paraId="4D2C6CFC" w14:textId="77777777" w:rsidR="00BD45DD" w:rsidRPr="00AB1686" w:rsidRDefault="00BD45DD">
      <w:pPr>
        <w:pStyle w:val="afd"/>
      </w:pPr>
      <w:r w:rsidRPr="00AB1686">
        <w:rPr>
          <w:rStyle w:val="aff"/>
        </w:rPr>
        <w:footnoteRef/>
      </w:r>
      <w:r w:rsidRPr="00AB1686">
        <w:t xml:space="preserve"> </w:t>
      </w:r>
      <w:r w:rsidRPr="00AB1686">
        <w:rPr>
          <w:rFonts w:hint="eastAsia"/>
        </w:rPr>
        <w:t>本報告所稱之「大量解僱」係指臺灣沿近海漁業有大量外籍漁工於短期內遭不同雇主解僱之情形，並非</w:t>
      </w:r>
      <w:r w:rsidRPr="00AB1686">
        <w:rPr>
          <w:rFonts w:cs="標楷體" w:hint="eastAsia"/>
          <w:kern w:val="0"/>
          <w:lang w:val="zh-TW"/>
        </w:rPr>
        <w:t>大量解僱勞工保護法第2條所定之「大量解僱勞工」。</w:t>
      </w:r>
    </w:p>
  </w:footnote>
  <w:footnote w:id="6">
    <w:p w14:paraId="3C5DEBF8"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7">
    <w:p w14:paraId="7A325C90"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8">
    <w:p w14:paraId="7915E77C"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9">
    <w:p w14:paraId="585E84E5"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資料來源：漁業署113年4月1日漁五字第1131448654函。</w:t>
      </w:r>
    </w:p>
  </w:footnote>
  <w:footnote w:id="10">
    <w:p w14:paraId="3D1D20FB"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資料來源：勞工局113年3月29日新北勞外字第1130467989號函。</w:t>
      </w:r>
    </w:p>
  </w:footnote>
  <w:footnote w:id="11">
    <w:p w14:paraId="21870438"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資料來源：勞工局113年3月29日新北勞外字第1130467989號函。</w:t>
      </w:r>
    </w:p>
  </w:footnote>
  <w:footnote w:id="12">
    <w:p w14:paraId="53B99350" w14:textId="77777777" w:rsidR="00BD45DD" w:rsidRPr="00AB1686" w:rsidRDefault="00BD45DD" w:rsidP="00572303">
      <w:pPr>
        <w:pStyle w:val="afd"/>
        <w:spacing w:line="220" w:lineRule="exact"/>
        <w:jc w:val="both"/>
        <w:rPr>
          <w:rFonts w:hAnsi="標楷體"/>
          <w:szCs w:val="32"/>
          <w:shd w:val="clear" w:color="auto" w:fill="FFFFFF"/>
        </w:rPr>
      </w:pPr>
      <w:r w:rsidRPr="00AB1686">
        <w:rPr>
          <w:rStyle w:val="aff"/>
        </w:rPr>
        <w:footnoteRef/>
      </w:r>
      <w:r w:rsidRPr="00AB1686">
        <w:t xml:space="preserve"> </w:t>
      </w:r>
      <w:r w:rsidRPr="00AB1686">
        <w:rPr>
          <w:rFonts w:hAnsi="標楷體" w:hint="eastAsia"/>
          <w:szCs w:val="32"/>
          <w:shd w:val="clear" w:color="auto" w:fill="FFFFFF"/>
        </w:rPr>
        <w:t>勞動部組織法第2條規定勞動部掌理事項，包括「勞工福祉之規劃、管理及監督」、「勞動檢查政策規劃及業務推動之監督」、「勞動與職業安全衛生之調查」等，同法第5條規定發展署負責「就業服務……跨國勞動力聘僱許可及管理等勞動力發展運用相關事項，及統籌相關政策之規劃」等業務。勞動部勞動力發展署組織法第2條規定發展署掌理事項，包括「勞動力運用與發展業務之政策規劃、推動、管理、評估」、「就業服務、職業訓練與失業給付等業務之整合、推動及管理」、「跨國勞動力引進之規劃、評估與督導、海外合作規劃與督導，仲介外國勞動力私立就業服務機構之許可、管理及評鑑」、「雇主聘僱跨國勞動者工作之審核、許可」等。就業服務法第</w:t>
      </w:r>
      <w:r w:rsidRPr="00AB1686">
        <w:rPr>
          <w:rFonts w:hAnsi="標楷體"/>
          <w:szCs w:val="32"/>
          <w:shd w:val="clear" w:color="auto" w:fill="FFFFFF"/>
        </w:rPr>
        <w:t>6</w:t>
      </w:r>
      <w:r w:rsidRPr="00AB1686">
        <w:rPr>
          <w:rFonts w:hAnsi="標楷體" w:hint="eastAsia"/>
          <w:szCs w:val="32"/>
          <w:shd w:val="clear" w:color="auto" w:fill="FFFFFF"/>
        </w:rPr>
        <w:t>條規定:「(第1項)本法所稱主管機關：在中央為勞動部……。(第3項)中央主管機關掌理事項如下：……四、全國就業服務業務之督導、協調及考核。五、雇主申請聘僱外國人之許可及管理。六、辦理下列仲介業務之私立就業服務機構之許可、停業及廢止許可：（一）仲介外國人至中華民國境內工作……。」勞動基準法第1條規定:「</w:t>
      </w:r>
      <w:bookmarkStart w:id="126" w:name="_Hlk176350173"/>
      <w:r w:rsidRPr="00AB1686">
        <w:rPr>
          <w:rFonts w:hAnsi="標楷體" w:hint="eastAsia"/>
          <w:szCs w:val="32"/>
          <w:shd w:val="clear" w:color="auto" w:fill="FFFFFF"/>
        </w:rPr>
        <w:t>(第1項)為規定勞動條件最低標準，保障勞工權益，加強勞雇關係，促進社會與經濟發展，特制定本法；本法未規定者，適用其他法律之規定。(第2項)雇主與勞工所訂勞動條件，不得低於本法所定之最低標準。</w:t>
      </w:r>
      <w:bookmarkEnd w:id="126"/>
      <w:r w:rsidRPr="00AB1686">
        <w:rPr>
          <w:rFonts w:hAnsi="標楷體" w:hint="eastAsia"/>
          <w:szCs w:val="32"/>
          <w:shd w:val="clear" w:color="auto" w:fill="FFFFFF"/>
        </w:rPr>
        <w:t>」</w:t>
      </w:r>
      <w:r w:rsidRPr="00AB1686">
        <w:rPr>
          <w:rFonts w:hAnsi="標楷體"/>
          <w:szCs w:val="32"/>
          <w:shd w:val="clear" w:color="auto" w:fill="FFFFFF"/>
        </w:rPr>
        <w:t>同法</w:t>
      </w:r>
      <w:r w:rsidRPr="00AB1686">
        <w:rPr>
          <w:rFonts w:hAnsi="標楷體" w:hint="eastAsia"/>
          <w:szCs w:val="32"/>
          <w:shd w:val="clear" w:color="auto" w:fill="FFFFFF"/>
        </w:rPr>
        <w:t>第6條規定:「任何人不得介入他人之勞動契約，抽取不法利益。」</w:t>
      </w:r>
      <w:r w:rsidRPr="00AB1686">
        <w:rPr>
          <w:rFonts w:hAnsi="標楷體"/>
          <w:szCs w:val="32"/>
          <w:shd w:val="clear" w:color="auto" w:fill="FFFFFF"/>
        </w:rPr>
        <w:t>同法</w:t>
      </w:r>
    </w:p>
    <w:p w14:paraId="11553C08" w14:textId="77777777" w:rsidR="00BD45DD" w:rsidRPr="00AB1686" w:rsidRDefault="00BD45DD" w:rsidP="00572303">
      <w:pPr>
        <w:pStyle w:val="afd"/>
        <w:spacing w:line="220" w:lineRule="exact"/>
        <w:jc w:val="both"/>
        <w:rPr>
          <w:rFonts w:hAnsi="標楷體"/>
          <w:szCs w:val="32"/>
          <w:shd w:val="clear" w:color="auto" w:fill="FFFFFF"/>
        </w:rPr>
      </w:pPr>
      <w:r w:rsidRPr="00AB1686">
        <w:rPr>
          <w:rFonts w:hAnsi="標楷體" w:hint="eastAsia"/>
          <w:szCs w:val="32"/>
          <w:shd w:val="clear" w:color="auto" w:fill="FFFFFF"/>
        </w:rPr>
        <w:t>第72條規定:「中央主管機關，為貫徹本法及其他勞工法令之執行，設勞工檢查機構或授權直轄市主管機關專設檢查機構辦理之……。」</w:t>
      </w:r>
    </w:p>
  </w:footnote>
  <w:footnote w:id="13">
    <w:p w14:paraId="0DECBBD4"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spacing w:val="3"/>
          <w:kern w:val="0"/>
          <w:fitText w:val="2640" w:id="-940857344"/>
        </w:rPr>
        <w:t>資料來源：勞動部全球資訊</w:t>
      </w:r>
      <w:r w:rsidRPr="00AB1686">
        <w:rPr>
          <w:rFonts w:hint="eastAsia"/>
          <w:spacing w:val="-15"/>
          <w:kern w:val="0"/>
          <w:fitText w:val="2640" w:id="-940857344"/>
        </w:rPr>
        <w:t>網</w:t>
      </w:r>
      <w:r w:rsidRPr="00AB1686">
        <w:rPr>
          <w:rFonts w:hint="eastAsia"/>
        </w:rPr>
        <w:t>，</w:t>
      </w:r>
      <w:hyperlink r:id="rId1" w:history="1">
        <w:r w:rsidRPr="00AB1686">
          <w:rPr>
            <w:rStyle w:val="ae"/>
            <w:color w:val="auto"/>
            <w:u w:val="none"/>
          </w:rPr>
          <w:t>https：//www.mol.gov.tw/1607/1632/1640/19846/post，瀏覽日期：113</w:t>
        </w:r>
      </w:hyperlink>
      <w:r w:rsidRPr="00AB1686">
        <w:rPr>
          <w:rFonts w:hint="eastAsia"/>
        </w:rPr>
        <w:t>年5月30日。</w:t>
      </w:r>
    </w:p>
  </w:footnote>
  <w:footnote w:id="14">
    <w:p w14:paraId="4DEE5AFA" w14:textId="77777777" w:rsidR="00BD45DD" w:rsidRPr="00AB1686" w:rsidRDefault="00BD45DD" w:rsidP="00581796">
      <w:pPr>
        <w:overflowPunct/>
        <w:adjustRightInd w:val="0"/>
        <w:snapToGrid w:val="0"/>
        <w:spacing w:line="220" w:lineRule="exact"/>
        <w:jc w:val="left"/>
        <w:rPr>
          <w:rFonts w:hAnsi="標楷體" w:cs="新細明體"/>
          <w:kern w:val="0"/>
          <w:sz w:val="20"/>
          <w:lang w:val="x-none"/>
        </w:rPr>
      </w:pPr>
      <w:r w:rsidRPr="00AB1686">
        <w:rPr>
          <w:rStyle w:val="aff"/>
          <w:rFonts w:hAnsi="標楷體"/>
          <w:sz w:val="20"/>
        </w:rPr>
        <w:footnoteRef/>
      </w:r>
      <w:r w:rsidRPr="00AB1686">
        <w:rPr>
          <w:rFonts w:hAnsi="標楷體"/>
          <w:sz w:val="20"/>
        </w:rPr>
        <w:t xml:space="preserve"> </w:t>
      </w:r>
      <w:r w:rsidRPr="00AB1686">
        <w:rPr>
          <w:rFonts w:hAnsi="標楷體" w:hint="eastAsia"/>
          <w:sz w:val="20"/>
        </w:rPr>
        <w:t>本院</w:t>
      </w:r>
      <w:r w:rsidRPr="00AB1686">
        <w:rPr>
          <w:rFonts w:hAnsi="標楷體" w:cs="新細明體" w:hint="eastAsia"/>
          <w:kern w:val="0"/>
          <w:sz w:val="20"/>
          <w:lang w:val="x-none"/>
        </w:rPr>
        <w:t>接觸之外籍小卷漁工，主要分布在新北市深澳、野柳、基隆八斗子等漁港工作。</w:t>
      </w:r>
    </w:p>
  </w:footnote>
  <w:footnote w:id="15">
    <w:p w14:paraId="4C25140B"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16">
    <w:p w14:paraId="457EC110"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漁業署113年4月1日漁五字第1131448654號函。</w:t>
      </w:r>
    </w:p>
  </w:footnote>
  <w:footnote w:id="17">
    <w:p w14:paraId="2AC15F33" w14:textId="77777777" w:rsidR="00BD45DD" w:rsidRPr="00AB1686" w:rsidRDefault="00BD45DD" w:rsidP="00EE5785">
      <w:pPr>
        <w:pStyle w:val="afd"/>
        <w:spacing w:line="220" w:lineRule="exact"/>
        <w:jc w:val="both"/>
        <w:rPr>
          <w:rFonts w:hAnsi="標楷體"/>
        </w:rPr>
      </w:pPr>
      <w:r w:rsidRPr="00AB1686">
        <w:rPr>
          <w:rStyle w:val="aff"/>
        </w:rPr>
        <w:footnoteRef/>
      </w:r>
      <w:r w:rsidRPr="00AB1686">
        <w:t xml:space="preserve"> 勞動基準法第1條規定:</w:t>
      </w:r>
      <w:r w:rsidRPr="00AB1686">
        <w:rPr>
          <w:rFonts w:hint="eastAsia"/>
        </w:rPr>
        <w:t>「</w:t>
      </w:r>
      <w:r w:rsidRPr="00AB1686">
        <w:rPr>
          <w:rFonts w:hAnsi="標楷體" w:cstheme="minorBidi" w:hint="eastAsia"/>
        </w:rPr>
        <w:t>為規定勞動條件最低標準，保障勞工權益，加強勞雇關係，促進社會與經濟發展，特制定本法；本法未規定者，適用其他法律之規定。雇主與勞工所訂勞動條件，不得低於本法所定之最低標準。」同</w:t>
      </w:r>
      <w:r w:rsidRPr="00AB1686">
        <w:rPr>
          <w:rFonts w:hAnsi="標楷體" w:hint="eastAsia"/>
        </w:rPr>
        <w:t>法第72條第1項</w:t>
      </w:r>
      <w:r w:rsidRPr="00AB1686">
        <w:rPr>
          <w:rFonts w:hAnsi="標楷體"/>
        </w:rPr>
        <w:t>規</w:t>
      </w:r>
      <w:r w:rsidRPr="00AB1686">
        <w:rPr>
          <w:rFonts w:hAnsi="標楷體" w:hint="eastAsia"/>
        </w:rPr>
        <w:t>定:「中央主管機關，為貫徹本法及其他勞工法令之執行，設勞工檢查機構或授權直轄市主管機關專設檢查機構辦理之；直轄市、縣（市）主管機關於必要時，亦得派員實施檢查。」另</w:t>
      </w:r>
      <w:r w:rsidRPr="00AB1686">
        <w:rPr>
          <w:rFonts w:hAnsi="標楷體" w:cstheme="minorBidi" w:hint="eastAsia"/>
        </w:rPr>
        <w:t>就業服務法第</w:t>
      </w:r>
      <w:r w:rsidRPr="00AB1686">
        <w:rPr>
          <w:rFonts w:hAnsi="標楷體" w:cstheme="minorBidi"/>
        </w:rPr>
        <w:t>6</w:t>
      </w:r>
      <w:r w:rsidRPr="00AB1686">
        <w:rPr>
          <w:rFonts w:hAnsi="標楷體" w:cstheme="minorBidi" w:hint="eastAsia"/>
        </w:rPr>
        <w:t>條規定:「(第1項)本法所稱主管機關：在中央為勞動部；在直轄市為直轄市政府；在縣（市）為縣（市）政府。……(第3項)中央主管機關掌理事項如下：……六、辦理下列仲介業務之私立就業服務機構之許可、停業及廢止許可：（一）仲介外國人至中華民國境內工作。……(第4項)直轄市、縣（市）主管機關掌理事項如下：一、就業歧視之認定。二、外國人在中華民國境內工作之管理及檢查。三、仲介本國人在國內工作之私立就業服務機構之許可、停業及廢止許可。四、前項第6款及前款以外私立就業服務。」</w:t>
      </w:r>
    </w:p>
  </w:footnote>
  <w:footnote w:id="18">
    <w:p w14:paraId="576DFFF1"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資料來源：勞動部網站https：//www.mol.gov.tw/1607/1632/1640/45271。瀏覽日期：113年7月4日。</w:t>
      </w:r>
    </w:p>
  </w:footnote>
  <w:footnote w:id="19">
    <w:p w14:paraId="3200A747" w14:textId="77777777" w:rsidR="00BD45DD" w:rsidRPr="00AB1686" w:rsidRDefault="00BD45DD" w:rsidP="00581796">
      <w:pPr>
        <w:pStyle w:val="afd"/>
        <w:spacing w:line="220" w:lineRule="exact"/>
        <w:jc w:val="both"/>
      </w:pPr>
      <w:r w:rsidRPr="00AB1686">
        <w:rPr>
          <w:rStyle w:val="aff"/>
        </w:rPr>
        <w:footnoteRef/>
      </w:r>
      <w:r w:rsidRPr="00AB1686">
        <w:t xml:space="preserve"> </w:t>
      </w:r>
      <w:r w:rsidRPr="00AB1686">
        <w:rPr>
          <w:rFonts w:hAnsi="標楷體" w:hint="eastAsia"/>
        </w:rPr>
        <w:t>私立就業服務機構收費項目及金額標準</w:t>
      </w:r>
      <w:r w:rsidRPr="00AB1686">
        <w:rPr>
          <w:rFonts w:hAnsi="標楷體" w:cs="標楷體" w:hint="eastAsia"/>
          <w:kern w:val="0"/>
          <w:lang w:val="zh-TW"/>
        </w:rPr>
        <w:t>第</w:t>
      </w:r>
      <w:r w:rsidRPr="00AB1686">
        <w:rPr>
          <w:rFonts w:hAnsi="標楷體" w:cs="標楷體"/>
          <w:kern w:val="0"/>
          <w:lang w:val="zh-TW"/>
        </w:rPr>
        <w:t>6</w:t>
      </w:r>
      <w:r w:rsidRPr="00AB1686">
        <w:rPr>
          <w:rFonts w:hAnsi="標楷體" w:cs="標楷體" w:hint="eastAsia"/>
          <w:kern w:val="0"/>
          <w:lang w:val="zh-TW"/>
        </w:rPr>
        <w:t>條規定：「(第1項)</w:t>
      </w:r>
      <w:r w:rsidRPr="00AB1686">
        <w:rPr>
          <w:rFonts w:hAnsi="標楷體" w:cs="標楷體" w:hint="eastAsia"/>
          <w:kern w:val="0"/>
          <w:u w:val="single"/>
          <w:lang w:val="zh-TW"/>
        </w:rPr>
        <w:t>營利就業服務機構接受外國人委任辦理從事本法第46條第1項第8款至第10款規定工作之就業服務業務，得向外國人收取服務費</w:t>
      </w:r>
      <w:r w:rsidRPr="00AB1686">
        <w:rPr>
          <w:rFonts w:hAnsi="標楷體" w:cs="標楷體" w:hint="eastAsia"/>
          <w:kern w:val="0"/>
          <w:lang w:val="zh-TW"/>
        </w:rPr>
        <w:t>。(第2項)前項服務費之金額，依外國人當次入國後在臺工作累計期間，第1年每月不得超過新臺幣1千8百元，第2年每月不得超過新臺幣1千7百元，第3年起每月不得超過新臺幣1千5百元。但曾受聘僱工作2年以上，因聘僱關係終止或聘僱許可期間屆滿出國後再入國工作，並受聘僱於同一雇主之外國人，每月不得超過新臺幣1千5百元。(第3項)前項費用不得預先收取。」</w:t>
      </w:r>
    </w:p>
  </w:footnote>
  <w:footnote w:id="20">
    <w:p w14:paraId="5E1E29C1" w14:textId="77777777" w:rsidR="00BD45DD" w:rsidRPr="00AB1686" w:rsidRDefault="00BD45DD" w:rsidP="00581796">
      <w:pPr>
        <w:pStyle w:val="afd"/>
        <w:spacing w:line="220" w:lineRule="exact"/>
        <w:jc w:val="both"/>
      </w:pPr>
      <w:r w:rsidRPr="00AB1686">
        <w:rPr>
          <w:rStyle w:val="aff"/>
        </w:rPr>
        <w:footnoteRef/>
      </w:r>
      <w:r w:rsidRPr="00AB1686">
        <w:t xml:space="preserve"> </w:t>
      </w:r>
      <w:r w:rsidRPr="00AB1686">
        <w:rPr>
          <w:rFonts w:hAnsi="標楷體" w:cs="新細明體"/>
          <w:kern w:val="0"/>
        </w:rPr>
        <w:t>根據勞動基準法第</w:t>
      </w:r>
      <w:r w:rsidRPr="00AB1686">
        <w:rPr>
          <w:rFonts w:hint="eastAsia"/>
        </w:rPr>
        <w:t>84</w:t>
      </w:r>
      <w:r w:rsidRPr="00AB1686">
        <w:rPr>
          <w:rFonts w:hAnsi="標楷體" w:cs="新細明體"/>
          <w:kern w:val="0"/>
        </w:rPr>
        <w:t>條之</w:t>
      </w:r>
      <w:r w:rsidRPr="00AB1686">
        <w:rPr>
          <w:rFonts w:hAnsi="標楷體" w:cs="新細明體" w:hint="eastAsia"/>
          <w:kern w:val="0"/>
        </w:rPr>
        <w:t>1</w:t>
      </w:r>
      <w:r w:rsidRPr="00AB1686">
        <w:rPr>
          <w:rFonts w:hAnsi="標楷體" w:cs="新細明體"/>
          <w:kern w:val="0"/>
        </w:rPr>
        <w:t>第</w:t>
      </w:r>
      <w:r w:rsidRPr="00AB1686">
        <w:rPr>
          <w:rFonts w:hAnsi="標楷體" w:cs="新細明體" w:hint="eastAsia"/>
          <w:kern w:val="0"/>
        </w:rPr>
        <w:t>1、2</w:t>
      </w:r>
      <w:r w:rsidRPr="00AB1686">
        <w:rPr>
          <w:rFonts w:hAnsi="標楷體" w:cs="新細明體"/>
          <w:kern w:val="0"/>
        </w:rPr>
        <w:t>項，漁工的工時應由漁工與雇主以書面約定後報請當地主管機關核備，且該約定的工時應參考勞動基準法所規定之基準且不得損及勞工之健康及福祉，亦即按勞動基準法第</w:t>
      </w:r>
      <w:r w:rsidRPr="00AB1686">
        <w:rPr>
          <w:rFonts w:hAnsi="標楷體" w:cs="新細明體" w:hint="eastAsia"/>
          <w:kern w:val="0"/>
        </w:rPr>
        <w:t>30</w:t>
      </w:r>
      <w:r w:rsidRPr="00AB1686">
        <w:rPr>
          <w:rFonts w:hAnsi="標楷體" w:cs="新細明體"/>
          <w:kern w:val="0"/>
        </w:rPr>
        <w:t>條第</w:t>
      </w:r>
      <w:r w:rsidRPr="00AB1686">
        <w:rPr>
          <w:rFonts w:hAnsi="標楷體" w:cs="新細明體" w:hint="eastAsia"/>
          <w:kern w:val="0"/>
        </w:rPr>
        <w:t>1</w:t>
      </w:r>
      <w:r w:rsidRPr="00AB1686">
        <w:rPr>
          <w:rFonts w:hAnsi="標楷體" w:cs="新細明體"/>
          <w:kern w:val="0"/>
        </w:rPr>
        <w:t>項，漁工的正常工作時間，原則上每日不得超過</w:t>
      </w:r>
      <w:r w:rsidRPr="00AB1686">
        <w:rPr>
          <w:rFonts w:hAnsi="標楷體" w:cs="新細明體" w:hint="eastAsia"/>
          <w:kern w:val="0"/>
        </w:rPr>
        <w:t>8</w:t>
      </w:r>
      <w:r w:rsidRPr="00AB1686">
        <w:rPr>
          <w:rFonts w:hAnsi="標楷體" w:cs="新細明體"/>
          <w:kern w:val="0"/>
        </w:rPr>
        <w:t>小時，且每週不得超過</w:t>
      </w:r>
      <w:r w:rsidRPr="00AB1686">
        <w:rPr>
          <w:rFonts w:hAnsi="標楷體" w:cs="新細明體" w:hint="eastAsia"/>
          <w:kern w:val="0"/>
        </w:rPr>
        <w:t>40</w:t>
      </w:r>
      <w:r w:rsidRPr="00AB1686">
        <w:rPr>
          <w:rFonts w:hAnsi="標楷體" w:cs="新細明體"/>
          <w:kern w:val="0"/>
        </w:rPr>
        <w:t>小時；就算依照同條第</w:t>
      </w:r>
      <w:r w:rsidRPr="00AB1686">
        <w:rPr>
          <w:rFonts w:hAnsi="標楷體" w:cs="新細明體" w:hint="eastAsia"/>
          <w:kern w:val="0"/>
        </w:rPr>
        <w:t>2</w:t>
      </w:r>
      <w:r w:rsidRPr="00AB1686">
        <w:rPr>
          <w:rFonts w:hAnsi="標楷體" w:cs="新細明體"/>
          <w:kern w:val="0"/>
        </w:rPr>
        <w:t>、</w:t>
      </w:r>
      <w:r w:rsidRPr="00AB1686">
        <w:rPr>
          <w:rFonts w:hAnsi="標楷體" w:cs="新細明體" w:hint="eastAsia"/>
          <w:kern w:val="0"/>
        </w:rPr>
        <w:t>3</w:t>
      </w:r>
      <w:r w:rsidRPr="00AB1686">
        <w:rPr>
          <w:rFonts w:hAnsi="標楷體" w:cs="新細明體"/>
          <w:kern w:val="0"/>
        </w:rPr>
        <w:t>項之規定，雇主在經工會同意後(如事業單位無工會者，經勞資會議同意後)，得將其</w:t>
      </w:r>
      <w:r w:rsidRPr="00AB1686">
        <w:rPr>
          <w:rFonts w:hAnsi="標楷體" w:cs="新細明體" w:hint="eastAsia"/>
          <w:kern w:val="0"/>
        </w:rPr>
        <w:t>2</w:t>
      </w:r>
      <w:r w:rsidRPr="00AB1686">
        <w:rPr>
          <w:rFonts w:hAnsi="標楷體" w:cs="新細明體"/>
          <w:kern w:val="0"/>
        </w:rPr>
        <w:t>週內</w:t>
      </w:r>
      <w:r w:rsidRPr="00AB1686">
        <w:rPr>
          <w:rFonts w:hAnsi="標楷體" w:cs="新細明體" w:hint="eastAsia"/>
          <w:kern w:val="0"/>
        </w:rPr>
        <w:t>2</w:t>
      </w:r>
      <w:r w:rsidRPr="00AB1686">
        <w:rPr>
          <w:rFonts w:hAnsi="標楷體" w:cs="新細明體"/>
          <w:kern w:val="0"/>
        </w:rPr>
        <w:t>日之正常工作時數，分配於其他工作日，且其分配於其他工作日之時數，每日不得超過</w:t>
      </w:r>
      <w:r w:rsidRPr="00AB1686">
        <w:rPr>
          <w:rFonts w:hAnsi="標楷體" w:cs="新細明體" w:hint="eastAsia"/>
          <w:kern w:val="0"/>
        </w:rPr>
        <w:t>2</w:t>
      </w:r>
      <w:r w:rsidRPr="00AB1686">
        <w:rPr>
          <w:rFonts w:hAnsi="標楷體" w:cs="新細明體"/>
          <w:kern w:val="0"/>
        </w:rPr>
        <w:t>小時，但每週工作總時數仍不得超過</w:t>
      </w:r>
      <w:r w:rsidRPr="00AB1686">
        <w:rPr>
          <w:rFonts w:hAnsi="標楷體" w:cs="新細明體" w:hint="eastAsia"/>
          <w:kern w:val="0"/>
        </w:rPr>
        <w:t>48</w:t>
      </w:r>
      <w:r w:rsidRPr="00AB1686">
        <w:rPr>
          <w:rFonts w:hAnsi="標楷體" w:cs="新細明體"/>
          <w:kern w:val="0"/>
        </w:rPr>
        <w:t>小時；或是得將</w:t>
      </w:r>
      <w:r w:rsidRPr="00AB1686">
        <w:rPr>
          <w:rFonts w:hAnsi="標楷體" w:cs="新細明體" w:hint="eastAsia"/>
          <w:kern w:val="0"/>
        </w:rPr>
        <w:t>8</w:t>
      </w:r>
      <w:r w:rsidRPr="00AB1686">
        <w:rPr>
          <w:rFonts w:hAnsi="標楷體" w:cs="新細明體"/>
          <w:kern w:val="0"/>
        </w:rPr>
        <w:t>週內之正常工作時數加以分配，但每日正常工作時間不得超過</w:t>
      </w:r>
      <w:r w:rsidRPr="00AB1686">
        <w:rPr>
          <w:rFonts w:hAnsi="標楷體" w:cs="新細明體" w:hint="eastAsia"/>
          <w:kern w:val="0"/>
        </w:rPr>
        <w:t>8</w:t>
      </w:r>
      <w:r w:rsidRPr="00AB1686">
        <w:rPr>
          <w:rFonts w:hAnsi="標楷體" w:cs="新細明體"/>
          <w:kern w:val="0"/>
        </w:rPr>
        <w:t>小時，且每週工作總時數不得超過</w:t>
      </w:r>
      <w:r w:rsidRPr="00AB1686">
        <w:rPr>
          <w:rFonts w:hAnsi="標楷體" w:cs="新細明體" w:hint="eastAsia"/>
          <w:kern w:val="0"/>
        </w:rPr>
        <w:t>48</w:t>
      </w:r>
      <w:r w:rsidRPr="00AB1686">
        <w:rPr>
          <w:rFonts w:hAnsi="標楷體" w:cs="新細明體"/>
          <w:kern w:val="0"/>
        </w:rPr>
        <w:t>小時。</w:t>
      </w:r>
    </w:p>
  </w:footnote>
  <w:footnote w:id="21">
    <w:p w14:paraId="4634BE95" w14:textId="77777777" w:rsidR="00BD45DD" w:rsidRPr="00AB1686" w:rsidRDefault="00BD45DD" w:rsidP="00E077C9">
      <w:pPr>
        <w:pStyle w:val="afd"/>
        <w:spacing w:line="220" w:lineRule="exact"/>
      </w:pPr>
      <w:r w:rsidRPr="00AB1686">
        <w:rPr>
          <w:rStyle w:val="aff"/>
        </w:rPr>
        <w:footnoteRef/>
      </w:r>
      <w:r w:rsidRPr="00AB1686">
        <w:t xml:space="preserve"> </w:t>
      </w:r>
      <w:r w:rsidRPr="00AB1686">
        <w:rPr>
          <w:rFonts w:hint="eastAsia"/>
          <w:spacing w:val="3"/>
          <w:kern w:val="0"/>
          <w:fitText w:val="2640" w:id="-940857600"/>
        </w:rPr>
        <w:t>資料來源：勞動部全球資訊</w:t>
      </w:r>
      <w:r w:rsidRPr="00AB1686">
        <w:rPr>
          <w:rFonts w:hint="eastAsia"/>
          <w:spacing w:val="-15"/>
          <w:kern w:val="0"/>
          <w:fitText w:val="2640" w:id="-940857600"/>
        </w:rPr>
        <w:t>網</w:t>
      </w:r>
      <w:r w:rsidRPr="00AB1686">
        <w:rPr>
          <w:rFonts w:hint="eastAsia"/>
        </w:rPr>
        <w:t>，</w:t>
      </w:r>
      <w:hyperlink r:id="rId2" w:history="1">
        <w:r w:rsidRPr="00AB1686">
          <w:rPr>
            <w:rStyle w:val="ae"/>
            <w:color w:val="auto"/>
            <w:u w:val="none"/>
          </w:rPr>
          <w:t>https：//www.mol.gov.tw/1607/1632/1640/19846/post，瀏覽日期：113</w:t>
        </w:r>
      </w:hyperlink>
      <w:r w:rsidRPr="00AB1686">
        <w:rPr>
          <w:rFonts w:hint="eastAsia"/>
        </w:rPr>
        <w:t>年5月30日。</w:t>
      </w:r>
    </w:p>
  </w:footnote>
  <w:footnote w:id="22">
    <w:p w14:paraId="7080426D"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資料來源：漁業署113年4月1日漁五字第1131448654號函。</w:t>
      </w:r>
    </w:p>
  </w:footnote>
  <w:footnote w:id="23">
    <w:p w14:paraId="038149CF"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資料來源：勞動部113年4月10日勞動發管字第1130505307號函。</w:t>
      </w:r>
    </w:p>
  </w:footnote>
  <w:footnote w:id="24">
    <w:p w14:paraId="11F94792" w14:textId="77777777" w:rsidR="00BD45DD" w:rsidRPr="00AB1686" w:rsidRDefault="00BD45DD" w:rsidP="00DA7EFD">
      <w:pPr>
        <w:overflowPunct/>
        <w:adjustRightInd w:val="0"/>
        <w:spacing w:line="220" w:lineRule="exact"/>
        <w:jc w:val="left"/>
        <w:rPr>
          <w:rFonts w:cs="標楷體"/>
          <w:kern w:val="0"/>
          <w:sz w:val="40"/>
          <w:szCs w:val="40"/>
          <w:lang w:val="zh-TW"/>
        </w:rPr>
      </w:pPr>
      <w:r w:rsidRPr="00AB1686">
        <w:rPr>
          <w:rStyle w:val="aff"/>
        </w:rPr>
        <w:footnoteRef/>
      </w:r>
      <w:r w:rsidRPr="00AB1686">
        <w:t xml:space="preserve"> </w:t>
      </w:r>
      <w:r w:rsidRPr="00AB1686">
        <w:rPr>
          <w:rFonts w:hint="eastAsia"/>
          <w:sz w:val="20"/>
        </w:rPr>
        <w:t>本報告所稱之「大量解僱」係指臺灣沿近海漁業有大量外籍漁工於短期內遭不同雇主解僱之情形，並非</w:t>
      </w:r>
      <w:r w:rsidRPr="00AB1686">
        <w:rPr>
          <w:rFonts w:cs="標楷體" w:hint="eastAsia"/>
          <w:kern w:val="0"/>
          <w:sz w:val="20"/>
          <w:lang w:val="zh-TW"/>
        </w:rPr>
        <w:t>大量解僱勞工保護法第2條所定之「大量解僱勞工」。</w:t>
      </w:r>
    </w:p>
  </w:footnote>
  <w:footnote w:id="25">
    <w:p w14:paraId="233B5673"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26">
    <w:p w14:paraId="36704C46" w14:textId="77777777" w:rsidR="00BD45DD" w:rsidRPr="00AB1686" w:rsidRDefault="00BD45DD" w:rsidP="00013013">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資料來源:漁業署113年4月1日漁五字第1131448654函。</w:t>
      </w:r>
    </w:p>
  </w:footnote>
  <w:footnote w:id="27">
    <w:p w14:paraId="0D2AF2BF" w14:textId="77777777" w:rsidR="00BD45DD" w:rsidRPr="00AB1686" w:rsidRDefault="00BD45DD">
      <w:pPr>
        <w:pStyle w:val="afd"/>
      </w:pPr>
      <w:r w:rsidRPr="00AB1686">
        <w:rPr>
          <w:rStyle w:val="aff"/>
        </w:rPr>
        <w:footnoteRef/>
      </w:r>
      <w:r w:rsidRPr="00AB1686">
        <w:t xml:space="preserve"> </w:t>
      </w:r>
      <w:r w:rsidRPr="00AB1686">
        <w:rPr>
          <w:rFonts w:hint="eastAsia"/>
        </w:rPr>
        <w:t>本報告所稱之「大量解僱」係指臺灣沿近海漁業有大量外籍漁工於短期內遭不同雇主解僱之情形，並非</w:t>
      </w:r>
      <w:r w:rsidRPr="00AB1686">
        <w:rPr>
          <w:rFonts w:cs="標楷體" w:hint="eastAsia"/>
          <w:kern w:val="0"/>
          <w:lang w:val="zh-TW"/>
        </w:rPr>
        <w:t>大量解僱勞工保護法第</w:t>
      </w:r>
      <w:r w:rsidRPr="00AB1686">
        <w:rPr>
          <w:rFonts w:cs="標楷體" w:hint="eastAsia"/>
          <w:kern w:val="0"/>
        </w:rPr>
        <w:t>2</w:t>
      </w:r>
      <w:r w:rsidRPr="00AB1686">
        <w:rPr>
          <w:rFonts w:cs="標楷體" w:hint="eastAsia"/>
          <w:kern w:val="0"/>
          <w:lang w:val="zh-TW"/>
        </w:rPr>
        <w:t>條所定之「大量解僱勞工」。</w:t>
      </w:r>
    </w:p>
  </w:footnote>
  <w:footnote w:id="28">
    <w:p w14:paraId="43AF50A5" w14:textId="77777777" w:rsidR="00BD45DD" w:rsidRPr="00AB1686" w:rsidRDefault="00BD45DD" w:rsidP="00484EEA">
      <w:pPr>
        <w:pStyle w:val="afd"/>
        <w:jc w:val="both"/>
      </w:pPr>
      <w:r w:rsidRPr="00AB1686">
        <w:rPr>
          <w:rStyle w:val="aff"/>
        </w:rPr>
        <w:footnoteRef/>
      </w:r>
      <w:r w:rsidRPr="00AB1686">
        <w:t xml:space="preserve"> </w:t>
      </w:r>
      <w:r w:rsidRPr="00AB1686">
        <w:rPr>
          <w:rFonts w:hint="eastAsia"/>
        </w:rPr>
        <w:t>國際勞工組織 (International Labour Organization, ILO)通過各式公約或議定書(convention or protocols)與建議(recommendations)。公約具有法定約束力，規範締約國應履行的基本義務；不具約束力的建議則具有補充性質，提供締約國更詳盡的指引，通常會比公約有更高的標準。國際勞工組織至今已通過190部公約與206部建議，其中又有10個公約與1個議定書被視為勞工的核心權利，稱為「基本勞工公約」。這些核心公約可分成幾個權利面向，包含「結社自由和有效承認集體談判權」、「消除一切形式的強迫或強制勞動」、「有效廢除童工」與「消除就業與職業歧視」。我國曾批准許多國際勞工組織通過的公約，西元2022年臺灣結束公民與政治權利國際公約及經濟社會文化權利國際公約第3次國際審查，審查委員在結論性意見中特別建議政府重視外籍漁工與家事勞工的權利保障。國際勞工組織於西元2007年通過「漁業勞工公約」(C188)。資料來源:人權公約施行監督聯盟網站，</w:t>
      </w:r>
      <w:hyperlink r:id="rId3" w:history="1">
        <w:r w:rsidRPr="00AB1686">
          <w:rPr>
            <w:rStyle w:val="ae"/>
            <w:color w:val="auto"/>
            <w:spacing w:val="18"/>
            <w:kern w:val="0"/>
            <w:u w:val="none"/>
            <w:fitText w:val="3190" w:id="-935569408"/>
          </w:rPr>
          <w:t>https://covenantswatch.org</w:t>
        </w:r>
        <w:r w:rsidRPr="00AB1686">
          <w:rPr>
            <w:rStyle w:val="ae"/>
            <w:color w:val="auto"/>
            <w:spacing w:val="22"/>
            <w:kern w:val="0"/>
            <w:u w:val="none"/>
            <w:fitText w:val="3190" w:id="-935569408"/>
          </w:rPr>
          <w:t>.</w:t>
        </w:r>
        <w:r w:rsidRPr="00AB1686">
          <w:rPr>
            <w:rStyle w:val="ae"/>
            <w:color w:val="auto"/>
            <w:u w:val="none"/>
          </w:rPr>
          <w:t>tw/。瀏覽日期:113</w:t>
        </w:r>
      </w:hyperlink>
      <w:r w:rsidRPr="00AB1686">
        <w:rPr>
          <w:rFonts w:hint="eastAsia"/>
        </w:rPr>
        <w:t>年8月5日。</w:t>
      </w:r>
    </w:p>
  </w:footnote>
  <w:footnote w:id="29">
    <w:p w14:paraId="37B599D1" w14:textId="77777777" w:rsidR="00BD45DD" w:rsidRPr="00AB1686" w:rsidRDefault="00BD45DD" w:rsidP="00171CEC">
      <w:pPr>
        <w:wordWrap w:val="0"/>
        <w:spacing w:line="220" w:lineRule="exact"/>
        <w:rPr>
          <w:sz w:val="20"/>
        </w:rPr>
      </w:pPr>
      <w:r w:rsidRPr="00AB1686">
        <w:rPr>
          <w:rStyle w:val="aff"/>
          <w:sz w:val="20"/>
        </w:rPr>
        <w:footnoteRef/>
      </w:r>
      <w:r w:rsidRPr="00AB1686">
        <w:rPr>
          <w:sz w:val="20"/>
        </w:rPr>
        <w:t xml:space="preserve"> </w:t>
      </w:r>
      <w:r w:rsidRPr="00AB1686">
        <w:rPr>
          <w:rFonts w:hint="eastAsia"/>
          <w:sz w:val="20"/>
        </w:rPr>
        <w:t>資料來源:漁業署網站，</w:t>
      </w:r>
      <w:hyperlink r:id="rId4" w:history="1">
        <w:r w:rsidRPr="00AB1686">
          <w:rPr>
            <w:sz w:val="20"/>
          </w:rPr>
          <w:t>https://www.happyfisherman.tw/page.php?menu_id=17&amp;blog_id=242，瀏覽日期113年8月5</w:t>
        </w:r>
      </w:hyperlink>
      <w:r w:rsidRPr="00AB1686">
        <w:rPr>
          <w:rFonts w:hint="eastAsia"/>
          <w:sz w:val="20"/>
        </w:rPr>
        <w:t>日。</w:t>
      </w:r>
    </w:p>
  </w:footnote>
  <w:footnote w:id="30">
    <w:p w14:paraId="4CDAB287" w14:textId="77777777" w:rsidR="00BD45DD" w:rsidRPr="00AB1686" w:rsidRDefault="00BD45DD" w:rsidP="002D51B5">
      <w:pPr>
        <w:overflowPunct/>
        <w:adjustRightInd w:val="0"/>
        <w:snapToGrid w:val="0"/>
        <w:spacing w:line="220" w:lineRule="exact"/>
        <w:rPr>
          <w:rFonts w:hAnsi="標楷體" w:cs="標楷體"/>
          <w:kern w:val="0"/>
          <w:sz w:val="20"/>
          <w:lang w:val="x-none"/>
        </w:rPr>
      </w:pPr>
      <w:r w:rsidRPr="00AB1686">
        <w:rPr>
          <w:rStyle w:val="aff"/>
          <w:sz w:val="20"/>
        </w:rPr>
        <w:footnoteRef/>
      </w:r>
      <w:r w:rsidRPr="00AB1686">
        <w:rPr>
          <w:sz w:val="20"/>
        </w:rPr>
        <w:t xml:space="preserve"> </w:t>
      </w:r>
      <w:r w:rsidRPr="00AB1686">
        <w:rPr>
          <w:rFonts w:hint="eastAsia"/>
          <w:sz w:val="20"/>
        </w:rPr>
        <w:t>資料來源：</w:t>
      </w:r>
      <w:r w:rsidRPr="00AB1686">
        <w:rPr>
          <w:sz w:val="20"/>
        </w:rPr>
        <w:t>https：//www.cy.gov.tw/public/Data/0113010351671.pdf</w:t>
      </w:r>
      <w:r w:rsidRPr="00AB1686">
        <w:rPr>
          <w:rFonts w:hint="eastAsia"/>
          <w:sz w:val="20"/>
        </w:rPr>
        <w:t>/</w:t>
      </w:r>
      <w:r w:rsidRPr="00AB1686">
        <w:rPr>
          <w:rFonts w:hAnsi="標楷體" w:cs="標楷體" w:hint="eastAsia"/>
          <w:kern w:val="0"/>
          <w:sz w:val="20"/>
          <w:lang w:val="x-none"/>
        </w:rPr>
        <w:t>外籍勞工之政策及人權保障之檢視，第4、5頁，國立中正大學法律系鄭津津教授。瀏覽日期：113年6月3日。</w:t>
      </w:r>
    </w:p>
  </w:footnote>
  <w:footnote w:id="31">
    <w:p w14:paraId="7CFFC972" w14:textId="77777777" w:rsidR="00BD45DD" w:rsidRPr="00AB1686" w:rsidRDefault="00BD45DD" w:rsidP="00581796">
      <w:pPr>
        <w:overflowPunct/>
        <w:adjustRightInd w:val="0"/>
        <w:snapToGrid w:val="0"/>
        <w:spacing w:line="220" w:lineRule="exact"/>
        <w:jc w:val="left"/>
        <w:rPr>
          <w:rFonts w:hAnsi="標楷體" w:cs="標楷體"/>
          <w:kern w:val="0"/>
          <w:sz w:val="20"/>
          <w:lang w:val="x-none"/>
        </w:rPr>
      </w:pPr>
      <w:r w:rsidRPr="00AB1686">
        <w:rPr>
          <w:rStyle w:val="aff"/>
          <w:sz w:val="20"/>
        </w:rPr>
        <w:footnoteRef/>
      </w:r>
      <w:r w:rsidRPr="00AB1686">
        <w:rPr>
          <w:sz w:val="20"/>
        </w:rPr>
        <w:t xml:space="preserve"> </w:t>
      </w:r>
      <w:r w:rsidRPr="00AB1686">
        <w:rPr>
          <w:rFonts w:hint="eastAsia"/>
          <w:sz w:val="20"/>
        </w:rPr>
        <w:t>資料來源：</w:t>
      </w:r>
      <w:r w:rsidRPr="00AB1686">
        <w:rPr>
          <w:sz w:val="20"/>
        </w:rPr>
        <w:t>https：//www.cy.gov.tw/public/Data/0113010351671.pdf</w:t>
      </w:r>
      <w:r w:rsidRPr="00AB1686">
        <w:rPr>
          <w:rFonts w:hint="eastAsia"/>
          <w:sz w:val="20"/>
        </w:rPr>
        <w:t>/</w:t>
      </w:r>
      <w:r w:rsidRPr="00AB1686">
        <w:rPr>
          <w:rFonts w:hAnsi="標楷體" w:cs="標楷體" w:hint="eastAsia"/>
          <w:kern w:val="0"/>
          <w:sz w:val="20"/>
          <w:lang w:val="x-none"/>
        </w:rPr>
        <w:t>外籍勞工之政策及人權保障之檢視，第6-8頁，國立中正大學法律系鄭津津教授。瀏覽日期：113年6月3日。</w:t>
      </w:r>
    </w:p>
  </w:footnote>
  <w:footnote w:id="32">
    <w:p w14:paraId="7BE00389" w14:textId="77777777" w:rsidR="00BD45DD" w:rsidRPr="00AB1686" w:rsidRDefault="00BD45DD" w:rsidP="00581796">
      <w:pPr>
        <w:pStyle w:val="afd"/>
        <w:spacing w:line="220" w:lineRule="exact"/>
        <w:jc w:val="both"/>
        <w:rPr>
          <w:rFonts w:hAnsi="標楷體" w:cs="Arial"/>
        </w:rPr>
      </w:pPr>
      <w:r w:rsidRPr="00AB1686">
        <w:rPr>
          <w:rStyle w:val="aff"/>
          <w:rFonts w:hAnsi="標楷體"/>
        </w:rPr>
        <w:footnoteRef/>
      </w:r>
      <w:r w:rsidRPr="00AB1686">
        <w:rPr>
          <w:rFonts w:hAnsi="標楷體"/>
        </w:rPr>
        <w:t xml:space="preserve"> </w:t>
      </w:r>
      <w:r w:rsidRPr="00AB1686">
        <w:rPr>
          <w:rFonts w:hAnsi="標楷體" w:cs="Arial"/>
        </w:rPr>
        <w:t>聯合國《消除一切形式種族歧視國際公約》規範締約國譴責種族歧視，承諾以一切適當方法，包括依情況需要制定法律，禁止並終止任何人、任何團體或任何組織所施行的種族歧視；並承諾立即採取有效措施，以打擊導致種族歧視之偏見，並增進國家間、種族或民族團體間的諒解。</w:t>
      </w:r>
      <w:r w:rsidRPr="00AB1686">
        <w:rPr>
          <w:rFonts w:hAnsi="標楷體" w:cs="Arial" w:hint="eastAsia"/>
        </w:rPr>
        <w:t>西元</w:t>
      </w:r>
      <w:r w:rsidRPr="00AB1686">
        <w:rPr>
          <w:rFonts w:hAnsi="標楷體" w:cs="Arial"/>
        </w:rPr>
        <w:t>2013年依總統府人權諮詢委員會會議決議，請內政部落實推動《消除一切形式種族歧視國際公約》，確認</w:t>
      </w:r>
      <w:r w:rsidRPr="00AB1686">
        <w:rPr>
          <w:rFonts w:hAnsi="標楷體" w:cs="Arial"/>
          <w:u w:val="single"/>
        </w:rPr>
        <w:t>我國於退出聯合國之前已簽署、批准</w:t>
      </w:r>
      <w:r w:rsidRPr="00AB1686">
        <w:rPr>
          <w:rFonts w:hAnsi="標楷體" w:cs="Arial"/>
        </w:rPr>
        <w:t>，此一公約已屬條約，</w:t>
      </w:r>
      <w:r w:rsidRPr="00AB1686">
        <w:rPr>
          <w:rFonts w:hAnsi="標楷體" w:cs="Arial"/>
          <w:u w:val="single"/>
        </w:rPr>
        <w:t>具國內法效力</w:t>
      </w:r>
      <w:r w:rsidRPr="00AB1686">
        <w:rPr>
          <w:rFonts w:hAnsi="標楷體" w:cs="Arial"/>
        </w:rPr>
        <w:t>。</w:t>
      </w:r>
      <w:r w:rsidRPr="00AB1686">
        <w:rPr>
          <w:rFonts w:hAnsi="標楷體" w:cs="Arial" w:hint="eastAsia"/>
        </w:rPr>
        <w:t>西元</w:t>
      </w:r>
      <w:r w:rsidRPr="00AB1686">
        <w:rPr>
          <w:rFonts w:hAnsi="標楷體" w:cs="Arial"/>
        </w:rPr>
        <w:t>2018年總統府人權諮詢委員會第33次委員會議決議，請內政部積極辦理國家報告及國際審查等事宜，積極保障受歧視者之權利。</w:t>
      </w:r>
      <w:r w:rsidRPr="00AB1686">
        <w:rPr>
          <w:rFonts w:hAnsi="標楷體" w:cs="Arial" w:hint="eastAsia"/>
        </w:rPr>
        <w:t>西元</w:t>
      </w:r>
      <w:r w:rsidRPr="00AB1686">
        <w:rPr>
          <w:rFonts w:hAnsi="標楷體" w:cs="Arial"/>
        </w:rPr>
        <w:t>2020年行政院核定內政部所訂之推動計畫，並成立防制人口販運及消除種族歧視協調會報，於其下設置「消除種族歧視推動小組」。推動方式包括法規檢視作業、辦理教育訓練、撰寫國家報告、共同宣導等。《消除一切形式種族歧視國際公約》於</w:t>
      </w:r>
      <w:r w:rsidRPr="00AB1686">
        <w:rPr>
          <w:rFonts w:hAnsi="標楷體" w:cs="Arial" w:hint="eastAsia"/>
        </w:rPr>
        <w:t>西元</w:t>
      </w:r>
      <w:r w:rsidRPr="00AB1686">
        <w:rPr>
          <w:rFonts w:hAnsi="標楷體" w:cs="Arial"/>
        </w:rPr>
        <w:t>1965年12月21日由聯合國大會通過，並於</w:t>
      </w:r>
      <w:r w:rsidRPr="00AB1686">
        <w:rPr>
          <w:rFonts w:hAnsi="標楷體" w:cs="Arial" w:hint="eastAsia"/>
        </w:rPr>
        <w:t>西元</w:t>
      </w:r>
      <w:r w:rsidRPr="00AB1686">
        <w:rPr>
          <w:rFonts w:hAnsi="標楷體" w:cs="Arial"/>
        </w:rPr>
        <w:t>1969年1月4日生效。我國則於</w:t>
      </w:r>
      <w:r w:rsidRPr="00AB1686">
        <w:rPr>
          <w:rFonts w:hAnsi="標楷體" w:cs="Arial" w:hint="eastAsia"/>
        </w:rPr>
        <w:t>西元</w:t>
      </w:r>
      <w:r w:rsidRPr="00AB1686">
        <w:rPr>
          <w:rFonts w:hAnsi="標楷體" w:cs="Arial"/>
        </w:rPr>
        <w:t>1966年3月31日簽署，</w:t>
      </w:r>
      <w:r w:rsidRPr="00AB1686">
        <w:rPr>
          <w:rFonts w:hAnsi="標楷體" w:cs="Arial" w:hint="eastAsia"/>
        </w:rPr>
        <w:t>西元</w:t>
      </w:r>
      <w:r w:rsidRPr="00AB1686">
        <w:rPr>
          <w:rFonts w:hAnsi="標楷體" w:cs="Arial"/>
        </w:rPr>
        <w:t>1970年11月14日批准，</w:t>
      </w:r>
      <w:r w:rsidRPr="00AB1686">
        <w:rPr>
          <w:rFonts w:hAnsi="標楷體" w:cs="Arial" w:hint="eastAsia"/>
          <w:u w:val="single"/>
        </w:rPr>
        <w:t>西元</w:t>
      </w:r>
      <w:r w:rsidRPr="00AB1686">
        <w:rPr>
          <w:rFonts w:hAnsi="標楷體" w:cs="Arial"/>
          <w:u w:val="single"/>
        </w:rPr>
        <w:t>1970年12月10日存放，並自</w:t>
      </w:r>
      <w:r w:rsidRPr="00AB1686">
        <w:rPr>
          <w:rFonts w:hAnsi="標楷體" w:cs="Arial" w:hint="eastAsia"/>
          <w:u w:val="single"/>
        </w:rPr>
        <w:t>西元</w:t>
      </w:r>
      <w:r w:rsidRPr="00AB1686">
        <w:rPr>
          <w:rFonts w:hAnsi="標楷體" w:cs="Arial"/>
          <w:u w:val="single"/>
        </w:rPr>
        <w:t>1971年1月9日起對我國生效</w:t>
      </w:r>
      <w:r w:rsidRPr="00AB1686">
        <w:rPr>
          <w:rFonts w:hAnsi="標楷體" w:cs="Arial"/>
        </w:rPr>
        <w:t>。</w:t>
      </w:r>
      <w:r w:rsidRPr="00AB1686">
        <w:rPr>
          <w:rFonts w:hAnsi="標楷體" w:cs="Arial" w:hint="eastAsia"/>
        </w:rPr>
        <w:t>資料來源：</w:t>
      </w:r>
      <w:r w:rsidRPr="00AB1686">
        <w:rPr>
          <w:rFonts w:hAnsi="標楷體" w:hint="eastAsia"/>
        </w:rPr>
        <w:t>國家人權委員會網站資料，</w:t>
      </w:r>
      <w:hyperlink r:id="rId5" w:history="1">
        <w:r w:rsidRPr="00AB1686">
          <w:rPr>
            <w:rStyle w:val="ae"/>
            <w:rFonts w:hAnsi="標楷體" w:cs="Arial"/>
            <w:color w:val="auto"/>
            <w:u w:val="none"/>
          </w:rPr>
          <w:t>https：//nhrc.cy.gov.tw/cp.aspx?n=8686，瀏覽日期：113</w:t>
        </w:r>
      </w:hyperlink>
      <w:r w:rsidRPr="00AB1686">
        <w:rPr>
          <w:rFonts w:hAnsi="標楷體" w:cs="Arial" w:hint="eastAsia"/>
        </w:rPr>
        <w:t>年5月29日。</w:t>
      </w:r>
    </w:p>
  </w:footnote>
  <w:footnote w:id="33">
    <w:p w14:paraId="5BF498FA"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Ansi="標楷體" w:hint="eastAsia"/>
        </w:rPr>
        <w:t>資料來源：勞動部113年4月10日勞動發管字第1130505307號函。</w:t>
      </w:r>
    </w:p>
  </w:footnote>
  <w:footnote w:id="34">
    <w:p w14:paraId="519D928D"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資料來源：本院網站</w:t>
      </w:r>
      <w:hyperlink r:id="rId6" w:history="1">
        <w:r w:rsidRPr="00AB1686">
          <w:rPr>
            <w:rStyle w:val="ae"/>
            <w:color w:val="auto"/>
            <w:u w:val="none"/>
          </w:rPr>
          <w:t>https：//www.cy.gov.tw/CyBsBoxContent.aspx?n=133&amp;s=28398</w:t>
        </w:r>
        <w:r w:rsidRPr="00AB1686">
          <w:rPr>
            <w:rStyle w:val="ae"/>
            <w:rFonts w:hint="eastAsia"/>
            <w:color w:val="auto"/>
            <w:u w:val="none"/>
          </w:rPr>
          <w:t>。</w:t>
        </w:r>
        <w:r w:rsidRPr="00AB1686">
          <w:rPr>
            <w:rStyle w:val="ae"/>
            <w:rFonts w:ascii="Times New Roman" w:hint="eastAsia"/>
            <w:color w:val="auto"/>
            <w:spacing w:val="-10"/>
            <w:u w:val="none"/>
          </w:rPr>
          <w:t>本院</w:t>
        </w:r>
        <w:r w:rsidRPr="00AB1686">
          <w:rPr>
            <w:rStyle w:val="ae"/>
            <w:rFonts w:ascii="Times New Roman" w:hint="eastAsia"/>
            <w:color w:val="auto"/>
            <w:spacing w:val="-10"/>
            <w:u w:val="none"/>
          </w:rPr>
          <w:t>111</w:t>
        </w:r>
      </w:hyperlink>
      <w:r w:rsidRPr="00AB1686">
        <w:rPr>
          <w:rFonts w:ascii="Times New Roman" w:hint="eastAsia"/>
          <w:spacing w:val="-10"/>
        </w:rPr>
        <w:t>年度</w:t>
      </w:r>
      <w:r w:rsidRPr="00AB1686">
        <w:rPr>
          <w:rFonts w:ascii="Times New Roman"/>
        </w:rPr>
        <w:t>通案性案件調查研究報告</w:t>
      </w:r>
      <w:r w:rsidRPr="00AB1686">
        <w:rPr>
          <w:rFonts w:ascii="Times New Roman" w:hint="eastAsia"/>
        </w:rPr>
        <w:t>，</w:t>
      </w:r>
      <w:r w:rsidRPr="00AB1686">
        <w:rPr>
          <w:rFonts w:ascii="Times New Roman"/>
          <w:spacing w:val="-10"/>
        </w:rPr>
        <w:t>影響移工失聯之結構性問題研究</w:t>
      </w:r>
      <w:r w:rsidRPr="00AB1686">
        <w:rPr>
          <w:rFonts w:ascii="Times New Roman"/>
          <w:spacing w:val="-10"/>
        </w:rPr>
        <w:t>-</w:t>
      </w:r>
      <w:r w:rsidRPr="00AB1686">
        <w:rPr>
          <w:rFonts w:ascii="Times New Roman"/>
          <w:spacing w:val="-10"/>
        </w:rPr>
        <w:t>移工為什麼要逃逸</w:t>
      </w:r>
      <w:r w:rsidRPr="00AB1686">
        <w:rPr>
          <w:rFonts w:ascii="Times New Roman" w:hint="eastAsia"/>
          <w:spacing w:val="-10"/>
        </w:rPr>
        <w:t>，</w:t>
      </w:r>
      <w:r w:rsidRPr="00AB1686">
        <w:rPr>
          <w:rFonts w:hint="eastAsia"/>
        </w:rPr>
        <w:t>第15頁。</w:t>
      </w:r>
    </w:p>
  </w:footnote>
  <w:footnote w:id="35">
    <w:p w14:paraId="250BFBFF"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資料來源：勞動部113年4月10日勞動發管字第1130505307號函。</w:t>
      </w:r>
    </w:p>
  </w:footnote>
  <w:footnote w:id="36">
    <w:p w14:paraId="57CF3822" w14:textId="77777777" w:rsidR="00BD45DD" w:rsidRPr="00AB1686" w:rsidRDefault="00BD45DD" w:rsidP="00581796">
      <w:pPr>
        <w:pStyle w:val="afd"/>
        <w:spacing w:line="220" w:lineRule="exact"/>
        <w:rPr>
          <w:rFonts w:hAnsi="標楷體"/>
        </w:rPr>
      </w:pPr>
      <w:r w:rsidRPr="00AB1686">
        <w:rPr>
          <w:rStyle w:val="aff"/>
          <w:rFonts w:hAnsi="標楷體"/>
        </w:rPr>
        <w:footnoteRef/>
      </w:r>
      <w:r w:rsidRPr="00AB1686">
        <w:rPr>
          <w:rFonts w:hAnsi="標楷體"/>
        </w:rPr>
        <w:t xml:space="preserve"> </w:t>
      </w:r>
      <w:r w:rsidRPr="00AB1686">
        <w:rPr>
          <w:rFonts w:hAnsi="標楷體" w:hint="eastAsia"/>
        </w:rPr>
        <w:t>資料來源：聯合新聞網，</w:t>
      </w:r>
      <w:r w:rsidRPr="00AB1686">
        <w:rPr>
          <w:rFonts w:hAnsi="標楷體"/>
        </w:rPr>
        <w:t>https：//udn.com/news/story/6904/7924602</w:t>
      </w:r>
      <w:r w:rsidRPr="00AB1686">
        <w:rPr>
          <w:rFonts w:hAnsi="標楷體" w:hint="eastAsia"/>
        </w:rPr>
        <w:t>。瀏覽日期：113年5月29日。</w:t>
      </w:r>
    </w:p>
  </w:footnote>
  <w:footnote w:id="37">
    <w:p w14:paraId="43A949AB"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int="eastAsia"/>
        </w:rPr>
        <w:t>資料來源：公視新聞網，</w:t>
      </w:r>
      <w:hyperlink r:id="rId7" w:history="1">
        <w:r w:rsidRPr="00AB1686">
          <w:rPr>
            <w:rStyle w:val="ae"/>
            <w:color w:val="auto"/>
          </w:rPr>
          <w:t>https：//news.pts.org.tw/article/681241</w:t>
        </w:r>
      </w:hyperlink>
      <w:r w:rsidRPr="00AB1686">
        <w:rPr>
          <w:rFonts w:hint="eastAsia"/>
        </w:rPr>
        <w:t>。瀏覽日期：113年5月30日。</w:t>
      </w:r>
    </w:p>
  </w:footnote>
  <w:footnote w:id="38">
    <w:p w14:paraId="507BEC61" w14:textId="77777777" w:rsidR="00BD45DD" w:rsidRPr="00AB1686" w:rsidRDefault="00BD45DD" w:rsidP="00581796">
      <w:pPr>
        <w:pStyle w:val="afd"/>
        <w:spacing w:line="220" w:lineRule="exact"/>
      </w:pPr>
      <w:r w:rsidRPr="00AB1686">
        <w:rPr>
          <w:rStyle w:val="aff"/>
        </w:rPr>
        <w:footnoteRef/>
      </w:r>
      <w:r w:rsidRPr="00AB1686">
        <w:t xml:space="preserve"> </w:t>
      </w:r>
      <w:r w:rsidRPr="00AB1686">
        <w:rPr>
          <w:rFonts w:hAnsi="標楷體" w:hint="eastAsia"/>
        </w:rPr>
        <w:t>資料來源，同註26。</w:t>
      </w:r>
    </w:p>
  </w:footnote>
  <w:footnote w:id="39">
    <w:p w14:paraId="3D28151D" w14:textId="77777777" w:rsidR="00BD45DD" w:rsidRPr="00AB1686" w:rsidRDefault="00BD45DD" w:rsidP="00581796">
      <w:pPr>
        <w:pStyle w:val="afd"/>
        <w:widowControl/>
        <w:suppressAutoHyphens/>
        <w:wordWrap w:val="0"/>
        <w:overflowPunct/>
        <w:topLinePunct/>
        <w:autoSpaceDE/>
        <w:autoSpaceDN/>
        <w:spacing w:line="220" w:lineRule="exact"/>
        <w:rPr>
          <w:rFonts w:hAnsi="標楷體"/>
        </w:rPr>
      </w:pPr>
      <w:r w:rsidRPr="00AB1686">
        <w:rPr>
          <w:rStyle w:val="aff"/>
        </w:rPr>
        <w:footnoteRef/>
      </w:r>
      <w:r w:rsidRPr="00AB1686">
        <w:t xml:space="preserve"> </w:t>
      </w:r>
      <w:r w:rsidRPr="00AB1686">
        <w:rPr>
          <w:rFonts w:hAnsi="標楷體" w:hint="eastAsia"/>
        </w:rPr>
        <w:t>資料來源：勞動部全球資訊網。</w:t>
      </w:r>
      <w:r w:rsidRPr="00AB1686">
        <w:t>https：//</w:t>
      </w:r>
      <w:r w:rsidRPr="00AB1686">
        <w:rPr>
          <w:spacing w:val="22"/>
          <w:kern w:val="0"/>
          <w:fitText w:val="1694" w:id="-935093760"/>
        </w:rPr>
        <w:t>www.mol.gov.t</w:t>
      </w:r>
      <w:r w:rsidRPr="00AB1686">
        <w:rPr>
          <w:spacing w:val="8"/>
          <w:kern w:val="0"/>
          <w:fitText w:val="1694" w:id="-935093760"/>
        </w:rPr>
        <w:t>w</w:t>
      </w:r>
      <w:r w:rsidRPr="00AB1686">
        <w:t>/1607/</w:t>
      </w:r>
      <w:r w:rsidRPr="00AB1686">
        <w:rPr>
          <w:spacing w:val="19"/>
          <w:kern w:val="0"/>
          <w:fitText w:val="2134" w:id="-935566847"/>
        </w:rPr>
        <w:t>28162/28472/28480</w:t>
      </w:r>
      <w:r w:rsidRPr="00AB1686">
        <w:rPr>
          <w:spacing w:val="12"/>
          <w:kern w:val="0"/>
          <w:fitText w:val="2134" w:id="-935566847"/>
        </w:rPr>
        <w:t>/</w:t>
      </w:r>
      <w:r w:rsidRPr="00AB1686">
        <w:t>28482/lpsimplelist</w:t>
      </w:r>
      <w:r w:rsidRPr="00AB1686">
        <w:rPr>
          <w:rFonts w:hAnsi="標楷體" w:hint="eastAsia"/>
        </w:rPr>
        <w:t>。瀏覽日期：113年5月30日。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A06ED6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686"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 w:numId="8">
    <w:abstractNumId w:val="1"/>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1FE"/>
    <w:rsid w:val="00001D6D"/>
    <w:rsid w:val="00001F70"/>
    <w:rsid w:val="00002A24"/>
    <w:rsid w:val="00005459"/>
    <w:rsid w:val="00005B06"/>
    <w:rsid w:val="00006961"/>
    <w:rsid w:val="00006D82"/>
    <w:rsid w:val="0000798A"/>
    <w:rsid w:val="00010C6B"/>
    <w:rsid w:val="000112BF"/>
    <w:rsid w:val="00011E8F"/>
    <w:rsid w:val="00012233"/>
    <w:rsid w:val="00013013"/>
    <w:rsid w:val="00013771"/>
    <w:rsid w:val="00014F25"/>
    <w:rsid w:val="000151BB"/>
    <w:rsid w:val="00016823"/>
    <w:rsid w:val="0001702D"/>
    <w:rsid w:val="00017318"/>
    <w:rsid w:val="0002048B"/>
    <w:rsid w:val="000215CC"/>
    <w:rsid w:val="0002265A"/>
    <w:rsid w:val="000229AD"/>
    <w:rsid w:val="000238BF"/>
    <w:rsid w:val="00023EDE"/>
    <w:rsid w:val="00024594"/>
    <w:rsid w:val="000246F7"/>
    <w:rsid w:val="0002558C"/>
    <w:rsid w:val="000277FE"/>
    <w:rsid w:val="00027FDA"/>
    <w:rsid w:val="00030D52"/>
    <w:rsid w:val="0003114D"/>
    <w:rsid w:val="000315A4"/>
    <w:rsid w:val="00031853"/>
    <w:rsid w:val="00035D50"/>
    <w:rsid w:val="00036178"/>
    <w:rsid w:val="000364A6"/>
    <w:rsid w:val="00036D76"/>
    <w:rsid w:val="000370E3"/>
    <w:rsid w:val="000403F2"/>
    <w:rsid w:val="000413D6"/>
    <w:rsid w:val="00043975"/>
    <w:rsid w:val="0004452A"/>
    <w:rsid w:val="0004455E"/>
    <w:rsid w:val="00045A8C"/>
    <w:rsid w:val="00045E19"/>
    <w:rsid w:val="00045E80"/>
    <w:rsid w:val="00046970"/>
    <w:rsid w:val="000471BE"/>
    <w:rsid w:val="00047E9E"/>
    <w:rsid w:val="00050C25"/>
    <w:rsid w:val="00051229"/>
    <w:rsid w:val="000514C1"/>
    <w:rsid w:val="000529E5"/>
    <w:rsid w:val="00052A67"/>
    <w:rsid w:val="00052DB7"/>
    <w:rsid w:val="000565AC"/>
    <w:rsid w:val="00056A40"/>
    <w:rsid w:val="00056B62"/>
    <w:rsid w:val="00057268"/>
    <w:rsid w:val="00057F32"/>
    <w:rsid w:val="00060212"/>
    <w:rsid w:val="000609D6"/>
    <w:rsid w:val="000613E1"/>
    <w:rsid w:val="00062022"/>
    <w:rsid w:val="00062A25"/>
    <w:rsid w:val="00063097"/>
    <w:rsid w:val="00065D00"/>
    <w:rsid w:val="0007174C"/>
    <w:rsid w:val="00073CB5"/>
    <w:rsid w:val="00074259"/>
    <w:rsid w:val="0007425C"/>
    <w:rsid w:val="0007457C"/>
    <w:rsid w:val="00074ECE"/>
    <w:rsid w:val="00075FC8"/>
    <w:rsid w:val="0007665F"/>
    <w:rsid w:val="00076861"/>
    <w:rsid w:val="00076D06"/>
    <w:rsid w:val="00077553"/>
    <w:rsid w:val="00077798"/>
    <w:rsid w:val="00080038"/>
    <w:rsid w:val="000806D4"/>
    <w:rsid w:val="00081582"/>
    <w:rsid w:val="00081C8F"/>
    <w:rsid w:val="00082D65"/>
    <w:rsid w:val="00083712"/>
    <w:rsid w:val="00083739"/>
    <w:rsid w:val="00083CAA"/>
    <w:rsid w:val="000851A2"/>
    <w:rsid w:val="00085379"/>
    <w:rsid w:val="0008699F"/>
    <w:rsid w:val="00086D07"/>
    <w:rsid w:val="00087EA7"/>
    <w:rsid w:val="00087FC3"/>
    <w:rsid w:val="00090570"/>
    <w:rsid w:val="00091808"/>
    <w:rsid w:val="00091D7E"/>
    <w:rsid w:val="0009352E"/>
    <w:rsid w:val="000967F1"/>
    <w:rsid w:val="00096B96"/>
    <w:rsid w:val="00097FAB"/>
    <w:rsid w:val="000A092C"/>
    <w:rsid w:val="000A0DC8"/>
    <w:rsid w:val="000A13B8"/>
    <w:rsid w:val="000A177B"/>
    <w:rsid w:val="000A1F87"/>
    <w:rsid w:val="000A2F3F"/>
    <w:rsid w:val="000A36D0"/>
    <w:rsid w:val="000A4E81"/>
    <w:rsid w:val="000A78B7"/>
    <w:rsid w:val="000A7AAD"/>
    <w:rsid w:val="000B0B4A"/>
    <w:rsid w:val="000B10E9"/>
    <w:rsid w:val="000B11A1"/>
    <w:rsid w:val="000B140D"/>
    <w:rsid w:val="000B1E87"/>
    <w:rsid w:val="000B279A"/>
    <w:rsid w:val="000B2B61"/>
    <w:rsid w:val="000B5267"/>
    <w:rsid w:val="000B61D2"/>
    <w:rsid w:val="000B70A7"/>
    <w:rsid w:val="000B73DD"/>
    <w:rsid w:val="000B7711"/>
    <w:rsid w:val="000B796D"/>
    <w:rsid w:val="000C2938"/>
    <w:rsid w:val="000C2A60"/>
    <w:rsid w:val="000C468B"/>
    <w:rsid w:val="000C495F"/>
    <w:rsid w:val="000C7956"/>
    <w:rsid w:val="000D02F4"/>
    <w:rsid w:val="000D03A3"/>
    <w:rsid w:val="000D2047"/>
    <w:rsid w:val="000D2618"/>
    <w:rsid w:val="000D4766"/>
    <w:rsid w:val="000D4BDB"/>
    <w:rsid w:val="000D66D9"/>
    <w:rsid w:val="000D672E"/>
    <w:rsid w:val="000E182D"/>
    <w:rsid w:val="000E1AFE"/>
    <w:rsid w:val="000E2214"/>
    <w:rsid w:val="000E4C90"/>
    <w:rsid w:val="000E6431"/>
    <w:rsid w:val="000F05AE"/>
    <w:rsid w:val="000F05C7"/>
    <w:rsid w:val="000F21A5"/>
    <w:rsid w:val="000F4129"/>
    <w:rsid w:val="000F44F0"/>
    <w:rsid w:val="000F4A5E"/>
    <w:rsid w:val="000F54AC"/>
    <w:rsid w:val="000F5AB0"/>
    <w:rsid w:val="00100DFB"/>
    <w:rsid w:val="0010132A"/>
    <w:rsid w:val="00101884"/>
    <w:rsid w:val="00102230"/>
    <w:rsid w:val="0010236F"/>
    <w:rsid w:val="00102B9F"/>
    <w:rsid w:val="001030C2"/>
    <w:rsid w:val="001036AF"/>
    <w:rsid w:val="00103A3D"/>
    <w:rsid w:val="001041F1"/>
    <w:rsid w:val="00105061"/>
    <w:rsid w:val="001053C9"/>
    <w:rsid w:val="00105684"/>
    <w:rsid w:val="00105874"/>
    <w:rsid w:val="00106046"/>
    <w:rsid w:val="001062B6"/>
    <w:rsid w:val="00107D49"/>
    <w:rsid w:val="001103F7"/>
    <w:rsid w:val="00111553"/>
    <w:rsid w:val="00111677"/>
    <w:rsid w:val="00111BB4"/>
    <w:rsid w:val="00111E93"/>
    <w:rsid w:val="00112637"/>
    <w:rsid w:val="00112ABC"/>
    <w:rsid w:val="00112B1C"/>
    <w:rsid w:val="0011411B"/>
    <w:rsid w:val="0011536B"/>
    <w:rsid w:val="0012001E"/>
    <w:rsid w:val="0012006A"/>
    <w:rsid w:val="00120F86"/>
    <w:rsid w:val="0012166E"/>
    <w:rsid w:val="00122F90"/>
    <w:rsid w:val="0012309C"/>
    <w:rsid w:val="00123839"/>
    <w:rsid w:val="0012425C"/>
    <w:rsid w:val="001258E7"/>
    <w:rsid w:val="001259F1"/>
    <w:rsid w:val="001268BE"/>
    <w:rsid w:val="00126A55"/>
    <w:rsid w:val="00126E92"/>
    <w:rsid w:val="00127F0D"/>
    <w:rsid w:val="00130227"/>
    <w:rsid w:val="00130FB7"/>
    <w:rsid w:val="001326E8"/>
    <w:rsid w:val="00132F70"/>
    <w:rsid w:val="00133164"/>
    <w:rsid w:val="00133C97"/>
    <w:rsid w:val="00133F08"/>
    <w:rsid w:val="001345E6"/>
    <w:rsid w:val="00135467"/>
    <w:rsid w:val="001354E1"/>
    <w:rsid w:val="0013565F"/>
    <w:rsid w:val="00136186"/>
    <w:rsid w:val="001364B8"/>
    <w:rsid w:val="0013698D"/>
    <w:rsid w:val="001378B0"/>
    <w:rsid w:val="00141601"/>
    <w:rsid w:val="00141C2B"/>
    <w:rsid w:val="00142E00"/>
    <w:rsid w:val="00142E25"/>
    <w:rsid w:val="00147822"/>
    <w:rsid w:val="0015004A"/>
    <w:rsid w:val="00150EBE"/>
    <w:rsid w:val="001511D8"/>
    <w:rsid w:val="001515F0"/>
    <w:rsid w:val="00152793"/>
    <w:rsid w:val="00153B7E"/>
    <w:rsid w:val="00153EB8"/>
    <w:rsid w:val="00154452"/>
    <w:rsid w:val="001545A9"/>
    <w:rsid w:val="00155B35"/>
    <w:rsid w:val="00155C4F"/>
    <w:rsid w:val="00162697"/>
    <w:rsid w:val="001637C7"/>
    <w:rsid w:val="00164073"/>
    <w:rsid w:val="0016469B"/>
    <w:rsid w:val="0016480E"/>
    <w:rsid w:val="001651F8"/>
    <w:rsid w:val="00165295"/>
    <w:rsid w:val="001655CD"/>
    <w:rsid w:val="00165F22"/>
    <w:rsid w:val="00166F38"/>
    <w:rsid w:val="00167D8A"/>
    <w:rsid w:val="00171270"/>
    <w:rsid w:val="00171551"/>
    <w:rsid w:val="00171924"/>
    <w:rsid w:val="0017196E"/>
    <w:rsid w:val="00171CEC"/>
    <w:rsid w:val="001721D4"/>
    <w:rsid w:val="00173C97"/>
    <w:rsid w:val="00174297"/>
    <w:rsid w:val="001746A6"/>
    <w:rsid w:val="00174F1B"/>
    <w:rsid w:val="001764EF"/>
    <w:rsid w:val="00180E06"/>
    <w:rsid w:val="0018113A"/>
    <w:rsid w:val="001817B3"/>
    <w:rsid w:val="0018224E"/>
    <w:rsid w:val="00183014"/>
    <w:rsid w:val="00183217"/>
    <w:rsid w:val="001837E9"/>
    <w:rsid w:val="001838BE"/>
    <w:rsid w:val="00185C64"/>
    <w:rsid w:val="00186E55"/>
    <w:rsid w:val="00186FB2"/>
    <w:rsid w:val="00186FDD"/>
    <w:rsid w:val="0018789E"/>
    <w:rsid w:val="001917E3"/>
    <w:rsid w:val="0019199A"/>
    <w:rsid w:val="00191AB1"/>
    <w:rsid w:val="00193D78"/>
    <w:rsid w:val="001959C2"/>
    <w:rsid w:val="00195E0D"/>
    <w:rsid w:val="00197914"/>
    <w:rsid w:val="00197CAD"/>
    <w:rsid w:val="001A175A"/>
    <w:rsid w:val="001A24CB"/>
    <w:rsid w:val="001A269B"/>
    <w:rsid w:val="001A34A6"/>
    <w:rsid w:val="001A3CB0"/>
    <w:rsid w:val="001A4218"/>
    <w:rsid w:val="001A4624"/>
    <w:rsid w:val="001A51E3"/>
    <w:rsid w:val="001A71E5"/>
    <w:rsid w:val="001A7833"/>
    <w:rsid w:val="001A7968"/>
    <w:rsid w:val="001A7C30"/>
    <w:rsid w:val="001A7D08"/>
    <w:rsid w:val="001B05E9"/>
    <w:rsid w:val="001B16D0"/>
    <w:rsid w:val="001B1B8C"/>
    <w:rsid w:val="001B1E48"/>
    <w:rsid w:val="001B2E98"/>
    <w:rsid w:val="001B3483"/>
    <w:rsid w:val="001B37A3"/>
    <w:rsid w:val="001B3C1E"/>
    <w:rsid w:val="001B4494"/>
    <w:rsid w:val="001B47C5"/>
    <w:rsid w:val="001B5B03"/>
    <w:rsid w:val="001B610F"/>
    <w:rsid w:val="001B78C8"/>
    <w:rsid w:val="001B7D83"/>
    <w:rsid w:val="001C0CAA"/>
    <w:rsid w:val="001C0D8B"/>
    <w:rsid w:val="001C0DA8"/>
    <w:rsid w:val="001C14D9"/>
    <w:rsid w:val="001C154F"/>
    <w:rsid w:val="001C15E1"/>
    <w:rsid w:val="001C1E17"/>
    <w:rsid w:val="001C40B5"/>
    <w:rsid w:val="001C429B"/>
    <w:rsid w:val="001C473B"/>
    <w:rsid w:val="001D095A"/>
    <w:rsid w:val="001D15CB"/>
    <w:rsid w:val="001D3307"/>
    <w:rsid w:val="001D343B"/>
    <w:rsid w:val="001D3490"/>
    <w:rsid w:val="001D410F"/>
    <w:rsid w:val="001D46D7"/>
    <w:rsid w:val="001D4AD7"/>
    <w:rsid w:val="001E086D"/>
    <w:rsid w:val="001E0D8A"/>
    <w:rsid w:val="001E0F89"/>
    <w:rsid w:val="001E1993"/>
    <w:rsid w:val="001E1C79"/>
    <w:rsid w:val="001E1E3A"/>
    <w:rsid w:val="001E3CAA"/>
    <w:rsid w:val="001E3D37"/>
    <w:rsid w:val="001E50A2"/>
    <w:rsid w:val="001E67BA"/>
    <w:rsid w:val="001E67DD"/>
    <w:rsid w:val="001E74C2"/>
    <w:rsid w:val="001F1ABB"/>
    <w:rsid w:val="001F1F70"/>
    <w:rsid w:val="001F28F4"/>
    <w:rsid w:val="001F2E35"/>
    <w:rsid w:val="001F4F82"/>
    <w:rsid w:val="001F5A48"/>
    <w:rsid w:val="001F6260"/>
    <w:rsid w:val="001F62EF"/>
    <w:rsid w:val="001F645C"/>
    <w:rsid w:val="001F7BC3"/>
    <w:rsid w:val="001F7DA4"/>
    <w:rsid w:val="00200007"/>
    <w:rsid w:val="00202677"/>
    <w:rsid w:val="002026AC"/>
    <w:rsid w:val="00202888"/>
    <w:rsid w:val="002030A5"/>
    <w:rsid w:val="00203131"/>
    <w:rsid w:val="00203A55"/>
    <w:rsid w:val="00203C3F"/>
    <w:rsid w:val="00205D24"/>
    <w:rsid w:val="00205D39"/>
    <w:rsid w:val="00205D57"/>
    <w:rsid w:val="00206BFB"/>
    <w:rsid w:val="00210903"/>
    <w:rsid w:val="00210B8E"/>
    <w:rsid w:val="00212392"/>
    <w:rsid w:val="0021249B"/>
    <w:rsid w:val="00212DB0"/>
    <w:rsid w:val="00212E88"/>
    <w:rsid w:val="00213C9C"/>
    <w:rsid w:val="0021464A"/>
    <w:rsid w:val="002148C6"/>
    <w:rsid w:val="0022009E"/>
    <w:rsid w:val="002200ED"/>
    <w:rsid w:val="002204E5"/>
    <w:rsid w:val="002205A3"/>
    <w:rsid w:val="00221516"/>
    <w:rsid w:val="00221FE4"/>
    <w:rsid w:val="002225EE"/>
    <w:rsid w:val="00223241"/>
    <w:rsid w:val="00223E00"/>
    <w:rsid w:val="0022425C"/>
    <w:rsid w:val="002246DE"/>
    <w:rsid w:val="00224815"/>
    <w:rsid w:val="00224E27"/>
    <w:rsid w:val="00227643"/>
    <w:rsid w:val="00230587"/>
    <w:rsid w:val="00230A5B"/>
    <w:rsid w:val="00230CF3"/>
    <w:rsid w:val="002317A3"/>
    <w:rsid w:val="002318BE"/>
    <w:rsid w:val="0023239F"/>
    <w:rsid w:val="00232BD6"/>
    <w:rsid w:val="00233BD3"/>
    <w:rsid w:val="00233F72"/>
    <w:rsid w:val="0023405D"/>
    <w:rsid w:val="0023431C"/>
    <w:rsid w:val="0023483D"/>
    <w:rsid w:val="00234976"/>
    <w:rsid w:val="00235D93"/>
    <w:rsid w:val="0023787A"/>
    <w:rsid w:val="002418D6"/>
    <w:rsid w:val="002429E2"/>
    <w:rsid w:val="00243CDF"/>
    <w:rsid w:val="0024467C"/>
    <w:rsid w:val="0024699A"/>
    <w:rsid w:val="00247563"/>
    <w:rsid w:val="00247C00"/>
    <w:rsid w:val="00251BEC"/>
    <w:rsid w:val="0025281E"/>
    <w:rsid w:val="00252BC4"/>
    <w:rsid w:val="002530A9"/>
    <w:rsid w:val="002533A7"/>
    <w:rsid w:val="00253576"/>
    <w:rsid w:val="00254014"/>
    <w:rsid w:val="00254874"/>
    <w:rsid w:val="00254B39"/>
    <w:rsid w:val="00255536"/>
    <w:rsid w:val="0025597C"/>
    <w:rsid w:val="002568B5"/>
    <w:rsid w:val="002571F2"/>
    <w:rsid w:val="00257D3F"/>
    <w:rsid w:val="0026048D"/>
    <w:rsid w:val="00261EE1"/>
    <w:rsid w:val="0026272D"/>
    <w:rsid w:val="002630EA"/>
    <w:rsid w:val="0026338E"/>
    <w:rsid w:val="0026504D"/>
    <w:rsid w:val="00265957"/>
    <w:rsid w:val="00266E18"/>
    <w:rsid w:val="00266F2E"/>
    <w:rsid w:val="002670C2"/>
    <w:rsid w:val="002676EC"/>
    <w:rsid w:val="00267A08"/>
    <w:rsid w:val="00267CE4"/>
    <w:rsid w:val="00271041"/>
    <w:rsid w:val="002719B4"/>
    <w:rsid w:val="00271E8F"/>
    <w:rsid w:val="002720C9"/>
    <w:rsid w:val="00273A2F"/>
    <w:rsid w:val="00274984"/>
    <w:rsid w:val="0027534A"/>
    <w:rsid w:val="002765BB"/>
    <w:rsid w:val="00276915"/>
    <w:rsid w:val="00277451"/>
    <w:rsid w:val="00277C50"/>
    <w:rsid w:val="0028045E"/>
    <w:rsid w:val="00280986"/>
    <w:rsid w:val="00281995"/>
    <w:rsid w:val="00281ECE"/>
    <w:rsid w:val="002828D2"/>
    <w:rsid w:val="002831C7"/>
    <w:rsid w:val="00283C9C"/>
    <w:rsid w:val="00283CDE"/>
    <w:rsid w:val="002840C6"/>
    <w:rsid w:val="00284BAA"/>
    <w:rsid w:val="00287822"/>
    <w:rsid w:val="00287E48"/>
    <w:rsid w:val="00291265"/>
    <w:rsid w:val="00291CB7"/>
    <w:rsid w:val="00291FA2"/>
    <w:rsid w:val="0029381E"/>
    <w:rsid w:val="00293D60"/>
    <w:rsid w:val="00295174"/>
    <w:rsid w:val="00295708"/>
    <w:rsid w:val="00295B8D"/>
    <w:rsid w:val="00296172"/>
    <w:rsid w:val="00296B92"/>
    <w:rsid w:val="00297AFE"/>
    <w:rsid w:val="00297EBA"/>
    <w:rsid w:val="002A220E"/>
    <w:rsid w:val="002A23F1"/>
    <w:rsid w:val="002A2C22"/>
    <w:rsid w:val="002A2EF3"/>
    <w:rsid w:val="002A3649"/>
    <w:rsid w:val="002A39A7"/>
    <w:rsid w:val="002A47E8"/>
    <w:rsid w:val="002A4ADA"/>
    <w:rsid w:val="002A5445"/>
    <w:rsid w:val="002A584B"/>
    <w:rsid w:val="002A6913"/>
    <w:rsid w:val="002A6B5E"/>
    <w:rsid w:val="002B02EB"/>
    <w:rsid w:val="002B1404"/>
    <w:rsid w:val="002B1B80"/>
    <w:rsid w:val="002B2FCC"/>
    <w:rsid w:val="002B3591"/>
    <w:rsid w:val="002B50E2"/>
    <w:rsid w:val="002B545E"/>
    <w:rsid w:val="002B5BC7"/>
    <w:rsid w:val="002B6088"/>
    <w:rsid w:val="002B60F1"/>
    <w:rsid w:val="002C0602"/>
    <w:rsid w:val="002C0740"/>
    <w:rsid w:val="002C12F4"/>
    <w:rsid w:val="002C1C20"/>
    <w:rsid w:val="002C233C"/>
    <w:rsid w:val="002C39F5"/>
    <w:rsid w:val="002C3C98"/>
    <w:rsid w:val="002C4FCA"/>
    <w:rsid w:val="002C7809"/>
    <w:rsid w:val="002D0D1A"/>
    <w:rsid w:val="002D27D2"/>
    <w:rsid w:val="002D3001"/>
    <w:rsid w:val="002D3B66"/>
    <w:rsid w:val="002D4855"/>
    <w:rsid w:val="002D5122"/>
    <w:rsid w:val="002D51B5"/>
    <w:rsid w:val="002D5C16"/>
    <w:rsid w:val="002D6DAE"/>
    <w:rsid w:val="002D6E39"/>
    <w:rsid w:val="002D723E"/>
    <w:rsid w:val="002D7701"/>
    <w:rsid w:val="002D7D26"/>
    <w:rsid w:val="002E0EDC"/>
    <w:rsid w:val="002E1B12"/>
    <w:rsid w:val="002E37C4"/>
    <w:rsid w:val="002E47D5"/>
    <w:rsid w:val="002E594F"/>
    <w:rsid w:val="002E7CDB"/>
    <w:rsid w:val="002F2360"/>
    <w:rsid w:val="002F2476"/>
    <w:rsid w:val="002F3DFF"/>
    <w:rsid w:val="002F5D72"/>
    <w:rsid w:val="002F5E05"/>
    <w:rsid w:val="002F66BF"/>
    <w:rsid w:val="002F7661"/>
    <w:rsid w:val="002F7DE7"/>
    <w:rsid w:val="00300216"/>
    <w:rsid w:val="0030093B"/>
    <w:rsid w:val="00300CC7"/>
    <w:rsid w:val="00300DEC"/>
    <w:rsid w:val="003011C3"/>
    <w:rsid w:val="00303265"/>
    <w:rsid w:val="00303C13"/>
    <w:rsid w:val="00303C5C"/>
    <w:rsid w:val="00303D40"/>
    <w:rsid w:val="0030489C"/>
    <w:rsid w:val="00304B4D"/>
    <w:rsid w:val="00304DCB"/>
    <w:rsid w:val="003056B0"/>
    <w:rsid w:val="003056DD"/>
    <w:rsid w:val="00306E65"/>
    <w:rsid w:val="00307A76"/>
    <w:rsid w:val="00307E13"/>
    <w:rsid w:val="00310E86"/>
    <w:rsid w:val="00312AF6"/>
    <w:rsid w:val="00312FF1"/>
    <w:rsid w:val="00313052"/>
    <w:rsid w:val="00314115"/>
    <w:rsid w:val="003144F6"/>
    <w:rsid w:val="0031455E"/>
    <w:rsid w:val="00315A16"/>
    <w:rsid w:val="00315CAF"/>
    <w:rsid w:val="00317053"/>
    <w:rsid w:val="003203CE"/>
    <w:rsid w:val="003206F3"/>
    <w:rsid w:val="00320D32"/>
    <w:rsid w:val="0032109C"/>
    <w:rsid w:val="00321BB4"/>
    <w:rsid w:val="00322B45"/>
    <w:rsid w:val="00323047"/>
    <w:rsid w:val="00323809"/>
    <w:rsid w:val="00323D41"/>
    <w:rsid w:val="00323F2F"/>
    <w:rsid w:val="00324070"/>
    <w:rsid w:val="00325414"/>
    <w:rsid w:val="003261F8"/>
    <w:rsid w:val="003276F7"/>
    <w:rsid w:val="0033011C"/>
    <w:rsid w:val="00330274"/>
    <w:rsid w:val="003302F1"/>
    <w:rsid w:val="00330E48"/>
    <w:rsid w:val="00332DC1"/>
    <w:rsid w:val="00332E49"/>
    <w:rsid w:val="00335A07"/>
    <w:rsid w:val="00335CF6"/>
    <w:rsid w:val="00336A5C"/>
    <w:rsid w:val="00342C7E"/>
    <w:rsid w:val="00343035"/>
    <w:rsid w:val="00343078"/>
    <w:rsid w:val="003431B2"/>
    <w:rsid w:val="003432B3"/>
    <w:rsid w:val="00343595"/>
    <w:rsid w:val="0034470E"/>
    <w:rsid w:val="00344B15"/>
    <w:rsid w:val="003475E4"/>
    <w:rsid w:val="003476BA"/>
    <w:rsid w:val="00347D51"/>
    <w:rsid w:val="00351A68"/>
    <w:rsid w:val="00352DB0"/>
    <w:rsid w:val="00356650"/>
    <w:rsid w:val="00356952"/>
    <w:rsid w:val="00360583"/>
    <w:rsid w:val="00360D60"/>
    <w:rsid w:val="00361063"/>
    <w:rsid w:val="00362623"/>
    <w:rsid w:val="00366311"/>
    <w:rsid w:val="003674EC"/>
    <w:rsid w:val="0037094A"/>
    <w:rsid w:val="00370A2A"/>
    <w:rsid w:val="00371ED3"/>
    <w:rsid w:val="00372439"/>
    <w:rsid w:val="00372659"/>
    <w:rsid w:val="00372FFC"/>
    <w:rsid w:val="0037441C"/>
    <w:rsid w:val="00376CC2"/>
    <w:rsid w:val="0037728A"/>
    <w:rsid w:val="00377DB6"/>
    <w:rsid w:val="00377E65"/>
    <w:rsid w:val="00380074"/>
    <w:rsid w:val="00380974"/>
    <w:rsid w:val="00380B7D"/>
    <w:rsid w:val="00381A99"/>
    <w:rsid w:val="00381DE0"/>
    <w:rsid w:val="003829C2"/>
    <w:rsid w:val="00382A01"/>
    <w:rsid w:val="003830B2"/>
    <w:rsid w:val="0038331C"/>
    <w:rsid w:val="00384008"/>
    <w:rsid w:val="0038460D"/>
    <w:rsid w:val="00384724"/>
    <w:rsid w:val="00384BF2"/>
    <w:rsid w:val="00385116"/>
    <w:rsid w:val="003853F3"/>
    <w:rsid w:val="00385DA2"/>
    <w:rsid w:val="00385F8E"/>
    <w:rsid w:val="003869C9"/>
    <w:rsid w:val="00386E47"/>
    <w:rsid w:val="0038792C"/>
    <w:rsid w:val="00390CEF"/>
    <w:rsid w:val="003919B7"/>
    <w:rsid w:val="00391D57"/>
    <w:rsid w:val="00392292"/>
    <w:rsid w:val="003928DA"/>
    <w:rsid w:val="00392FE7"/>
    <w:rsid w:val="00394682"/>
    <w:rsid w:val="00394F45"/>
    <w:rsid w:val="00395850"/>
    <w:rsid w:val="00395A67"/>
    <w:rsid w:val="00395DC8"/>
    <w:rsid w:val="0039674C"/>
    <w:rsid w:val="00396D45"/>
    <w:rsid w:val="003972B0"/>
    <w:rsid w:val="00397CB4"/>
    <w:rsid w:val="003A1734"/>
    <w:rsid w:val="003A2598"/>
    <w:rsid w:val="003A2FFF"/>
    <w:rsid w:val="003A3BEA"/>
    <w:rsid w:val="003A3D03"/>
    <w:rsid w:val="003A511B"/>
    <w:rsid w:val="003A5927"/>
    <w:rsid w:val="003A5D2A"/>
    <w:rsid w:val="003A6682"/>
    <w:rsid w:val="003A70B7"/>
    <w:rsid w:val="003B089C"/>
    <w:rsid w:val="003B1017"/>
    <w:rsid w:val="003B2480"/>
    <w:rsid w:val="003B24ED"/>
    <w:rsid w:val="003B2834"/>
    <w:rsid w:val="003B30E8"/>
    <w:rsid w:val="003B38F5"/>
    <w:rsid w:val="003B3BBB"/>
    <w:rsid w:val="003B3C07"/>
    <w:rsid w:val="003B3DC9"/>
    <w:rsid w:val="003B49B5"/>
    <w:rsid w:val="003B49CD"/>
    <w:rsid w:val="003B526C"/>
    <w:rsid w:val="003B6081"/>
    <w:rsid w:val="003B6775"/>
    <w:rsid w:val="003B6D5A"/>
    <w:rsid w:val="003C00DF"/>
    <w:rsid w:val="003C100C"/>
    <w:rsid w:val="003C159D"/>
    <w:rsid w:val="003C2129"/>
    <w:rsid w:val="003C306F"/>
    <w:rsid w:val="003C36E9"/>
    <w:rsid w:val="003C3717"/>
    <w:rsid w:val="003C4B04"/>
    <w:rsid w:val="003C5FE2"/>
    <w:rsid w:val="003C60DB"/>
    <w:rsid w:val="003C76D8"/>
    <w:rsid w:val="003D05FB"/>
    <w:rsid w:val="003D1303"/>
    <w:rsid w:val="003D174F"/>
    <w:rsid w:val="003D1B16"/>
    <w:rsid w:val="003D45BF"/>
    <w:rsid w:val="003D47F8"/>
    <w:rsid w:val="003D508A"/>
    <w:rsid w:val="003D5143"/>
    <w:rsid w:val="003D537F"/>
    <w:rsid w:val="003D56EF"/>
    <w:rsid w:val="003D5D71"/>
    <w:rsid w:val="003D6DCF"/>
    <w:rsid w:val="003D710A"/>
    <w:rsid w:val="003D7B75"/>
    <w:rsid w:val="003D7CD3"/>
    <w:rsid w:val="003E0208"/>
    <w:rsid w:val="003E15C8"/>
    <w:rsid w:val="003E4447"/>
    <w:rsid w:val="003E4B57"/>
    <w:rsid w:val="003F1F20"/>
    <w:rsid w:val="003F255F"/>
    <w:rsid w:val="003F27E1"/>
    <w:rsid w:val="003F437A"/>
    <w:rsid w:val="003F4611"/>
    <w:rsid w:val="003F5C2B"/>
    <w:rsid w:val="003F7AE7"/>
    <w:rsid w:val="003F7C69"/>
    <w:rsid w:val="00402240"/>
    <w:rsid w:val="004023E9"/>
    <w:rsid w:val="004027BA"/>
    <w:rsid w:val="00402E73"/>
    <w:rsid w:val="004032EB"/>
    <w:rsid w:val="0040454A"/>
    <w:rsid w:val="0040465E"/>
    <w:rsid w:val="00405A1C"/>
    <w:rsid w:val="004060B5"/>
    <w:rsid w:val="00406107"/>
    <w:rsid w:val="004075B2"/>
    <w:rsid w:val="00410B6C"/>
    <w:rsid w:val="004115CC"/>
    <w:rsid w:val="00411CF0"/>
    <w:rsid w:val="004131BB"/>
    <w:rsid w:val="00413734"/>
    <w:rsid w:val="0041379A"/>
    <w:rsid w:val="00413F83"/>
    <w:rsid w:val="0041448A"/>
    <w:rsid w:val="0041490C"/>
    <w:rsid w:val="004160F3"/>
    <w:rsid w:val="00416191"/>
    <w:rsid w:val="0041639A"/>
    <w:rsid w:val="00416721"/>
    <w:rsid w:val="004169FF"/>
    <w:rsid w:val="004176DD"/>
    <w:rsid w:val="00421EF0"/>
    <w:rsid w:val="004221DC"/>
    <w:rsid w:val="004224A1"/>
    <w:rsid w:val="004224FA"/>
    <w:rsid w:val="0042325F"/>
    <w:rsid w:val="0042379A"/>
    <w:rsid w:val="00423D07"/>
    <w:rsid w:val="00424C45"/>
    <w:rsid w:val="00425961"/>
    <w:rsid w:val="00425DC3"/>
    <w:rsid w:val="00426618"/>
    <w:rsid w:val="00426CDE"/>
    <w:rsid w:val="004273B1"/>
    <w:rsid w:val="0042763E"/>
    <w:rsid w:val="004277B6"/>
    <w:rsid w:val="004277EC"/>
    <w:rsid w:val="00427936"/>
    <w:rsid w:val="00430F23"/>
    <w:rsid w:val="004312FD"/>
    <w:rsid w:val="00431F38"/>
    <w:rsid w:val="00432AF6"/>
    <w:rsid w:val="004345E7"/>
    <w:rsid w:val="004356E5"/>
    <w:rsid w:val="0043586E"/>
    <w:rsid w:val="0043672D"/>
    <w:rsid w:val="00437169"/>
    <w:rsid w:val="00440395"/>
    <w:rsid w:val="0044053F"/>
    <w:rsid w:val="004426CA"/>
    <w:rsid w:val="0044346F"/>
    <w:rsid w:val="00443F5B"/>
    <w:rsid w:val="00444CE4"/>
    <w:rsid w:val="004463C0"/>
    <w:rsid w:val="004474C0"/>
    <w:rsid w:val="00447B95"/>
    <w:rsid w:val="00447D0D"/>
    <w:rsid w:val="00447E55"/>
    <w:rsid w:val="004529C6"/>
    <w:rsid w:val="00452F83"/>
    <w:rsid w:val="004535F1"/>
    <w:rsid w:val="00453DB9"/>
    <w:rsid w:val="00453FF6"/>
    <w:rsid w:val="00455170"/>
    <w:rsid w:val="004556B8"/>
    <w:rsid w:val="004561EF"/>
    <w:rsid w:val="00457C39"/>
    <w:rsid w:val="00460CAC"/>
    <w:rsid w:val="0046109C"/>
    <w:rsid w:val="00462374"/>
    <w:rsid w:val="00462A44"/>
    <w:rsid w:val="00462E7F"/>
    <w:rsid w:val="00464A52"/>
    <w:rsid w:val="00464F19"/>
    <w:rsid w:val="0046520A"/>
    <w:rsid w:val="004655EB"/>
    <w:rsid w:val="00465B29"/>
    <w:rsid w:val="004672AB"/>
    <w:rsid w:val="004704CD"/>
    <w:rsid w:val="004714FE"/>
    <w:rsid w:val="004743D5"/>
    <w:rsid w:val="00475F4A"/>
    <w:rsid w:val="00476646"/>
    <w:rsid w:val="00477BAA"/>
    <w:rsid w:val="004809D8"/>
    <w:rsid w:val="00480BC4"/>
    <w:rsid w:val="00481072"/>
    <w:rsid w:val="00481837"/>
    <w:rsid w:val="00481C10"/>
    <w:rsid w:val="00482143"/>
    <w:rsid w:val="00484EEA"/>
    <w:rsid w:val="00485C41"/>
    <w:rsid w:val="00486230"/>
    <w:rsid w:val="0048679E"/>
    <w:rsid w:val="00490C56"/>
    <w:rsid w:val="0049155C"/>
    <w:rsid w:val="004917A2"/>
    <w:rsid w:val="00491982"/>
    <w:rsid w:val="00491FEA"/>
    <w:rsid w:val="0049279C"/>
    <w:rsid w:val="00492AC2"/>
    <w:rsid w:val="00493F71"/>
    <w:rsid w:val="004948FE"/>
    <w:rsid w:val="00495053"/>
    <w:rsid w:val="0049587A"/>
    <w:rsid w:val="004971E4"/>
    <w:rsid w:val="00497979"/>
    <w:rsid w:val="004A1E8D"/>
    <w:rsid w:val="004A1F59"/>
    <w:rsid w:val="004A2600"/>
    <w:rsid w:val="004A29BE"/>
    <w:rsid w:val="004A3225"/>
    <w:rsid w:val="004A33EE"/>
    <w:rsid w:val="004A3AA8"/>
    <w:rsid w:val="004A44B4"/>
    <w:rsid w:val="004A6CF8"/>
    <w:rsid w:val="004B0E4C"/>
    <w:rsid w:val="004B13C7"/>
    <w:rsid w:val="004B2784"/>
    <w:rsid w:val="004B46DB"/>
    <w:rsid w:val="004B4859"/>
    <w:rsid w:val="004B62B6"/>
    <w:rsid w:val="004B6ADD"/>
    <w:rsid w:val="004B778F"/>
    <w:rsid w:val="004C0609"/>
    <w:rsid w:val="004C286C"/>
    <w:rsid w:val="004C2A56"/>
    <w:rsid w:val="004C3B39"/>
    <w:rsid w:val="004C41D6"/>
    <w:rsid w:val="004C43B9"/>
    <w:rsid w:val="004C5E79"/>
    <w:rsid w:val="004C62B8"/>
    <w:rsid w:val="004C639F"/>
    <w:rsid w:val="004C65C7"/>
    <w:rsid w:val="004C76AA"/>
    <w:rsid w:val="004C7774"/>
    <w:rsid w:val="004C7D06"/>
    <w:rsid w:val="004D03E4"/>
    <w:rsid w:val="004D0F58"/>
    <w:rsid w:val="004D141F"/>
    <w:rsid w:val="004D1FC4"/>
    <w:rsid w:val="004D2742"/>
    <w:rsid w:val="004D36EA"/>
    <w:rsid w:val="004D3912"/>
    <w:rsid w:val="004D4888"/>
    <w:rsid w:val="004D4A9E"/>
    <w:rsid w:val="004D4E09"/>
    <w:rsid w:val="004D6310"/>
    <w:rsid w:val="004D6879"/>
    <w:rsid w:val="004D73F4"/>
    <w:rsid w:val="004D7990"/>
    <w:rsid w:val="004D7AD7"/>
    <w:rsid w:val="004E0062"/>
    <w:rsid w:val="004E05A1"/>
    <w:rsid w:val="004E0751"/>
    <w:rsid w:val="004E0F08"/>
    <w:rsid w:val="004E3166"/>
    <w:rsid w:val="004E3230"/>
    <w:rsid w:val="004E35EC"/>
    <w:rsid w:val="004E3727"/>
    <w:rsid w:val="004E5264"/>
    <w:rsid w:val="004E62B4"/>
    <w:rsid w:val="004E6929"/>
    <w:rsid w:val="004F036B"/>
    <w:rsid w:val="004F115E"/>
    <w:rsid w:val="004F1426"/>
    <w:rsid w:val="004F3075"/>
    <w:rsid w:val="004F309E"/>
    <w:rsid w:val="004F3B22"/>
    <w:rsid w:val="004F3C1C"/>
    <w:rsid w:val="004F472A"/>
    <w:rsid w:val="004F4FB9"/>
    <w:rsid w:val="004F5E57"/>
    <w:rsid w:val="004F6710"/>
    <w:rsid w:val="004F6F42"/>
    <w:rsid w:val="004F72BF"/>
    <w:rsid w:val="004F739C"/>
    <w:rsid w:val="004F763A"/>
    <w:rsid w:val="004F76E6"/>
    <w:rsid w:val="004F7AF4"/>
    <w:rsid w:val="00500C3E"/>
    <w:rsid w:val="005014CB"/>
    <w:rsid w:val="00501869"/>
    <w:rsid w:val="0050186C"/>
    <w:rsid w:val="0050245A"/>
    <w:rsid w:val="00502849"/>
    <w:rsid w:val="00504334"/>
    <w:rsid w:val="0050498D"/>
    <w:rsid w:val="0050545C"/>
    <w:rsid w:val="00506222"/>
    <w:rsid w:val="005064EE"/>
    <w:rsid w:val="005104D7"/>
    <w:rsid w:val="00510B9E"/>
    <w:rsid w:val="005115D0"/>
    <w:rsid w:val="00512E50"/>
    <w:rsid w:val="00512E94"/>
    <w:rsid w:val="00513322"/>
    <w:rsid w:val="005144A1"/>
    <w:rsid w:val="00516003"/>
    <w:rsid w:val="005169B8"/>
    <w:rsid w:val="00521299"/>
    <w:rsid w:val="00522BBB"/>
    <w:rsid w:val="00524972"/>
    <w:rsid w:val="0053034B"/>
    <w:rsid w:val="00531753"/>
    <w:rsid w:val="00532074"/>
    <w:rsid w:val="00532276"/>
    <w:rsid w:val="005334B0"/>
    <w:rsid w:val="00534E4E"/>
    <w:rsid w:val="00534F83"/>
    <w:rsid w:val="00535A75"/>
    <w:rsid w:val="00536BC2"/>
    <w:rsid w:val="00536DC8"/>
    <w:rsid w:val="00540823"/>
    <w:rsid w:val="00540C38"/>
    <w:rsid w:val="005421DB"/>
    <w:rsid w:val="00542550"/>
    <w:rsid w:val="005425E1"/>
    <w:rsid w:val="005427C5"/>
    <w:rsid w:val="00542CF6"/>
    <w:rsid w:val="00545F38"/>
    <w:rsid w:val="00545F6B"/>
    <w:rsid w:val="005470F7"/>
    <w:rsid w:val="00547942"/>
    <w:rsid w:val="00547F63"/>
    <w:rsid w:val="005522FC"/>
    <w:rsid w:val="00552C8B"/>
    <w:rsid w:val="00553657"/>
    <w:rsid w:val="00553818"/>
    <w:rsid w:val="00553C03"/>
    <w:rsid w:val="00554A98"/>
    <w:rsid w:val="00554B1B"/>
    <w:rsid w:val="00555C9B"/>
    <w:rsid w:val="00556291"/>
    <w:rsid w:val="00557C11"/>
    <w:rsid w:val="00560DDA"/>
    <w:rsid w:val="00561700"/>
    <w:rsid w:val="00561CE5"/>
    <w:rsid w:val="005622D6"/>
    <w:rsid w:val="00562FC4"/>
    <w:rsid w:val="00563622"/>
    <w:rsid w:val="00563692"/>
    <w:rsid w:val="00565306"/>
    <w:rsid w:val="00565860"/>
    <w:rsid w:val="0056659A"/>
    <w:rsid w:val="005665C6"/>
    <w:rsid w:val="005706CD"/>
    <w:rsid w:val="005707FD"/>
    <w:rsid w:val="00570E54"/>
    <w:rsid w:val="00571679"/>
    <w:rsid w:val="00571FFC"/>
    <w:rsid w:val="00572303"/>
    <w:rsid w:val="005724FF"/>
    <w:rsid w:val="00573E5B"/>
    <w:rsid w:val="005743D1"/>
    <w:rsid w:val="005765AF"/>
    <w:rsid w:val="00577AAD"/>
    <w:rsid w:val="00577D0A"/>
    <w:rsid w:val="005804F9"/>
    <w:rsid w:val="00580B23"/>
    <w:rsid w:val="00581796"/>
    <w:rsid w:val="0058183D"/>
    <w:rsid w:val="00584235"/>
    <w:rsid w:val="005844E7"/>
    <w:rsid w:val="00585AC1"/>
    <w:rsid w:val="00585F42"/>
    <w:rsid w:val="0058665B"/>
    <w:rsid w:val="0058750B"/>
    <w:rsid w:val="00587960"/>
    <w:rsid w:val="00587A90"/>
    <w:rsid w:val="005908B8"/>
    <w:rsid w:val="00590BBA"/>
    <w:rsid w:val="005915F9"/>
    <w:rsid w:val="00591D7E"/>
    <w:rsid w:val="00592180"/>
    <w:rsid w:val="00592DB5"/>
    <w:rsid w:val="0059512E"/>
    <w:rsid w:val="0059554D"/>
    <w:rsid w:val="005956AD"/>
    <w:rsid w:val="005974B0"/>
    <w:rsid w:val="00597798"/>
    <w:rsid w:val="005978D5"/>
    <w:rsid w:val="00597E63"/>
    <w:rsid w:val="005A0893"/>
    <w:rsid w:val="005A19F7"/>
    <w:rsid w:val="005A19F9"/>
    <w:rsid w:val="005A257F"/>
    <w:rsid w:val="005A2A42"/>
    <w:rsid w:val="005A2E69"/>
    <w:rsid w:val="005A2F62"/>
    <w:rsid w:val="005A31DC"/>
    <w:rsid w:val="005A3B15"/>
    <w:rsid w:val="005A5FB0"/>
    <w:rsid w:val="005A63C7"/>
    <w:rsid w:val="005A6DD2"/>
    <w:rsid w:val="005A76F0"/>
    <w:rsid w:val="005A7CF7"/>
    <w:rsid w:val="005B2248"/>
    <w:rsid w:val="005B3F06"/>
    <w:rsid w:val="005B41B7"/>
    <w:rsid w:val="005B4332"/>
    <w:rsid w:val="005B71B6"/>
    <w:rsid w:val="005B77BB"/>
    <w:rsid w:val="005B7E37"/>
    <w:rsid w:val="005C0AD4"/>
    <w:rsid w:val="005C3836"/>
    <w:rsid w:val="005C385D"/>
    <w:rsid w:val="005C3B0E"/>
    <w:rsid w:val="005C3CA2"/>
    <w:rsid w:val="005C660B"/>
    <w:rsid w:val="005C685D"/>
    <w:rsid w:val="005C70B7"/>
    <w:rsid w:val="005D1C3D"/>
    <w:rsid w:val="005D1FCE"/>
    <w:rsid w:val="005D2FED"/>
    <w:rsid w:val="005D37BA"/>
    <w:rsid w:val="005D3B20"/>
    <w:rsid w:val="005D4445"/>
    <w:rsid w:val="005D69A8"/>
    <w:rsid w:val="005D71B7"/>
    <w:rsid w:val="005E1F57"/>
    <w:rsid w:val="005E2935"/>
    <w:rsid w:val="005E4759"/>
    <w:rsid w:val="005E4C4A"/>
    <w:rsid w:val="005E568A"/>
    <w:rsid w:val="005E5C68"/>
    <w:rsid w:val="005E65C0"/>
    <w:rsid w:val="005F0390"/>
    <w:rsid w:val="005F0835"/>
    <w:rsid w:val="005F085F"/>
    <w:rsid w:val="005F094F"/>
    <w:rsid w:val="005F1205"/>
    <w:rsid w:val="005F1B5C"/>
    <w:rsid w:val="005F4BFF"/>
    <w:rsid w:val="00600464"/>
    <w:rsid w:val="0060057C"/>
    <w:rsid w:val="0060069E"/>
    <w:rsid w:val="00600BFA"/>
    <w:rsid w:val="00600EEE"/>
    <w:rsid w:val="006011F7"/>
    <w:rsid w:val="00603962"/>
    <w:rsid w:val="006041A5"/>
    <w:rsid w:val="00604CDA"/>
    <w:rsid w:val="00604DA4"/>
    <w:rsid w:val="006063C5"/>
    <w:rsid w:val="00606437"/>
    <w:rsid w:val="0060646B"/>
    <w:rsid w:val="006072CD"/>
    <w:rsid w:val="0061007B"/>
    <w:rsid w:val="00610802"/>
    <w:rsid w:val="006111AB"/>
    <w:rsid w:val="00611227"/>
    <w:rsid w:val="00611550"/>
    <w:rsid w:val="00611952"/>
    <w:rsid w:val="00611D83"/>
    <w:rsid w:val="00612023"/>
    <w:rsid w:val="00612DB6"/>
    <w:rsid w:val="00614190"/>
    <w:rsid w:val="006142AE"/>
    <w:rsid w:val="00614D58"/>
    <w:rsid w:val="006151F9"/>
    <w:rsid w:val="0061534F"/>
    <w:rsid w:val="00615551"/>
    <w:rsid w:val="00617181"/>
    <w:rsid w:val="00617452"/>
    <w:rsid w:val="0062030B"/>
    <w:rsid w:val="006217E1"/>
    <w:rsid w:val="00621CA9"/>
    <w:rsid w:val="00622081"/>
    <w:rsid w:val="00622630"/>
    <w:rsid w:val="00622A51"/>
    <w:rsid w:val="00622A99"/>
    <w:rsid w:val="00622E67"/>
    <w:rsid w:val="00623134"/>
    <w:rsid w:val="0062342B"/>
    <w:rsid w:val="006267D9"/>
    <w:rsid w:val="00626B57"/>
    <w:rsid w:val="00626EDC"/>
    <w:rsid w:val="0062789D"/>
    <w:rsid w:val="00627FEB"/>
    <w:rsid w:val="00630049"/>
    <w:rsid w:val="00630BA2"/>
    <w:rsid w:val="00630DDE"/>
    <w:rsid w:val="00634187"/>
    <w:rsid w:val="00635C1A"/>
    <w:rsid w:val="006418DF"/>
    <w:rsid w:val="00642B44"/>
    <w:rsid w:val="006452D3"/>
    <w:rsid w:val="006470EC"/>
    <w:rsid w:val="0064719D"/>
    <w:rsid w:val="006476D4"/>
    <w:rsid w:val="00647AE3"/>
    <w:rsid w:val="006533AF"/>
    <w:rsid w:val="006533D9"/>
    <w:rsid w:val="006542D6"/>
    <w:rsid w:val="00654D3F"/>
    <w:rsid w:val="0065598E"/>
    <w:rsid w:val="00655AF2"/>
    <w:rsid w:val="00655BC5"/>
    <w:rsid w:val="00655E52"/>
    <w:rsid w:val="0065647C"/>
    <w:rsid w:val="006568BE"/>
    <w:rsid w:val="0066025D"/>
    <w:rsid w:val="0066091A"/>
    <w:rsid w:val="0066281B"/>
    <w:rsid w:val="0066564F"/>
    <w:rsid w:val="00666865"/>
    <w:rsid w:val="00666AF6"/>
    <w:rsid w:val="00671F41"/>
    <w:rsid w:val="006725CA"/>
    <w:rsid w:val="0067264E"/>
    <w:rsid w:val="00673050"/>
    <w:rsid w:val="00673199"/>
    <w:rsid w:val="006742F2"/>
    <w:rsid w:val="00674A38"/>
    <w:rsid w:val="00675256"/>
    <w:rsid w:val="00675443"/>
    <w:rsid w:val="006773D0"/>
    <w:rsid w:val="006773EC"/>
    <w:rsid w:val="00677D91"/>
    <w:rsid w:val="00680504"/>
    <w:rsid w:val="00681793"/>
    <w:rsid w:val="00681CD9"/>
    <w:rsid w:val="00681DA0"/>
    <w:rsid w:val="0068259F"/>
    <w:rsid w:val="00683E30"/>
    <w:rsid w:val="00683FAE"/>
    <w:rsid w:val="00684D0B"/>
    <w:rsid w:val="00684DB6"/>
    <w:rsid w:val="00684EAF"/>
    <w:rsid w:val="00687024"/>
    <w:rsid w:val="0068730A"/>
    <w:rsid w:val="006900AC"/>
    <w:rsid w:val="006915AD"/>
    <w:rsid w:val="0069292A"/>
    <w:rsid w:val="00694EC1"/>
    <w:rsid w:val="00695288"/>
    <w:rsid w:val="00695E22"/>
    <w:rsid w:val="00696280"/>
    <w:rsid w:val="006964B6"/>
    <w:rsid w:val="00697370"/>
    <w:rsid w:val="006A19CA"/>
    <w:rsid w:val="006A2FFE"/>
    <w:rsid w:val="006A409F"/>
    <w:rsid w:val="006A40D8"/>
    <w:rsid w:val="006A4138"/>
    <w:rsid w:val="006A743F"/>
    <w:rsid w:val="006A765D"/>
    <w:rsid w:val="006B0BF7"/>
    <w:rsid w:val="006B11A7"/>
    <w:rsid w:val="006B29A0"/>
    <w:rsid w:val="006B3214"/>
    <w:rsid w:val="006B3C6E"/>
    <w:rsid w:val="006B62B9"/>
    <w:rsid w:val="006B652B"/>
    <w:rsid w:val="006B6771"/>
    <w:rsid w:val="006B69EA"/>
    <w:rsid w:val="006B7093"/>
    <w:rsid w:val="006B7417"/>
    <w:rsid w:val="006B7648"/>
    <w:rsid w:val="006B7E07"/>
    <w:rsid w:val="006C0391"/>
    <w:rsid w:val="006C12D3"/>
    <w:rsid w:val="006C1331"/>
    <w:rsid w:val="006C1356"/>
    <w:rsid w:val="006C1672"/>
    <w:rsid w:val="006C184A"/>
    <w:rsid w:val="006C1901"/>
    <w:rsid w:val="006C25F7"/>
    <w:rsid w:val="006C26B0"/>
    <w:rsid w:val="006C3290"/>
    <w:rsid w:val="006C3A26"/>
    <w:rsid w:val="006C42EB"/>
    <w:rsid w:val="006C4494"/>
    <w:rsid w:val="006C6B13"/>
    <w:rsid w:val="006D14E3"/>
    <w:rsid w:val="006D20C6"/>
    <w:rsid w:val="006D2249"/>
    <w:rsid w:val="006D2F2C"/>
    <w:rsid w:val="006D31F9"/>
    <w:rsid w:val="006D3691"/>
    <w:rsid w:val="006D36EA"/>
    <w:rsid w:val="006D3FA4"/>
    <w:rsid w:val="006D3FD4"/>
    <w:rsid w:val="006D4E4D"/>
    <w:rsid w:val="006D60E1"/>
    <w:rsid w:val="006D6A26"/>
    <w:rsid w:val="006E0163"/>
    <w:rsid w:val="006E2672"/>
    <w:rsid w:val="006E392C"/>
    <w:rsid w:val="006E4629"/>
    <w:rsid w:val="006E5397"/>
    <w:rsid w:val="006E5EF0"/>
    <w:rsid w:val="006E6E27"/>
    <w:rsid w:val="006F087A"/>
    <w:rsid w:val="006F1600"/>
    <w:rsid w:val="006F22BF"/>
    <w:rsid w:val="006F2546"/>
    <w:rsid w:val="006F3563"/>
    <w:rsid w:val="006F3A44"/>
    <w:rsid w:val="006F4240"/>
    <w:rsid w:val="006F4288"/>
    <w:rsid w:val="006F42B9"/>
    <w:rsid w:val="006F6103"/>
    <w:rsid w:val="006F6A87"/>
    <w:rsid w:val="006F75C1"/>
    <w:rsid w:val="00700D33"/>
    <w:rsid w:val="00701D27"/>
    <w:rsid w:val="00703308"/>
    <w:rsid w:val="0070483C"/>
    <w:rsid w:val="00704E00"/>
    <w:rsid w:val="00705A16"/>
    <w:rsid w:val="00706091"/>
    <w:rsid w:val="00706626"/>
    <w:rsid w:val="00706C58"/>
    <w:rsid w:val="00707D21"/>
    <w:rsid w:val="00707D3A"/>
    <w:rsid w:val="007108FF"/>
    <w:rsid w:val="00711AD9"/>
    <w:rsid w:val="00712163"/>
    <w:rsid w:val="007127CE"/>
    <w:rsid w:val="00713E2F"/>
    <w:rsid w:val="00714431"/>
    <w:rsid w:val="00714B67"/>
    <w:rsid w:val="00714B75"/>
    <w:rsid w:val="00715614"/>
    <w:rsid w:val="00715639"/>
    <w:rsid w:val="00715A0E"/>
    <w:rsid w:val="00717647"/>
    <w:rsid w:val="00717F13"/>
    <w:rsid w:val="00720311"/>
    <w:rsid w:val="007209E7"/>
    <w:rsid w:val="00721531"/>
    <w:rsid w:val="00722FD8"/>
    <w:rsid w:val="007233A3"/>
    <w:rsid w:val="00723E0C"/>
    <w:rsid w:val="00724189"/>
    <w:rsid w:val="00724503"/>
    <w:rsid w:val="00726182"/>
    <w:rsid w:val="00726827"/>
    <w:rsid w:val="00727281"/>
    <w:rsid w:val="00727635"/>
    <w:rsid w:val="00727E34"/>
    <w:rsid w:val="007302A5"/>
    <w:rsid w:val="007315B5"/>
    <w:rsid w:val="00731AD1"/>
    <w:rsid w:val="00732329"/>
    <w:rsid w:val="0073364B"/>
    <w:rsid w:val="007337CA"/>
    <w:rsid w:val="00733B46"/>
    <w:rsid w:val="00734135"/>
    <w:rsid w:val="007343CA"/>
    <w:rsid w:val="00734436"/>
    <w:rsid w:val="00734713"/>
    <w:rsid w:val="00734CE4"/>
    <w:rsid w:val="00735123"/>
    <w:rsid w:val="00736079"/>
    <w:rsid w:val="0073761D"/>
    <w:rsid w:val="007400B6"/>
    <w:rsid w:val="0074095B"/>
    <w:rsid w:val="00740B8C"/>
    <w:rsid w:val="007410CF"/>
    <w:rsid w:val="00741837"/>
    <w:rsid w:val="0074238A"/>
    <w:rsid w:val="007426F1"/>
    <w:rsid w:val="00742954"/>
    <w:rsid w:val="00742DDE"/>
    <w:rsid w:val="00743A78"/>
    <w:rsid w:val="00744958"/>
    <w:rsid w:val="007453E6"/>
    <w:rsid w:val="00745444"/>
    <w:rsid w:val="0074617C"/>
    <w:rsid w:val="00747182"/>
    <w:rsid w:val="00747A21"/>
    <w:rsid w:val="00751BC2"/>
    <w:rsid w:val="007525D6"/>
    <w:rsid w:val="007535A1"/>
    <w:rsid w:val="00754350"/>
    <w:rsid w:val="007555D3"/>
    <w:rsid w:val="00755FD8"/>
    <w:rsid w:val="00760309"/>
    <w:rsid w:val="00760BBA"/>
    <w:rsid w:val="00761200"/>
    <w:rsid w:val="00765C09"/>
    <w:rsid w:val="007679D0"/>
    <w:rsid w:val="00767A1A"/>
    <w:rsid w:val="00770453"/>
    <w:rsid w:val="00771276"/>
    <w:rsid w:val="00771B8D"/>
    <w:rsid w:val="00771BB5"/>
    <w:rsid w:val="0077228A"/>
    <w:rsid w:val="00772F80"/>
    <w:rsid w:val="0077309D"/>
    <w:rsid w:val="0077397C"/>
    <w:rsid w:val="00777055"/>
    <w:rsid w:val="007774EE"/>
    <w:rsid w:val="007810FD"/>
    <w:rsid w:val="00781822"/>
    <w:rsid w:val="00781DC8"/>
    <w:rsid w:val="0078297F"/>
    <w:rsid w:val="00783F21"/>
    <w:rsid w:val="00784635"/>
    <w:rsid w:val="00785A82"/>
    <w:rsid w:val="00786877"/>
    <w:rsid w:val="00786B3F"/>
    <w:rsid w:val="00787159"/>
    <w:rsid w:val="0079043A"/>
    <w:rsid w:val="00790947"/>
    <w:rsid w:val="00791668"/>
    <w:rsid w:val="00791AA1"/>
    <w:rsid w:val="00794F98"/>
    <w:rsid w:val="00795482"/>
    <w:rsid w:val="00795AFB"/>
    <w:rsid w:val="00795BF4"/>
    <w:rsid w:val="00796306"/>
    <w:rsid w:val="00796EA6"/>
    <w:rsid w:val="007A167A"/>
    <w:rsid w:val="007A1B6F"/>
    <w:rsid w:val="007A1EB0"/>
    <w:rsid w:val="007A358B"/>
    <w:rsid w:val="007A3793"/>
    <w:rsid w:val="007A625D"/>
    <w:rsid w:val="007A6344"/>
    <w:rsid w:val="007A7BFB"/>
    <w:rsid w:val="007B0361"/>
    <w:rsid w:val="007B0497"/>
    <w:rsid w:val="007B0C8C"/>
    <w:rsid w:val="007B19B8"/>
    <w:rsid w:val="007B23DB"/>
    <w:rsid w:val="007B4777"/>
    <w:rsid w:val="007B5FC7"/>
    <w:rsid w:val="007B60E4"/>
    <w:rsid w:val="007C09E1"/>
    <w:rsid w:val="007C151B"/>
    <w:rsid w:val="007C1BA2"/>
    <w:rsid w:val="007C2B48"/>
    <w:rsid w:val="007C54D6"/>
    <w:rsid w:val="007C5578"/>
    <w:rsid w:val="007C622F"/>
    <w:rsid w:val="007C6E5B"/>
    <w:rsid w:val="007C7325"/>
    <w:rsid w:val="007C7957"/>
    <w:rsid w:val="007D0647"/>
    <w:rsid w:val="007D13B1"/>
    <w:rsid w:val="007D20E9"/>
    <w:rsid w:val="007D4FA5"/>
    <w:rsid w:val="007D5F98"/>
    <w:rsid w:val="007D67F7"/>
    <w:rsid w:val="007D6E4E"/>
    <w:rsid w:val="007D7072"/>
    <w:rsid w:val="007D72E2"/>
    <w:rsid w:val="007D7881"/>
    <w:rsid w:val="007D7E3A"/>
    <w:rsid w:val="007E0E10"/>
    <w:rsid w:val="007E13E2"/>
    <w:rsid w:val="007E175F"/>
    <w:rsid w:val="007E1AED"/>
    <w:rsid w:val="007E2D9C"/>
    <w:rsid w:val="007E3E84"/>
    <w:rsid w:val="007E4768"/>
    <w:rsid w:val="007E4B4F"/>
    <w:rsid w:val="007E506B"/>
    <w:rsid w:val="007E60A6"/>
    <w:rsid w:val="007E667B"/>
    <w:rsid w:val="007E730F"/>
    <w:rsid w:val="007E777B"/>
    <w:rsid w:val="007F097B"/>
    <w:rsid w:val="007F2070"/>
    <w:rsid w:val="007F4964"/>
    <w:rsid w:val="007F4C8A"/>
    <w:rsid w:val="007F5008"/>
    <w:rsid w:val="007F5020"/>
    <w:rsid w:val="007F50D2"/>
    <w:rsid w:val="007F5607"/>
    <w:rsid w:val="007F63C1"/>
    <w:rsid w:val="007F763C"/>
    <w:rsid w:val="00800291"/>
    <w:rsid w:val="008013B7"/>
    <w:rsid w:val="00801BF9"/>
    <w:rsid w:val="00802ACC"/>
    <w:rsid w:val="00802AEA"/>
    <w:rsid w:val="00803F03"/>
    <w:rsid w:val="008053F5"/>
    <w:rsid w:val="00805892"/>
    <w:rsid w:val="0080622D"/>
    <w:rsid w:val="00806283"/>
    <w:rsid w:val="008062E5"/>
    <w:rsid w:val="00806E52"/>
    <w:rsid w:val="00806E7C"/>
    <w:rsid w:val="00806F15"/>
    <w:rsid w:val="00807AF7"/>
    <w:rsid w:val="00810198"/>
    <w:rsid w:val="0081189F"/>
    <w:rsid w:val="00812AA0"/>
    <w:rsid w:val="00812F40"/>
    <w:rsid w:val="008130D1"/>
    <w:rsid w:val="00814A13"/>
    <w:rsid w:val="00815DA8"/>
    <w:rsid w:val="0081634C"/>
    <w:rsid w:val="00817361"/>
    <w:rsid w:val="008211B8"/>
    <w:rsid w:val="008214E3"/>
    <w:rsid w:val="008216AA"/>
    <w:rsid w:val="0082192C"/>
    <w:rsid w:val="0082194D"/>
    <w:rsid w:val="008221F9"/>
    <w:rsid w:val="00823ADF"/>
    <w:rsid w:val="00825DA9"/>
    <w:rsid w:val="008262D7"/>
    <w:rsid w:val="00826EF5"/>
    <w:rsid w:val="0082758B"/>
    <w:rsid w:val="008278AB"/>
    <w:rsid w:val="00827B9D"/>
    <w:rsid w:val="0083093C"/>
    <w:rsid w:val="0083100F"/>
    <w:rsid w:val="008313C3"/>
    <w:rsid w:val="00831693"/>
    <w:rsid w:val="0083448C"/>
    <w:rsid w:val="0083544A"/>
    <w:rsid w:val="00835494"/>
    <w:rsid w:val="00835E13"/>
    <w:rsid w:val="008372EA"/>
    <w:rsid w:val="00840104"/>
    <w:rsid w:val="00840825"/>
    <w:rsid w:val="008408B7"/>
    <w:rsid w:val="00840C1F"/>
    <w:rsid w:val="00840D93"/>
    <w:rsid w:val="008411C9"/>
    <w:rsid w:val="00841FC5"/>
    <w:rsid w:val="00842985"/>
    <w:rsid w:val="008435FA"/>
    <w:rsid w:val="00843D0F"/>
    <w:rsid w:val="00845709"/>
    <w:rsid w:val="00846263"/>
    <w:rsid w:val="008475DC"/>
    <w:rsid w:val="008500A0"/>
    <w:rsid w:val="00851905"/>
    <w:rsid w:val="00853BD1"/>
    <w:rsid w:val="00854601"/>
    <w:rsid w:val="00855C6F"/>
    <w:rsid w:val="008572FF"/>
    <w:rsid w:val="008576BD"/>
    <w:rsid w:val="00857A95"/>
    <w:rsid w:val="0086005A"/>
    <w:rsid w:val="00860463"/>
    <w:rsid w:val="008604D2"/>
    <w:rsid w:val="00860D17"/>
    <w:rsid w:val="00862F5E"/>
    <w:rsid w:val="00863249"/>
    <w:rsid w:val="00863FD9"/>
    <w:rsid w:val="00864114"/>
    <w:rsid w:val="00864AD8"/>
    <w:rsid w:val="00864CDE"/>
    <w:rsid w:val="008664F3"/>
    <w:rsid w:val="00866883"/>
    <w:rsid w:val="008675FA"/>
    <w:rsid w:val="0087039D"/>
    <w:rsid w:val="00870EC1"/>
    <w:rsid w:val="008719FE"/>
    <w:rsid w:val="008733DA"/>
    <w:rsid w:val="00875A0C"/>
    <w:rsid w:val="008761A1"/>
    <w:rsid w:val="008765E1"/>
    <w:rsid w:val="008803E2"/>
    <w:rsid w:val="00883CAB"/>
    <w:rsid w:val="008850E4"/>
    <w:rsid w:val="008854F3"/>
    <w:rsid w:val="00886798"/>
    <w:rsid w:val="008869D7"/>
    <w:rsid w:val="008871D7"/>
    <w:rsid w:val="00887380"/>
    <w:rsid w:val="00891FD1"/>
    <w:rsid w:val="008923DB"/>
    <w:rsid w:val="008939AB"/>
    <w:rsid w:val="00893BC7"/>
    <w:rsid w:val="008952BC"/>
    <w:rsid w:val="008970D7"/>
    <w:rsid w:val="00897BFD"/>
    <w:rsid w:val="00897EB2"/>
    <w:rsid w:val="008A010E"/>
    <w:rsid w:val="008A12F5"/>
    <w:rsid w:val="008A18A8"/>
    <w:rsid w:val="008A20CC"/>
    <w:rsid w:val="008A2AE9"/>
    <w:rsid w:val="008A5865"/>
    <w:rsid w:val="008A7C7E"/>
    <w:rsid w:val="008B000E"/>
    <w:rsid w:val="008B0393"/>
    <w:rsid w:val="008B085D"/>
    <w:rsid w:val="008B1307"/>
    <w:rsid w:val="008B1587"/>
    <w:rsid w:val="008B1B01"/>
    <w:rsid w:val="008B2DA5"/>
    <w:rsid w:val="008B34C8"/>
    <w:rsid w:val="008B3BCD"/>
    <w:rsid w:val="008B3DF4"/>
    <w:rsid w:val="008B4276"/>
    <w:rsid w:val="008B56B1"/>
    <w:rsid w:val="008B6808"/>
    <w:rsid w:val="008B6DF8"/>
    <w:rsid w:val="008B71CE"/>
    <w:rsid w:val="008B76F4"/>
    <w:rsid w:val="008C106C"/>
    <w:rsid w:val="008C10F1"/>
    <w:rsid w:val="008C1926"/>
    <w:rsid w:val="008C1E99"/>
    <w:rsid w:val="008C275B"/>
    <w:rsid w:val="008C4CC1"/>
    <w:rsid w:val="008C55B9"/>
    <w:rsid w:val="008C5FDA"/>
    <w:rsid w:val="008D1AB5"/>
    <w:rsid w:val="008D33D6"/>
    <w:rsid w:val="008D4039"/>
    <w:rsid w:val="008D52D3"/>
    <w:rsid w:val="008D6DAC"/>
    <w:rsid w:val="008D6EDF"/>
    <w:rsid w:val="008E0085"/>
    <w:rsid w:val="008E2AA6"/>
    <w:rsid w:val="008E2D99"/>
    <w:rsid w:val="008E311B"/>
    <w:rsid w:val="008E363E"/>
    <w:rsid w:val="008E5A92"/>
    <w:rsid w:val="008E655E"/>
    <w:rsid w:val="008F3FDA"/>
    <w:rsid w:val="008F43FF"/>
    <w:rsid w:val="008F46E7"/>
    <w:rsid w:val="008F64CA"/>
    <w:rsid w:val="008F6F0B"/>
    <w:rsid w:val="008F7E4B"/>
    <w:rsid w:val="0090076B"/>
    <w:rsid w:val="00900FC7"/>
    <w:rsid w:val="00901DD6"/>
    <w:rsid w:val="009024C3"/>
    <w:rsid w:val="009025A5"/>
    <w:rsid w:val="00902984"/>
    <w:rsid w:val="00902B2C"/>
    <w:rsid w:val="009046ED"/>
    <w:rsid w:val="00904D9D"/>
    <w:rsid w:val="00907BA7"/>
    <w:rsid w:val="0091064E"/>
    <w:rsid w:val="00911217"/>
    <w:rsid w:val="00911FC5"/>
    <w:rsid w:val="0091299E"/>
    <w:rsid w:val="00913A94"/>
    <w:rsid w:val="00913B1E"/>
    <w:rsid w:val="009142F3"/>
    <w:rsid w:val="00914E6C"/>
    <w:rsid w:val="009154A7"/>
    <w:rsid w:val="0091584F"/>
    <w:rsid w:val="00916362"/>
    <w:rsid w:val="00916430"/>
    <w:rsid w:val="009174CA"/>
    <w:rsid w:val="009176EE"/>
    <w:rsid w:val="00921568"/>
    <w:rsid w:val="009215DA"/>
    <w:rsid w:val="0092194F"/>
    <w:rsid w:val="00921C0C"/>
    <w:rsid w:val="0092204F"/>
    <w:rsid w:val="009223D0"/>
    <w:rsid w:val="00922718"/>
    <w:rsid w:val="00923E19"/>
    <w:rsid w:val="009241F3"/>
    <w:rsid w:val="00924BF8"/>
    <w:rsid w:val="0092651D"/>
    <w:rsid w:val="009272C4"/>
    <w:rsid w:val="009300DE"/>
    <w:rsid w:val="00931A10"/>
    <w:rsid w:val="00932DAE"/>
    <w:rsid w:val="009347B1"/>
    <w:rsid w:val="009371AF"/>
    <w:rsid w:val="0094069D"/>
    <w:rsid w:val="00940930"/>
    <w:rsid w:val="00940E36"/>
    <w:rsid w:val="00940E6D"/>
    <w:rsid w:val="00942FEB"/>
    <w:rsid w:val="0094480D"/>
    <w:rsid w:val="00945052"/>
    <w:rsid w:val="0094546B"/>
    <w:rsid w:val="00946A02"/>
    <w:rsid w:val="009478D8"/>
    <w:rsid w:val="00947967"/>
    <w:rsid w:val="00950CFA"/>
    <w:rsid w:val="00951A02"/>
    <w:rsid w:val="00951DDC"/>
    <w:rsid w:val="00952A68"/>
    <w:rsid w:val="00955201"/>
    <w:rsid w:val="0095537C"/>
    <w:rsid w:val="009577A3"/>
    <w:rsid w:val="00961FD2"/>
    <w:rsid w:val="009640DC"/>
    <w:rsid w:val="00965200"/>
    <w:rsid w:val="00965942"/>
    <w:rsid w:val="00965B1D"/>
    <w:rsid w:val="00966110"/>
    <w:rsid w:val="009663EA"/>
    <w:rsid w:val="009668B3"/>
    <w:rsid w:val="00967995"/>
    <w:rsid w:val="00971471"/>
    <w:rsid w:val="00971EDF"/>
    <w:rsid w:val="009733E4"/>
    <w:rsid w:val="00973FED"/>
    <w:rsid w:val="00974F3A"/>
    <w:rsid w:val="00975C80"/>
    <w:rsid w:val="0097699F"/>
    <w:rsid w:val="009772FF"/>
    <w:rsid w:val="0098275A"/>
    <w:rsid w:val="00983CF7"/>
    <w:rsid w:val="009849C2"/>
    <w:rsid w:val="00984CCA"/>
    <w:rsid w:val="00984D24"/>
    <w:rsid w:val="009858EB"/>
    <w:rsid w:val="00985F95"/>
    <w:rsid w:val="009860CD"/>
    <w:rsid w:val="00987EA8"/>
    <w:rsid w:val="00990A69"/>
    <w:rsid w:val="00990EA3"/>
    <w:rsid w:val="00992374"/>
    <w:rsid w:val="0099307A"/>
    <w:rsid w:val="00993317"/>
    <w:rsid w:val="009967A1"/>
    <w:rsid w:val="00996C40"/>
    <w:rsid w:val="0099713F"/>
    <w:rsid w:val="00997413"/>
    <w:rsid w:val="009A0385"/>
    <w:rsid w:val="009A28E1"/>
    <w:rsid w:val="009A2DB7"/>
    <w:rsid w:val="009A33A1"/>
    <w:rsid w:val="009A3F47"/>
    <w:rsid w:val="009A4CBC"/>
    <w:rsid w:val="009A519C"/>
    <w:rsid w:val="009A5433"/>
    <w:rsid w:val="009A613D"/>
    <w:rsid w:val="009A699F"/>
    <w:rsid w:val="009A6A2D"/>
    <w:rsid w:val="009B0046"/>
    <w:rsid w:val="009B06A3"/>
    <w:rsid w:val="009B06CA"/>
    <w:rsid w:val="009B0A0B"/>
    <w:rsid w:val="009B0B3A"/>
    <w:rsid w:val="009B14B5"/>
    <w:rsid w:val="009B2955"/>
    <w:rsid w:val="009B2F55"/>
    <w:rsid w:val="009B327C"/>
    <w:rsid w:val="009B3389"/>
    <w:rsid w:val="009B4029"/>
    <w:rsid w:val="009B46D8"/>
    <w:rsid w:val="009B4720"/>
    <w:rsid w:val="009B577A"/>
    <w:rsid w:val="009B7274"/>
    <w:rsid w:val="009B74DE"/>
    <w:rsid w:val="009B794C"/>
    <w:rsid w:val="009B7E8C"/>
    <w:rsid w:val="009C010D"/>
    <w:rsid w:val="009C1440"/>
    <w:rsid w:val="009C2107"/>
    <w:rsid w:val="009C248F"/>
    <w:rsid w:val="009C3761"/>
    <w:rsid w:val="009C3F42"/>
    <w:rsid w:val="009C4157"/>
    <w:rsid w:val="009C5D9E"/>
    <w:rsid w:val="009C5FBF"/>
    <w:rsid w:val="009C6C5F"/>
    <w:rsid w:val="009D0364"/>
    <w:rsid w:val="009D106B"/>
    <w:rsid w:val="009D25B3"/>
    <w:rsid w:val="009D2C3E"/>
    <w:rsid w:val="009D3701"/>
    <w:rsid w:val="009D3D8D"/>
    <w:rsid w:val="009D4F83"/>
    <w:rsid w:val="009D5766"/>
    <w:rsid w:val="009D5A0E"/>
    <w:rsid w:val="009E04A8"/>
    <w:rsid w:val="009E0625"/>
    <w:rsid w:val="009E0F46"/>
    <w:rsid w:val="009E1A93"/>
    <w:rsid w:val="009E1AB1"/>
    <w:rsid w:val="009E3034"/>
    <w:rsid w:val="009E35EB"/>
    <w:rsid w:val="009E4A5E"/>
    <w:rsid w:val="009E4C37"/>
    <w:rsid w:val="009E549F"/>
    <w:rsid w:val="009E59CC"/>
    <w:rsid w:val="009E5C4E"/>
    <w:rsid w:val="009E5E67"/>
    <w:rsid w:val="009F0C19"/>
    <w:rsid w:val="009F1EE0"/>
    <w:rsid w:val="009F28A8"/>
    <w:rsid w:val="009F3171"/>
    <w:rsid w:val="009F3AE4"/>
    <w:rsid w:val="009F3BD8"/>
    <w:rsid w:val="009F40FB"/>
    <w:rsid w:val="009F473E"/>
    <w:rsid w:val="009F4C96"/>
    <w:rsid w:val="009F5247"/>
    <w:rsid w:val="009F59DE"/>
    <w:rsid w:val="009F5C08"/>
    <w:rsid w:val="009F655C"/>
    <w:rsid w:val="009F682A"/>
    <w:rsid w:val="009F6C9C"/>
    <w:rsid w:val="009F7004"/>
    <w:rsid w:val="00A00467"/>
    <w:rsid w:val="00A01877"/>
    <w:rsid w:val="00A02215"/>
    <w:rsid w:val="00A022BE"/>
    <w:rsid w:val="00A04446"/>
    <w:rsid w:val="00A05AB4"/>
    <w:rsid w:val="00A075F4"/>
    <w:rsid w:val="00A07B4B"/>
    <w:rsid w:val="00A11639"/>
    <w:rsid w:val="00A13E4D"/>
    <w:rsid w:val="00A14C02"/>
    <w:rsid w:val="00A15527"/>
    <w:rsid w:val="00A155AC"/>
    <w:rsid w:val="00A15A06"/>
    <w:rsid w:val="00A172C9"/>
    <w:rsid w:val="00A2145A"/>
    <w:rsid w:val="00A21608"/>
    <w:rsid w:val="00A22D02"/>
    <w:rsid w:val="00A24C95"/>
    <w:rsid w:val="00A2599A"/>
    <w:rsid w:val="00A26094"/>
    <w:rsid w:val="00A26305"/>
    <w:rsid w:val="00A267BD"/>
    <w:rsid w:val="00A27A18"/>
    <w:rsid w:val="00A301BF"/>
    <w:rsid w:val="00A302B2"/>
    <w:rsid w:val="00A31970"/>
    <w:rsid w:val="00A331B4"/>
    <w:rsid w:val="00A3484E"/>
    <w:rsid w:val="00A356D3"/>
    <w:rsid w:val="00A364BC"/>
    <w:rsid w:val="00A36ADA"/>
    <w:rsid w:val="00A3785B"/>
    <w:rsid w:val="00A37C4D"/>
    <w:rsid w:val="00A405A3"/>
    <w:rsid w:val="00A4061A"/>
    <w:rsid w:val="00A40D8A"/>
    <w:rsid w:val="00A4153C"/>
    <w:rsid w:val="00A41898"/>
    <w:rsid w:val="00A41F0C"/>
    <w:rsid w:val="00A4357B"/>
    <w:rsid w:val="00A438D8"/>
    <w:rsid w:val="00A44C71"/>
    <w:rsid w:val="00A45031"/>
    <w:rsid w:val="00A454B0"/>
    <w:rsid w:val="00A455E7"/>
    <w:rsid w:val="00A45D97"/>
    <w:rsid w:val="00A46856"/>
    <w:rsid w:val="00A46A91"/>
    <w:rsid w:val="00A46B9F"/>
    <w:rsid w:val="00A46E2E"/>
    <w:rsid w:val="00A473F5"/>
    <w:rsid w:val="00A47742"/>
    <w:rsid w:val="00A51022"/>
    <w:rsid w:val="00A51F55"/>
    <w:rsid w:val="00A51F9D"/>
    <w:rsid w:val="00A52B1A"/>
    <w:rsid w:val="00A540E0"/>
    <w:rsid w:val="00A5416A"/>
    <w:rsid w:val="00A5523C"/>
    <w:rsid w:val="00A5592E"/>
    <w:rsid w:val="00A56C44"/>
    <w:rsid w:val="00A60861"/>
    <w:rsid w:val="00A619D9"/>
    <w:rsid w:val="00A63260"/>
    <w:rsid w:val="00A639F4"/>
    <w:rsid w:val="00A65864"/>
    <w:rsid w:val="00A65FAE"/>
    <w:rsid w:val="00A65FC1"/>
    <w:rsid w:val="00A7112C"/>
    <w:rsid w:val="00A7148C"/>
    <w:rsid w:val="00A71988"/>
    <w:rsid w:val="00A72456"/>
    <w:rsid w:val="00A726FB"/>
    <w:rsid w:val="00A73D3B"/>
    <w:rsid w:val="00A744E8"/>
    <w:rsid w:val="00A7552E"/>
    <w:rsid w:val="00A76718"/>
    <w:rsid w:val="00A80235"/>
    <w:rsid w:val="00A8165C"/>
    <w:rsid w:val="00A81A32"/>
    <w:rsid w:val="00A81AD2"/>
    <w:rsid w:val="00A82C5B"/>
    <w:rsid w:val="00A835BD"/>
    <w:rsid w:val="00A83659"/>
    <w:rsid w:val="00A84828"/>
    <w:rsid w:val="00A84852"/>
    <w:rsid w:val="00A84E4D"/>
    <w:rsid w:val="00A85392"/>
    <w:rsid w:val="00A8774F"/>
    <w:rsid w:val="00A90CE4"/>
    <w:rsid w:val="00A91704"/>
    <w:rsid w:val="00A92BC7"/>
    <w:rsid w:val="00A93386"/>
    <w:rsid w:val="00A93A29"/>
    <w:rsid w:val="00A93B86"/>
    <w:rsid w:val="00A94B5D"/>
    <w:rsid w:val="00A95D7F"/>
    <w:rsid w:val="00A96698"/>
    <w:rsid w:val="00A9778D"/>
    <w:rsid w:val="00A97B15"/>
    <w:rsid w:val="00AA0291"/>
    <w:rsid w:val="00AA06EB"/>
    <w:rsid w:val="00AA13BB"/>
    <w:rsid w:val="00AA3121"/>
    <w:rsid w:val="00AA31F6"/>
    <w:rsid w:val="00AA42D5"/>
    <w:rsid w:val="00AA4335"/>
    <w:rsid w:val="00AA4D93"/>
    <w:rsid w:val="00AA5AEF"/>
    <w:rsid w:val="00AA6344"/>
    <w:rsid w:val="00AA715C"/>
    <w:rsid w:val="00AA7E1D"/>
    <w:rsid w:val="00AB044E"/>
    <w:rsid w:val="00AB04BD"/>
    <w:rsid w:val="00AB1036"/>
    <w:rsid w:val="00AB1494"/>
    <w:rsid w:val="00AB1686"/>
    <w:rsid w:val="00AB1773"/>
    <w:rsid w:val="00AB19AD"/>
    <w:rsid w:val="00AB1CAE"/>
    <w:rsid w:val="00AB2525"/>
    <w:rsid w:val="00AB2FAB"/>
    <w:rsid w:val="00AB3F5B"/>
    <w:rsid w:val="00AB44BD"/>
    <w:rsid w:val="00AB4823"/>
    <w:rsid w:val="00AB4B10"/>
    <w:rsid w:val="00AB54E1"/>
    <w:rsid w:val="00AB5C14"/>
    <w:rsid w:val="00AB69E9"/>
    <w:rsid w:val="00AB71D3"/>
    <w:rsid w:val="00AC136F"/>
    <w:rsid w:val="00AC1531"/>
    <w:rsid w:val="00AC1D12"/>
    <w:rsid w:val="00AC1EE7"/>
    <w:rsid w:val="00AC2F2E"/>
    <w:rsid w:val="00AC333F"/>
    <w:rsid w:val="00AC4456"/>
    <w:rsid w:val="00AC4EAA"/>
    <w:rsid w:val="00AC585C"/>
    <w:rsid w:val="00AC7D8F"/>
    <w:rsid w:val="00AD06B3"/>
    <w:rsid w:val="00AD0C5D"/>
    <w:rsid w:val="00AD0F71"/>
    <w:rsid w:val="00AD1925"/>
    <w:rsid w:val="00AD219F"/>
    <w:rsid w:val="00AD2CF5"/>
    <w:rsid w:val="00AD3E0A"/>
    <w:rsid w:val="00AD424D"/>
    <w:rsid w:val="00AD5909"/>
    <w:rsid w:val="00AD6058"/>
    <w:rsid w:val="00AD627E"/>
    <w:rsid w:val="00AD7734"/>
    <w:rsid w:val="00AE02ED"/>
    <w:rsid w:val="00AE067D"/>
    <w:rsid w:val="00AE0C2D"/>
    <w:rsid w:val="00AE0ECB"/>
    <w:rsid w:val="00AE1190"/>
    <w:rsid w:val="00AE4ADA"/>
    <w:rsid w:val="00AE6D5F"/>
    <w:rsid w:val="00AE6EB9"/>
    <w:rsid w:val="00AE797D"/>
    <w:rsid w:val="00AE7F29"/>
    <w:rsid w:val="00AF0634"/>
    <w:rsid w:val="00AF09F4"/>
    <w:rsid w:val="00AF1181"/>
    <w:rsid w:val="00AF19E6"/>
    <w:rsid w:val="00AF297E"/>
    <w:rsid w:val="00AF2F79"/>
    <w:rsid w:val="00AF315F"/>
    <w:rsid w:val="00AF394D"/>
    <w:rsid w:val="00AF4653"/>
    <w:rsid w:val="00AF496C"/>
    <w:rsid w:val="00AF52B3"/>
    <w:rsid w:val="00AF6864"/>
    <w:rsid w:val="00AF721F"/>
    <w:rsid w:val="00AF76D7"/>
    <w:rsid w:val="00AF7DB7"/>
    <w:rsid w:val="00B000CE"/>
    <w:rsid w:val="00B014BD"/>
    <w:rsid w:val="00B0193F"/>
    <w:rsid w:val="00B02160"/>
    <w:rsid w:val="00B02D58"/>
    <w:rsid w:val="00B065A6"/>
    <w:rsid w:val="00B10D02"/>
    <w:rsid w:val="00B10DD4"/>
    <w:rsid w:val="00B12DA7"/>
    <w:rsid w:val="00B13B77"/>
    <w:rsid w:val="00B16066"/>
    <w:rsid w:val="00B1625E"/>
    <w:rsid w:val="00B201E2"/>
    <w:rsid w:val="00B2120C"/>
    <w:rsid w:val="00B21D9B"/>
    <w:rsid w:val="00B21FF3"/>
    <w:rsid w:val="00B256F0"/>
    <w:rsid w:val="00B25C07"/>
    <w:rsid w:val="00B3040D"/>
    <w:rsid w:val="00B32EAD"/>
    <w:rsid w:val="00B33A8A"/>
    <w:rsid w:val="00B3416A"/>
    <w:rsid w:val="00B3433E"/>
    <w:rsid w:val="00B347DA"/>
    <w:rsid w:val="00B3539A"/>
    <w:rsid w:val="00B364EB"/>
    <w:rsid w:val="00B3745E"/>
    <w:rsid w:val="00B41CDF"/>
    <w:rsid w:val="00B4299A"/>
    <w:rsid w:val="00B43BDF"/>
    <w:rsid w:val="00B43D35"/>
    <w:rsid w:val="00B43DDC"/>
    <w:rsid w:val="00B443E4"/>
    <w:rsid w:val="00B447C5"/>
    <w:rsid w:val="00B44925"/>
    <w:rsid w:val="00B44C59"/>
    <w:rsid w:val="00B44CD9"/>
    <w:rsid w:val="00B451DE"/>
    <w:rsid w:val="00B50C9B"/>
    <w:rsid w:val="00B50D4B"/>
    <w:rsid w:val="00B52E8E"/>
    <w:rsid w:val="00B52F37"/>
    <w:rsid w:val="00B53E12"/>
    <w:rsid w:val="00B5484D"/>
    <w:rsid w:val="00B55D47"/>
    <w:rsid w:val="00B563EA"/>
    <w:rsid w:val="00B56CDF"/>
    <w:rsid w:val="00B57234"/>
    <w:rsid w:val="00B57559"/>
    <w:rsid w:val="00B60E51"/>
    <w:rsid w:val="00B63A54"/>
    <w:rsid w:val="00B64A95"/>
    <w:rsid w:val="00B65F06"/>
    <w:rsid w:val="00B70404"/>
    <w:rsid w:val="00B70DF6"/>
    <w:rsid w:val="00B72317"/>
    <w:rsid w:val="00B72FDF"/>
    <w:rsid w:val="00B740EF"/>
    <w:rsid w:val="00B76155"/>
    <w:rsid w:val="00B77673"/>
    <w:rsid w:val="00B77BF5"/>
    <w:rsid w:val="00B77D18"/>
    <w:rsid w:val="00B77FC6"/>
    <w:rsid w:val="00B803A8"/>
    <w:rsid w:val="00B80727"/>
    <w:rsid w:val="00B81BCF"/>
    <w:rsid w:val="00B829CB"/>
    <w:rsid w:val="00B82CC2"/>
    <w:rsid w:val="00B8313A"/>
    <w:rsid w:val="00B856A3"/>
    <w:rsid w:val="00B85DA3"/>
    <w:rsid w:val="00B8739F"/>
    <w:rsid w:val="00B9076F"/>
    <w:rsid w:val="00B92417"/>
    <w:rsid w:val="00B92BA9"/>
    <w:rsid w:val="00B93503"/>
    <w:rsid w:val="00B93B36"/>
    <w:rsid w:val="00B9464C"/>
    <w:rsid w:val="00B9486B"/>
    <w:rsid w:val="00B9552E"/>
    <w:rsid w:val="00B9570F"/>
    <w:rsid w:val="00B96872"/>
    <w:rsid w:val="00B97878"/>
    <w:rsid w:val="00BA08BE"/>
    <w:rsid w:val="00BA21C5"/>
    <w:rsid w:val="00BA2D5A"/>
    <w:rsid w:val="00BA2DD9"/>
    <w:rsid w:val="00BA31E8"/>
    <w:rsid w:val="00BA4EFB"/>
    <w:rsid w:val="00BA55E0"/>
    <w:rsid w:val="00BA572E"/>
    <w:rsid w:val="00BA5775"/>
    <w:rsid w:val="00BA61DB"/>
    <w:rsid w:val="00BA6407"/>
    <w:rsid w:val="00BA6BD4"/>
    <w:rsid w:val="00BA6C7A"/>
    <w:rsid w:val="00BB0B52"/>
    <w:rsid w:val="00BB0F1D"/>
    <w:rsid w:val="00BB13A1"/>
    <w:rsid w:val="00BB17D1"/>
    <w:rsid w:val="00BB2190"/>
    <w:rsid w:val="00BB2298"/>
    <w:rsid w:val="00BB2E9C"/>
    <w:rsid w:val="00BB3243"/>
    <w:rsid w:val="00BB3752"/>
    <w:rsid w:val="00BB4527"/>
    <w:rsid w:val="00BB59FE"/>
    <w:rsid w:val="00BB6688"/>
    <w:rsid w:val="00BB6EA6"/>
    <w:rsid w:val="00BB7384"/>
    <w:rsid w:val="00BC0FF5"/>
    <w:rsid w:val="00BC123A"/>
    <w:rsid w:val="00BC26D4"/>
    <w:rsid w:val="00BC39CB"/>
    <w:rsid w:val="00BC4339"/>
    <w:rsid w:val="00BC6651"/>
    <w:rsid w:val="00BD0284"/>
    <w:rsid w:val="00BD0E30"/>
    <w:rsid w:val="00BD1F50"/>
    <w:rsid w:val="00BD2977"/>
    <w:rsid w:val="00BD2E95"/>
    <w:rsid w:val="00BD4449"/>
    <w:rsid w:val="00BD45DD"/>
    <w:rsid w:val="00BD675C"/>
    <w:rsid w:val="00BD7329"/>
    <w:rsid w:val="00BE030A"/>
    <w:rsid w:val="00BE0C80"/>
    <w:rsid w:val="00BE0EBB"/>
    <w:rsid w:val="00BE12AC"/>
    <w:rsid w:val="00BE1403"/>
    <w:rsid w:val="00BE18F7"/>
    <w:rsid w:val="00BE3FA5"/>
    <w:rsid w:val="00BE50BF"/>
    <w:rsid w:val="00BE61F2"/>
    <w:rsid w:val="00BF1AA9"/>
    <w:rsid w:val="00BF1BFA"/>
    <w:rsid w:val="00BF29E0"/>
    <w:rsid w:val="00BF2A42"/>
    <w:rsid w:val="00BF41CC"/>
    <w:rsid w:val="00BF4CBA"/>
    <w:rsid w:val="00BF5870"/>
    <w:rsid w:val="00C00894"/>
    <w:rsid w:val="00C008ED"/>
    <w:rsid w:val="00C011D3"/>
    <w:rsid w:val="00C02D97"/>
    <w:rsid w:val="00C03D8C"/>
    <w:rsid w:val="00C0491F"/>
    <w:rsid w:val="00C054E8"/>
    <w:rsid w:val="00C055EC"/>
    <w:rsid w:val="00C10DC9"/>
    <w:rsid w:val="00C1124B"/>
    <w:rsid w:val="00C116E3"/>
    <w:rsid w:val="00C1172E"/>
    <w:rsid w:val="00C11934"/>
    <w:rsid w:val="00C11F3F"/>
    <w:rsid w:val="00C125D7"/>
    <w:rsid w:val="00C12843"/>
    <w:rsid w:val="00C12FB3"/>
    <w:rsid w:val="00C13645"/>
    <w:rsid w:val="00C14403"/>
    <w:rsid w:val="00C171A6"/>
    <w:rsid w:val="00C17341"/>
    <w:rsid w:val="00C176B1"/>
    <w:rsid w:val="00C20BDE"/>
    <w:rsid w:val="00C20F2A"/>
    <w:rsid w:val="00C22500"/>
    <w:rsid w:val="00C22BA6"/>
    <w:rsid w:val="00C22E64"/>
    <w:rsid w:val="00C239C5"/>
    <w:rsid w:val="00C2435E"/>
    <w:rsid w:val="00C24EEF"/>
    <w:rsid w:val="00C25CF6"/>
    <w:rsid w:val="00C268BB"/>
    <w:rsid w:val="00C26C36"/>
    <w:rsid w:val="00C270E0"/>
    <w:rsid w:val="00C2760F"/>
    <w:rsid w:val="00C30B73"/>
    <w:rsid w:val="00C31FE9"/>
    <w:rsid w:val="00C32572"/>
    <w:rsid w:val="00C32768"/>
    <w:rsid w:val="00C32FE6"/>
    <w:rsid w:val="00C3467A"/>
    <w:rsid w:val="00C34D48"/>
    <w:rsid w:val="00C34F57"/>
    <w:rsid w:val="00C3748A"/>
    <w:rsid w:val="00C374E9"/>
    <w:rsid w:val="00C37A55"/>
    <w:rsid w:val="00C41970"/>
    <w:rsid w:val="00C4214B"/>
    <w:rsid w:val="00C426D9"/>
    <w:rsid w:val="00C431DF"/>
    <w:rsid w:val="00C456BD"/>
    <w:rsid w:val="00C460B3"/>
    <w:rsid w:val="00C50B0D"/>
    <w:rsid w:val="00C50CAA"/>
    <w:rsid w:val="00C50EAC"/>
    <w:rsid w:val="00C52437"/>
    <w:rsid w:val="00C52BF6"/>
    <w:rsid w:val="00C530DC"/>
    <w:rsid w:val="00C5350D"/>
    <w:rsid w:val="00C53F7C"/>
    <w:rsid w:val="00C557AD"/>
    <w:rsid w:val="00C56AAF"/>
    <w:rsid w:val="00C56EC9"/>
    <w:rsid w:val="00C6015D"/>
    <w:rsid w:val="00C6020B"/>
    <w:rsid w:val="00C6123C"/>
    <w:rsid w:val="00C6233C"/>
    <w:rsid w:val="00C6311A"/>
    <w:rsid w:val="00C637D6"/>
    <w:rsid w:val="00C64E29"/>
    <w:rsid w:val="00C65914"/>
    <w:rsid w:val="00C65962"/>
    <w:rsid w:val="00C6608D"/>
    <w:rsid w:val="00C66DAA"/>
    <w:rsid w:val="00C66F0D"/>
    <w:rsid w:val="00C673EB"/>
    <w:rsid w:val="00C7084D"/>
    <w:rsid w:val="00C7148E"/>
    <w:rsid w:val="00C7315E"/>
    <w:rsid w:val="00C734D7"/>
    <w:rsid w:val="00C74102"/>
    <w:rsid w:val="00C74A96"/>
    <w:rsid w:val="00C756D1"/>
    <w:rsid w:val="00C75895"/>
    <w:rsid w:val="00C77161"/>
    <w:rsid w:val="00C81933"/>
    <w:rsid w:val="00C81EC6"/>
    <w:rsid w:val="00C82E65"/>
    <w:rsid w:val="00C8386B"/>
    <w:rsid w:val="00C83C9F"/>
    <w:rsid w:val="00C84102"/>
    <w:rsid w:val="00C8490A"/>
    <w:rsid w:val="00C84B0E"/>
    <w:rsid w:val="00C84EAF"/>
    <w:rsid w:val="00C86CBA"/>
    <w:rsid w:val="00C91BEC"/>
    <w:rsid w:val="00C922BE"/>
    <w:rsid w:val="00C9377D"/>
    <w:rsid w:val="00C937BF"/>
    <w:rsid w:val="00C93E86"/>
    <w:rsid w:val="00C94840"/>
    <w:rsid w:val="00C956CC"/>
    <w:rsid w:val="00C97B35"/>
    <w:rsid w:val="00CA1911"/>
    <w:rsid w:val="00CA1B8B"/>
    <w:rsid w:val="00CA2A8F"/>
    <w:rsid w:val="00CA4193"/>
    <w:rsid w:val="00CA458E"/>
    <w:rsid w:val="00CA49A3"/>
    <w:rsid w:val="00CA4EE3"/>
    <w:rsid w:val="00CA5C9F"/>
    <w:rsid w:val="00CA705B"/>
    <w:rsid w:val="00CA79DB"/>
    <w:rsid w:val="00CB027F"/>
    <w:rsid w:val="00CB0B87"/>
    <w:rsid w:val="00CB0DDA"/>
    <w:rsid w:val="00CB1B0A"/>
    <w:rsid w:val="00CB30C3"/>
    <w:rsid w:val="00CB3F3B"/>
    <w:rsid w:val="00CB4357"/>
    <w:rsid w:val="00CB7D2A"/>
    <w:rsid w:val="00CB7DEA"/>
    <w:rsid w:val="00CC0EBB"/>
    <w:rsid w:val="00CC1463"/>
    <w:rsid w:val="00CC1972"/>
    <w:rsid w:val="00CC28FD"/>
    <w:rsid w:val="00CC3D81"/>
    <w:rsid w:val="00CC3D92"/>
    <w:rsid w:val="00CC403C"/>
    <w:rsid w:val="00CC460E"/>
    <w:rsid w:val="00CC4ABA"/>
    <w:rsid w:val="00CC4C5F"/>
    <w:rsid w:val="00CC5009"/>
    <w:rsid w:val="00CC6297"/>
    <w:rsid w:val="00CC688C"/>
    <w:rsid w:val="00CC7690"/>
    <w:rsid w:val="00CD018F"/>
    <w:rsid w:val="00CD0F09"/>
    <w:rsid w:val="00CD1263"/>
    <w:rsid w:val="00CD1731"/>
    <w:rsid w:val="00CD1986"/>
    <w:rsid w:val="00CD2CA8"/>
    <w:rsid w:val="00CD4F2D"/>
    <w:rsid w:val="00CD54BF"/>
    <w:rsid w:val="00CD6D14"/>
    <w:rsid w:val="00CE0B02"/>
    <w:rsid w:val="00CE15BF"/>
    <w:rsid w:val="00CE34C4"/>
    <w:rsid w:val="00CE38BE"/>
    <w:rsid w:val="00CE4D5C"/>
    <w:rsid w:val="00CE50A2"/>
    <w:rsid w:val="00CE5FDE"/>
    <w:rsid w:val="00CE738D"/>
    <w:rsid w:val="00CE7A69"/>
    <w:rsid w:val="00CF020F"/>
    <w:rsid w:val="00CF05DA"/>
    <w:rsid w:val="00CF0978"/>
    <w:rsid w:val="00CF0CE1"/>
    <w:rsid w:val="00CF126C"/>
    <w:rsid w:val="00CF33B4"/>
    <w:rsid w:val="00CF508B"/>
    <w:rsid w:val="00CF5797"/>
    <w:rsid w:val="00CF58EB"/>
    <w:rsid w:val="00CF6B8A"/>
    <w:rsid w:val="00CF6FEC"/>
    <w:rsid w:val="00CF7822"/>
    <w:rsid w:val="00CF7BC0"/>
    <w:rsid w:val="00D0002E"/>
    <w:rsid w:val="00D0106E"/>
    <w:rsid w:val="00D01162"/>
    <w:rsid w:val="00D0155A"/>
    <w:rsid w:val="00D015C1"/>
    <w:rsid w:val="00D017E8"/>
    <w:rsid w:val="00D0245B"/>
    <w:rsid w:val="00D0345C"/>
    <w:rsid w:val="00D045D2"/>
    <w:rsid w:val="00D05E6C"/>
    <w:rsid w:val="00D060B5"/>
    <w:rsid w:val="00D0636C"/>
    <w:rsid w:val="00D06383"/>
    <w:rsid w:val="00D0641E"/>
    <w:rsid w:val="00D06B87"/>
    <w:rsid w:val="00D102BB"/>
    <w:rsid w:val="00D12997"/>
    <w:rsid w:val="00D12B8E"/>
    <w:rsid w:val="00D12EED"/>
    <w:rsid w:val="00D1458C"/>
    <w:rsid w:val="00D16C7E"/>
    <w:rsid w:val="00D16D5D"/>
    <w:rsid w:val="00D17224"/>
    <w:rsid w:val="00D20BAE"/>
    <w:rsid w:val="00D20E85"/>
    <w:rsid w:val="00D24615"/>
    <w:rsid w:val="00D259AD"/>
    <w:rsid w:val="00D30AEC"/>
    <w:rsid w:val="00D30C3D"/>
    <w:rsid w:val="00D315E8"/>
    <w:rsid w:val="00D319D9"/>
    <w:rsid w:val="00D34011"/>
    <w:rsid w:val="00D34B66"/>
    <w:rsid w:val="00D35727"/>
    <w:rsid w:val="00D37822"/>
    <w:rsid w:val="00D37842"/>
    <w:rsid w:val="00D40F8A"/>
    <w:rsid w:val="00D427BE"/>
    <w:rsid w:val="00D4281B"/>
    <w:rsid w:val="00D42A87"/>
    <w:rsid w:val="00D42DC2"/>
    <w:rsid w:val="00D4302B"/>
    <w:rsid w:val="00D44D84"/>
    <w:rsid w:val="00D45514"/>
    <w:rsid w:val="00D457FD"/>
    <w:rsid w:val="00D4697F"/>
    <w:rsid w:val="00D469D6"/>
    <w:rsid w:val="00D50F5D"/>
    <w:rsid w:val="00D52189"/>
    <w:rsid w:val="00D52437"/>
    <w:rsid w:val="00D527EA"/>
    <w:rsid w:val="00D537E1"/>
    <w:rsid w:val="00D54B5A"/>
    <w:rsid w:val="00D55BB2"/>
    <w:rsid w:val="00D563E9"/>
    <w:rsid w:val="00D60046"/>
    <w:rsid w:val="00D602CE"/>
    <w:rsid w:val="00D6091A"/>
    <w:rsid w:val="00D60F19"/>
    <w:rsid w:val="00D63FE2"/>
    <w:rsid w:val="00D6418F"/>
    <w:rsid w:val="00D64316"/>
    <w:rsid w:val="00D64F41"/>
    <w:rsid w:val="00D6605A"/>
    <w:rsid w:val="00D6695F"/>
    <w:rsid w:val="00D66EE1"/>
    <w:rsid w:val="00D6758A"/>
    <w:rsid w:val="00D716C7"/>
    <w:rsid w:val="00D72143"/>
    <w:rsid w:val="00D7283D"/>
    <w:rsid w:val="00D73D63"/>
    <w:rsid w:val="00D73F20"/>
    <w:rsid w:val="00D75644"/>
    <w:rsid w:val="00D76115"/>
    <w:rsid w:val="00D76A2F"/>
    <w:rsid w:val="00D77DE5"/>
    <w:rsid w:val="00D80852"/>
    <w:rsid w:val="00D80AD0"/>
    <w:rsid w:val="00D80CBC"/>
    <w:rsid w:val="00D81656"/>
    <w:rsid w:val="00D81F63"/>
    <w:rsid w:val="00D828D7"/>
    <w:rsid w:val="00D82DF9"/>
    <w:rsid w:val="00D8389C"/>
    <w:rsid w:val="00D83D87"/>
    <w:rsid w:val="00D844F9"/>
    <w:rsid w:val="00D8495E"/>
    <w:rsid w:val="00D84A6D"/>
    <w:rsid w:val="00D84B2C"/>
    <w:rsid w:val="00D85695"/>
    <w:rsid w:val="00D86A30"/>
    <w:rsid w:val="00D9011F"/>
    <w:rsid w:val="00D91286"/>
    <w:rsid w:val="00D91D79"/>
    <w:rsid w:val="00D940C9"/>
    <w:rsid w:val="00D9491A"/>
    <w:rsid w:val="00D957DA"/>
    <w:rsid w:val="00D97CB4"/>
    <w:rsid w:val="00D97DD4"/>
    <w:rsid w:val="00D97F56"/>
    <w:rsid w:val="00DA40D7"/>
    <w:rsid w:val="00DA4E86"/>
    <w:rsid w:val="00DA4F42"/>
    <w:rsid w:val="00DA58E4"/>
    <w:rsid w:val="00DA5A8A"/>
    <w:rsid w:val="00DA6D77"/>
    <w:rsid w:val="00DA7CD2"/>
    <w:rsid w:val="00DA7EAB"/>
    <w:rsid w:val="00DA7EFD"/>
    <w:rsid w:val="00DB0689"/>
    <w:rsid w:val="00DB1170"/>
    <w:rsid w:val="00DB26CD"/>
    <w:rsid w:val="00DB2F7B"/>
    <w:rsid w:val="00DB3FF6"/>
    <w:rsid w:val="00DB441C"/>
    <w:rsid w:val="00DB44AF"/>
    <w:rsid w:val="00DB5396"/>
    <w:rsid w:val="00DB5877"/>
    <w:rsid w:val="00DB58C8"/>
    <w:rsid w:val="00DC161C"/>
    <w:rsid w:val="00DC16C7"/>
    <w:rsid w:val="00DC1920"/>
    <w:rsid w:val="00DC1F58"/>
    <w:rsid w:val="00DC339B"/>
    <w:rsid w:val="00DC3497"/>
    <w:rsid w:val="00DC44F3"/>
    <w:rsid w:val="00DC4591"/>
    <w:rsid w:val="00DC4B60"/>
    <w:rsid w:val="00DC5D40"/>
    <w:rsid w:val="00DC5DC0"/>
    <w:rsid w:val="00DC5F63"/>
    <w:rsid w:val="00DC63DA"/>
    <w:rsid w:val="00DC69A7"/>
    <w:rsid w:val="00DC6BF4"/>
    <w:rsid w:val="00DC6D1F"/>
    <w:rsid w:val="00DD03E8"/>
    <w:rsid w:val="00DD0655"/>
    <w:rsid w:val="00DD0729"/>
    <w:rsid w:val="00DD0989"/>
    <w:rsid w:val="00DD14F4"/>
    <w:rsid w:val="00DD30E9"/>
    <w:rsid w:val="00DD4B22"/>
    <w:rsid w:val="00DD4F47"/>
    <w:rsid w:val="00DD670A"/>
    <w:rsid w:val="00DD6BB3"/>
    <w:rsid w:val="00DD7E3F"/>
    <w:rsid w:val="00DD7FBB"/>
    <w:rsid w:val="00DE0315"/>
    <w:rsid w:val="00DE0B9F"/>
    <w:rsid w:val="00DE2053"/>
    <w:rsid w:val="00DE2A9E"/>
    <w:rsid w:val="00DE3CF0"/>
    <w:rsid w:val="00DE3E58"/>
    <w:rsid w:val="00DE4238"/>
    <w:rsid w:val="00DE58BE"/>
    <w:rsid w:val="00DE657F"/>
    <w:rsid w:val="00DE78C3"/>
    <w:rsid w:val="00DF1178"/>
    <w:rsid w:val="00DF1218"/>
    <w:rsid w:val="00DF2000"/>
    <w:rsid w:val="00DF27B8"/>
    <w:rsid w:val="00DF3D4B"/>
    <w:rsid w:val="00DF465D"/>
    <w:rsid w:val="00DF58C2"/>
    <w:rsid w:val="00DF6462"/>
    <w:rsid w:val="00DF6FBC"/>
    <w:rsid w:val="00DF7E20"/>
    <w:rsid w:val="00E00A2E"/>
    <w:rsid w:val="00E00F26"/>
    <w:rsid w:val="00E0278A"/>
    <w:rsid w:val="00E02FA0"/>
    <w:rsid w:val="00E036DC"/>
    <w:rsid w:val="00E040D6"/>
    <w:rsid w:val="00E0689D"/>
    <w:rsid w:val="00E077C9"/>
    <w:rsid w:val="00E10454"/>
    <w:rsid w:val="00E10B4B"/>
    <w:rsid w:val="00E10D06"/>
    <w:rsid w:val="00E10F92"/>
    <w:rsid w:val="00E112E5"/>
    <w:rsid w:val="00E11318"/>
    <w:rsid w:val="00E11D81"/>
    <w:rsid w:val="00E122D8"/>
    <w:rsid w:val="00E12CC8"/>
    <w:rsid w:val="00E15352"/>
    <w:rsid w:val="00E15401"/>
    <w:rsid w:val="00E156E4"/>
    <w:rsid w:val="00E158DD"/>
    <w:rsid w:val="00E169CD"/>
    <w:rsid w:val="00E16A17"/>
    <w:rsid w:val="00E201B9"/>
    <w:rsid w:val="00E20C1F"/>
    <w:rsid w:val="00E21308"/>
    <w:rsid w:val="00E2150A"/>
    <w:rsid w:val="00E21652"/>
    <w:rsid w:val="00E218F4"/>
    <w:rsid w:val="00E21CC7"/>
    <w:rsid w:val="00E2333A"/>
    <w:rsid w:val="00E2393E"/>
    <w:rsid w:val="00E24D9E"/>
    <w:rsid w:val="00E25849"/>
    <w:rsid w:val="00E2643B"/>
    <w:rsid w:val="00E273B1"/>
    <w:rsid w:val="00E3034E"/>
    <w:rsid w:val="00E3131D"/>
    <w:rsid w:val="00E3197E"/>
    <w:rsid w:val="00E31C3A"/>
    <w:rsid w:val="00E32237"/>
    <w:rsid w:val="00E33294"/>
    <w:rsid w:val="00E33515"/>
    <w:rsid w:val="00E342F8"/>
    <w:rsid w:val="00E34A04"/>
    <w:rsid w:val="00E351ED"/>
    <w:rsid w:val="00E35C2D"/>
    <w:rsid w:val="00E36F90"/>
    <w:rsid w:val="00E371E8"/>
    <w:rsid w:val="00E3762B"/>
    <w:rsid w:val="00E40DC7"/>
    <w:rsid w:val="00E4196F"/>
    <w:rsid w:val="00E41BE3"/>
    <w:rsid w:val="00E4228E"/>
    <w:rsid w:val="00E4233E"/>
    <w:rsid w:val="00E42B19"/>
    <w:rsid w:val="00E4335A"/>
    <w:rsid w:val="00E4362D"/>
    <w:rsid w:val="00E44296"/>
    <w:rsid w:val="00E44DBA"/>
    <w:rsid w:val="00E46484"/>
    <w:rsid w:val="00E46F9E"/>
    <w:rsid w:val="00E479AD"/>
    <w:rsid w:val="00E50994"/>
    <w:rsid w:val="00E522FB"/>
    <w:rsid w:val="00E53F7F"/>
    <w:rsid w:val="00E541BC"/>
    <w:rsid w:val="00E547D9"/>
    <w:rsid w:val="00E547DF"/>
    <w:rsid w:val="00E57C4A"/>
    <w:rsid w:val="00E57CFE"/>
    <w:rsid w:val="00E57E37"/>
    <w:rsid w:val="00E60145"/>
    <w:rsid w:val="00E60251"/>
    <w:rsid w:val="00E6034B"/>
    <w:rsid w:val="00E607B4"/>
    <w:rsid w:val="00E6114B"/>
    <w:rsid w:val="00E617EB"/>
    <w:rsid w:val="00E61F2C"/>
    <w:rsid w:val="00E620F8"/>
    <w:rsid w:val="00E62AE6"/>
    <w:rsid w:val="00E62AF1"/>
    <w:rsid w:val="00E64C0E"/>
    <w:rsid w:val="00E6549E"/>
    <w:rsid w:val="00E65EDE"/>
    <w:rsid w:val="00E70C29"/>
    <w:rsid w:val="00E70D91"/>
    <w:rsid w:val="00E70F81"/>
    <w:rsid w:val="00E72256"/>
    <w:rsid w:val="00E75BC3"/>
    <w:rsid w:val="00E77055"/>
    <w:rsid w:val="00E77460"/>
    <w:rsid w:val="00E801EC"/>
    <w:rsid w:val="00E81011"/>
    <w:rsid w:val="00E8139E"/>
    <w:rsid w:val="00E8203F"/>
    <w:rsid w:val="00E821A3"/>
    <w:rsid w:val="00E82B0A"/>
    <w:rsid w:val="00E83ABC"/>
    <w:rsid w:val="00E844F2"/>
    <w:rsid w:val="00E85673"/>
    <w:rsid w:val="00E869D1"/>
    <w:rsid w:val="00E86A6C"/>
    <w:rsid w:val="00E9002B"/>
    <w:rsid w:val="00E900D5"/>
    <w:rsid w:val="00E902CB"/>
    <w:rsid w:val="00E90AD0"/>
    <w:rsid w:val="00E912FE"/>
    <w:rsid w:val="00E92EC0"/>
    <w:rsid w:val="00E92FCB"/>
    <w:rsid w:val="00E9360C"/>
    <w:rsid w:val="00E93A0E"/>
    <w:rsid w:val="00E94163"/>
    <w:rsid w:val="00E95E91"/>
    <w:rsid w:val="00E96A0D"/>
    <w:rsid w:val="00E96A5B"/>
    <w:rsid w:val="00E9757C"/>
    <w:rsid w:val="00E97694"/>
    <w:rsid w:val="00EA0EB3"/>
    <w:rsid w:val="00EA147F"/>
    <w:rsid w:val="00EA157D"/>
    <w:rsid w:val="00EA229F"/>
    <w:rsid w:val="00EA23BF"/>
    <w:rsid w:val="00EA27AE"/>
    <w:rsid w:val="00EA2A19"/>
    <w:rsid w:val="00EA346F"/>
    <w:rsid w:val="00EA4A27"/>
    <w:rsid w:val="00EA4FA6"/>
    <w:rsid w:val="00EA565D"/>
    <w:rsid w:val="00EA7437"/>
    <w:rsid w:val="00EA7A51"/>
    <w:rsid w:val="00EB1187"/>
    <w:rsid w:val="00EB1A25"/>
    <w:rsid w:val="00EB29B7"/>
    <w:rsid w:val="00EB41A5"/>
    <w:rsid w:val="00EB4271"/>
    <w:rsid w:val="00EB4A6B"/>
    <w:rsid w:val="00EB4D8C"/>
    <w:rsid w:val="00EB6CB0"/>
    <w:rsid w:val="00EB7737"/>
    <w:rsid w:val="00EB77F7"/>
    <w:rsid w:val="00EB7C37"/>
    <w:rsid w:val="00EC0628"/>
    <w:rsid w:val="00EC1218"/>
    <w:rsid w:val="00EC1500"/>
    <w:rsid w:val="00EC2565"/>
    <w:rsid w:val="00EC4A21"/>
    <w:rsid w:val="00EC5AA2"/>
    <w:rsid w:val="00EC5AC3"/>
    <w:rsid w:val="00EC5CE0"/>
    <w:rsid w:val="00EC62DB"/>
    <w:rsid w:val="00EC6653"/>
    <w:rsid w:val="00EC66EF"/>
    <w:rsid w:val="00EC7363"/>
    <w:rsid w:val="00ED03AB"/>
    <w:rsid w:val="00ED1963"/>
    <w:rsid w:val="00ED1CD4"/>
    <w:rsid w:val="00ED1D2B"/>
    <w:rsid w:val="00ED432F"/>
    <w:rsid w:val="00ED4D2B"/>
    <w:rsid w:val="00ED5945"/>
    <w:rsid w:val="00ED5D17"/>
    <w:rsid w:val="00ED6335"/>
    <w:rsid w:val="00ED64B5"/>
    <w:rsid w:val="00ED70FE"/>
    <w:rsid w:val="00ED747E"/>
    <w:rsid w:val="00EE0448"/>
    <w:rsid w:val="00EE0BC6"/>
    <w:rsid w:val="00EE0DE6"/>
    <w:rsid w:val="00EE1384"/>
    <w:rsid w:val="00EE1C7A"/>
    <w:rsid w:val="00EE5785"/>
    <w:rsid w:val="00EE7CCA"/>
    <w:rsid w:val="00EF234B"/>
    <w:rsid w:val="00EF241D"/>
    <w:rsid w:val="00EF27B1"/>
    <w:rsid w:val="00EF323C"/>
    <w:rsid w:val="00EF3418"/>
    <w:rsid w:val="00EF3914"/>
    <w:rsid w:val="00F00E43"/>
    <w:rsid w:val="00F00E47"/>
    <w:rsid w:val="00F0147A"/>
    <w:rsid w:val="00F02423"/>
    <w:rsid w:val="00F02DFE"/>
    <w:rsid w:val="00F03CB5"/>
    <w:rsid w:val="00F05586"/>
    <w:rsid w:val="00F06E53"/>
    <w:rsid w:val="00F14222"/>
    <w:rsid w:val="00F145F5"/>
    <w:rsid w:val="00F16A14"/>
    <w:rsid w:val="00F17095"/>
    <w:rsid w:val="00F2341C"/>
    <w:rsid w:val="00F234ED"/>
    <w:rsid w:val="00F236BB"/>
    <w:rsid w:val="00F25F1D"/>
    <w:rsid w:val="00F26C86"/>
    <w:rsid w:val="00F27D74"/>
    <w:rsid w:val="00F32288"/>
    <w:rsid w:val="00F32DE9"/>
    <w:rsid w:val="00F34585"/>
    <w:rsid w:val="00F34916"/>
    <w:rsid w:val="00F35BF2"/>
    <w:rsid w:val="00F362D7"/>
    <w:rsid w:val="00F37050"/>
    <w:rsid w:val="00F37189"/>
    <w:rsid w:val="00F3771A"/>
    <w:rsid w:val="00F37D7B"/>
    <w:rsid w:val="00F37DE3"/>
    <w:rsid w:val="00F40FC0"/>
    <w:rsid w:val="00F41DCB"/>
    <w:rsid w:val="00F42F34"/>
    <w:rsid w:val="00F441C0"/>
    <w:rsid w:val="00F4452E"/>
    <w:rsid w:val="00F450EF"/>
    <w:rsid w:val="00F4634F"/>
    <w:rsid w:val="00F465E2"/>
    <w:rsid w:val="00F47027"/>
    <w:rsid w:val="00F478B4"/>
    <w:rsid w:val="00F51F9E"/>
    <w:rsid w:val="00F5314C"/>
    <w:rsid w:val="00F567DB"/>
    <w:rsid w:val="00F5688C"/>
    <w:rsid w:val="00F56A20"/>
    <w:rsid w:val="00F56E3D"/>
    <w:rsid w:val="00F57E52"/>
    <w:rsid w:val="00F60048"/>
    <w:rsid w:val="00F617AC"/>
    <w:rsid w:val="00F61EFB"/>
    <w:rsid w:val="00F62674"/>
    <w:rsid w:val="00F635DD"/>
    <w:rsid w:val="00F65820"/>
    <w:rsid w:val="00F6625F"/>
    <w:rsid w:val="00F6627B"/>
    <w:rsid w:val="00F664C1"/>
    <w:rsid w:val="00F70828"/>
    <w:rsid w:val="00F70F68"/>
    <w:rsid w:val="00F71D9C"/>
    <w:rsid w:val="00F72100"/>
    <w:rsid w:val="00F7336E"/>
    <w:rsid w:val="00F734F2"/>
    <w:rsid w:val="00F73712"/>
    <w:rsid w:val="00F73E6F"/>
    <w:rsid w:val="00F74A43"/>
    <w:rsid w:val="00F75052"/>
    <w:rsid w:val="00F75A8D"/>
    <w:rsid w:val="00F75F8E"/>
    <w:rsid w:val="00F76717"/>
    <w:rsid w:val="00F776D0"/>
    <w:rsid w:val="00F804D3"/>
    <w:rsid w:val="00F816CB"/>
    <w:rsid w:val="00F81C21"/>
    <w:rsid w:val="00F81CD2"/>
    <w:rsid w:val="00F82641"/>
    <w:rsid w:val="00F8494E"/>
    <w:rsid w:val="00F900BA"/>
    <w:rsid w:val="00F906BA"/>
    <w:rsid w:val="00F908F0"/>
    <w:rsid w:val="00F90F18"/>
    <w:rsid w:val="00F91A68"/>
    <w:rsid w:val="00F937E4"/>
    <w:rsid w:val="00F94451"/>
    <w:rsid w:val="00F951D7"/>
    <w:rsid w:val="00F953A8"/>
    <w:rsid w:val="00F95609"/>
    <w:rsid w:val="00F959D2"/>
    <w:rsid w:val="00F95EE7"/>
    <w:rsid w:val="00F95FC1"/>
    <w:rsid w:val="00F9626D"/>
    <w:rsid w:val="00F96EB1"/>
    <w:rsid w:val="00F97465"/>
    <w:rsid w:val="00F97565"/>
    <w:rsid w:val="00F97607"/>
    <w:rsid w:val="00FA39E6"/>
    <w:rsid w:val="00FA5D9A"/>
    <w:rsid w:val="00FA6819"/>
    <w:rsid w:val="00FA6D45"/>
    <w:rsid w:val="00FA76DC"/>
    <w:rsid w:val="00FA7B34"/>
    <w:rsid w:val="00FA7BC9"/>
    <w:rsid w:val="00FB02C3"/>
    <w:rsid w:val="00FB0AC4"/>
    <w:rsid w:val="00FB0AEB"/>
    <w:rsid w:val="00FB21D7"/>
    <w:rsid w:val="00FB3079"/>
    <w:rsid w:val="00FB378E"/>
    <w:rsid w:val="00FB37F1"/>
    <w:rsid w:val="00FB411B"/>
    <w:rsid w:val="00FB47C0"/>
    <w:rsid w:val="00FB4C7C"/>
    <w:rsid w:val="00FB501B"/>
    <w:rsid w:val="00FB5F85"/>
    <w:rsid w:val="00FB6388"/>
    <w:rsid w:val="00FB63D4"/>
    <w:rsid w:val="00FB64EC"/>
    <w:rsid w:val="00FB719A"/>
    <w:rsid w:val="00FB73AA"/>
    <w:rsid w:val="00FB7770"/>
    <w:rsid w:val="00FC0FD1"/>
    <w:rsid w:val="00FC159B"/>
    <w:rsid w:val="00FC165B"/>
    <w:rsid w:val="00FC23C1"/>
    <w:rsid w:val="00FC3100"/>
    <w:rsid w:val="00FC3802"/>
    <w:rsid w:val="00FC39BC"/>
    <w:rsid w:val="00FC451F"/>
    <w:rsid w:val="00FC51D9"/>
    <w:rsid w:val="00FC650A"/>
    <w:rsid w:val="00FC68DF"/>
    <w:rsid w:val="00FC7095"/>
    <w:rsid w:val="00FC7211"/>
    <w:rsid w:val="00FC76F8"/>
    <w:rsid w:val="00FC7E06"/>
    <w:rsid w:val="00FD0A9B"/>
    <w:rsid w:val="00FD1958"/>
    <w:rsid w:val="00FD1DB3"/>
    <w:rsid w:val="00FD2F3D"/>
    <w:rsid w:val="00FD3B91"/>
    <w:rsid w:val="00FD3ED7"/>
    <w:rsid w:val="00FD45EC"/>
    <w:rsid w:val="00FD576B"/>
    <w:rsid w:val="00FD579E"/>
    <w:rsid w:val="00FD6845"/>
    <w:rsid w:val="00FD6FAD"/>
    <w:rsid w:val="00FE15F4"/>
    <w:rsid w:val="00FE1E2D"/>
    <w:rsid w:val="00FE2ADD"/>
    <w:rsid w:val="00FE361B"/>
    <w:rsid w:val="00FE4102"/>
    <w:rsid w:val="00FE4516"/>
    <w:rsid w:val="00FE487E"/>
    <w:rsid w:val="00FE5382"/>
    <w:rsid w:val="00FE64C8"/>
    <w:rsid w:val="00FF030D"/>
    <w:rsid w:val="00FF3A1C"/>
    <w:rsid w:val="00FF3D58"/>
    <w:rsid w:val="00FF3E76"/>
    <w:rsid w:val="00FF3FEA"/>
    <w:rsid w:val="00FF5068"/>
    <w:rsid w:val="00FF5399"/>
    <w:rsid w:val="00FF6016"/>
    <w:rsid w:val="00FF6C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9A7CA7"/>
  <w15:docId w15:val="{4B028C12-6002-40AA-8EDB-DCE6114F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5"/>
      </w:numPr>
      <w:outlineLvl w:val="0"/>
    </w:pPr>
    <w:rPr>
      <w:rFonts w:hAnsi="Arial"/>
      <w:bCs/>
      <w:kern w:val="32"/>
      <w:szCs w:val="52"/>
    </w:rPr>
  </w:style>
  <w:style w:type="paragraph" w:styleId="2">
    <w:name w:val="heading 2"/>
    <w:basedOn w:val="a5"/>
    <w:link w:val="20"/>
    <w:qFormat/>
    <w:rsid w:val="004F5E57"/>
    <w:pPr>
      <w:numPr>
        <w:ilvl w:val="1"/>
        <w:numId w:val="5"/>
      </w:numPr>
      <w:outlineLvl w:val="1"/>
    </w:pPr>
    <w:rPr>
      <w:rFonts w:hAnsi="Arial"/>
      <w:bCs/>
      <w:kern w:val="32"/>
      <w:szCs w:val="48"/>
    </w:rPr>
  </w:style>
  <w:style w:type="paragraph" w:styleId="3">
    <w:name w:val="heading 3"/>
    <w:basedOn w:val="a5"/>
    <w:link w:val="30"/>
    <w:qFormat/>
    <w:rsid w:val="004F5E57"/>
    <w:pPr>
      <w:numPr>
        <w:ilvl w:val="2"/>
        <w:numId w:val="5"/>
      </w:numPr>
      <w:outlineLvl w:val="2"/>
    </w:pPr>
    <w:rPr>
      <w:rFonts w:hAnsi="Arial"/>
      <w:bCs/>
      <w:kern w:val="32"/>
      <w:szCs w:val="36"/>
    </w:rPr>
  </w:style>
  <w:style w:type="paragraph" w:styleId="4">
    <w:name w:val="heading 4"/>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outlineLvl w:val="4"/>
    </w:pPr>
    <w:rPr>
      <w:rFonts w:hAnsi="Arial"/>
      <w:bCs/>
      <w:kern w:val="32"/>
      <w:szCs w:val="36"/>
    </w:rPr>
  </w:style>
  <w:style w:type="paragraph" w:styleId="6">
    <w:name w:val="heading 6"/>
    <w:basedOn w:val="a5"/>
    <w:link w:val="60"/>
    <w:qFormat/>
    <w:rsid w:val="004F5E57"/>
    <w:pPr>
      <w:numPr>
        <w:ilvl w:val="5"/>
        <w:numId w:val="5"/>
      </w:numPr>
      <w:tabs>
        <w:tab w:val="left" w:pos="2094"/>
      </w:tabs>
      <w:outlineLvl w:val="5"/>
    </w:pPr>
    <w:rPr>
      <w:rFonts w:hAnsi="Arial"/>
      <w:kern w:val="32"/>
      <w:szCs w:val="36"/>
    </w:rPr>
  </w:style>
  <w:style w:type="paragraph" w:styleId="7">
    <w:name w:val="heading 7"/>
    <w:basedOn w:val="a5"/>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ind w:left="3403" w:hanging="851"/>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link w:val="aa"/>
    <w:semiHidden/>
    <w:rsid w:val="004E0062"/>
    <w:pPr>
      <w:spacing w:before="720" w:after="720"/>
      <w:ind w:left="7371"/>
    </w:pPr>
    <w:rPr>
      <w:b/>
      <w:snapToGrid w:val="0"/>
      <w:spacing w:val="10"/>
      <w:sz w:val="36"/>
    </w:rPr>
  </w:style>
  <w:style w:type="paragraph" w:styleId="ab">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uiPriority w:val="39"/>
    <w:rsid w:val="004E0062"/>
    <w:pPr>
      <w:ind w:leftChars="400" w:left="600" w:rightChars="200" w:right="200" w:hangingChars="200" w:hanging="200"/>
    </w:pPr>
  </w:style>
  <w:style w:type="character" w:styleId="ac">
    <w:name w:val="page number"/>
    <w:basedOn w:val="a6"/>
    <w:semiHidden/>
    <w:rsid w:val="004E0062"/>
    <w:rPr>
      <w:rFonts w:ascii="標楷體" w:eastAsia="標楷體"/>
      <w:sz w:val="20"/>
    </w:rPr>
  </w:style>
  <w:style w:type="paragraph" w:styleId="61">
    <w:name w:val="toc 6"/>
    <w:basedOn w:val="a5"/>
    <w:next w:val="a5"/>
    <w:autoRedefine/>
    <w:uiPriority w:val="39"/>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uiPriority w:val="39"/>
    <w:rsid w:val="004E0062"/>
    <w:pPr>
      <w:kinsoku w:val="0"/>
      <w:ind w:leftChars="300" w:left="500" w:rightChars="200" w:right="200" w:hangingChars="200" w:hanging="200"/>
    </w:pPr>
  </w:style>
  <w:style w:type="paragraph" w:styleId="70">
    <w:name w:val="toc 7"/>
    <w:basedOn w:val="a5"/>
    <w:next w:val="a5"/>
    <w:autoRedefine/>
    <w:uiPriority w:val="39"/>
    <w:rsid w:val="004E0062"/>
    <w:pPr>
      <w:ind w:leftChars="600" w:left="800" w:hangingChars="200" w:hanging="200"/>
    </w:pPr>
  </w:style>
  <w:style w:type="paragraph" w:styleId="80">
    <w:name w:val="toc 8"/>
    <w:basedOn w:val="a5"/>
    <w:next w:val="a5"/>
    <w:autoRedefine/>
    <w:uiPriority w:val="39"/>
    <w:rsid w:val="004E0062"/>
    <w:pPr>
      <w:ind w:leftChars="700" w:left="900" w:hangingChars="200" w:hanging="200"/>
    </w:pPr>
  </w:style>
  <w:style w:type="paragraph" w:styleId="91">
    <w:name w:val="toc 9"/>
    <w:basedOn w:val="a5"/>
    <w:next w:val="a5"/>
    <w:autoRedefine/>
    <w:uiPriority w:val="39"/>
    <w:rsid w:val="004E0062"/>
    <w:pPr>
      <w:ind w:leftChars="1600" w:left="3840"/>
    </w:pPr>
  </w:style>
  <w:style w:type="paragraph" w:styleId="ad">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6"/>
    <w:uiPriority w:val="99"/>
    <w:rsid w:val="004E0062"/>
    <w:rPr>
      <w:color w:val="0000FF"/>
      <w:u w:val="single"/>
    </w:rPr>
  </w:style>
  <w:style w:type="paragraph" w:customStyle="1" w:styleId="af">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f1">
    <w:name w:val="附表樣式"/>
    <w:basedOn w:val="a5"/>
    <w:qFormat/>
    <w:rsid w:val="00B77D18"/>
    <w:pPr>
      <w:keepNext/>
      <w:outlineLvl w:val="0"/>
    </w:pPr>
    <w:rPr>
      <w:kern w:val="32"/>
    </w:rPr>
  </w:style>
  <w:style w:type="paragraph" w:styleId="af2">
    <w:name w:val="Body Text Indent"/>
    <w:basedOn w:val="a5"/>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1"/>
      </w:numPr>
      <w:tabs>
        <w:tab w:val="clear" w:pos="1440"/>
      </w:tabs>
      <w:ind w:left="400" w:hangingChars="400" w:hanging="400"/>
      <w:outlineLvl w:val="0"/>
    </w:pPr>
    <w:rPr>
      <w:kern w:val="32"/>
    </w:rPr>
  </w:style>
  <w:style w:type="paragraph" w:styleId="af4">
    <w:name w:val="footer"/>
    <w:basedOn w:val="a5"/>
    <w:semiHidden/>
    <w:rsid w:val="004E0062"/>
    <w:pPr>
      <w:tabs>
        <w:tab w:val="center" w:pos="4153"/>
        <w:tab w:val="right" w:pos="8306"/>
      </w:tabs>
      <w:snapToGrid w:val="0"/>
    </w:pPr>
    <w:rPr>
      <w:sz w:val="20"/>
    </w:rPr>
  </w:style>
  <w:style w:type="paragraph" w:styleId="af5">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8">
    <w:name w:val="List Paragraph"/>
    <w:basedOn w:val="a5"/>
    <w:uiPriority w:val="34"/>
    <w:qFormat/>
    <w:rsid w:val="00687024"/>
    <w:pPr>
      <w:ind w:leftChars="200" w:left="480"/>
    </w:pPr>
  </w:style>
  <w:style w:type="paragraph" w:styleId="af9">
    <w:name w:val="Balloon Text"/>
    <w:basedOn w:val="a5"/>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6"/>
    <w:link w:val="af9"/>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5"/>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6"/>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31455E"/>
    <w:rPr>
      <w:rFonts w:ascii="標楷體" w:eastAsia="標楷體" w:hAnsi="Arial"/>
      <w:bCs/>
      <w:kern w:val="32"/>
      <w:sz w:val="32"/>
      <w:szCs w:val="48"/>
    </w:rPr>
  </w:style>
  <w:style w:type="table" w:customStyle="1" w:styleId="13">
    <w:name w:val="表格格線1"/>
    <w:basedOn w:val="a7"/>
    <w:next w:val="af7"/>
    <w:uiPriority w:val="39"/>
    <w:rsid w:val="00E8567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footnote text"/>
    <w:basedOn w:val="a5"/>
    <w:link w:val="afe"/>
    <w:uiPriority w:val="99"/>
    <w:semiHidden/>
    <w:unhideWhenUsed/>
    <w:rsid w:val="007D6E4E"/>
    <w:pPr>
      <w:snapToGrid w:val="0"/>
      <w:jc w:val="left"/>
    </w:pPr>
    <w:rPr>
      <w:sz w:val="20"/>
    </w:rPr>
  </w:style>
  <w:style w:type="character" w:customStyle="1" w:styleId="afe">
    <w:name w:val="註腳文字 字元"/>
    <w:basedOn w:val="a6"/>
    <w:link w:val="afd"/>
    <w:uiPriority w:val="99"/>
    <w:semiHidden/>
    <w:rsid w:val="007D6E4E"/>
    <w:rPr>
      <w:rFonts w:ascii="標楷體" w:eastAsia="標楷體"/>
      <w:kern w:val="2"/>
    </w:rPr>
  </w:style>
  <w:style w:type="character" w:styleId="aff">
    <w:name w:val="footnote reference"/>
    <w:basedOn w:val="a6"/>
    <w:uiPriority w:val="99"/>
    <w:semiHidden/>
    <w:unhideWhenUsed/>
    <w:rsid w:val="007D6E4E"/>
    <w:rPr>
      <w:vertAlign w:val="superscript"/>
    </w:rPr>
  </w:style>
  <w:style w:type="character" w:customStyle="1" w:styleId="s1">
    <w:name w:val="s1"/>
    <w:basedOn w:val="a6"/>
    <w:rsid w:val="00FD1DB3"/>
  </w:style>
  <w:style w:type="character" w:customStyle="1" w:styleId="s2">
    <w:name w:val="s2"/>
    <w:basedOn w:val="a6"/>
    <w:rsid w:val="00FD1DB3"/>
  </w:style>
  <w:style w:type="character" w:customStyle="1" w:styleId="s3">
    <w:name w:val="s3"/>
    <w:basedOn w:val="a6"/>
    <w:rsid w:val="0021249B"/>
  </w:style>
  <w:style w:type="character" w:customStyle="1" w:styleId="s4">
    <w:name w:val="s4"/>
    <w:basedOn w:val="a6"/>
    <w:rsid w:val="0021249B"/>
  </w:style>
  <w:style w:type="paragraph" w:customStyle="1" w:styleId="p5">
    <w:name w:val="p5"/>
    <w:basedOn w:val="a5"/>
    <w:rsid w:val="00DA40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HTML">
    <w:name w:val="HTML Preformatted"/>
    <w:basedOn w:val="a5"/>
    <w:link w:val="HTML0"/>
    <w:rsid w:val="00E00F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jc w:val="left"/>
      <w:textAlignment w:val="baseline"/>
    </w:pPr>
    <w:rPr>
      <w:rFonts w:ascii="細明體" w:eastAsia="細明體" w:hAnsi="細明體" w:cs="細明體"/>
      <w:kern w:val="0"/>
      <w:sz w:val="24"/>
      <w:szCs w:val="24"/>
    </w:rPr>
  </w:style>
  <w:style w:type="character" w:customStyle="1" w:styleId="HTML0">
    <w:name w:val="HTML 預設格式 字元"/>
    <w:basedOn w:val="a6"/>
    <w:link w:val="HTML"/>
    <w:rsid w:val="00E00F26"/>
    <w:rPr>
      <w:rFonts w:ascii="細明體" w:eastAsia="細明體" w:hAnsi="細明體" w:cs="細明體"/>
      <w:sz w:val="24"/>
      <w:szCs w:val="24"/>
    </w:rPr>
  </w:style>
  <w:style w:type="paragraph" w:customStyle="1" w:styleId="Textbody">
    <w:name w:val="Text body"/>
    <w:rsid w:val="00DC44F3"/>
    <w:pPr>
      <w:widowControl w:val="0"/>
      <w:suppressAutoHyphens/>
      <w:autoSpaceDN w:val="0"/>
      <w:textAlignment w:val="baseline"/>
    </w:pPr>
    <w:rPr>
      <w:rFonts w:ascii="Calibri" w:hAnsi="Calibri"/>
      <w:kern w:val="3"/>
      <w:sz w:val="24"/>
      <w:szCs w:val="22"/>
    </w:rPr>
  </w:style>
  <w:style w:type="table" w:customStyle="1" w:styleId="23">
    <w:name w:val="表格格線2"/>
    <w:basedOn w:val="a7"/>
    <w:next w:val="af7"/>
    <w:uiPriority w:val="39"/>
    <w:rsid w:val="00EE0B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7"/>
    <w:next w:val="af7"/>
    <w:uiPriority w:val="39"/>
    <w:rsid w:val="00853BD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7"/>
    <w:next w:val="af7"/>
    <w:uiPriority w:val="39"/>
    <w:rsid w:val="00A719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Salutation"/>
    <w:basedOn w:val="a5"/>
    <w:next w:val="a5"/>
    <w:link w:val="aff1"/>
    <w:uiPriority w:val="99"/>
    <w:unhideWhenUsed/>
    <w:rsid w:val="00580B23"/>
    <w:rPr>
      <w:rFonts w:hAnsi="標楷體"/>
      <w:szCs w:val="32"/>
    </w:rPr>
  </w:style>
  <w:style w:type="character" w:customStyle="1" w:styleId="aff1">
    <w:name w:val="問候 字元"/>
    <w:basedOn w:val="a6"/>
    <w:link w:val="aff0"/>
    <w:uiPriority w:val="99"/>
    <w:rsid w:val="00580B23"/>
    <w:rPr>
      <w:rFonts w:ascii="標楷體" w:eastAsia="標楷體" w:hAnsi="標楷體"/>
      <w:kern w:val="2"/>
      <w:sz w:val="32"/>
      <w:szCs w:val="32"/>
    </w:rPr>
  </w:style>
  <w:style w:type="paragraph" w:styleId="aff2">
    <w:name w:val="Closing"/>
    <w:basedOn w:val="a5"/>
    <w:link w:val="aff3"/>
    <w:uiPriority w:val="99"/>
    <w:unhideWhenUsed/>
    <w:rsid w:val="00580B23"/>
    <w:pPr>
      <w:ind w:leftChars="1800" w:left="100"/>
    </w:pPr>
    <w:rPr>
      <w:rFonts w:hAnsi="標楷體"/>
      <w:szCs w:val="32"/>
    </w:rPr>
  </w:style>
  <w:style w:type="character" w:customStyle="1" w:styleId="aff3">
    <w:name w:val="結語 字元"/>
    <w:basedOn w:val="a6"/>
    <w:link w:val="aff2"/>
    <w:uiPriority w:val="99"/>
    <w:rsid w:val="00580B23"/>
    <w:rPr>
      <w:rFonts w:ascii="標楷體" w:eastAsia="標楷體" w:hAnsi="標楷體"/>
      <w:kern w:val="2"/>
      <w:sz w:val="32"/>
      <w:szCs w:val="32"/>
    </w:rPr>
  </w:style>
  <w:style w:type="character" w:styleId="aff4">
    <w:name w:val="Strong"/>
    <w:basedOn w:val="a6"/>
    <w:uiPriority w:val="22"/>
    <w:qFormat/>
    <w:rsid w:val="00BE61F2"/>
    <w:rPr>
      <w:b/>
      <w:bCs/>
    </w:rPr>
  </w:style>
  <w:style w:type="character" w:styleId="aff5">
    <w:name w:val="Unresolved Mention"/>
    <w:basedOn w:val="a6"/>
    <w:uiPriority w:val="99"/>
    <w:semiHidden/>
    <w:unhideWhenUsed/>
    <w:rsid w:val="00ED432F"/>
    <w:rPr>
      <w:color w:val="605E5C"/>
      <w:shd w:val="clear" w:color="auto" w:fill="E1DFDD"/>
    </w:rPr>
  </w:style>
  <w:style w:type="table" w:customStyle="1" w:styleId="53">
    <w:name w:val="表格格線5"/>
    <w:basedOn w:val="a7"/>
    <w:next w:val="af7"/>
    <w:uiPriority w:val="39"/>
    <w:rsid w:val="001242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6"/>
    <w:link w:val="3"/>
    <w:rsid w:val="00E4335A"/>
    <w:rPr>
      <w:rFonts w:ascii="標楷體" w:eastAsia="標楷體" w:hAnsi="Arial"/>
      <w:bCs/>
      <w:kern w:val="32"/>
      <w:sz w:val="32"/>
      <w:szCs w:val="36"/>
    </w:rPr>
  </w:style>
  <w:style w:type="character" w:customStyle="1" w:styleId="40">
    <w:name w:val="標題 4 字元"/>
    <w:basedOn w:val="a6"/>
    <w:link w:val="4"/>
    <w:rsid w:val="00E4335A"/>
    <w:rPr>
      <w:rFonts w:ascii="標楷體" w:eastAsia="標楷體" w:hAnsi="Arial"/>
      <w:kern w:val="32"/>
      <w:sz w:val="32"/>
      <w:szCs w:val="36"/>
    </w:rPr>
  </w:style>
  <w:style w:type="character" w:customStyle="1" w:styleId="50">
    <w:name w:val="標題 5 字元"/>
    <w:basedOn w:val="a6"/>
    <w:link w:val="5"/>
    <w:rsid w:val="00B9464C"/>
    <w:rPr>
      <w:rFonts w:ascii="標楷體" w:eastAsia="標楷體" w:hAnsi="Arial"/>
      <w:bCs/>
      <w:kern w:val="32"/>
      <w:sz w:val="32"/>
      <w:szCs w:val="36"/>
    </w:rPr>
  </w:style>
  <w:style w:type="paragraph" w:styleId="aff6">
    <w:name w:val="TOC Heading"/>
    <w:basedOn w:val="1"/>
    <w:next w:val="a5"/>
    <w:uiPriority w:val="39"/>
    <w:unhideWhenUsed/>
    <w:qFormat/>
    <w:rsid w:val="00076861"/>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60">
    <w:name w:val="標題 6 字元"/>
    <w:basedOn w:val="a6"/>
    <w:link w:val="6"/>
    <w:rsid w:val="0030093B"/>
    <w:rPr>
      <w:rFonts w:ascii="標楷體" w:eastAsia="標楷體" w:hAnsi="Arial"/>
      <w:kern w:val="32"/>
      <w:sz w:val="32"/>
      <w:szCs w:val="36"/>
    </w:rPr>
  </w:style>
  <w:style w:type="character" w:styleId="aff7">
    <w:name w:val="FollowedHyperlink"/>
    <w:basedOn w:val="a6"/>
    <w:uiPriority w:val="99"/>
    <w:semiHidden/>
    <w:unhideWhenUsed/>
    <w:rsid w:val="00410B6C"/>
    <w:rPr>
      <w:color w:val="800080" w:themeColor="followedHyperlink"/>
      <w:u w:val="single"/>
    </w:rPr>
  </w:style>
  <w:style w:type="character" w:styleId="aff8">
    <w:name w:val="Emphasis"/>
    <w:basedOn w:val="a6"/>
    <w:uiPriority w:val="20"/>
    <w:qFormat/>
    <w:rsid w:val="003869C9"/>
    <w:rPr>
      <w:i/>
      <w:iCs/>
    </w:rPr>
  </w:style>
  <w:style w:type="character" w:styleId="HTML1">
    <w:name w:val="HTML Cite"/>
    <w:basedOn w:val="a6"/>
    <w:uiPriority w:val="99"/>
    <w:semiHidden/>
    <w:unhideWhenUsed/>
    <w:rsid w:val="009D25B3"/>
    <w:rPr>
      <w:i/>
      <w:iCs/>
    </w:rPr>
  </w:style>
  <w:style w:type="character" w:customStyle="1" w:styleId="ylgvce">
    <w:name w:val="ylgvce"/>
    <w:basedOn w:val="a6"/>
    <w:rsid w:val="009D25B3"/>
  </w:style>
  <w:style w:type="character" w:customStyle="1" w:styleId="aa">
    <w:name w:val="簽名 字元"/>
    <w:basedOn w:val="a6"/>
    <w:link w:val="a9"/>
    <w:semiHidden/>
    <w:rsid w:val="008D6DAC"/>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0862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18475265">
      <w:bodyDiv w:val="1"/>
      <w:marLeft w:val="0"/>
      <w:marRight w:val="0"/>
      <w:marTop w:val="0"/>
      <w:marBottom w:val="0"/>
      <w:divBdr>
        <w:top w:val="none" w:sz="0" w:space="0" w:color="auto"/>
        <w:left w:val="none" w:sz="0" w:space="0" w:color="auto"/>
        <w:bottom w:val="none" w:sz="0" w:space="0" w:color="auto"/>
        <w:right w:val="none" w:sz="0" w:space="0" w:color="auto"/>
      </w:divBdr>
    </w:div>
    <w:div w:id="2119370146">
      <w:bodyDiv w:val="1"/>
      <w:marLeft w:val="0"/>
      <w:marRight w:val="0"/>
      <w:marTop w:val="0"/>
      <w:marBottom w:val="0"/>
      <w:divBdr>
        <w:top w:val="none" w:sz="0" w:space="0" w:color="auto"/>
        <w:left w:val="none" w:sz="0" w:space="0" w:color="auto"/>
        <w:bottom w:val="none" w:sz="0" w:space="0" w:color="auto"/>
        <w:right w:val="none" w:sz="0" w:space="0" w:color="auto"/>
      </w:divBdr>
      <w:divsChild>
        <w:div w:id="2076195522">
          <w:marLeft w:val="0"/>
          <w:marRight w:val="0"/>
          <w:marTop w:val="0"/>
          <w:marBottom w:val="0"/>
          <w:divBdr>
            <w:top w:val="none" w:sz="0" w:space="0" w:color="auto"/>
            <w:left w:val="none" w:sz="0" w:space="0" w:color="auto"/>
            <w:bottom w:val="none" w:sz="0" w:space="0" w:color="auto"/>
            <w:right w:val="none" w:sz="0" w:space="0" w:color="auto"/>
          </w:divBdr>
          <w:divsChild>
            <w:div w:id="671953737">
              <w:marLeft w:val="0"/>
              <w:marRight w:val="0"/>
              <w:marTop w:val="0"/>
              <w:marBottom w:val="0"/>
              <w:divBdr>
                <w:top w:val="none" w:sz="0" w:space="0" w:color="auto"/>
                <w:left w:val="none" w:sz="0" w:space="0" w:color="auto"/>
                <w:bottom w:val="none" w:sz="0" w:space="0" w:color="auto"/>
                <w:right w:val="none" w:sz="0" w:space="0" w:color="auto"/>
              </w:divBdr>
              <w:divsChild>
                <w:div w:id="174006472">
                  <w:marLeft w:val="0"/>
                  <w:marRight w:val="0"/>
                  <w:marTop w:val="0"/>
                  <w:marBottom w:val="0"/>
                  <w:divBdr>
                    <w:top w:val="none" w:sz="0" w:space="0" w:color="auto"/>
                    <w:left w:val="none" w:sz="0" w:space="0" w:color="auto"/>
                    <w:bottom w:val="none" w:sz="0" w:space="0" w:color="auto"/>
                    <w:right w:val="none" w:sz="0" w:space="0" w:color="auto"/>
                  </w:divBdr>
                  <w:divsChild>
                    <w:div w:id="18231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udn.com/search/tagging/2/%E5%A4%B1%E8%81%A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venantswatch.org.tw/&#12290;&#28687;&#35261;&#26085;&#26399;:113" TargetMode="External"/><Relationship Id="rId7" Type="http://schemas.openxmlformats.org/officeDocument/2006/relationships/hyperlink" Target="https://news.pts.org.tw/article/681241" TargetMode="External"/><Relationship Id="rId2" Type="http://schemas.openxmlformats.org/officeDocument/2006/relationships/hyperlink" Target="https://www.mol.gov.tw/1607/1632/1640/19846/post&#65292;&#28687;&#35261;&#26085;&#26399;:113" TargetMode="External"/><Relationship Id="rId1" Type="http://schemas.openxmlformats.org/officeDocument/2006/relationships/hyperlink" Target="https://www.mol.gov.tw/1607/1632/1640/19846/post&#65292;&#28687;&#35261;&#26085;&#26399;:113" TargetMode="External"/><Relationship Id="rId6" Type="http://schemas.openxmlformats.org/officeDocument/2006/relationships/hyperlink" Target="https://www.cy.gov.tw/CyBsBoxContent.aspx?n=133&amp;s=28398&#12290;&#26412;&#38498;111" TargetMode="External"/><Relationship Id="rId5" Type="http://schemas.openxmlformats.org/officeDocument/2006/relationships/hyperlink" Target="https://nhrc.cy.gov.tw/cp.aspx?n=8686&#65292;&#28687;&#35261;&#26085;&#26399;:113" TargetMode="External"/><Relationship Id="rId4" Type="http://schemas.openxmlformats.org/officeDocument/2006/relationships/hyperlink" Target="https://www.happyfisherman.tw/page.php?menu_id=17&amp;blog_id=242&#65292;&#28687;&#35261;&#26085;&#26399;113&#24180;8&#2637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E1FD-0DC2-44F8-88F3-0CDABE56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89</TotalTime>
  <Pages>2</Pages>
  <Words>10237</Words>
  <Characters>58357</Characters>
  <Application>Microsoft Office Word</Application>
  <DocSecurity>0</DocSecurity>
  <Lines>486</Lines>
  <Paragraphs>136</Paragraphs>
  <ScaleCrop>false</ScaleCrop>
  <Company>cy</Company>
  <LinksUpToDate>false</LinksUpToDate>
  <CharactersWithSpaces>68458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hamastar</cp:lastModifiedBy>
  <cp:revision>47</cp:revision>
  <cp:lastPrinted>2025-04-28T09:33:00Z</cp:lastPrinted>
  <dcterms:created xsi:type="dcterms:W3CDTF">2024-09-05T02:31:00Z</dcterms:created>
  <dcterms:modified xsi:type="dcterms:W3CDTF">2025-04-28T09:34:00Z</dcterms:modified>
</cp:coreProperties>
</file>