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753B20" w:rsidRDefault="00D75644" w:rsidP="00FB7878">
      <w:pPr>
        <w:pStyle w:val="af3"/>
        <w:kinsoku/>
        <w:autoSpaceDE w:val="0"/>
        <w:rPr>
          <w:rFonts w:ascii="Times New Roman"/>
          <w:spacing w:val="0"/>
        </w:rPr>
      </w:pPr>
      <w:r w:rsidRPr="00753B20">
        <w:rPr>
          <w:rFonts w:ascii="Times New Roman" w:hint="eastAsia"/>
          <w:spacing w:val="0"/>
        </w:rPr>
        <w:t>調</w:t>
      </w:r>
      <w:r w:rsidR="00097A20" w:rsidRPr="00753B20">
        <w:rPr>
          <w:rFonts w:ascii="Times New Roman" w:hint="eastAsia"/>
          <w:spacing w:val="0"/>
        </w:rPr>
        <w:t xml:space="preserve"> </w:t>
      </w:r>
      <w:r w:rsidR="00097A20" w:rsidRPr="00753B20">
        <w:rPr>
          <w:rFonts w:ascii="Times New Roman"/>
          <w:spacing w:val="0"/>
        </w:rPr>
        <w:t xml:space="preserve"> </w:t>
      </w:r>
      <w:r w:rsidRPr="00753B20">
        <w:rPr>
          <w:rFonts w:ascii="Times New Roman" w:hint="eastAsia"/>
          <w:spacing w:val="0"/>
        </w:rPr>
        <w:t>查</w:t>
      </w:r>
      <w:r w:rsidR="00097A20" w:rsidRPr="00753B20">
        <w:rPr>
          <w:rFonts w:ascii="Times New Roman" w:hint="eastAsia"/>
          <w:spacing w:val="0"/>
        </w:rPr>
        <w:t xml:space="preserve"> </w:t>
      </w:r>
      <w:r w:rsidR="00097A20" w:rsidRPr="00753B20">
        <w:rPr>
          <w:rFonts w:ascii="Times New Roman"/>
          <w:spacing w:val="0"/>
        </w:rPr>
        <w:t xml:space="preserve"> </w:t>
      </w:r>
      <w:r w:rsidRPr="00753B20">
        <w:rPr>
          <w:rFonts w:ascii="Times New Roman" w:hint="eastAsia"/>
          <w:spacing w:val="0"/>
        </w:rPr>
        <w:t>報</w:t>
      </w:r>
      <w:r w:rsidR="00097A20" w:rsidRPr="00753B20">
        <w:rPr>
          <w:rFonts w:ascii="Times New Roman" w:hint="eastAsia"/>
          <w:spacing w:val="0"/>
        </w:rPr>
        <w:t xml:space="preserve"> </w:t>
      </w:r>
      <w:r w:rsidR="00097A20" w:rsidRPr="00753B20">
        <w:rPr>
          <w:rFonts w:ascii="Times New Roman"/>
          <w:spacing w:val="0"/>
        </w:rPr>
        <w:t xml:space="preserve"> </w:t>
      </w:r>
      <w:r w:rsidRPr="00753B20">
        <w:rPr>
          <w:rFonts w:ascii="Times New Roman" w:hint="eastAsia"/>
          <w:spacing w:val="0"/>
        </w:rPr>
        <w:t>告</w:t>
      </w:r>
    </w:p>
    <w:p w:rsidR="00E25849" w:rsidRPr="00753B20" w:rsidRDefault="00E25849" w:rsidP="00FB7878">
      <w:pPr>
        <w:pStyle w:val="1"/>
        <w:rPr>
          <w:rFonts w:ascii="Times New Roman" w:hAnsi="Times New Roman"/>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529218256"/>
      <w:bookmarkStart w:id="12" w:name="_Toc529222679"/>
      <w:bookmarkStart w:id="13" w:name="_Toc529223101"/>
      <w:bookmarkStart w:id="14" w:name="_Toc529223852"/>
      <w:bookmarkStart w:id="15" w:name="_Toc529228248"/>
      <w:bookmarkStart w:id="16" w:name="_Toc2400384"/>
      <w:bookmarkStart w:id="17" w:name="_Toc4316179"/>
      <w:bookmarkStart w:id="18" w:name="_Toc4473320"/>
      <w:bookmarkStart w:id="19" w:name="_Toc69556887"/>
      <w:bookmarkStart w:id="20" w:name="_Toc69556936"/>
      <w:bookmarkStart w:id="21" w:name="_Toc69609810"/>
      <w:bookmarkStart w:id="22" w:name="_Toc70241806"/>
      <w:bookmarkStart w:id="23" w:name="_Toc70242195"/>
      <w:bookmarkStart w:id="24" w:name="_Toc108015957"/>
      <w:r w:rsidRPr="00753B20">
        <w:rPr>
          <w:rFonts w:ascii="Times New Roman" w:hAnsi="Times New Roman"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roofErr w:type="gramStart"/>
      <w:r w:rsidR="005B5F2B" w:rsidRPr="00753B20">
        <w:rPr>
          <w:rFonts w:ascii="Times New Roman" w:hAnsi="Times New Roman" w:hint="eastAsia"/>
        </w:rPr>
        <w:t>臺</w:t>
      </w:r>
      <w:proofErr w:type="gramEnd"/>
      <w:r w:rsidR="005B5F2B" w:rsidRPr="00753B20">
        <w:rPr>
          <w:rFonts w:ascii="Times New Roman" w:hAnsi="Times New Roman" w:hint="eastAsia"/>
        </w:rPr>
        <w:t>鐵太魯閣號</w:t>
      </w:r>
      <w:r w:rsidR="005B5F2B" w:rsidRPr="00753B20">
        <w:rPr>
          <w:rFonts w:ascii="Times New Roman" w:hAnsi="Times New Roman" w:hint="eastAsia"/>
        </w:rPr>
        <w:t>408</w:t>
      </w:r>
      <w:r w:rsidR="005B5F2B" w:rsidRPr="00753B20">
        <w:rPr>
          <w:rFonts w:ascii="Times New Roman" w:hAnsi="Times New Roman" w:hint="eastAsia"/>
        </w:rPr>
        <w:t>次列車，於</w:t>
      </w:r>
      <w:r w:rsidR="005B5F2B" w:rsidRPr="00753B20">
        <w:rPr>
          <w:rFonts w:ascii="Times New Roman" w:hAnsi="Times New Roman" w:hint="eastAsia"/>
        </w:rPr>
        <w:t>110</w:t>
      </w:r>
      <w:r w:rsidR="005B5F2B" w:rsidRPr="00753B20">
        <w:rPr>
          <w:rFonts w:ascii="Times New Roman" w:hAnsi="Times New Roman" w:hint="eastAsia"/>
        </w:rPr>
        <w:t>年</w:t>
      </w:r>
      <w:r w:rsidR="005B5F2B" w:rsidRPr="00753B20">
        <w:rPr>
          <w:rFonts w:ascii="Times New Roman" w:hAnsi="Times New Roman" w:hint="eastAsia"/>
        </w:rPr>
        <w:t>4</w:t>
      </w:r>
      <w:r w:rsidR="005B5F2B" w:rsidRPr="00753B20">
        <w:rPr>
          <w:rFonts w:ascii="Times New Roman" w:hAnsi="Times New Roman" w:hint="eastAsia"/>
        </w:rPr>
        <w:t>月</w:t>
      </w:r>
      <w:r w:rsidR="005B5F2B" w:rsidRPr="00753B20">
        <w:rPr>
          <w:rFonts w:ascii="Times New Roman" w:hAnsi="Times New Roman" w:hint="eastAsia"/>
        </w:rPr>
        <w:t>2</w:t>
      </w:r>
      <w:r w:rsidR="005B5F2B" w:rsidRPr="00753B20">
        <w:rPr>
          <w:rFonts w:ascii="Times New Roman" w:hAnsi="Times New Roman" w:hint="eastAsia"/>
        </w:rPr>
        <w:t>日因撞上</w:t>
      </w:r>
      <w:proofErr w:type="gramStart"/>
      <w:r w:rsidR="005B5F2B" w:rsidRPr="00753B20">
        <w:rPr>
          <w:rFonts w:ascii="Times New Roman" w:hAnsi="Times New Roman" w:hint="eastAsia"/>
        </w:rPr>
        <w:t>滑落邊坡</w:t>
      </w:r>
      <w:proofErr w:type="gramEnd"/>
      <w:r w:rsidR="005B5F2B" w:rsidRPr="00753B20">
        <w:rPr>
          <w:rFonts w:ascii="Times New Roman" w:hAnsi="Times New Roman" w:hint="eastAsia"/>
        </w:rPr>
        <w:t>之工程車出軌，造成</w:t>
      </w:r>
      <w:r w:rsidR="00041058" w:rsidRPr="00753B20">
        <w:rPr>
          <w:rFonts w:ascii="Times New Roman" w:hAnsi="Times New Roman"/>
        </w:rPr>
        <w:t>49</w:t>
      </w:r>
      <w:r w:rsidR="00041058">
        <w:rPr>
          <w:rFonts w:ascii="Times New Roman" w:hAnsi="Times New Roman" w:hint="eastAsia"/>
        </w:rPr>
        <w:t>人</w:t>
      </w:r>
      <w:r w:rsidR="00041058" w:rsidRPr="00753B20">
        <w:rPr>
          <w:rFonts w:ascii="Times New Roman" w:hAnsi="Times New Roman" w:hint="eastAsia"/>
        </w:rPr>
        <w:t>死</w:t>
      </w:r>
      <w:r w:rsidR="00041058">
        <w:rPr>
          <w:rFonts w:ascii="Times New Roman" w:hAnsi="Times New Roman" w:hint="eastAsia"/>
        </w:rPr>
        <w:t>亡，</w:t>
      </w:r>
      <w:r w:rsidR="00041058">
        <w:rPr>
          <w:rFonts w:ascii="Times New Roman" w:hAnsi="Times New Roman" w:hint="eastAsia"/>
        </w:rPr>
        <w:t>3</w:t>
      </w:r>
      <w:r w:rsidR="00041058">
        <w:rPr>
          <w:rFonts w:ascii="Times New Roman" w:hAnsi="Times New Roman" w:hint="eastAsia"/>
        </w:rPr>
        <w:t>百餘人受</w:t>
      </w:r>
      <w:r w:rsidR="00041058" w:rsidRPr="00753B20">
        <w:rPr>
          <w:rFonts w:ascii="Times New Roman" w:hAnsi="Times New Roman" w:hint="eastAsia"/>
        </w:rPr>
        <w:t>傷</w:t>
      </w:r>
      <w:r w:rsidR="00041058">
        <w:rPr>
          <w:rFonts w:ascii="Times New Roman" w:hAnsi="Times New Roman" w:hint="eastAsia"/>
        </w:rPr>
        <w:t>之</w:t>
      </w:r>
      <w:r w:rsidR="005B5F2B" w:rsidRPr="00753B20">
        <w:rPr>
          <w:rFonts w:ascii="Times New Roman" w:hAnsi="Times New Roman" w:hint="eastAsia"/>
        </w:rPr>
        <w:t>傷亡事件，為</w:t>
      </w:r>
      <w:proofErr w:type="gramStart"/>
      <w:r w:rsidR="005B5F2B" w:rsidRPr="00753B20">
        <w:rPr>
          <w:rFonts w:ascii="Times New Roman" w:hAnsi="Times New Roman" w:hint="eastAsia"/>
        </w:rPr>
        <w:t>臺鐵史</w:t>
      </w:r>
      <w:proofErr w:type="gramEnd"/>
      <w:r w:rsidR="005B5F2B" w:rsidRPr="00753B20">
        <w:rPr>
          <w:rFonts w:ascii="Times New Roman" w:hAnsi="Times New Roman" w:hint="eastAsia"/>
        </w:rPr>
        <w:t>上最嚴重之死傷事故，舉國哀慟。據國家運輸安全調查委員會表示，依列車監視錄影畫面顯示，列車在行經事故地點前，即發現工程車已橫躺在鐵軌上，司機員發現障礙物時距離僅剩</w:t>
      </w:r>
      <w:r w:rsidR="005B5F2B" w:rsidRPr="00753B20">
        <w:rPr>
          <w:rFonts w:ascii="Times New Roman" w:hAnsi="Times New Roman" w:hint="eastAsia"/>
        </w:rPr>
        <w:t>250</w:t>
      </w:r>
      <w:r w:rsidR="005B5F2B" w:rsidRPr="00753B20">
        <w:rPr>
          <w:rFonts w:ascii="Times New Roman" w:hAnsi="Times New Roman" w:hint="eastAsia"/>
        </w:rPr>
        <w:t>公尺，因列車來不及煞車而導致直接撞擊出軌；另工程車滑落地點為</w:t>
      </w:r>
      <w:proofErr w:type="gramStart"/>
      <w:r w:rsidR="005B5F2B" w:rsidRPr="00753B20">
        <w:rPr>
          <w:rFonts w:ascii="Times New Roman" w:hAnsi="Times New Roman" w:hint="eastAsia"/>
        </w:rPr>
        <w:t>臺</w:t>
      </w:r>
      <w:proofErr w:type="gramEnd"/>
      <w:r w:rsidR="005B5F2B" w:rsidRPr="00753B20">
        <w:rPr>
          <w:rFonts w:ascii="Times New Roman" w:hAnsi="Times New Roman" w:hint="eastAsia"/>
        </w:rPr>
        <w:t>鐵工務處發包之「鐵路行車安全改善</w:t>
      </w:r>
      <w:r w:rsidR="002F3A6B">
        <w:rPr>
          <w:rFonts w:ascii="Times New Roman" w:hAnsi="Times New Roman" w:hint="eastAsia"/>
        </w:rPr>
        <w:t>六</w:t>
      </w:r>
      <w:r w:rsidR="005B5F2B" w:rsidRPr="00753B20">
        <w:rPr>
          <w:rFonts w:ascii="Times New Roman" w:hAnsi="Times New Roman" w:hint="eastAsia"/>
        </w:rPr>
        <w:t>年計畫</w:t>
      </w:r>
      <w:r w:rsidR="005B5F2B" w:rsidRPr="00753B20">
        <w:rPr>
          <w:rFonts w:ascii="Times New Roman" w:hAnsi="Times New Roman" w:hint="eastAsia"/>
        </w:rPr>
        <w:t>-</w:t>
      </w:r>
      <w:r w:rsidR="005B5F2B" w:rsidRPr="00753B20">
        <w:rPr>
          <w:rFonts w:ascii="Times New Roman" w:hAnsi="Times New Roman" w:hint="eastAsia"/>
        </w:rPr>
        <w:t>北</w:t>
      </w:r>
      <w:proofErr w:type="gramStart"/>
      <w:r w:rsidR="005B5F2B" w:rsidRPr="00753B20">
        <w:rPr>
          <w:rFonts w:ascii="Times New Roman" w:hAnsi="Times New Roman" w:hint="eastAsia"/>
        </w:rPr>
        <w:t>迴</w:t>
      </w:r>
      <w:proofErr w:type="gramEnd"/>
      <w:r w:rsidR="005B5F2B" w:rsidRPr="00753B20">
        <w:rPr>
          <w:rFonts w:ascii="Times New Roman" w:hAnsi="Times New Roman" w:hint="eastAsia"/>
        </w:rPr>
        <w:t>線」工程工地，由義</w:t>
      </w:r>
      <w:r w:rsidR="00A51903">
        <w:rPr>
          <w:rFonts w:ascii="Times New Roman" w:hAnsi="Times New Roman" w:hint="eastAsia"/>
        </w:rPr>
        <w:t>○</w:t>
      </w:r>
      <w:proofErr w:type="gramStart"/>
      <w:r w:rsidR="005B5F2B" w:rsidRPr="00753B20">
        <w:rPr>
          <w:rFonts w:ascii="Times New Roman" w:hAnsi="Times New Roman" w:hint="eastAsia"/>
        </w:rPr>
        <w:t>工業社李姓</w:t>
      </w:r>
      <w:proofErr w:type="gramEnd"/>
      <w:r w:rsidR="005B5F2B" w:rsidRPr="00753B20">
        <w:rPr>
          <w:rFonts w:ascii="Times New Roman" w:hAnsi="Times New Roman" w:hint="eastAsia"/>
        </w:rPr>
        <w:t>負責人施作，原</w:t>
      </w:r>
      <w:proofErr w:type="gramStart"/>
      <w:r w:rsidR="005B5F2B" w:rsidRPr="00753B20">
        <w:rPr>
          <w:rFonts w:ascii="Times New Roman" w:hAnsi="Times New Roman" w:hint="eastAsia"/>
        </w:rPr>
        <w:t>針對山側邊</w:t>
      </w:r>
      <w:proofErr w:type="gramEnd"/>
      <w:r w:rsidR="005B5F2B" w:rsidRPr="00753B20">
        <w:rPr>
          <w:rFonts w:ascii="Times New Roman" w:hAnsi="Times New Roman" w:hint="eastAsia"/>
        </w:rPr>
        <w:t>坡進行防護之安全工程，卻因李員邊坡停車不當，造成車輛滑落軌道，肇致此次重大災害，究竟本次事故與</w:t>
      </w:r>
      <w:proofErr w:type="gramStart"/>
      <w:r w:rsidR="005B5F2B" w:rsidRPr="00753B20">
        <w:rPr>
          <w:rFonts w:ascii="Times New Roman" w:hAnsi="Times New Roman" w:hint="eastAsia"/>
        </w:rPr>
        <w:t>臺</w:t>
      </w:r>
      <w:proofErr w:type="gramEnd"/>
      <w:r w:rsidR="005B5F2B" w:rsidRPr="00753B20">
        <w:rPr>
          <w:rFonts w:ascii="Times New Roman" w:hAnsi="Times New Roman" w:hint="eastAsia"/>
        </w:rPr>
        <w:t>鐵未善盡督導工程施作，有無關聯？又</w:t>
      </w:r>
      <w:r w:rsidR="005B5F2B" w:rsidRPr="00753B20">
        <w:rPr>
          <w:rFonts w:ascii="Times New Roman" w:hAnsi="Times New Roman" w:hint="eastAsia"/>
        </w:rPr>
        <w:t>105</w:t>
      </w:r>
      <w:r w:rsidR="005B5F2B" w:rsidRPr="00753B20">
        <w:rPr>
          <w:rFonts w:ascii="Times New Roman" w:hAnsi="Times New Roman" w:hint="eastAsia"/>
        </w:rPr>
        <w:t>年迄今，</w:t>
      </w:r>
      <w:proofErr w:type="gramStart"/>
      <w:r w:rsidR="005B5F2B" w:rsidRPr="00753B20">
        <w:rPr>
          <w:rFonts w:ascii="Times New Roman" w:hAnsi="Times New Roman" w:hint="eastAsia"/>
        </w:rPr>
        <w:t>臺</w:t>
      </w:r>
      <w:proofErr w:type="gramEnd"/>
      <w:r w:rsidR="005B5F2B" w:rsidRPr="00753B20">
        <w:rPr>
          <w:rFonts w:ascii="Times New Roman" w:hAnsi="Times New Roman" w:hint="eastAsia"/>
        </w:rPr>
        <w:t>鐵發生多次出軌事件，且</w:t>
      </w:r>
      <w:r w:rsidR="005B5F2B" w:rsidRPr="00753B20">
        <w:rPr>
          <w:rFonts w:ascii="Times New Roman" w:hAnsi="Times New Roman" w:hint="eastAsia"/>
        </w:rPr>
        <w:t>107</w:t>
      </w:r>
      <w:r w:rsidR="005B5F2B" w:rsidRPr="00753B20">
        <w:rPr>
          <w:rFonts w:ascii="Times New Roman" w:hAnsi="Times New Roman" w:hint="eastAsia"/>
        </w:rPr>
        <w:t>年</w:t>
      </w:r>
      <w:proofErr w:type="gramStart"/>
      <w:r w:rsidR="005B5F2B" w:rsidRPr="00753B20">
        <w:rPr>
          <w:rFonts w:ascii="Times New Roman" w:hAnsi="Times New Roman" w:hint="eastAsia"/>
        </w:rPr>
        <w:t>甫</w:t>
      </w:r>
      <w:proofErr w:type="gramEnd"/>
      <w:r w:rsidR="005B5F2B" w:rsidRPr="00753B20">
        <w:rPr>
          <w:rFonts w:ascii="Times New Roman" w:hAnsi="Times New Roman" w:hint="eastAsia"/>
        </w:rPr>
        <w:t>發生造成</w:t>
      </w:r>
      <w:r w:rsidR="005B5F2B" w:rsidRPr="00753B20">
        <w:rPr>
          <w:rFonts w:ascii="Times New Roman" w:hAnsi="Times New Roman" w:hint="eastAsia"/>
        </w:rPr>
        <w:t>18</w:t>
      </w:r>
      <w:r w:rsidR="005B5F2B" w:rsidRPr="00753B20">
        <w:rPr>
          <w:rFonts w:ascii="Times New Roman" w:hAnsi="Times New Roman" w:hint="eastAsia"/>
        </w:rPr>
        <w:t>人死亡的普悠</w:t>
      </w:r>
      <w:proofErr w:type="gramStart"/>
      <w:r w:rsidR="005B5F2B" w:rsidRPr="00753B20">
        <w:rPr>
          <w:rFonts w:ascii="Times New Roman" w:hAnsi="Times New Roman" w:hint="eastAsia"/>
        </w:rPr>
        <w:t>瑪</w:t>
      </w:r>
      <w:proofErr w:type="gramEnd"/>
      <w:r w:rsidR="005B5F2B" w:rsidRPr="00753B20">
        <w:rPr>
          <w:rFonts w:ascii="Times New Roman" w:hAnsi="Times New Roman" w:hint="eastAsia"/>
        </w:rPr>
        <w:t>號列車脫軌事故，本院前已針對普悠</w:t>
      </w:r>
      <w:proofErr w:type="gramStart"/>
      <w:r w:rsidR="005B5F2B" w:rsidRPr="00753B20">
        <w:rPr>
          <w:rFonts w:ascii="Times New Roman" w:hAnsi="Times New Roman" w:hint="eastAsia"/>
        </w:rPr>
        <w:t>瑪</w:t>
      </w:r>
      <w:proofErr w:type="gramEnd"/>
      <w:r w:rsidR="005B5F2B" w:rsidRPr="00753B20">
        <w:rPr>
          <w:rFonts w:ascii="Times New Roman" w:hAnsi="Times New Roman" w:hint="eastAsia"/>
        </w:rPr>
        <w:t>列車脫軌事故、</w:t>
      </w:r>
      <w:proofErr w:type="gramStart"/>
      <w:r w:rsidR="005B5F2B" w:rsidRPr="00753B20">
        <w:rPr>
          <w:rFonts w:ascii="Times New Roman" w:hAnsi="Times New Roman" w:hint="eastAsia"/>
        </w:rPr>
        <w:t>臺</w:t>
      </w:r>
      <w:proofErr w:type="gramEnd"/>
      <w:r w:rsidR="005B5F2B" w:rsidRPr="00753B20">
        <w:rPr>
          <w:rFonts w:ascii="Times New Roman" w:hAnsi="Times New Roman" w:hint="eastAsia"/>
        </w:rPr>
        <w:t>鐵重大工安意外、鐵路列車駕駛人員及營運管理規範未盡周延妥善、</w:t>
      </w:r>
      <w:proofErr w:type="gramStart"/>
      <w:r w:rsidR="005B5F2B" w:rsidRPr="00753B20">
        <w:rPr>
          <w:rFonts w:ascii="Times New Roman" w:hAnsi="Times New Roman" w:hint="eastAsia"/>
        </w:rPr>
        <w:t>臺</w:t>
      </w:r>
      <w:proofErr w:type="gramEnd"/>
      <w:r w:rsidR="005B5F2B" w:rsidRPr="00753B20">
        <w:rPr>
          <w:rFonts w:ascii="Times New Roman" w:hAnsi="Times New Roman" w:hint="eastAsia"/>
        </w:rPr>
        <w:t>鐵行車安全與事故防止機制探討等多案，進行調查，惟後續交通部有無針對本院調查意見，確實督導</w:t>
      </w:r>
      <w:proofErr w:type="gramStart"/>
      <w:r w:rsidR="005B5F2B" w:rsidRPr="00753B20">
        <w:rPr>
          <w:rFonts w:ascii="Times New Roman" w:hAnsi="Times New Roman" w:hint="eastAsia"/>
        </w:rPr>
        <w:t>臺</w:t>
      </w:r>
      <w:proofErr w:type="gramEnd"/>
      <w:r w:rsidR="005B5F2B" w:rsidRPr="00753B20">
        <w:rPr>
          <w:rFonts w:ascii="Times New Roman" w:hAnsi="Times New Roman" w:hint="eastAsia"/>
        </w:rPr>
        <w:t>鐵改善？本次事故發生始末經過為何？邊坡之吊卡車於</w:t>
      </w:r>
      <w:proofErr w:type="gramStart"/>
      <w:r w:rsidR="005B5F2B" w:rsidRPr="00753B20">
        <w:rPr>
          <w:rFonts w:ascii="Times New Roman" w:hAnsi="Times New Roman" w:hint="eastAsia"/>
        </w:rPr>
        <w:t>何時滑</w:t>
      </w:r>
      <w:proofErr w:type="gramEnd"/>
      <w:r w:rsidR="005B5F2B" w:rsidRPr="00753B20">
        <w:rPr>
          <w:rFonts w:ascii="Times New Roman" w:hAnsi="Times New Roman" w:hint="eastAsia"/>
        </w:rPr>
        <w:t>落？滑落後為何未</w:t>
      </w:r>
      <w:r w:rsidR="0086313C" w:rsidRPr="00753B20">
        <w:rPr>
          <w:rFonts w:ascii="Times New Roman" w:hAnsi="Times New Roman" w:hint="eastAsia"/>
        </w:rPr>
        <w:t>立即</w:t>
      </w:r>
      <w:r w:rsidR="005B5F2B" w:rsidRPr="00753B20">
        <w:rPr>
          <w:rFonts w:ascii="Times New Roman" w:hAnsi="Times New Roman" w:hint="eastAsia"/>
        </w:rPr>
        <w:t>進行通報？相關人員有無作為？另「鐵路行車安全改善</w:t>
      </w:r>
      <w:r w:rsidR="00061F06">
        <w:rPr>
          <w:rFonts w:ascii="Times New Roman" w:hAnsi="Times New Roman" w:hint="eastAsia"/>
        </w:rPr>
        <w:t>六</w:t>
      </w:r>
      <w:r w:rsidR="005B5F2B" w:rsidRPr="00753B20">
        <w:rPr>
          <w:rFonts w:ascii="Times New Roman" w:hAnsi="Times New Roman" w:hint="eastAsia"/>
        </w:rPr>
        <w:t>年計畫</w:t>
      </w:r>
      <w:r w:rsidR="005B5F2B" w:rsidRPr="00753B20">
        <w:rPr>
          <w:rFonts w:ascii="Times New Roman" w:hAnsi="Times New Roman" w:hint="eastAsia"/>
        </w:rPr>
        <w:t>-</w:t>
      </w:r>
      <w:r w:rsidR="005B5F2B" w:rsidRPr="00753B20">
        <w:rPr>
          <w:rFonts w:ascii="Times New Roman" w:hAnsi="Times New Roman" w:hint="eastAsia"/>
        </w:rPr>
        <w:t>北</w:t>
      </w:r>
      <w:proofErr w:type="gramStart"/>
      <w:r w:rsidR="005B5F2B" w:rsidRPr="00753B20">
        <w:rPr>
          <w:rFonts w:ascii="Times New Roman" w:hAnsi="Times New Roman" w:hint="eastAsia"/>
        </w:rPr>
        <w:t>迴</w:t>
      </w:r>
      <w:proofErr w:type="gramEnd"/>
      <w:r w:rsidR="005B5F2B" w:rsidRPr="00753B20">
        <w:rPr>
          <w:rFonts w:ascii="Times New Roman" w:hAnsi="Times New Roman" w:hint="eastAsia"/>
        </w:rPr>
        <w:t>線」工程於採購當時，有無考量建置工地安全措施？其監工、複查機制為何？我國基礎設施安全是否存有系統性風險？等</w:t>
      </w:r>
      <w:r w:rsidR="005B5F2B" w:rsidRPr="00753B20">
        <w:rPr>
          <w:rFonts w:ascii="Times New Roman" w:hAnsi="Times New Roman" w:hint="eastAsia"/>
        </w:rPr>
        <w:lastRenderedPageBreak/>
        <w:t>疑義，</w:t>
      </w:r>
      <w:proofErr w:type="gramStart"/>
      <w:r w:rsidR="005B5F2B" w:rsidRPr="00753B20">
        <w:rPr>
          <w:rFonts w:ascii="Times New Roman" w:hAnsi="Times New Roman" w:hint="eastAsia"/>
        </w:rPr>
        <w:t>均有深入</w:t>
      </w:r>
      <w:proofErr w:type="gramEnd"/>
      <w:r w:rsidR="005B5F2B" w:rsidRPr="00753B20">
        <w:rPr>
          <w:rFonts w:ascii="Times New Roman" w:hAnsi="Times New Roman" w:hint="eastAsia"/>
        </w:rPr>
        <w:t>調查之必要案。</w:t>
      </w:r>
      <w:bookmarkEnd w:id="24"/>
    </w:p>
    <w:p w:rsidR="00E25849" w:rsidRPr="00A00030" w:rsidRDefault="00E25849" w:rsidP="00A00030">
      <w:pPr>
        <w:pStyle w:val="1"/>
        <w:ind w:left="2380" w:hanging="2380"/>
        <w:rPr>
          <w:rFonts w:ascii="Times New Roman" w:hAnsi="Times New Roman"/>
        </w:rPr>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108016603"/>
      <w:r w:rsidRPr="00A00030">
        <w:rPr>
          <w:rFonts w:ascii="Times New Roman" w:hAnsi="Times New Roman"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4F6710" w:rsidRPr="00011A8E" w:rsidRDefault="00E2319C" w:rsidP="00011A8E">
      <w:pPr>
        <w:pStyle w:val="11"/>
        <w:tabs>
          <w:tab w:val="clear" w:pos="567"/>
        </w:tabs>
        <w:ind w:left="680" w:firstLine="680"/>
        <w:rPr>
          <w:rFonts w:ascii="Times New Roman"/>
        </w:rPr>
      </w:pPr>
      <w:bookmarkStart w:id="49" w:name="_Toc524902730"/>
      <w:r w:rsidRPr="0095647C">
        <w:rPr>
          <w:rFonts w:ascii="Times New Roman" w:hint="eastAsia"/>
        </w:rPr>
        <w:t>110</w:t>
      </w:r>
      <w:r w:rsidRPr="0095647C">
        <w:rPr>
          <w:rFonts w:ascii="Times New Roman" w:hint="eastAsia"/>
        </w:rPr>
        <w:t>年</w:t>
      </w:r>
      <w:r w:rsidRPr="0095647C">
        <w:rPr>
          <w:rFonts w:ascii="Times New Roman" w:hint="eastAsia"/>
        </w:rPr>
        <w:t>4</w:t>
      </w:r>
      <w:r w:rsidRPr="0095647C">
        <w:rPr>
          <w:rFonts w:ascii="Times New Roman" w:hint="eastAsia"/>
        </w:rPr>
        <w:t>月</w:t>
      </w:r>
      <w:r w:rsidRPr="0095647C">
        <w:rPr>
          <w:rFonts w:ascii="Times New Roman" w:hint="eastAsia"/>
        </w:rPr>
        <w:t>2</w:t>
      </w:r>
      <w:r w:rsidRPr="0095647C">
        <w:rPr>
          <w:rFonts w:ascii="Times New Roman" w:hint="eastAsia"/>
        </w:rPr>
        <w:t>日</w:t>
      </w:r>
      <w:r w:rsidR="0043541F" w:rsidRPr="0095647C">
        <w:rPr>
          <w:rFonts w:ascii="Times New Roman" w:hint="eastAsia"/>
        </w:rPr>
        <w:t>至</w:t>
      </w:r>
      <w:r w:rsidRPr="0095647C">
        <w:rPr>
          <w:rFonts w:ascii="Times New Roman" w:hint="eastAsia"/>
        </w:rPr>
        <w:t>5</w:t>
      </w:r>
      <w:r w:rsidRPr="0095647C">
        <w:rPr>
          <w:rFonts w:ascii="Times New Roman" w:hint="eastAsia"/>
        </w:rPr>
        <w:t>日清明節連續假期，</w:t>
      </w:r>
      <w:r w:rsidRPr="0095647C">
        <w:rPr>
          <w:rFonts w:ascii="Times New Roman" w:hint="eastAsia"/>
        </w:rPr>
        <w:t>1</w:t>
      </w:r>
      <w:r w:rsidRPr="0095647C">
        <w:rPr>
          <w:rFonts w:ascii="Times New Roman" w:hint="eastAsia"/>
        </w:rPr>
        <w:t>列於</w:t>
      </w:r>
      <w:r w:rsidRPr="0095647C">
        <w:rPr>
          <w:rFonts w:ascii="Times New Roman" w:hint="eastAsia"/>
        </w:rPr>
        <w:t>2</w:t>
      </w:r>
      <w:r w:rsidRPr="0095647C">
        <w:rPr>
          <w:rFonts w:ascii="Times New Roman" w:hint="eastAsia"/>
        </w:rPr>
        <w:t>日（星期五）上午由樹林開往</w:t>
      </w:r>
      <w:proofErr w:type="gramStart"/>
      <w:r w:rsidRPr="0095647C">
        <w:rPr>
          <w:rFonts w:ascii="Times New Roman" w:hint="eastAsia"/>
        </w:rPr>
        <w:t>臺</w:t>
      </w:r>
      <w:proofErr w:type="gramEnd"/>
      <w:r w:rsidRPr="0095647C">
        <w:rPr>
          <w:rFonts w:ascii="Times New Roman" w:hint="eastAsia"/>
        </w:rPr>
        <w:t>東的第</w:t>
      </w:r>
      <w:r w:rsidRPr="0095647C">
        <w:rPr>
          <w:rFonts w:ascii="Times New Roman" w:hint="eastAsia"/>
        </w:rPr>
        <w:t>408</w:t>
      </w:r>
      <w:r w:rsidRPr="0095647C">
        <w:rPr>
          <w:rFonts w:ascii="Times New Roman" w:hint="eastAsia"/>
        </w:rPr>
        <w:t>次太魯閣號列車，於</w:t>
      </w:r>
      <w:r w:rsidRPr="0095647C">
        <w:rPr>
          <w:rFonts w:ascii="Times New Roman" w:hint="eastAsia"/>
        </w:rPr>
        <w:t>9</w:t>
      </w:r>
      <w:r w:rsidRPr="0095647C">
        <w:rPr>
          <w:rFonts w:ascii="Times New Roman" w:hint="eastAsia"/>
        </w:rPr>
        <w:t>時</w:t>
      </w:r>
      <w:r w:rsidRPr="0095647C">
        <w:rPr>
          <w:rFonts w:ascii="Times New Roman" w:hint="eastAsia"/>
        </w:rPr>
        <w:t>28</w:t>
      </w:r>
      <w:r w:rsidRPr="0095647C">
        <w:rPr>
          <w:rFonts w:ascii="Times New Roman" w:hint="eastAsia"/>
        </w:rPr>
        <w:t>分駛至花蓮縣第一清水隧道北口</w:t>
      </w:r>
      <w:r w:rsidRPr="0095647C">
        <w:rPr>
          <w:rFonts w:ascii="Times New Roman" w:hint="eastAsia"/>
        </w:rPr>
        <w:t>K51+450</w:t>
      </w:r>
      <w:proofErr w:type="gramStart"/>
      <w:r w:rsidRPr="0095647C">
        <w:rPr>
          <w:rFonts w:ascii="Times New Roman" w:hint="eastAsia"/>
        </w:rPr>
        <w:t>（</w:t>
      </w:r>
      <w:proofErr w:type="gramEnd"/>
      <w:r w:rsidRPr="0095647C">
        <w:rPr>
          <w:rFonts w:ascii="Times New Roman" w:hint="eastAsia"/>
        </w:rPr>
        <w:t>里程：公里</w:t>
      </w:r>
      <w:r w:rsidRPr="0095647C">
        <w:rPr>
          <w:rFonts w:ascii="Times New Roman" w:hint="eastAsia"/>
        </w:rPr>
        <w:t>+</w:t>
      </w:r>
      <w:r w:rsidRPr="0095647C">
        <w:rPr>
          <w:rFonts w:ascii="Times New Roman" w:hint="eastAsia"/>
        </w:rPr>
        <w:t>公尺，下同</w:t>
      </w:r>
      <w:proofErr w:type="gramStart"/>
      <w:r w:rsidRPr="0095647C">
        <w:rPr>
          <w:rFonts w:ascii="Times New Roman" w:hint="eastAsia"/>
        </w:rPr>
        <w:t>）</w:t>
      </w:r>
      <w:proofErr w:type="gramEnd"/>
      <w:r w:rsidRPr="0095647C">
        <w:rPr>
          <w:rFonts w:ascii="Times New Roman" w:hint="eastAsia"/>
        </w:rPr>
        <w:t>洞口時，發生列車撞及施作「鐵路行</w:t>
      </w:r>
      <w:r w:rsidRPr="00011A8E">
        <w:rPr>
          <w:rFonts w:ascii="Times New Roman" w:hint="eastAsia"/>
        </w:rPr>
        <w:t>車安全改善六年計畫（北</w:t>
      </w:r>
      <w:proofErr w:type="gramStart"/>
      <w:r w:rsidRPr="00011A8E">
        <w:rPr>
          <w:rFonts w:ascii="Times New Roman" w:hint="eastAsia"/>
        </w:rPr>
        <w:t>迴</w:t>
      </w:r>
      <w:proofErr w:type="gramEnd"/>
      <w:r w:rsidRPr="00011A8E">
        <w:rPr>
          <w:rFonts w:ascii="Times New Roman" w:hint="eastAsia"/>
        </w:rPr>
        <w:t>線</w:t>
      </w:r>
      <w:r w:rsidRPr="00011A8E">
        <w:rPr>
          <w:rFonts w:ascii="Times New Roman" w:hint="eastAsia"/>
        </w:rPr>
        <w:t>K51+170~500</w:t>
      </w:r>
      <w:r w:rsidRPr="00011A8E">
        <w:rPr>
          <w:rFonts w:ascii="Times New Roman" w:hint="eastAsia"/>
        </w:rPr>
        <w:t>山側邊坡安全防護設施工程）」（下稱</w:t>
      </w:r>
      <w:r w:rsidRPr="00011A8E">
        <w:rPr>
          <w:rFonts w:ascii="Times New Roman" w:hint="eastAsia"/>
        </w:rPr>
        <w:t>K51</w:t>
      </w:r>
      <w:r w:rsidRPr="00011A8E">
        <w:rPr>
          <w:rFonts w:ascii="Times New Roman" w:hint="eastAsia"/>
        </w:rPr>
        <w:t>標工程）翻落之工程車後出軌並撞擊隧道，造成</w:t>
      </w:r>
      <w:r w:rsidRPr="00011A8E">
        <w:rPr>
          <w:rFonts w:ascii="Times New Roman" w:hint="eastAsia"/>
        </w:rPr>
        <w:t>49</w:t>
      </w:r>
      <w:r w:rsidRPr="00011A8E">
        <w:rPr>
          <w:rFonts w:ascii="Times New Roman" w:hint="eastAsia"/>
        </w:rPr>
        <w:t>人罹難（含</w:t>
      </w:r>
      <w:r w:rsidRPr="00011A8E">
        <w:rPr>
          <w:rFonts w:ascii="Times New Roman" w:hint="eastAsia"/>
        </w:rPr>
        <w:t>2</w:t>
      </w:r>
      <w:r w:rsidRPr="00011A8E">
        <w:rPr>
          <w:rFonts w:ascii="Times New Roman" w:hint="eastAsia"/>
        </w:rPr>
        <w:t>名司機員）</w:t>
      </w:r>
      <w:r w:rsidR="00AE3D78">
        <w:rPr>
          <w:rFonts w:ascii="Times New Roman" w:hint="eastAsia"/>
        </w:rPr>
        <w:t>，</w:t>
      </w:r>
      <w:r w:rsidRPr="00011A8E">
        <w:rPr>
          <w:rFonts w:ascii="Times New Roman" w:hint="eastAsia"/>
        </w:rPr>
        <w:t>3</w:t>
      </w:r>
      <w:r w:rsidRPr="00011A8E">
        <w:rPr>
          <w:rFonts w:ascii="Times New Roman" w:hint="eastAsia"/>
        </w:rPr>
        <w:t>百餘人受傷</w:t>
      </w:r>
      <w:r w:rsidR="00CC3310" w:rsidRPr="00011A8E">
        <w:rPr>
          <w:rFonts w:ascii="Times New Roman" w:hint="eastAsia"/>
        </w:rPr>
        <w:t>（含旅客自行就醫人數）</w:t>
      </w:r>
      <w:r w:rsidRPr="00011A8E">
        <w:rPr>
          <w:rFonts w:ascii="Times New Roman" w:hint="eastAsia"/>
        </w:rPr>
        <w:t>，為交通部臺灣鐵路管理局（下稱</w:t>
      </w:r>
      <w:proofErr w:type="gramStart"/>
      <w:r w:rsidRPr="00011A8E">
        <w:rPr>
          <w:rFonts w:ascii="Times New Roman" w:hint="eastAsia"/>
        </w:rPr>
        <w:t>臺鐵局</w:t>
      </w:r>
      <w:proofErr w:type="gramEnd"/>
      <w:r w:rsidRPr="00011A8E">
        <w:rPr>
          <w:rFonts w:ascii="Times New Roman" w:hint="eastAsia"/>
        </w:rPr>
        <w:t>）近年來最嚴重之傷亡行車事故（下稱</w:t>
      </w:r>
      <w:r w:rsidRPr="00011A8E">
        <w:rPr>
          <w:rFonts w:ascii="Times New Roman" w:hint="eastAsia"/>
        </w:rPr>
        <w:t>0402</w:t>
      </w:r>
      <w:proofErr w:type="gramStart"/>
      <w:r w:rsidRPr="00011A8E">
        <w:rPr>
          <w:rFonts w:ascii="Times New Roman" w:hint="eastAsia"/>
        </w:rPr>
        <w:t>臺</w:t>
      </w:r>
      <w:proofErr w:type="gramEnd"/>
      <w:r w:rsidRPr="00011A8E">
        <w:rPr>
          <w:rFonts w:ascii="Times New Roman" w:hint="eastAsia"/>
        </w:rPr>
        <w:t>鐵太魯閣號事故），死亡數更超過</w:t>
      </w:r>
      <w:r w:rsidRPr="00011A8E">
        <w:rPr>
          <w:rFonts w:ascii="Times New Roman" w:hint="eastAsia"/>
        </w:rPr>
        <w:t>107</w:t>
      </w:r>
      <w:r w:rsidRPr="00011A8E">
        <w:rPr>
          <w:rFonts w:ascii="Times New Roman" w:hint="eastAsia"/>
        </w:rPr>
        <w:t>年普悠</w:t>
      </w:r>
      <w:proofErr w:type="gramStart"/>
      <w:r w:rsidRPr="00011A8E">
        <w:rPr>
          <w:rFonts w:ascii="Times New Roman" w:hint="eastAsia"/>
        </w:rPr>
        <w:t>瑪</w:t>
      </w:r>
      <w:proofErr w:type="gramEnd"/>
      <w:r w:rsidRPr="00011A8E">
        <w:rPr>
          <w:rFonts w:ascii="Times New Roman" w:hint="eastAsia"/>
        </w:rPr>
        <w:t>列車脫軌事故之</w:t>
      </w:r>
      <w:r w:rsidRPr="00011A8E">
        <w:rPr>
          <w:rFonts w:ascii="Times New Roman" w:hint="eastAsia"/>
        </w:rPr>
        <w:t>18</w:t>
      </w:r>
      <w:r w:rsidRPr="00011A8E">
        <w:rPr>
          <w:rFonts w:ascii="Times New Roman" w:hint="eastAsia"/>
        </w:rPr>
        <w:t>人。案經臺灣花蓮地方檢察署（下稱花蓮地檢署）於</w:t>
      </w:r>
      <w:r w:rsidRPr="00011A8E">
        <w:rPr>
          <w:rFonts w:ascii="Times New Roman" w:hint="eastAsia"/>
        </w:rPr>
        <w:t>110</w:t>
      </w:r>
      <w:r w:rsidRPr="00011A8E">
        <w:rPr>
          <w:rFonts w:ascii="Times New Roman" w:hint="eastAsia"/>
        </w:rPr>
        <w:t>年</w:t>
      </w:r>
      <w:r w:rsidRPr="00011A8E">
        <w:rPr>
          <w:rFonts w:ascii="Times New Roman" w:hint="eastAsia"/>
        </w:rPr>
        <w:t>4</w:t>
      </w:r>
      <w:r w:rsidRPr="00011A8E">
        <w:rPr>
          <w:rFonts w:ascii="Times New Roman" w:hint="eastAsia"/>
        </w:rPr>
        <w:t>月</w:t>
      </w:r>
      <w:r w:rsidRPr="00011A8E">
        <w:rPr>
          <w:rFonts w:ascii="Times New Roman" w:hint="eastAsia"/>
        </w:rPr>
        <w:t>16</w:t>
      </w:r>
      <w:r w:rsidRPr="00011A8E">
        <w:rPr>
          <w:rFonts w:ascii="Times New Roman" w:hint="eastAsia"/>
        </w:rPr>
        <w:t>日首先起訴</w:t>
      </w:r>
      <w:r w:rsidRPr="00011A8E">
        <w:rPr>
          <w:rFonts w:ascii="Times New Roman" w:hint="eastAsia"/>
        </w:rPr>
        <w:t>K51</w:t>
      </w:r>
      <w:r w:rsidRPr="00011A8E">
        <w:rPr>
          <w:rFonts w:ascii="Times New Roman" w:hint="eastAsia"/>
        </w:rPr>
        <w:t>標工程承攬廠商東</w:t>
      </w:r>
      <w:r w:rsidR="000F5077">
        <w:rPr>
          <w:rFonts w:ascii="Times New Roman" w:hint="eastAsia"/>
        </w:rPr>
        <w:t>○</w:t>
      </w:r>
      <w:r w:rsidRPr="00011A8E">
        <w:rPr>
          <w:rFonts w:ascii="Times New Roman" w:hint="eastAsia"/>
        </w:rPr>
        <w:t>營造有限公司（下稱東</w:t>
      </w:r>
      <w:r w:rsidR="000F5077">
        <w:rPr>
          <w:rFonts w:ascii="Times New Roman" w:hint="eastAsia"/>
        </w:rPr>
        <w:t>○</w:t>
      </w:r>
      <w:r w:rsidRPr="00011A8E">
        <w:rPr>
          <w:rFonts w:ascii="Times New Roman" w:hint="eastAsia"/>
        </w:rPr>
        <w:t>公司）負責人、工地主任，設計監造廠商聯</w:t>
      </w:r>
      <w:r w:rsidR="00CC12E8">
        <w:rPr>
          <w:rFonts w:ascii="Times New Roman" w:hint="eastAsia"/>
        </w:rPr>
        <w:t>○○○</w:t>
      </w:r>
      <w:r w:rsidRPr="00011A8E">
        <w:rPr>
          <w:rFonts w:ascii="Times New Roman" w:hint="eastAsia"/>
        </w:rPr>
        <w:t>工程顧問股份有限公司（下稱聯</w:t>
      </w:r>
      <w:r w:rsidR="00CC12E8">
        <w:rPr>
          <w:rFonts w:ascii="Times New Roman" w:hint="eastAsia"/>
        </w:rPr>
        <w:t>○○○</w:t>
      </w:r>
      <w:r w:rsidRPr="00011A8E">
        <w:rPr>
          <w:rFonts w:ascii="Times New Roman" w:hint="eastAsia"/>
        </w:rPr>
        <w:t>公司）監造主任</w:t>
      </w:r>
      <w:proofErr w:type="gramStart"/>
      <w:r w:rsidRPr="00011A8E">
        <w:rPr>
          <w:rFonts w:ascii="Times New Roman" w:hint="eastAsia"/>
        </w:rPr>
        <w:t>及職安人員</w:t>
      </w:r>
      <w:proofErr w:type="gramEnd"/>
      <w:r w:rsidRPr="00011A8E">
        <w:rPr>
          <w:rFonts w:ascii="Times New Roman" w:hint="eastAsia"/>
        </w:rPr>
        <w:t>，同年</w:t>
      </w:r>
      <w:r w:rsidRPr="00011A8E">
        <w:rPr>
          <w:rFonts w:ascii="Times New Roman" w:hint="eastAsia"/>
        </w:rPr>
        <w:t>8</w:t>
      </w:r>
      <w:r w:rsidRPr="00011A8E">
        <w:rPr>
          <w:rFonts w:ascii="Times New Roman" w:hint="eastAsia"/>
        </w:rPr>
        <w:t>月</w:t>
      </w:r>
      <w:r w:rsidRPr="00011A8E">
        <w:rPr>
          <w:rFonts w:ascii="Times New Roman" w:hint="eastAsia"/>
        </w:rPr>
        <w:t>17</w:t>
      </w:r>
      <w:r w:rsidRPr="00011A8E">
        <w:rPr>
          <w:rFonts w:ascii="Times New Roman" w:hint="eastAsia"/>
        </w:rPr>
        <w:t>日追加起訴</w:t>
      </w:r>
      <w:proofErr w:type="gramStart"/>
      <w:r w:rsidRPr="00011A8E">
        <w:rPr>
          <w:rFonts w:ascii="Times New Roman" w:hint="eastAsia"/>
        </w:rPr>
        <w:t>臺鐵局</w:t>
      </w:r>
      <w:proofErr w:type="gramEnd"/>
      <w:r w:rsidRPr="00011A8E">
        <w:rPr>
          <w:rFonts w:ascii="Times New Roman" w:hint="eastAsia"/>
        </w:rPr>
        <w:t>花蓮工務段（下稱花蓮工務段）工務員</w:t>
      </w:r>
      <w:proofErr w:type="gramStart"/>
      <w:r w:rsidRPr="00011A8E">
        <w:rPr>
          <w:rFonts w:ascii="Times New Roman" w:hint="eastAsia"/>
        </w:rPr>
        <w:t>潘</w:t>
      </w:r>
      <w:proofErr w:type="gramEnd"/>
      <w:r w:rsidR="004317B1">
        <w:rPr>
          <w:rFonts w:ascii="Times New Roman" w:hint="eastAsia"/>
        </w:rPr>
        <w:t>○○</w:t>
      </w:r>
      <w:r w:rsidRPr="00011A8E">
        <w:rPr>
          <w:rFonts w:ascii="Times New Roman" w:hint="eastAsia"/>
        </w:rPr>
        <w:t>（</w:t>
      </w:r>
      <w:r w:rsidRPr="00011A8E">
        <w:rPr>
          <w:rFonts w:ascii="Times New Roman" w:hint="eastAsia"/>
        </w:rPr>
        <w:t>K51</w:t>
      </w:r>
      <w:r w:rsidRPr="00011A8E">
        <w:rPr>
          <w:rFonts w:ascii="Times New Roman" w:hint="eastAsia"/>
        </w:rPr>
        <w:t>標工程承辦人）及專案管理廠商中</w:t>
      </w:r>
      <w:r w:rsidR="00E66C3A">
        <w:rPr>
          <w:rFonts w:ascii="Times New Roman" w:hint="eastAsia"/>
        </w:rPr>
        <w:t>○</w:t>
      </w:r>
      <w:r w:rsidRPr="00011A8E">
        <w:rPr>
          <w:rFonts w:ascii="Times New Roman" w:hint="eastAsia"/>
        </w:rPr>
        <w:t>工程顧問股份有限公司（下稱中</w:t>
      </w:r>
      <w:r w:rsidR="00E66C3A">
        <w:rPr>
          <w:rFonts w:ascii="Times New Roman" w:hint="eastAsia"/>
        </w:rPr>
        <w:t>○</w:t>
      </w:r>
      <w:r w:rsidRPr="00011A8E">
        <w:rPr>
          <w:rFonts w:ascii="Times New Roman" w:hint="eastAsia"/>
        </w:rPr>
        <w:t>公司）專案經理，移請臺灣花蓮地方法院（下稱花蓮地方法院）審理。案經調閱行政院、國家運輸安全調查委員會（下稱運安會）、交通部、交通部鐵道局（下稱鐵道局）、</w:t>
      </w:r>
      <w:proofErr w:type="gramStart"/>
      <w:r w:rsidRPr="00011A8E">
        <w:rPr>
          <w:rFonts w:ascii="Times New Roman" w:hint="eastAsia"/>
        </w:rPr>
        <w:t>臺鐵局</w:t>
      </w:r>
      <w:proofErr w:type="gramEnd"/>
      <w:r w:rsidRPr="00011A8E">
        <w:rPr>
          <w:rFonts w:ascii="Times New Roman" w:hint="eastAsia"/>
        </w:rPr>
        <w:t>、勞動部、內政部營建署（下稱營建署）、行政院公共工程委員會（下稱工程會）、金融監督管理委員會、花蓮縣政府、審計部、花蓮地檢署、花蓮地方法院等機關卷證資料，並於</w:t>
      </w:r>
      <w:r w:rsidRPr="00011A8E">
        <w:rPr>
          <w:rFonts w:ascii="Times New Roman" w:hint="eastAsia"/>
        </w:rPr>
        <w:t>111</w:t>
      </w:r>
      <w:r w:rsidRPr="00011A8E">
        <w:rPr>
          <w:rFonts w:ascii="Times New Roman" w:hint="eastAsia"/>
        </w:rPr>
        <w:t>年</w:t>
      </w:r>
      <w:r w:rsidRPr="00011A8E">
        <w:rPr>
          <w:rFonts w:ascii="Times New Roman" w:hint="eastAsia"/>
        </w:rPr>
        <w:t>5</w:t>
      </w:r>
      <w:r w:rsidRPr="00011A8E">
        <w:rPr>
          <w:rFonts w:ascii="Times New Roman" w:hint="eastAsia"/>
        </w:rPr>
        <w:t>月</w:t>
      </w:r>
      <w:r w:rsidRPr="00011A8E">
        <w:rPr>
          <w:rFonts w:ascii="Times New Roman" w:hint="eastAsia"/>
        </w:rPr>
        <w:t>12</w:t>
      </w:r>
      <w:r w:rsidRPr="00011A8E">
        <w:rPr>
          <w:rFonts w:ascii="Times New Roman" w:hint="eastAsia"/>
        </w:rPr>
        <w:t>日、</w:t>
      </w:r>
      <w:r w:rsidRPr="00011A8E">
        <w:rPr>
          <w:rFonts w:ascii="Times New Roman" w:hint="eastAsia"/>
        </w:rPr>
        <w:t>23</w:t>
      </w:r>
      <w:r w:rsidRPr="00011A8E">
        <w:rPr>
          <w:rFonts w:ascii="Times New Roman" w:hint="eastAsia"/>
        </w:rPr>
        <w:t>日、</w:t>
      </w:r>
      <w:r w:rsidRPr="00011A8E">
        <w:rPr>
          <w:rFonts w:ascii="Times New Roman" w:hint="eastAsia"/>
        </w:rPr>
        <w:t>6</w:t>
      </w:r>
      <w:r w:rsidRPr="00011A8E">
        <w:rPr>
          <w:rFonts w:ascii="Times New Roman" w:hint="eastAsia"/>
        </w:rPr>
        <w:t>月</w:t>
      </w:r>
      <w:r w:rsidRPr="00011A8E">
        <w:rPr>
          <w:rFonts w:ascii="Times New Roman" w:hint="eastAsia"/>
        </w:rPr>
        <w:t>24</w:t>
      </w:r>
      <w:r w:rsidRPr="00011A8E">
        <w:rPr>
          <w:rFonts w:ascii="Times New Roman" w:hint="eastAsia"/>
        </w:rPr>
        <w:t>日詢問交通部、</w:t>
      </w:r>
      <w:proofErr w:type="gramStart"/>
      <w:r w:rsidRPr="00011A8E">
        <w:rPr>
          <w:rFonts w:ascii="Times New Roman" w:hint="eastAsia"/>
        </w:rPr>
        <w:t>臺鐵局</w:t>
      </w:r>
      <w:proofErr w:type="gramEnd"/>
      <w:r w:rsidRPr="00011A8E">
        <w:rPr>
          <w:rFonts w:ascii="Times New Roman" w:hint="eastAsia"/>
        </w:rPr>
        <w:t>、鐵道局等相關人員，已</w:t>
      </w:r>
      <w:proofErr w:type="gramStart"/>
      <w:r w:rsidRPr="00011A8E">
        <w:rPr>
          <w:rFonts w:ascii="Times New Roman" w:hint="eastAsia"/>
        </w:rPr>
        <w:t>調查竣事</w:t>
      </w:r>
      <w:proofErr w:type="gramEnd"/>
      <w:r w:rsidRPr="00011A8E">
        <w:rPr>
          <w:rFonts w:ascii="Times New Roman" w:hint="eastAsia"/>
        </w:rPr>
        <w:t>，茲</w:t>
      </w:r>
      <w:proofErr w:type="gramStart"/>
      <w:r w:rsidRPr="00011A8E">
        <w:rPr>
          <w:rFonts w:ascii="Times New Roman" w:hint="eastAsia"/>
        </w:rPr>
        <w:t>臚</w:t>
      </w:r>
      <w:proofErr w:type="gramEnd"/>
      <w:r w:rsidRPr="00011A8E">
        <w:rPr>
          <w:rFonts w:ascii="Times New Roman" w:hint="eastAsia"/>
        </w:rPr>
        <w:t>列調查意見如下：</w:t>
      </w:r>
    </w:p>
    <w:p w:rsidR="00073CB5" w:rsidRPr="00206F62" w:rsidRDefault="00897495" w:rsidP="00E67D8E">
      <w:pPr>
        <w:pStyle w:val="2"/>
        <w:ind w:left="1020" w:hanging="680"/>
        <w:rPr>
          <w:rFonts w:ascii="Times New Roman" w:hAnsi="Times New Roman"/>
          <w:b/>
        </w:rPr>
      </w:pPr>
      <w:bookmarkStart w:id="50" w:name="_Toc108016604"/>
      <w:proofErr w:type="gramStart"/>
      <w:r w:rsidRPr="0095647C">
        <w:rPr>
          <w:rFonts w:ascii="Times New Roman" w:hAnsi="Times New Roman" w:hint="eastAsia"/>
          <w:b/>
        </w:rPr>
        <w:t>臺鐵局</w:t>
      </w:r>
      <w:proofErr w:type="gramEnd"/>
      <w:r w:rsidR="00903FAF" w:rsidRPr="0095647C">
        <w:rPr>
          <w:rFonts w:ascii="Times New Roman" w:hAnsi="Times New Roman" w:hint="eastAsia"/>
          <w:b/>
        </w:rPr>
        <w:t>K51</w:t>
      </w:r>
      <w:r w:rsidR="00903FAF" w:rsidRPr="0095647C">
        <w:rPr>
          <w:rFonts w:ascii="Times New Roman" w:hAnsi="Times New Roman" w:hint="eastAsia"/>
          <w:b/>
        </w:rPr>
        <w:t>標工程</w:t>
      </w:r>
      <w:r w:rsidR="00EF4266" w:rsidRPr="0095647C">
        <w:rPr>
          <w:rFonts w:ascii="Times New Roman" w:hAnsi="Times New Roman" w:hint="eastAsia"/>
          <w:b/>
        </w:rPr>
        <w:t>工地管理懈怠鬆散，</w:t>
      </w:r>
      <w:r w:rsidR="006C2527" w:rsidRPr="0095647C">
        <w:rPr>
          <w:rFonts w:ascii="Times New Roman" w:hAnsi="Times New Roman" w:hint="eastAsia"/>
          <w:b/>
        </w:rPr>
        <w:t>大門</w:t>
      </w:r>
      <w:proofErr w:type="gramStart"/>
      <w:r w:rsidR="00621962" w:rsidRPr="0095647C">
        <w:rPr>
          <w:rFonts w:ascii="Times New Roman" w:hAnsi="Times New Roman" w:hint="eastAsia"/>
          <w:b/>
        </w:rPr>
        <w:t>門</w:t>
      </w:r>
      <w:proofErr w:type="gramEnd"/>
      <w:r w:rsidR="00621962" w:rsidRPr="0095647C">
        <w:rPr>
          <w:rFonts w:ascii="Times New Roman" w:hAnsi="Times New Roman" w:hint="eastAsia"/>
          <w:b/>
        </w:rPr>
        <w:t>鎖於</w:t>
      </w:r>
      <w:r w:rsidR="00621962" w:rsidRPr="0095647C">
        <w:rPr>
          <w:rFonts w:ascii="Times New Roman" w:hAnsi="Times New Roman" w:hint="eastAsia"/>
          <w:b/>
        </w:rPr>
        <w:t>1</w:t>
      </w:r>
      <w:r w:rsidR="00621962" w:rsidRPr="0095647C">
        <w:rPr>
          <w:rFonts w:ascii="Times New Roman" w:hAnsi="Times New Roman"/>
          <w:b/>
        </w:rPr>
        <w:t>10</w:t>
      </w:r>
      <w:r w:rsidR="00621962" w:rsidRPr="0095647C">
        <w:rPr>
          <w:rFonts w:ascii="Times New Roman" w:hAnsi="Times New Roman" w:hint="eastAsia"/>
          <w:b/>
        </w:rPr>
        <w:t>年元旦故障</w:t>
      </w:r>
      <w:r w:rsidR="00E27C1B" w:rsidRPr="0095647C">
        <w:rPr>
          <w:rFonts w:ascii="Times New Roman" w:hAnsi="Times New Roman" w:hint="eastAsia"/>
          <w:b/>
        </w:rPr>
        <w:t>未修復</w:t>
      </w:r>
      <w:r w:rsidR="00556A4E" w:rsidRPr="0095647C">
        <w:rPr>
          <w:rFonts w:ascii="Times New Roman" w:hAnsi="Times New Roman" w:hint="eastAsia"/>
          <w:b/>
        </w:rPr>
        <w:t>以</w:t>
      </w:r>
      <w:r w:rsidR="008149C5" w:rsidRPr="0095647C">
        <w:rPr>
          <w:rFonts w:ascii="Times New Roman" w:hAnsi="Times New Roman" w:hint="eastAsia"/>
          <w:b/>
        </w:rPr>
        <w:t>麻繩捆綁代替</w:t>
      </w:r>
      <w:r w:rsidR="00BE27F0" w:rsidRPr="0095647C">
        <w:rPr>
          <w:rFonts w:ascii="Times New Roman" w:hAnsi="Times New Roman" w:hint="eastAsia"/>
          <w:b/>
        </w:rPr>
        <w:t>，</w:t>
      </w:r>
      <w:proofErr w:type="gramStart"/>
      <w:r w:rsidR="00AD605E" w:rsidRPr="0095647C">
        <w:rPr>
          <w:rFonts w:ascii="Times New Roman" w:hAnsi="Times New Roman" w:hint="eastAsia"/>
          <w:b/>
        </w:rPr>
        <w:t>嗣</w:t>
      </w:r>
      <w:proofErr w:type="gramEnd"/>
      <w:r w:rsidRPr="0095647C">
        <w:rPr>
          <w:rFonts w:ascii="Times New Roman" w:hAnsi="Times New Roman" w:hint="eastAsia"/>
          <w:b/>
        </w:rPr>
        <w:t>於</w:t>
      </w:r>
      <w:r w:rsidR="00F46A42" w:rsidRPr="0095647C">
        <w:rPr>
          <w:rFonts w:ascii="Times New Roman" w:hAnsi="Times New Roman" w:hint="eastAsia"/>
          <w:b/>
        </w:rPr>
        <w:t>同年</w:t>
      </w:r>
      <w:r w:rsidR="00F46A42" w:rsidRPr="0095647C">
        <w:rPr>
          <w:rFonts w:ascii="Times New Roman" w:hAnsi="Times New Roman" w:hint="eastAsia"/>
          <w:b/>
        </w:rPr>
        <w:t>4</w:t>
      </w:r>
      <w:r w:rsidR="00F46A42" w:rsidRPr="0095647C">
        <w:rPr>
          <w:rFonts w:ascii="Times New Roman" w:hAnsi="Times New Roman" w:hint="eastAsia"/>
          <w:b/>
        </w:rPr>
        <w:t>月清</w:t>
      </w:r>
      <w:r w:rsidR="00F54DF1" w:rsidRPr="0095647C">
        <w:rPr>
          <w:rFonts w:ascii="Times New Roman" w:hAnsi="Times New Roman" w:hint="eastAsia"/>
          <w:b/>
        </w:rPr>
        <w:lastRenderedPageBreak/>
        <w:t>明</w:t>
      </w:r>
      <w:r w:rsidR="00502567" w:rsidRPr="0095647C">
        <w:rPr>
          <w:rFonts w:ascii="Times New Roman" w:hAnsi="Times New Roman" w:hint="eastAsia"/>
          <w:b/>
        </w:rPr>
        <w:t>節連續假期</w:t>
      </w:r>
      <w:r w:rsidRPr="0095647C">
        <w:rPr>
          <w:rFonts w:ascii="Times New Roman" w:hAnsi="Times New Roman" w:hint="eastAsia"/>
          <w:b/>
        </w:rPr>
        <w:t>停止施工期間未落實工地門禁管制查</w:t>
      </w:r>
      <w:r w:rsidRPr="00831339">
        <w:rPr>
          <w:rFonts w:ascii="Times New Roman" w:hAnsi="Times New Roman" w:hint="eastAsia"/>
          <w:b/>
        </w:rPr>
        <w:t>核，</w:t>
      </w:r>
      <w:r w:rsidR="00A92018" w:rsidRPr="00831339">
        <w:rPr>
          <w:rFonts w:ascii="Times New Roman" w:hAnsi="Times New Roman" w:hint="eastAsia"/>
          <w:b/>
        </w:rPr>
        <w:t>又</w:t>
      </w:r>
      <w:r w:rsidR="00502311" w:rsidRPr="00831339">
        <w:rPr>
          <w:rFonts w:ascii="Times New Roman" w:hAnsi="Times New Roman" w:hint="eastAsia"/>
          <w:b/>
        </w:rPr>
        <w:t>疏未</w:t>
      </w:r>
      <w:r w:rsidR="00EE4C8D" w:rsidRPr="00831339">
        <w:rPr>
          <w:rFonts w:ascii="Times New Roman" w:hAnsi="Times New Roman" w:hint="eastAsia"/>
          <w:b/>
        </w:rPr>
        <w:t>注意</w:t>
      </w:r>
      <w:r w:rsidR="00867CF5" w:rsidRPr="00831339">
        <w:rPr>
          <w:rFonts w:ascii="Times New Roman" w:hAnsi="Times New Roman" w:hint="eastAsia"/>
          <w:b/>
        </w:rPr>
        <w:t>事故前</w:t>
      </w:r>
      <w:r w:rsidR="001142BA" w:rsidRPr="00831339">
        <w:rPr>
          <w:rFonts w:ascii="Times New Roman" w:hAnsi="Times New Roman" w:hint="eastAsia"/>
          <w:b/>
        </w:rPr>
        <w:t>於同</w:t>
      </w:r>
      <w:r w:rsidR="00E131D4" w:rsidRPr="00831339">
        <w:rPr>
          <w:rFonts w:ascii="Times New Roman" w:hAnsi="Times New Roman" w:hint="eastAsia"/>
          <w:b/>
        </w:rPr>
        <w:t>年</w:t>
      </w:r>
      <w:r w:rsidR="00E131D4" w:rsidRPr="00831339">
        <w:rPr>
          <w:rFonts w:ascii="Times New Roman" w:hAnsi="Times New Roman"/>
          <w:b/>
        </w:rPr>
        <w:t>1</w:t>
      </w:r>
      <w:r w:rsidR="00E131D4" w:rsidRPr="00831339">
        <w:rPr>
          <w:rFonts w:ascii="Times New Roman" w:hAnsi="Times New Roman" w:hint="eastAsia"/>
          <w:b/>
        </w:rPr>
        <w:t>月</w:t>
      </w:r>
      <w:r w:rsidR="00A83D5B" w:rsidRPr="00831339">
        <w:rPr>
          <w:rFonts w:ascii="Times New Roman" w:hAnsi="Times New Roman"/>
          <w:b/>
        </w:rPr>
        <w:t>2</w:t>
      </w:r>
      <w:r w:rsidR="00E131D4" w:rsidRPr="00831339">
        <w:rPr>
          <w:rFonts w:ascii="Times New Roman" w:hAnsi="Times New Roman"/>
          <w:b/>
        </w:rPr>
        <w:t>3</w:t>
      </w:r>
      <w:r w:rsidR="00E131D4" w:rsidRPr="00831339">
        <w:rPr>
          <w:rFonts w:ascii="Times New Roman" w:hAnsi="Times New Roman" w:hint="eastAsia"/>
          <w:b/>
        </w:rPr>
        <w:t>日</w:t>
      </w:r>
      <w:r w:rsidR="00566196" w:rsidRPr="00831339">
        <w:rPr>
          <w:rFonts w:ascii="Times New Roman" w:hAnsi="Times New Roman" w:hint="eastAsia"/>
          <w:b/>
        </w:rPr>
        <w:t>已發生之預拌混凝土</w:t>
      </w:r>
      <w:proofErr w:type="gramStart"/>
      <w:r w:rsidR="00566196" w:rsidRPr="00831339">
        <w:rPr>
          <w:rFonts w:ascii="Times New Roman" w:hAnsi="Times New Roman" w:hint="eastAsia"/>
          <w:b/>
        </w:rPr>
        <w:t>車卡陷路緣邊</w:t>
      </w:r>
      <w:proofErr w:type="gramEnd"/>
      <w:r w:rsidR="00566196" w:rsidRPr="00831339">
        <w:rPr>
          <w:rFonts w:ascii="Times New Roman" w:hAnsi="Times New Roman" w:hint="eastAsia"/>
          <w:b/>
        </w:rPr>
        <w:t>坡事件</w:t>
      </w:r>
      <w:r w:rsidR="00AD2F6A" w:rsidRPr="00831339">
        <w:rPr>
          <w:rFonts w:ascii="Times New Roman" w:hAnsi="Times New Roman" w:hint="eastAsia"/>
          <w:b/>
        </w:rPr>
        <w:t>預警</w:t>
      </w:r>
      <w:r w:rsidR="00670513" w:rsidRPr="00831339">
        <w:rPr>
          <w:rFonts w:ascii="Times New Roman" w:hAnsi="Times New Roman" w:hint="eastAsia"/>
          <w:b/>
        </w:rPr>
        <w:t>，</w:t>
      </w:r>
      <w:r w:rsidR="00000D34" w:rsidRPr="00831339">
        <w:rPr>
          <w:rFonts w:ascii="Times New Roman" w:hAnsi="Times New Roman" w:hint="eastAsia"/>
          <w:b/>
        </w:rPr>
        <w:t>且未積極</w:t>
      </w:r>
      <w:r w:rsidR="00AD2F6A" w:rsidRPr="00831339">
        <w:rPr>
          <w:rFonts w:ascii="Times New Roman" w:hAnsi="Times New Roman" w:hint="eastAsia"/>
          <w:b/>
        </w:rPr>
        <w:t>追蹤</w:t>
      </w:r>
      <w:proofErr w:type="gramStart"/>
      <w:r w:rsidR="00000D34" w:rsidRPr="00831339">
        <w:rPr>
          <w:rFonts w:ascii="Times New Roman" w:hAnsi="Times New Roman" w:hint="eastAsia"/>
          <w:b/>
        </w:rPr>
        <w:t>研</w:t>
      </w:r>
      <w:proofErr w:type="gramEnd"/>
      <w:r w:rsidR="00000D34" w:rsidRPr="00831339">
        <w:rPr>
          <w:rFonts w:ascii="Times New Roman" w:hAnsi="Times New Roman" w:hint="eastAsia"/>
          <w:b/>
        </w:rPr>
        <w:t>謀</w:t>
      </w:r>
      <w:r w:rsidR="00121675" w:rsidRPr="00831339">
        <w:rPr>
          <w:rFonts w:ascii="Times New Roman" w:hAnsi="Times New Roman" w:hint="eastAsia"/>
          <w:b/>
        </w:rPr>
        <w:t>改</w:t>
      </w:r>
      <w:r w:rsidR="00311697" w:rsidRPr="00831339">
        <w:rPr>
          <w:rFonts w:ascii="Times New Roman" w:hAnsi="Times New Roman" w:hint="eastAsia"/>
          <w:b/>
        </w:rPr>
        <w:t>善，</w:t>
      </w:r>
      <w:proofErr w:type="gramStart"/>
      <w:r w:rsidR="00B1045A" w:rsidRPr="00831339">
        <w:rPr>
          <w:rFonts w:ascii="Times New Roman" w:hAnsi="Times New Roman" w:hint="eastAsia"/>
          <w:b/>
        </w:rPr>
        <w:t>致</w:t>
      </w:r>
      <w:r w:rsidR="000250F3">
        <w:rPr>
          <w:rFonts w:ascii="Times New Roman" w:hAnsi="Times New Roman" w:hint="eastAsia"/>
          <w:b/>
        </w:rPr>
        <w:t>東</w:t>
      </w:r>
      <w:proofErr w:type="gramEnd"/>
      <w:r w:rsidR="000250F3">
        <w:rPr>
          <w:rFonts w:ascii="Times New Roman" w:hAnsi="Times New Roman" w:hint="eastAsia"/>
          <w:b/>
        </w:rPr>
        <w:t>○</w:t>
      </w:r>
      <w:r w:rsidRPr="00831339">
        <w:rPr>
          <w:rFonts w:ascii="Times New Roman" w:hAnsi="Times New Roman" w:hint="eastAsia"/>
          <w:b/>
        </w:rPr>
        <w:t>公司為趲趕工進，漠視</w:t>
      </w:r>
      <w:proofErr w:type="gramStart"/>
      <w:r w:rsidRPr="00831339">
        <w:rPr>
          <w:rFonts w:ascii="Times New Roman" w:hAnsi="Times New Roman" w:hint="eastAsia"/>
          <w:b/>
        </w:rPr>
        <w:t>臺鐵局</w:t>
      </w:r>
      <w:proofErr w:type="gramEnd"/>
      <w:r w:rsidRPr="00831339">
        <w:rPr>
          <w:rFonts w:ascii="Times New Roman" w:hAnsi="Times New Roman" w:hint="eastAsia"/>
          <w:b/>
        </w:rPr>
        <w:t>清明節連續假期停工規定，於</w:t>
      </w:r>
      <w:r w:rsidRPr="00831339">
        <w:rPr>
          <w:rFonts w:ascii="Times New Roman" w:hAnsi="Times New Roman"/>
          <w:b/>
        </w:rPr>
        <w:t>110</w:t>
      </w:r>
      <w:r w:rsidRPr="00831339">
        <w:rPr>
          <w:rFonts w:ascii="Times New Roman" w:hAnsi="Times New Roman" w:hint="eastAsia"/>
          <w:b/>
        </w:rPr>
        <w:t>年</w:t>
      </w:r>
      <w:r w:rsidRPr="00831339">
        <w:rPr>
          <w:rFonts w:ascii="Times New Roman" w:hAnsi="Times New Roman"/>
          <w:b/>
        </w:rPr>
        <w:t>4</w:t>
      </w:r>
      <w:r w:rsidRPr="00831339">
        <w:rPr>
          <w:rFonts w:ascii="Times New Roman" w:hAnsi="Times New Roman" w:hint="eastAsia"/>
          <w:b/>
        </w:rPr>
        <w:t>月</w:t>
      </w:r>
      <w:r w:rsidRPr="00831339">
        <w:rPr>
          <w:rFonts w:ascii="Times New Roman" w:hAnsi="Times New Roman"/>
          <w:b/>
        </w:rPr>
        <w:t>2</w:t>
      </w:r>
      <w:r w:rsidRPr="00831339">
        <w:rPr>
          <w:rFonts w:ascii="Times New Roman" w:hAnsi="Times New Roman" w:hint="eastAsia"/>
          <w:b/>
        </w:rPr>
        <w:t>日上午由工地主任駕駛</w:t>
      </w:r>
      <w:proofErr w:type="gramStart"/>
      <w:r w:rsidRPr="00831339">
        <w:rPr>
          <w:rFonts w:ascii="Times New Roman" w:hAnsi="Times New Roman" w:hint="eastAsia"/>
          <w:b/>
        </w:rPr>
        <w:t>工程吊卡大</w:t>
      </w:r>
      <w:proofErr w:type="gramEnd"/>
      <w:r w:rsidRPr="00831339">
        <w:rPr>
          <w:rFonts w:ascii="Times New Roman" w:hAnsi="Times New Roman" w:hint="eastAsia"/>
          <w:b/>
        </w:rPr>
        <w:t>貨車偕同所僱用之</w:t>
      </w:r>
      <w:proofErr w:type="gramStart"/>
      <w:r w:rsidRPr="00831339">
        <w:rPr>
          <w:rFonts w:ascii="Times New Roman" w:hAnsi="Times New Roman" w:hint="eastAsia"/>
          <w:b/>
        </w:rPr>
        <w:t>外籍移工進場</w:t>
      </w:r>
      <w:proofErr w:type="gramEnd"/>
      <w:r w:rsidRPr="00831339">
        <w:rPr>
          <w:rFonts w:ascii="Times New Roman" w:hAnsi="Times New Roman" w:hint="eastAsia"/>
          <w:b/>
        </w:rPr>
        <w:t>施工，事畢</w:t>
      </w:r>
      <w:proofErr w:type="gramStart"/>
      <w:r w:rsidRPr="00831339">
        <w:rPr>
          <w:rFonts w:ascii="Times New Roman" w:hAnsi="Times New Roman" w:hint="eastAsia"/>
          <w:b/>
        </w:rPr>
        <w:t>後於駛經</w:t>
      </w:r>
      <w:proofErr w:type="gramEnd"/>
      <w:r w:rsidRPr="00831339">
        <w:rPr>
          <w:rFonts w:ascii="Times New Roman" w:hAnsi="Times New Roman" w:hint="eastAsia"/>
          <w:b/>
        </w:rPr>
        <w:t>事故地點附近之彎道下坡處</w:t>
      </w:r>
      <w:proofErr w:type="gramStart"/>
      <w:r w:rsidRPr="00831339">
        <w:rPr>
          <w:rFonts w:ascii="Times New Roman" w:hAnsi="Times New Roman" w:hint="eastAsia"/>
          <w:b/>
        </w:rPr>
        <w:t>路緣邊</w:t>
      </w:r>
      <w:proofErr w:type="gramEnd"/>
      <w:r w:rsidRPr="00831339">
        <w:rPr>
          <w:rFonts w:ascii="Times New Roman" w:hAnsi="Times New Roman" w:hint="eastAsia"/>
          <w:b/>
        </w:rPr>
        <w:t>坡卡住熄火，復以錯誤之方法使用挖掘機（俗稱怪手）用吊帶連結大貨車拖拉操作不慎，</w:t>
      </w:r>
      <w:proofErr w:type="gramStart"/>
      <w:r w:rsidRPr="00831339">
        <w:rPr>
          <w:rFonts w:ascii="Times New Roman" w:hAnsi="Times New Roman" w:hint="eastAsia"/>
          <w:b/>
        </w:rPr>
        <w:t>致吊卡</w:t>
      </w:r>
      <w:proofErr w:type="gramEnd"/>
      <w:r w:rsidRPr="00831339">
        <w:rPr>
          <w:rFonts w:ascii="Times New Roman" w:hAnsi="Times New Roman" w:hint="eastAsia"/>
          <w:b/>
        </w:rPr>
        <w:t>大貨車滑</w:t>
      </w:r>
      <w:proofErr w:type="gramStart"/>
      <w:r w:rsidRPr="00831339">
        <w:rPr>
          <w:rFonts w:ascii="Times New Roman" w:hAnsi="Times New Roman" w:hint="eastAsia"/>
          <w:b/>
        </w:rPr>
        <w:t>落邊坡墜至北迴</w:t>
      </w:r>
      <w:proofErr w:type="gramEnd"/>
      <w:r w:rsidRPr="00831339">
        <w:rPr>
          <w:rFonts w:ascii="Times New Roman" w:hAnsi="Times New Roman" w:hint="eastAsia"/>
          <w:b/>
        </w:rPr>
        <w:t>線東正線軌道上，隨後遭第</w:t>
      </w:r>
      <w:r w:rsidRPr="00831339">
        <w:rPr>
          <w:rFonts w:ascii="Times New Roman" w:hAnsi="Times New Roman"/>
          <w:b/>
        </w:rPr>
        <w:t>408</w:t>
      </w:r>
      <w:r w:rsidRPr="00831339">
        <w:rPr>
          <w:rFonts w:ascii="Times New Roman" w:hAnsi="Times New Roman" w:hint="eastAsia"/>
          <w:b/>
        </w:rPr>
        <w:t>次太魯閣號列車撞擊脫軌，釀成我國</w:t>
      </w:r>
      <w:r w:rsidRPr="00831339">
        <w:rPr>
          <w:rFonts w:ascii="Times New Roman" w:hAnsi="Times New Roman"/>
          <w:b/>
        </w:rPr>
        <w:t>70</w:t>
      </w:r>
      <w:r w:rsidRPr="00831339">
        <w:rPr>
          <w:rFonts w:ascii="Times New Roman" w:hAnsi="Times New Roman" w:hint="eastAsia"/>
          <w:b/>
        </w:rPr>
        <w:t>餘年來</w:t>
      </w:r>
      <w:r w:rsidRPr="00206F62">
        <w:rPr>
          <w:rFonts w:ascii="Times New Roman" w:hAnsi="Times New Roman" w:hint="eastAsia"/>
          <w:b/>
        </w:rPr>
        <w:t>最嚴重之交通意外事故，舉國震驚，</w:t>
      </w:r>
      <w:proofErr w:type="gramStart"/>
      <w:r w:rsidR="0030463B" w:rsidRPr="00206F62">
        <w:rPr>
          <w:rFonts w:ascii="Times New Roman" w:hAnsi="Times New Roman" w:hint="eastAsia"/>
          <w:b/>
        </w:rPr>
        <w:t>臺鐵局</w:t>
      </w:r>
      <w:proofErr w:type="gramEnd"/>
      <w:r w:rsidR="00566DBE" w:rsidRPr="00206F62">
        <w:rPr>
          <w:rFonts w:ascii="Times New Roman" w:hAnsi="Times New Roman" w:hint="eastAsia"/>
          <w:b/>
        </w:rPr>
        <w:t>於歷經</w:t>
      </w:r>
      <w:r w:rsidR="00453252" w:rsidRPr="00206F62">
        <w:rPr>
          <w:rFonts w:ascii="Times New Roman" w:hAnsi="Times New Roman" w:hint="eastAsia"/>
          <w:b/>
        </w:rPr>
        <w:t>1</w:t>
      </w:r>
      <w:r w:rsidR="00453252" w:rsidRPr="00206F62">
        <w:rPr>
          <w:rFonts w:ascii="Times New Roman" w:hAnsi="Times New Roman"/>
          <w:b/>
        </w:rPr>
        <w:t>07</w:t>
      </w:r>
      <w:r w:rsidR="00453252" w:rsidRPr="00206F62">
        <w:rPr>
          <w:rFonts w:ascii="Times New Roman" w:hAnsi="Times New Roman" w:hint="eastAsia"/>
          <w:b/>
        </w:rPr>
        <w:t>年普悠</w:t>
      </w:r>
      <w:proofErr w:type="gramStart"/>
      <w:r w:rsidR="00453252" w:rsidRPr="00206F62">
        <w:rPr>
          <w:rFonts w:ascii="Times New Roman" w:hAnsi="Times New Roman" w:hint="eastAsia"/>
          <w:b/>
        </w:rPr>
        <w:t>瑪</w:t>
      </w:r>
      <w:proofErr w:type="gramEnd"/>
      <w:r w:rsidR="00964979" w:rsidRPr="00206F62">
        <w:rPr>
          <w:rFonts w:ascii="Times New Roman" w:hAnsi="Times New Roman" w:hint="eastAsia"/>
          <w:b/>
        </w:rPr>
        <w:t>列車</w:t>
      </w:r>
      <w:r w:rsidR="00453252" w:rsidRPr="00206F62">
        <w:rPr>
          <w:rFonts w:ascii="Times New Roman" w:hAnsi="Times New Roman" w:hint="eastAsia"/>
          <w:b/>
        </w:rPr>
        <w:t>事故後仍未痛定思痛，</w:t>
      </w:r>
      <w:r w:rsidR="00136C6D" w:rsidRPr="00206F62">
        <w:rPr>
          <w:rFonts w:ascii="Times New Roman" w:hAnsi="Times New Roman" w:hint="eastAsia"/>
          <w:b/>
        </w:rPr>
        <w:t>記取教訓，</w:t>
      </w:r>
      <w:r w:rsidR="006F0BC1" w:rsidRPr="00206F62">
        <w:rPr>
          <w:rFonts w:ascii="Times New Roman" w:hAnsi="Times New Roman" w:hint="eastAsia"/>
          <w:b/>
        </w:rPr>
        <w:t>工地管理</w:t>
      </w:r>
      <w:r w:rsidR="00617583" w:rsidRPr="00206F62">
        <w:rPr>
          <w:rFonts w:ascii="Times New Roman" w:hAnsi="Times New Roman" w:hint="eastAsia"/>
          <w:b/>
        </w:rPr>
        <w:t>輕率</w:t>
      </w:r>
      <w:r w:rsidR="00CA2BB3" w:rsidRPr="00206F62">
        <w:rPr>
          <w:rFonts w:ascii="Times New Roman" w:hAnsi="Times New Roman" w:hint="eastAsia"/>
          <w:b/>
        </w:rPr>
        <w:t>疏漏</w:t>
      </w:r>
      <w:r w:rsidR="00617583" w:rsidRPr="00206F62">
        <w:rPr>
          <w:rFonts w:ascii="Times New Roman" w:hAnsi="Times New Roman" w:hint="eastAsia"/>
          <w:b/>
        </w:rPr>
        <w:t>，</w:t>
      </w:r>
      <w:r w:rsidR="005703F0" w:rsidRPr="00206F62">
        <w:rPr>
          <w:rFonts w:ascii="Times New Roman" w:hAnsi="Times New Roman" w:hint="eastAsia"/>
          <w:b/>
        </w:rPr>
        <w:t>有欠嚴謹</w:t>
      </w:r>
      <w:r w:rsidR="0006634C" w:rsidRPr="00206F62">
        <w:rPr>
          <w:rFonts w:ascii="Times New Roman" w:hAnsi="Times New Roman" w:hint="eastAsia"/>
          <w:b/>
        </w:rPr>
        <w:t>，以致</w:t>
      </w:r>
      <w:r w:rsidR="00820310" w:rsidRPr="00206F62">
        <w:rPr>
          <w:rFonts w:ascii="Times New Roman" w:hAnsi="Times New Roman" w:hint="eastAsia"/>
          <w:b/>
        </w:rPr>
        <w:t>再次發生</w:t>
      </w:r>
      <w:r w:rsidR="00276BE7" w:rsidRPr="00206F62">
        <w:rPr>
          <w:rFonts w:ascii="Times New Roman" w:hAnsi="Times New Roman" w:hint="eastAsia"/>
          <w:b/>
        </w:rPr>
        <w:t>行車重大工安</w:t>
      </w:r>
      <w:r w:rsidR="000A71F3" w:rsidRPr="00206F62">
        <w:rPr>
          <w:rFonts w:ascii="Times New Roman" w:hAnsi="Times New Roman" w:hint="eastAsia"/>
          <w:b/>
        </w:rPr>
        <w:t>死傷</w:t>
      </w:r>
      <w:r w:rsidR="00276BE7" w:rsidRPr="00206F62">
        <w:rPr>
          <w:rFonts w:ascii="Times New Roman" w:hAnsi="Times New Roman" w:hint="eastAsia"/>
          <w:b/>
        </w:rPr>
        <w:t>事故，</w:t>
      </w:r>
      <w:r w:rsidRPr="00206F62">
        <w:rPr>
          <w:rFonts w:ascii="Times New Roman" w:hAnsi="Times New Roman" w:hint="eastAsia"/>
          <w:b/>
        </w:rPr>
        <w:t>核有嚴重疏失。</w:t>
      </w:r>
      <w:bookmarkEnd w:id="50"/>
    </w:p>
    <w:p w:rsidR="002E6A9B" w:rsidRPr="00A00030" w:rsidRDefault="002E6A9B" w:rsidP="00A00030">
      <w:pPr>
        <w:pStyle w:val="3"/>
        <w:rPr>
          <w:rFonts w:ascii="Times New Roman" w:hAnsi="Times New Roman"/>
        </w:rPr>
      </w:pPr>
      <w:bookmarkStart w:id="51" w:name="_Toc108016605"/>
      <w:r w:rsidRPr="00A00030">
        <w:rPr>
          <w:rFonts w:ascii="Times New Roman" w:hAnsi="Times New Roman" w:hint="eastAsia"/>
        </w:rPr>
        <w:t>鐵路法第</w:t>
      </w:r>
      <w:r w:rsidRPr="00A00030">
        <w:rPr>
          <w:rFonts w:ascii="Times New Roman" w:hAnsi="Times New Roman" w:hint="eastAsia"/>
        </w:rPr>
        <w:t>56</w:t>
      </w:r>
      <w:r w:rsidRPr="00A00030">
        <w:rPr>
          <w:rFonts w:ascii="Times New Roman" w:hAnsi="Times New Roman" w:hint="eastAsia"/>
        </w:rPr>
        <w:t>條之</w:t>
      </w:r>
      <w:r w:rsidRPr="00A00030">
        <w:rPr>
          <w:rFonts w:ascii="Times New Roman" w:hAnsi="Times New Roman" w:hint="eastAsia"/>
        </w:rPr>
        <w:t>3</w:t>
      </w:r>
      <w:r w:rsidRPr="00A00030">
        <w:rPr>
          <w:rFonts w:ascii="Times New Roman" w:hAnsi="Times New Roman" w:hint="eastAsia"/>
        </w:rPr>
        <w:t>第</w:t>
      </w:r>
      <w:r w:rsidRPr="00A00030">
        <w:rPr>
          <w:rFonts w:ascii="Times New Roman" w:hAnsi="Times New Roman" w:hint="eastAsia"/>
        </w:rPr>
        <w:t>1</w:t>
      </w:r>
      <w:r w:rsidRPr="00A00030">
        <w:rPr>
          <w:rFonts w:ascii="Times New Roman" w:hAnsi="Times New Roman" w:hint="eastAsia"/>
        </w:rPr>
        <w:t>項規定：「鐵路機構應確保鐵路行車之安全。」營造安全衛生設施標準第</w:t>
      </w:r>
      <w:r w:rsidRPr="00A00030">
        <w:rPr>
          <w:rFonts w:ascii="Times New Roman" w:hAnsi="Times New Roman" w:hint="eastAsia"/>
        </w:rPr>
        <w:t>8</w:t>
      </w:r>
      <w:r w:rsidRPr="00A00030">
        <w:rPr>
          <w:rFonts w:ascii="Times New Roman" w:hAnsi="Times New Roman" w:hint="eastAsia"/>
        </w:rPr>
        <w:t>條規定：「雇主對於工作場所，應依下列規定設置適當圍籬、警告標示：一、工作場所之周圍應設置固定式圍籬，並於明顯位置裝設警告標示。二、大規模施工之土木工程，或設置前款圍籬有困難之其他工程，得於其工作場所周圍以移動式圍籬、警</w:t>
      </w:r>
      <w:proofErr w:type="gramStart"/>
      <w:r w:rsidRPr="00A00030">
        <w:rPr>
          <w:rFonts w:ascii="Times New Roman" w:hAnsi="Times New Roman" w:hint="eastAsia"/>
        </w:rPr>
        <w:t>示帶圍</w:t>
      </w:r>
      <w:proofErr w:type="gramEnd"/>
      <w:r w:rsidRPr="00A00030">
        <w:rPr>
          <w:rFonts w:ascii="Times New Roman" w:hAnsi="Times New Roman" w:hint="eastAsia"/>
        </w:rPr>
        <w:t>成之警示區替代之。」公共工程施工品質管</w:t>
      </w:r>
      <w:r w:rsidR="002C7296" w:rsidRPr="00A00030">
        <w:rPr>
          <w:rFonts w:ascii="Times New Roman" w:hAnsi="Times New Roman" w:hint="eastAsia"/>
        </w:rPr>
        <w:t>理</w:t>
      </w:r>
      <w:r w:rsidRPr="00A00030">
        <w:rPr>
          <w:rFonts w:ascii="Times New Roman" w:hAnsi="Times New Roman" w:hint="eastAsia"/>
        </w:rPr>
        <w:t>作業要點第</w:t>
      </w:r>
      <w:r w:rsidRPr="00A00030">
        <w:rPr>
          <w:rFonts w:ascii="Times New Roman" w:hAnsi="Times New Roman" w:hint="eastAsia"/>
        </w:rPr>
        <w:t>15</w:t>
      </w:r>
      <w:r w:rsidRPr="00A00030">
        <w:rPr>
          <w:rFonts w:ascii="Times New Roman" w:hAnsi="Times New Roman" w:hint="eastAsia"/>
        </w:rPr>
        <w:t>點第</w:t>
      </w:r>
      <w:r w:rsidRPr="00A00030">
        <w:rPr>
          <w:rFonts w:ascii="Times New Roman" w:hAnsi="Times New Roman" w:hint="eastAsia"/>
        </w:rPr>
        <w:t>2</w:t>
      </w:r>
      <w:r w:rsidRPr="00A00030">
        <w:rPr>
          <w:rFonts w:ascii="Times New Roman" w:hAnsi="Times New Roman" w:hint="eastAsia"/>
        </w:rPr>
        <w:t>項規定：「機關發現工程缺失時，應即以書面通知監造單位或廠商限期改善。」</w:t>
      </w:r>
      <w:r w:rsidRPr="00A00030">
        <w:rPr>
          <w:rFonts w:ascii="Times New Roman" w:hAnsi="Times New Roman" w:hint="eastAsia"/>
        </w:rPr>
        <w:t>K51</w:t>
      </w:r>
      <w:r w:rsidRPr="00A00030">
        <w:rPr>
          <w:rFonts w:ascii="Times New Roman" w:hAnsi="Times New Roman" w:hint="eastAsia"/>
        </w:rPr>
        <w:t>標工程契約第</w:t>
      </w:r>
      <w:r w:rsidRPr="00A00030">
        <w:rPr>
          <w:rFonts w:ascii="Times New Roman" w:hAnsi="Times New Roman" w:hint="eastAsia"/>
        </w:rPr>
        <w:t>9</w:t>
      </w:r>
      <w:r w:rsidRPr="00A00030">
        <w:rPr>
          <w:rFonts w:ascii="Times New Roman" w:hAnsi="Times New Roman" w:hint="eastAsia"/>
        </w:rPr>
        <w:t>條施工管理（八）及附錄</w:t>
      </w:r>
      <w:r w:rsidRPr="00A00030">
        <w:rPr>
          <w:rFonts w:ascii="Times New Roman" w:hAnsi="Times New Roman" w:hint="eastAsia"/>
        </w:rPr>
        <w:t>2</w:t>
      </w:r>
      <w:r w:rsidRPr="00A00030">
        <w:rPr>
          <w:rFonts w:ascii="Times New Roman" w:hAnsi="Times New Roman" w:hint="eastAsia"/>
        </w:rPr>
        <w:t>「工地管理」</w:t>
      </w:r>
      <w:r w:rsidRPr="00A00030">
        <w:rPr>
          <w:rFonts w:ascii="Times New Roman" w:hAnsi="Times New Roman" w:hint="eastAsia"/>
        </w:rPr>
        <w:t>2.1</w:t>
      </w:r>
      <w:r w:rsidRPr="00A00030">
        <w:rPr>
          <w:rFonts w:ascii="Times New Roman" w:hAnsi="Times New Roman" w:hint="eastAsia"/>
        </w:rPr>
        <w:t>前段規定：「工作場所人員及車輛機械出入口處應設管制人員」。</w:t>
      </w:r>
      <w:r w:rsidRPr="00A00030">
        <w:rPr>
          <w:rFonts w:ascii="Times New Roman" w:hAnsi="Times New Roman" w:hint="eastAsia"/>
        </w:rPr>
        <w:t>K51</w:t>
      </w:r>
      <w:r w:rsidRPr="00A00030">
        <w:rPr>
          <w:rFonts w:ascii="Times New Roman" w:hAnsi="Times New Roman" w:hint="eastAsia"/>
        </w:rPr>
        <w:t>標工程「細部設計圖」一般說明第</w:t>
      </w:r>
      <w:r w:rsidRPr="00A00030">
        <w:rPr>
          <w:rFonts w:ascii="Times New Roman" w:hAnsi="Times New Roman" w:hint="eastAsia"/>
        </w:rPr>
        <w:t>23</w:t>
      </w:r>
      <w:r w:rsidRPr="00A00030">
        <w:rPr>
          <w:rFonts w:ascii="Times New Roman" w:hAnsi="Times New Roman" w:hint="eastAsia"/>
        </w:rPr>
        <w:t>點規定：「施工期間應於台</w:t>
      </w:r>
      <w:r w:rsidRPr="00A00030">
        <w:rPr>
          <w:rFonts w:ascii="Times New Roman" w:hAnsi="Times New Roman" w:hint="eastAsia"/>
        </w:rPr>
        <w:t>9</w:t>
      </w:r>
      <w:r w:rsidRPr="00A00030">
        <w:rPr>
          <w:rFonts w:ascii="Times New Roman" w:hAnsi="Times New Roman" w:hint="eastAsia"/>
        </w:rPr>
        <w:t>線出入口設置管制哨，管制進出車輛及進出時交通維持」。</w:t>
      </w:r>
      <w:bookmarkEnd w:id="51"/>
    </w:p>
    <w:p w:rsidR="00073CB5" w:rsidRPr="00A00030" w:rsidRDefault="002E6A9B" w:rsidP="00A00030">
      <w:pPr>
        <w:pStyle w:val="3"/>
        <w:rPr>
          <w:rFonts w:ascii="Times New Roman" w:hAnsi="Times New Roman"/>
        </w:rPr>
      </w:pPr>
      <w:bookmarkStart w:id="52" w:name="_Toc108016606"/>
      <w:r w:rsidRPr="00A00030">
        <w:rPr>
          <w:rFonts w:ascii="Times New Roman" w:hAnsi="Times New Roman" w:hint="eastAsia"/>
        </w:rPr>
        <w:lastRenderedPageBreak/>
        <w:t>本次</w:t>
      </w:r>
      <w:r w:rsidRPr="00A00030">
        <w:rPr>
          <w:rFonts w:ascii="Times New Roman" w:hAnsi="Times New Roman" w:hint="eastAsia"/>
        </w:rPr>
        <w:t>0402</w:t>
      </w:r>
      <w:proofErr w:type="gramStart"/>
      <w:r w:rsidRPr="00A00030">
        <w:rPr>
          <w:rFonts w:ascii="Times New Roman" w:hAnsi="Times New Roman" w:hint="eastAsia"/>
        </w:rPr>
        <w:t>臺</w:t>
      </w:r>
      <w:proofErr w:type="gramEnd"/>
      <w:r w:rsidRPr="00A00030">
        <w:rPr>
          <w:rFonts w:ascii="Times New Roman" w:hAnsi="Times New Roman" w:hint="eastAsia"/>
        </w:rPr>
        <w:t>鐵太魯閣號事故地點於</w:t>
      </w:r>
      <w:proofErr w:type="gramStart"/>
      <w:r w:rsidRPr="00A00030">
        <w:rPr>
          <w:rFonts w:ascii="Times New Roman" w:hAnsi="Times New Roman" w:hint="eastAsia"/>
        </w:rPr>
        <w:t>105</w:t>
      </w:r>
      <w:r w:rsidRPr="00A00030">
        <w:rPr>
          <w:rFonts w:ascii="Times New Roman" w:hAnsi="Times New Roman" w:hint="eastAsia"/>
        </w:rPr>
        <w:t>年</w:t>
      </w:r>
      <w:r w:rsidRPr="00A00030">
        <w:rPr>
          <w:rFonts w:ascii="Times New Roman" w:hAnsi="Times New Roman" w:hint="eastAsia"/>
        </w:rPr>
        <w:t>9</w:t>
      </w:r>
      <w:r w:rsidRPr="00A00030">
        <w:rPr>
          <w:rFonts w:ascii="Times New Roman" w:hAnsi="Times New Roman" w:hint="eastAsia"/>
        </w:rPr>
        <w:t>月</w:t>
      </w:r>
      <w:r w:rsidRPr="00A00030">
        <w:rPr>
          <w:rFonts w:ascii="Times New Roman" w:hAnsi="Times New Roman" w:hint="eastAsia"/>
        </w:rPr>
        <w:t>28</w:t>
      </w:r>
      <w:r w:rsidRPr="00A00030">
        <w:rPr>
          <w:rFonts w:ascii="Times New Roman" w:hAnsi="Times New Roman" w:hint="eastAsia"/>
        </w:rPr>
        <w:t>日梅姬颱風</w:t>
      </w:r>
      <w:proofErr w:type="gramEnd"/>
      <w:r w:rsidRPr="00A00030">
        <w:rPr>
          <w:rFonts w:ascii="Times New Roman" w:hAnsi="Times New Roman" w:hint="eastAsia"/>
        </w:rPr>
        <w:t>過後曾發生落石事件，為維行車安全，</w:t>
      </w:r>
      <w:proofErr w:type="gramStart"/>
      <w:r w:rsidRPr="00A00030">
        <w:rPr>
          <w:rFonts w:ascii="Times New Roman" w:hAnsi="Times New Roman" w:hint="eastAsia"/>
        </w:rPr>
        <w:t>臺鐵局</w:t>
      </w:r>
      <w:proofErr w:type="gramEnd"/>
      <w:r w:rsidRPr="00A00030">
        <w:rPr>
          <w:rFonts w:ascii="Times New Roman" w:hAnsi="Times New Roman" w:hint="eastAsia"/>
        </w:rPr>
        <w:t>將之納入行政院核定之「鐵路行車安全改善六年計畫」內改善，辦理下列標案：</w:t>
      </w:r>
      <w:bookmarkEnd w:id="52"/>
    </w:p>
    <w:p w:rsidR="00D235C7" w:rsidRPr="00A00030" w:rsidRDefault="00D235C7" w:rsidP="00A00030">
      <w:pPr>
        <w:pStyle w:val="4"/>
        <w:rPr>
          <w:rFonts w:ascii="Times New Roman" w:hAnsi="Times New Roman"/>
        </w:rPr>
      </w:pPr>
      <w:r w:rsidRPr="00A00030">
        <w:rPr>
          <w:rFonts w:ascii="Times New Roman" w:hAnsi="Times New Roman" w:hint="eastAsia"/>
        </w:rPr>
        <w:t>委託設計及監造：</w:t>
      </w:r>
    </w:p>
    <w:p w:rsidR="00D235C7" w:rsidRPr="00A00030" w:rsidRDefault="00D235C7" w:rsidP="00A00030">
      <w:pPr>
        <w:pStyle w:val="11"/>
        <w:tabs>
          <w:tab w:val="clear" w:pos="567"/>
        </w:tabs>
        <w:ind w:leftChars="500" w:left="1701" w:firstLine="680"/>
        <w:rPr>
          <w:rFonts w:ascii="Times New Roman"/>
        </w:rPr>
      </w:pPr>
      <w:r w:rsidRPr="00A00030">
        <w:rPr>
          <w:rFonts w:ascii="Times New Roman" w:hint="eastAsia"/>
        </w:rPr>
        <w:t>「鐵路行車安全改善六年計畫</w:t>
      </w:r>
      <w:r w:rsidRPr="00A00030">
        <w:rPr>
          <w:rFonts w:ascii="Times New Roman" w:hint="eastAsia"/>
        </w:rPr>
        <w:t>-</w:t>
      </w:r>
      <w:proofErr w:type="gramStart"/>
      <w:r w:rsidRPr="00A00030">
        <w:rPr>
          <w:rFonts w:ascii="Times New Roman" w:hint="eastAsia"/>
        </w:rPr>
        <w:t>邊坡全生命</w:t>
      </w:r>
      <w:proofErr w:type="gramEnd"/>
      <w:r w:rsidRPr="00A00030">
        <w:rPr>
          <w:rFonts w:ascii="Times New Roman" w:hint="eastAsia"/>
        </w:rPr>
        <w:t>周期維護管理（委託設計及監造技術服務）」標案，</w:t>
      </w:r>
      <w:r w:rsidRPr="00A00030">
        <w:rPr>
          <w:rFonts w:ascii="Times New Roman" w:hint="eastAsia"/>
        </w:rPr>
        <w:t>105</w:t>
      </w:r>
      <w:r w:rsidRPr="00A00030">
        <w:rPr>
          <w:rFonts w:ascii="Times New Roman" w:hint="eastAsia"/>
        </w:rPr>
        <w:t>年</w:t>
      </w:r>
      <w:r w:rsidRPr="00A00030">
        <w:rPr>
          <w:rFonts w:ascii="Times New Roman" w:hint="eastAsia"/>
        </w:rPr>
        <w:t>12</w:t>
      </w:r>
      <w:r w:rsidRPr="00A00030">
        <w:rPr>
          <w:rFonts w:ascii="Times New Roman" w:hint="eastAsia"/>
        </w:rPr>
        <w:t>月</w:t>
      </w:r>
      <w:r w:rsidRPr="00A00030">
        <w:rPr>
          <w:rFonts w:ascii="Times New Roman" w:hint="eastAsia"/>
        </w:rPr>
        <w:t>13</w:t>
      </w:r>
      <w:r w:rsidRPr="00A00030">
        <w:rPr>
          <w:rFonts w:ascii="Times New Roman" w:hint="eastAsia"/>
        </w:rPr>
        <w:t>日由聯</w:t>
      </w:r>
      <w:r w:rsidR="00FD664E">
        <w:rPr>
          <w:rFonts w:ascii="Times New Roman" w:hint="eastAsia"/>
        </w:rPr>
        <w:t>○○○</w:t>
      </w:r>
      <w:r w:rsidRPr="00A00030">
        <w:rPr>
          <w:rFonts w:ascii="Times New Roman" w:hint="eastAsia"/>
        </w:rPr>
        <w:t>公司以新臺幣（下同）</w:t>
      </w:r>
      <w:r w:rsidRPr="00A00030">
        <w:rPr>
          <w:rFonts w:ascii="Times New Roman" w:hint="eastAsia"/>
        </w:rPr>
        <w:t>2</w:t>
      </w:r>
      <w:r w:rsidRPr="00A00030">
        <w:rPr>
          <w:rFonts w:ascii="Times New Roman" w:hint="eastAsia"/>
        </w:rPr>
        <w:t>億</w:t>
      </w:r>
      <w:r w:rsidRPr="00A00030">
        <w:rPr>
          <w:rFonts w:ascii="Times New Roman" w:hint="eastAsia"/>
        </w:rPr>
        <w:t>5,161</w:t>
      </w:r>
      <w:r w:rsidRPr="00A00030">
        <w:rPr>
          <w:rFonts w:ascii="Times New Roman" w:hint="eastAsia"/>
        </w:rPr>
        <w:t>萬</w:t>
      </w:r>
      <w:r w:rsidRPr="00A00030">
        <w:rPr>
          <w:rFonts w:ascii="Times New Roman" w:hint="eastAsia"/>
        </w:rPr>
        <w:t>3,296</w:t>
      </w:r>
      <w:r w:rsidRPr="00A00030">
        <w:rPr>
          <w:rFonts w:ascii="Times New Roman" w:hint="eastAsia"/>
        </w:rPr>
        <w:t>元得標承攬，負責</w:t>
      </w:r>
      <w:proofErr w:type="gramStart"/>
      <w:r w:rsidRPr="00A00030">
        <w:rPr>
          <w:rFonts w:ascii="Times New Roman" w:hint="eastAsia"/>
        </w:rPr>
        <w:t>臺鐵局</w:t>
      </w:r>
      <w:proofErr w:type="gramEnd"/>
      <w:r w:rsidRPr="00A00030">
        <w:rPr>
          <w:rFonts w:ascii="Times New Roman" w:hint="eastAsia"/>
        </w:rPr>
        <w:t>全線（不含南</w:t>
      </w:r>
      <w:proofErr w:type="gramStart"/>
      <w:r w:rsidRPr="00A00030">
        <w:rPr>
          <w:rFonts w:ascii="Times New Roman" w:hint="eastAsia"/>
        </w:rPr>
        <w:t>迴</w:t>
      </w:r>
      <w:proofErr w:type="gramEnd"/>
      <w:r w:rsidRPr="00A00030">
        <w:rPr>
          <w:rFonts w:ascii="Times New Roman" w:hint="eastAsia"/>
        </w:rPr>
        <w:t>線）</w:t>
      </w:r>
      <w:proofErr w:type="gramStart"/>
      <w:r w:rsidRPr="00A00030">
        <w:rPr>
          <w:rFonts w:ascii="Times New Roman" w:hint="eastAsia"/>
        </w:rPr>
        <w:t>邊坡擋土</w:t>
      </w:r>
      <w:proofErr w:type="gramEnd"/>
      <w:r w:rsidRPr="00A00030">
        <w:rPr>
          <w:rFonts w:ascii="Times New Roman" w:hint="eastAsia"/>
        </w:rPr>
        <w:t>設施檢測分級及全線高風險</w:t>
      </w:r>
      <w:proofErr w:type="gramStart"/>
      <w:r w:rsidRPr="00A00030">
        <w:rPr>
          <w:rFonts w:ascii="Times New Roman" w:hint="eastAsia"/>
        </w:rPr>
        <w:t>邊坡補強</w:t>
      </w:r>
      <w:proofErr w:type="gramEnd"/>
      <w:r w:rsidRPr="00A00030">
        <w:rPr>
          <w:rFonts w:ascii="Times New Roman" w:hint="eastAsia"/>
        </w:rPr>
        <w:t>工程設計監造等工作。</w:t>
      </w:r>
    </w:p>
    <w:p w:rsidR="00D235C7" w:rsidRPr="00A00030" w:rsidRDefault="00D235C7" w:rsidP="00A00030">
      <w:pPr>
        <w:pStyle w:val="4"/>
        <w:rPr>
          <w:rFonts w:ascii="Times New Roman" w:hAnsi="Times New Roman"/>
        </w:rPr>
      </w:pPr>
      <w:r w:rsidRPr="00A00030">
        <w:rPr>
          <w:rFonts w:ascii="Times New Roman" w:hAnsi="Times New Roman" w:hint="eastAsia"/>
        </w:rPr>
        <w:t>委託專案管理：</w:t>
      </w:r>
    </w:p>
    <w:p w:rsidR="00D235C7" w:rsidRPr="00A00030" w:rsidRDefault="00D235C7" w:rsidP="00A00030">
      <w:pPr>
        <w:pStyle w:val="11"/>
        <w:tabs>
          <w:tab w:val="clear" w:pos="567"/>
        </w:tabs>
        <w:ind w:leftChars="500" w:left="1701" w:firstLine="680"/>
        <w:rPr>
          <w:rFonts w:ascii="Times New Roman"/>
        </w:rPr>
      </w:pPr>
      <w:r w:rsidRPr="00A00030">
        <w:rPr>
          <w:rFonts w:ascii="Times New Roman" w:hint="eastAsia"/>
        </w:rPr>
        <w:t>「鐵路行車安全改善六年計畫</w:t>
      </w:r>
      <w:r w:rsidRPr="00A00030">
        <w:rPr>
          <w:rFonts w:ascii="Times New Roman" w:hint="eastAsia"/>
        </w:rPr>
        <w:t>-</w:t>
      </w:r>
      <w:r w:rsidRPr="00A00030">
        <w:rPr>
          <w:rFonts w:ascii="Times New Roman" w:hint="eastAsia"/>
        </w:rPr>
        <w:t>邊坡全生命周期維護管理（委託專案管理技術服務）」標案，</w:t>
      </w:r>
      <w:r w:rsidRPr="00A00030">
        <w:rPr>
          <w:rFonts w:ascii="Times New Roman" w:hint="eastAsia"/>
        </w:rPr>
        <w:t>105</w:t>
      </w:r>
      <w:r w:rsidRPr="00A00030">
        <w:rPr>
          <w:rFonts w:ascii="Times New Roman" w:hint="eastAsia"/>
        </w:rPr>
        <w:t>年</w:t>
      </w:r>
      <w:r w:rsidRPr="00A00030">
        <w:rPr>
          <w:rFonts w:ascii="Times New Roman" w:hint="eastAsia"/>
        </w:rPr>
        <w:t>12</w:t>
      </w:r>
      <w:r w:rsidRPr="00A00030">
        <w:rPr>
          <w:rFonts w:ascii="Times New Roman" w:hint="eastAsia"/>
        </w:rPr>
        <w:t>月</w:t>
      </w:r>
      <w:r w:rsidRPr="00A00030">
        <w:rPr>
          <w:rFonts w:ascii="Times New Roman" w:hint="eastAsia"/>
        </w:rPr>
        <w:t>21</w:t>
      </w:r>
      <w:r w:rsidRPr="00A00030">
        <w:rPr>
          <w:rFonts w:ascii="Times New Roman" w:hint="eastAsia"/>
        </w:rPr>
        <w:t>日由中</w:t>
      </w:r>
      <w:r w:rsidR="003D53CD">
        <w:rPr>
          <w:rFonts w:ascii="Times New Roman" w:hint="eastAsia"/>
        </w:rPr>
        <w:t>○</w:t>
      </w:r>
      <w:r w:rsidRPr="00A00030">
        <w:rPr>
          <w:rFonts w:ascii="Times New Roman" w:hint="eastAsia"/>
        </w:rPr>
        <w:t>公司以</w:t>
      </w:r>
      <w:r w:rsidRPr="00A00030">
        <w:rPr>
          <w:rFonts w:ascii="Times New Roman" w:hint="eastAsia"/>
        </w:rPr>
        <w:t>2,499</w:t>
      </w:r>
      <w:r w:rsidRPr="00A00030">
        <w:rPr>
          <w:rFonts w:ascii="Times New Roman" w:hint="eastAsia"/>
        </w:rPr>
        <w:t>萬</w:t>
      </w:r>
      <w:r w:rsidRPr="00A00030">
        <w:rPr>
          <w:rFonts w:ascii="Times New Roman" w:hint="eastAsia"/>
        </w:rPr>
        <w:t>9,690</w:t>
      </w:r>
      <w:r w:rsidRPr="00A00030">
        <w:rPr>
          <w:rFonts w:ascii="Times New Roman" w:hint="eastAsia"/>
        </w:rPr>
        <w:t>元得標承攬，負責各標案審查、督導與管理等工作。</w:t>
      </w:r>
    </w:p>
    <w:p w:rsidR="00D235C7" w:rsidRPr="00A00030" w:rsidRDefault="00D235C7" w:rsidP="00A00030">
      <w:pPr>
        <w:pStyle w:val="4"/>
        <w:rPr>
          <w:rFonts w:ascii="Times New Roman" w:hAnsi="Times New Roman"/>
        </w:rPr>
      </w:pPr>
      <w:r w:rsidRPr="00A00030">
        <w:rPr>
          <w:rFonts w:ascii="Times New Roman" w:hAnsi="Times New Roman" w:hint="eastAsia"/>
        </w:rPr>
        <w:t>邊坡安全防護設施工程：</w:t>
      </w:r>
    </w:p>
    <w:p w:rsidR="00EE1302" w:rsidRPr="00A00030" w:rsidRDefault="00D235C7" w:rsidP="00A00030">
      <w:pPr>
        <w:pStyle w:val="11"/>
        <w:tabs>
          <w:tab w:val="clear" w:pos="567"/>
        </w:tabs>
        <w:ind w:leftChars="500" w:left="1701" w:firstLine="680"/>
        <w:rPr>
          <w:rFonts w:ascii="Times New Roman"/>
        </w:rPr>
      </w:pPr>
      <w:r w:rsidRPr="00A00030">
        <w:rPr>
          <w:rFonts w:ascii="Times New Roman" w:hint="eastAsia"/>
        </w:rPr>
        <w:t>即釀成本次</w:t>
      </w:r>
      <w:r w:rsidRPr="00A00030">
        <w:rPr>
          <w:rFonts w:ascii="Times New Roman" w:hint="eastAsia"/>
        </w:rPr>
        <w:t>0402</w:t>
      </w:r>
      <w:proofErr w:type="gramStart"/>
      <w:r w:rsidRPr="00A00030">
        <w:rPr>
          <w:rFonts w:ascii="Times New Roman" w:hint="eastAsia"/>
        </w:rPr>
        <w:t>臺</w:t>
      </w:r>
      <w:proofErr w:type="gramEnd"/>
      <w:r w:rsidRPr="00A00030">
        <w:rPr>
          <w:rFonts w:ascii="Times New Roman" w:hint="eastAsia"/>
        </w:rPr>
        <w:t>鐵太魯閣號事故之</w:t>
      </w:r>
      <w:r w:rsidRPr="00A00030">
        <w:rPr>
          <w:rFonts w:ascii="Times New Roman" w:hint="eastAsia"/>
        </w:rPr>
        <w:t>K51</w:t>
      </w:r>
      <w:r w:rsidRPr="00A00030">
        <w:rPr>
          <w:rFonts w:ascii="Times New Roman" w:hint="eastAsia"/>
        </w:rPr>
        <w:t>標工程，由東</w:t>
      </w:r>
      <w:r w:rsidR="00B8551E">
        <w:rPr>
          <w:rFonts w:ascii="Times New Roman" w:hint="eastAsia"/>
        </w:rPr>
        <w:t>○</w:t>
      </w:r>
      <w:r w:rsidRPr="00A00030">
        <w:rPr>
          <w:rFonts w:ascii="Times New Roman" w:hint="eastAsia"/>
        </w:rPr>
        <w:t>公司於</w:t>
      </w:r>
      <w:r w:rsidRPr="00A00030">
        <w:rPr>
          <w:rFonts w:ascii="Times New Roman" w:hint="eastAsia"/>
        </w:rPr>
        <w:t>108</w:t>
      </w:r>
      <w:r w:rsidRPr="00A00030">
        <w:rPr>
          <w:rFonts w:ascii="Times New Roman" w:hint="eastAsia"/>
        </w:rPr>
        <w:t>年</w:t>
      </w:r>
      <w:r w:rsidRPr="00A00030">
        <w:rPr>
          <w:rFonts w:ascii="Times New Roman" w:hint="eastAsia"/>
        </w:rPr>
        <w:t>3</w:t>
      </w:r>
      <w:r w:rsidRPr="00A00030">
        <w:rPr>
          <w:rFonts w:ascii="Times New Roman" w:hint="eastAsia"/>
        </w:rPr>
        <w:t>月</w:t>
      </w:r>
      <w:r w:rsidRPr="00A00030">
        <w:rPr>
          <w:rFonts w:ascii="Times New Roman" w:hint="eastAsia"/>
        </w:rPr>
        <w:t>7</w:t>
      </w:r>
      <w:r w:rsidRPr="00A00030">
        <w:rPr>
          <w:rFonts w:ascii="Times New Roman" w:hint="eastAsia"/>
        </w:rPr>
        <w:t>日以</w:t>
      </w:r>
      <w:r w:rsidRPr="00A00030">
        <w:rPr>
          <w:rFonts w:ascii="Times New Roman" w:hint="eastAsia"/>
        </w:rPr>
        <w:t>1</w:t>
      </w:r>
      <w:r w:rsidRPr="00A00030">
        <w:rPr>
          <w:rFonts w:ascii="Times New Roman" w:hint="eastAsia"/>
        </w:rPr>
        <w:t>億</w:t>
      </w:r>
      <w:r w:rsidRPr="00A00030">
        <w:rPr>
          <w:rFonts w:ascii="Times New Roman" w:hint="eastAsia"/>
        </w:rPr>
        <w:t>2,480</w:t>
      </w:r>
      <w:r w:rsidRPr="00A00030">
        <w:rPr>
          <w:rFonts w:ascii="Times New Roman" w:hint="eastAsia"/>
        </w:rPr>
        <w:t>萬元得標承攬，工程主要內容於北</w:t>
      </w:r>
      <w:proofErr w:type="gramStart"/>
      <w:r w:rsidRPr="00A00030">
        <w:rPr>
          <w:rFonts w:ascii="Times New Roman" w:hint="eastAsia"/>
        </w:rPr>
        <w:t>迴</w:t>
      </w:r>
      <w:proofErr w:type="gramEnd"/>
      <w:r w:rsidRPr="00A00030">
        <w:rPr>
          <w:rFonts w:ascii="Times New Roman" w:hint="eastAsia"/>
        </w:rPr>
        <w:t>線西正線施作</w:t>
      </w:r>
      <w:r w:rsidRPr="00A00030">
        <w:rPr>
          <w:rFonts w:ascii="Times New Roman" w:hint="eastAsia"/>
        </w:rPr>
        <w:t>125.35</w:t>
      </w:r>
      <w:r w:rsidRPr="00A00030">
        <w:rPr>
          <w:rFonts w:ascii="Times New Roman" w:hint="eastAsia"/>
        </w:rPr>
        <w:t>公尺</w:t>
      </w:r>
      <w:r w:rsidRPr="00A00030">
        <w:rPr>
          <w:rFonts w:ascii="Times New Roman" w:hint="eastAsia"/>
        </w:rPr>
        <w:t>SRC</w:t>
      </w:r>
      <w:r w:rsidRPr="00A00030">
        <w:rPr>
          <w:rFonts w:ascii="Times New Roman" w:hint="eastAsia"/>
        </w:rPr>
        <w:t>明隧道，由聯</w:t>
      </w:r>
      <w:r w:rsidR="00B8551E">
        <w:rPr>
          <w:rFonts w:ascii="Times New Roman" w:hint="eastAsia"/>
        </w:rPr>
        <w:t>○○○</w:t>
      </w:r>
      <w:r w:rsidRPr="00A00030">
        <w:rPr>
          <w:rFonts w:ascii="Times New Roman" w:hint="eastAsia"/>
        </w:rPr>
        <w:t>公司設計監造，中</w:t>
      </w:r>
      <w:r w:rsidR="00B8551E">
        <w:rPr>
          <w:rFonts w:ascii="Times New Roman" w:hint="eastAsia"/>
        </w:rPr>
        <w:t>○</w:t>
      </w:r>
      <w:r w:rsidRPr="00A00030">
        <w:rPr>
          <w:rFonts w:ascii="Times New Roman" w:hint="eastAsia"/>
        </w:rPr>
        <w:t>公司代替業主</w:t>
      </w:r>
      <w:proofErr w:type="gramStart"/>
      <w:r w:rsidRPr="00A00030">
        <w:rPr>
          <w:rFonts w:ascii="Times New Roman" w:hint="eastAsia"/>
        </w:rPr>
        <w:t>臺鐵局</w:t>
      </w:r>
      <w:proofErr w:type="gramEnd"/>
      <w:r w:rsidRPr="00A00030">
        <w:rPr>
          <w:rFonts w:ascii="Times New Roman" w:hint="eastAsia"/>
        </w:rPr>
        <w:t>負責專案管理，該工程於同年</w:t>
      </w:r>
      <w:r w:rsidRPr="00A00030">
        <w:rPr>
          <w:rFonts w:ascii="Times New Roman" w:hint="eastAsia"/>
        </w:rPr>
        <w:t>4</w:t>
      </w:r>
      <w:r w:rsidRPr="00A00030">
        <w:rPr>
          <w:rFonts w:ascii="Times New Roman" w:hint="eastAsia"/>
        </w:rPr>
        <w:t>月</w:t>
      </w:r>
      <w:r w:rsidRPr="00A00030">
        <w:rPr>
          <w:rFonts w:ascii="Times New Roman" w:hint="eastAsia"/>
        </w:rPr>
        <w:t>26</w:t>
      </w:r>
      <w:r w:rsidRPr="00A00030">
        <w:rPr>
          <w:rFonts w:ascii="Times New Roman" w:hint="eastAsia"/>
        </w:rPr>
        <w:t>日開工，原定竣工日為</w:t>
      </w:r>
      <w:r w:rsidRPr="00A00030">
        <w:rPr>
          <w:rFonts w:ascii="Times New Roman" w:hint="eastAsia"/>
        </w:rPr>
        <w:t>109</w:t>
      </w:r>
      <w:r w:rsidRPr="00A00030">
        <w:rPr>
          <w:rFonts w:ascii="Times New Roman" w:hint="eastAsia"/>
        </w:rPr>
        <w:t>年</w:t>
      </w:r>
      <w:r w:rsidRPr="00A00030">
        <w:rPr>
          <w:rFonts w:ascii="Times New Roman" w:hint="eastAsia"/>
        </w:rPr>
        <w:t>6</w:t>
      </w:r>
      <w:r w:rsidRPr="00A00030">
        <w:rPr>
          <w:rFonts w:ascii="Times New Roman" w:hint="eastAsia"/>
        </w:rPr>
        <w:t>月</w:t>
      </w:r>
      <w:r w:rsidRPr="00A00030">
        <w:rPr>
          <w:rFonts w:ascii="Times New Roman" w:hint="eastAsia"/>
        </w:rPr>
        <w:t>18</w:t>
      </w:r>
      <w:r w:rsidRPr="00A00030">
        <w:rPr>
          <w:rFonts w:ascii="Times New Roman" w:hint="eastAsia"/>
        </w:rPr>
        <w:t>日，經</w:t>
      </w:r>
      <w:r w:rsidRPr="00A00030">
        <w:rPr>
          <w:rFonts w:ascii="Times New Roman" w:hint="eastAsia"/>
        </w:rPr>
        <w:t>4</w:t>
      </w:r>
      <w:r w:rsidRPr="00A00030">
        <w:rPr>
          <w:rFonts w:ascii="Times New Roman" w:hint="eastAsia"/>
        </w:rPr>
        <w:t>次工期展延，延至</w:t>
      </w:r>
      <w:r w:rsidRPr="00A00030">
        <w:rPr>
          <w:rFonts w:ascii="Times New Roman" w:hint="eastAsia"/>
        </w:rPr>
        <w:t>110</w:t>
      </w:r>
      <w:r w:rsidRPr="00A00030">
        <w:rPr>
          <w:rFonts w:ascii="Times New Roman" w:hint="eastAsia"/>
        </w:rPr>
        <w:t>年</w:t>
      </w:r>
      <w:r w:rsidRPr="00A00030">
        <w:rPr>
          <w:rFonts w:ascii="Times New Roman" w:hint="eastAsia"/>
        </w:rPr>
        <w:t>4</w:t>
      </w:r>
      <w:r w:rsidRPr="00A00030">
        <w:rPr>
          <w:rFonts w:ascii="Times New Roman" w:hint="eastAsia"/>
        </w:rPr>
        <w:t>月</w:t>
      </w:r>
      <w:r w:rsidRPr="00A00030">
        <w:rPr>
          <w:rFonts w:ascii="Times New Roman" w:hint="eastAsia"/>
        </w:rPr>
        <w:t>26</w:t>
      </w:r>
      <w:r w:rsidRPr="00A00030">
        <w:rPr>
          <w:rFonts w:ascii="Times New Roman" w:hint="eastAsia"/>
        </w:rPr>
        <w:t>日。</w:t>
      </w:r>
    </w:p>
    <w:p w:rsidR="00F70137" w:rsidRPr="00A00030" w:rsidRDefault="00F70137" w:rsidP="00A00030">
      <w:pPr>
        <w:pStyle w:val="3"/>
        <w:rPr>
          <w:rFonts w:ascii="Times New Roman" w:hAnsi="Times New Roman"/>
        </w:rPr>
      </w:pPr>
      <w:bookmarkStart w:id="53" w:name="_Toc108016607"/>
      <w:r w:rsidRPr="00A00030">
        <w:rPr>
          <w:rFonts w:ascii="Times New Roman" w:hAnsi="Times New Roman" w:hint="eastAsia"/>
        </w:rPr>
        <w:t>110</w:t>
      </w:r>
      <w:r w:rsidRPr="00A00030">
        <w:rPr>
          <w:rFonts w:ascii="Times New Roman" w:hAnsi="Times New Roman" w:hint="eastAsia"/>
        </w:rPr>
        <w:t>年</w:t>
      </w:r>
      <w:r w:rsidRPr="00A00030">
        <w:rPr>
          <w:rFonts w:ascii="Times New Roman" w:hAnsi="Times New Roman" w:hint="eastAsia"/>
        </w:rPr>
        <w:t>4</w:t>
      </w:r>
      <w:r w:rsidRPr="00A00030">
        <w:rPr>
          <w:rFonts w:ascii="Times New Roman" w:hAnsi="Times New Roman" w:hint="eastAsia"/>
        </w:rPr>
        <w:t>月清明連</w:t>
      </w:r>
      <w:proofErr w:type="gramStart"/>
      <w:r w:rsidRPr="00A00030">
        <w:rPr>
          <w:rFonts w:ascii="Times New Roman" w:hAnsi="Times New Roman" w:hint="eastAsia"/>
        </w:rPr>
        <w:t>假期間因疏</w:t>
      </w:r>
      <w:proofErr w:type="gramEnd"/>
      <w:r w:rsidRPr="00A00030">
        <w:rPr>
          <w:rFonts w:ascii="Times New Roman" w:hAnsi="Times New Roman" w:hint="eastAsia"/>
        </w:rPr>
        <w:t>運需求，而</w:t>
      </w:r>
      <w:r w:rsidRPr="00A00030">
        <w:rPr>
          <w:rFonts w:ascii="Times New Roman" w:hAnsi="Times New Roman" w:hint="eastAsia"/>
        </w:rPr>
        <w:t>K51</w:t>
      </w:r>
      <w:r w:rsidRPr="00A00030">
        <w:rPr>
          <w:rFonts w:ascii="Times New Roman" w:hAnsi="Times New Roman" w:hint="eastAsia"/>
        </w:rPr>
        <w:t>標工程施工地點又鄰近軌道，為避免影響行車安全，</w:t>
      </w:r>
      <w:proofErr w:type="gramStart"/>
      <w:r w:rsidRPr="00A00030">
        <w:rPr>
          <w:rFonts w:ascii="Times New Roman" w:hAnsi="Times New Roman" w:hint="eastAsia"/>
        </w:rPr>
        <w:t>臺鐵局</w:t>
      </w:r>
      <w:proofErr w:type="gramEnd"/>
      <w:r w:rsidRPr="00A00030">
        <w:rPr>
          <w:rFonts w:ascii="Times New Roman" w:hAnsi="Times New Roman" w:hint="eastAsia"/>
        </w:rPr>
        <w:t>早以</w:t>
      </w:r>
      <w:r w:rsidRPr="00A00030">
        <w:rPr>
          <w:rFonts w:ascii="Times New Roman" w:hAnsi="Times New Roman" w:hint="eastAsia"/>
        </w:rPr>
        <w:t>109</w:t>
      </w:r>
      <w:r w:rsidRPr="00A00030">
        <w:rPr>
          <w:rFonts w:ascii="Times New Roman" w:hAnsi="Times New Roman" w:hint="eastAsia"/>
        </w:rPr>
        <w:t>年</w:t>
      </w:r>
      <w:r w:rsidRPr="00A00030">
        <w:rPr>
          <w:rFonts w:ascii="Times New Roman" w:hAnsi="Times New Roman" w:hint="eastAsia"/>
        </w:rPr>
        <w:t>11</w:t>
      </w:r>
      <w:r w:rsidRPr="00A00030">
        <w:rPr>
          <w:rFonts w:ascii="Times New Roman" w:hAnsi="Times New Roman" w:hint="eastAsia"/>
        </w:rPr>
        <w:t>月</w:t>
      </w:r>
      <w:r w:rsidRPr="00A00030">
        <w:rPr>
          <w:rFonts w:ascii="Times New Roman" w:hAnsi="Times New Roman" w:hint="eastAsia"/>
        </w:rPr>
        <w:t>24</w:t>
      </w:r>
      <w:r w:rsidRPr="00A00030">
        <w:rPr>
          <w:rFonts w:ascii="Times New Roman" w:hAnsi="Times New Roman" w:hint="eastAsia"/>
        </w:rPr>
        <w:t>日第</w:t>
      </w:r>
      <w:r w:rsidRPr="00A00030">
        <w:rPr>
          <w:rFonts w:ascii="Times New Roman" w:hAnsi="Times New Roman" w:hint="eastAsia"/>
        </w:rPr>
        <w:t>205</w:t>
      </w:r>
      <w:r w:rsidRPr="00A00030">
        <w:rPr>
          <w:rFonts w:ascii="Times New Roman" w:hAnsi="Times New Roman" w:hint="eastAsia"/>
        </w:rPr>
        <w:t>號行車電報通知所屬各單位（含工務處、各工務段）略</w:t>
      </w:r>
      <w:proofErr w:type="gramStart"/>
      <w:r w:rsidRPr="00A00030">
        <w:rPr>
          <w:rFonts w:ascii="Times New Roman" w:hAnsi="Times New Roman" w:hint="eastAsia"/>
        </w:rPr>
        <w:t>以</w:t>
      </w:r>
      <w:proofErr w:type="gramEnd"/>
      <w:r w:rsidRPr="00A00030">
        <w:rPr>
          <w:rFonts w:ascii="Times New Roman" w:hAnsi="Times New Roman" w:hint="eastAsia"/>
        </w:rPr>
        <w:t>：「為配合</w:t>
      </w:r>
      <w:proofErr w:type="gramStart"/>
      <w:r w:rsidRPr="00A00030">
        <w:rPr>
          <w:rFonts w:ascii="Times New Roman" w:hAnsi="Times New Roman" w:hint="eastAsia"/>
        </w:rPr>
        <w:t>110</w:t>
      </w:r>
      <w:proofErr w:type="gramEnd"/>
      <w:r w:rsidRPr="00A00030">
        <w:rPr>
          <w:rFonts w:ascii="Times New Roman" w:hAnsi="Times New Roman" w:hint="eastAsia"/>
        </w:rPr>
        <w:t>年度連續假期疏運旅客加開列車需要，維持各次列車</w:t>
      </w:r>
      <w:proofErr w:type="gramStart"/>
      <w:r w:rsidRPr="00A00030">
        <w:rPr>
          <w:rFonts w:ascii="Times New Roman" w:hAnsi="Times New Roman" w:hint="eastAsia"/>
        </w:rPr>
        <w:t>準</w:t>
      </w:r>
      <w:proofErr w:type="gramEnd"/>
      <w:r w:rsidRPr="00A00030">
        <w:rPr>
          <w:rFonts w:ascii="Times New Roman" w:hAnsi="Times New Roman" w:hint="eastAsia"/>
        </w:rPr>
        <w:t>點行駛，清明節連續假期（自</w:t>
      </w:r>
      <w:r w:rsidRPr="00A00030">
        <w:rPr>
          <w:rFonts w:ascii="Times New Roman" w:hAnsi="Times New Roman" w:hint="eastAsia"/>
        </w:rPr>
        <w:t>110</w:t>
      </w:r>
      <w:r w:rsidRPr="00A00030">
        <w:rPr>
          <w:rFonts w:ascii="Times New Roman" w:hAnsi="Times New Roman" w:hint="eastAsia"/>
        </w:rPr>
        <w:t>年</w:t>
      </w:r>
      <w:r w:rsidRPr="00A00030">
        <w:rPr>
          <w:rFonts w:ascii="Times New Roman" w:hAnsi="Times New Roman" w:hint="eastAsia"/>
        </w:rPr>
        <w:t>4</w:t>
      </w:r>
      <w:r w:rsidRPr="00A00030">
        <w:rPr>
          <w:rFonts w:ascii="Times New Roman" w:hAnsi="Times New Roman" w:hint="eastAsia"/>
        </w:rPr>
        <w:t>月</w:t>
      </w:r>
      <w:r w:rsidRPr="00A00030">
        <w:rPr>
          <w:rFonts w:ascii="Times New Roman" w:hAnsi="Times New Roman" w:hint="eastAsia"/>
        </w:rPr>
        <w:t>1</w:t>
      </w:r>
      <w:r w:rsidRPr="00A00030">
        <w:rPr>
          <w:rFonts w:ascii="Times New Roman" w:hAnsi="Times New Roman" w:hint="eastAsia"/>
        </w:rPr>
        <w:t>日</w:t>
      </w:r>
      <w:r w:rsidRPr="00A00030">
        <w:rPr>
          <w:rFonts w:ascii="Times New Roman" w:hAnsi="Times New Roman" w:hint="eastAsia"/>
        </w:rPr>
        <w:t>12</w:t>
      </w:r>
      <w:r w:rsidRPr="00A00030">
        <w:rPr>
          <w:rFonts w:ascii="Times New Roman" w:hAnsi="Times New Roman" w:hint="eastAsia"/>
        </w:rPr>
        <w:t>時</w:t>
      </w:r>
      <w:r w:rsidRPr="00A00030">
        <w:rPr>
          <w:rFonts w:ascii="Times New Roman" w:hAnsi="Times New Roman" w:hint="eastAsia"/>
        </w:rPr>
        <w:t>00</w:t>
      </w:r>
      <w:r w:rsidRPr="00A00030">
        <w:rPr>
          <w:rFonts w:ascii="Times New Roman" w:hAnsi="Times New Roman" w:hint="eastAsia"/>
        </w:rPr>
        <w:lastRenderedPageBreak/>
        <w:t>分起至</w:t>
      </w:r>
      <w:r w:rsidRPr="00A00030">
        <w:rPr>
          <w:rFonts w:ascii="Times New Roman" w:hAnsi="Times New Roman" w:hint="eastAsia"/>
        </w:rPr>
        <w:t>4</w:t>
      </w:r>
      <w:r w:rsidRPr="00A00030">
        <w:rPr>
          <w:rFonts w:ascii="Times New Roman" w:hAnsi="Times New Roman" w:hint="eastAsia"/>
        </w:rPr>
        <w:t>月</w:t>
      </w:r>
      <w:r w:rsidRPr="00A00030">
        <w:rPr>
          <w:rFonts w:ascii="Times New Roman" w:hAnsi="Times New Roman" w:hint="eastAsia"/>
        </w:rPr>
        <w:t>6</w:t>
      </w:r>
      <w:r w:rsidRPr="00A00030">
        <w:rPr>
          <w:rFonts w:ascii="Times New Roman" w:hAnsi="Times New Roman" w:hint="eastAsia"/>
        </w:rPr>
        <w:t>日</w:t>
      </w:r>
      <w:r w:rsidRPr="00A00030">
        <w:rPr>
          <w:rFonts w:ascii="Times New Roman" w:hAnsi="Times New Roman" w:hint="eastAsia"/>
        </w:rPr>
        <w:t>12</w:t>
      </w:r>
      <w:r w:rsidRPr="00A00030">
        <w:rPr>
          <w:rFonts w:ascii="Times New Roman" w:hAnsi="Times New Roman" w:hint="eastAsia"/>
        </w:rPr>
        <w:t>時</w:t>
      </w:r>
      <w:r w:rsidRPr="00A00030">
        <w:rPr>
          <w:rFonts w:ascii="Times New Roman" w:hAnsi="Times New Roman" w:hint="eastAsia"/>
        </w:rPr>
        <w:t>00</w:t>
      </w:r>
      <w:r w:rsidRPr="00A00030">
        <w:rPr>
          <w:rFonts w:ascii="Times New Roman" w:hAnsi="Times New Roman" w:hint="eastAsia"/>
        </w:rPr>
        <w:t>分止）疏運</w:t>
      </w:r>
      <w:proofErr w:type="gramStart"/>
      <w:r w:rsidRPr="00A00030">
        <w:rPr>
          <w:rFonts w:ascii="Times New Roman" w:hAnsi="Times New Roman" w:hint="eastAsia"/>
        </w:rPr>
        <w:t>期間，該局運</w:t>
      </w:r>
      <w:proofErr w:type="gramEnd"/>
      <w:r w:rsidRPr="00A00030">
        <w:rPr>
          <w:rFonts w:ascii="Times New Roman" w:hAnsi="Times New Roman" w:hint="eastAsia"/>
        </w:rPr>
        <w:t>、工、機、電單位（含局外單位）一律停止施工」。設計監造廠商聯</w:t>
      </w:r>
      <w:r w:rsidR="00CA49FA">
        <w:rPr>
          <w:rFonts w:ascii="Times New Roman" w:hAnsi="Times New Roman" w:hint="eastAsia"/>
        </w:rPr>
        <w:t>○○○</w:t>
      </w:r>
      <w:r w:rsidRPr="00A00030">
        <w:rPr>
          <w:rFonts w:ascii="Times New Roman" w:hAnsi="Times New Roman" w:hint="eastAsia"/>
        </w:rPr>
        <w:t>公司於</w:t>
      </w:r>
      <w:r w:rsidRPr="00A00030">
        <w:rPr>
          <w:rFonts w:ascii="Times New Roman" w:hAnsi="Times New Roman" w:hint="eastAsia"/>
        </w:rPr>
        <w:t>110</w:t>
      </w:r>
      <w:r w:rsidRPr="00A00030">
        <w:rPr>
          <w:rFonts w:ascii="Times New Roman" w:hAnsi="Times New Roman" w:hint="eastAsia"/>
        </w:rPr>
        <w:t>年</w:t>
      </w:r>
      <w:r w:rsidRPr="00A00030">
        <w:rPr>
          <w:rFonts w:ascii="Times New Roman" w:hAnsi="Times New Roman" w:hint="eastAsia"/>
        </w:rPr>
        <w:t>3</w:t>
      </w:r>
      <w:r w:rsidRPr="00A00030">
        <w:rPr>
          <w:rFonts w:ascii="Times New Roman" w:hAnsi="Times New Roman" w:hint="eastAsia"/>
        </w:rPr>
        <w:t>月</w:t>
      </w:r>
      <w:r w:rsidRPr="00A00030">
        <w:rPr>
          <w:rFonts w:ascii="Times New Roman" w:hAnsi="Times New Roman" w:hint="eastAsia"/>
        </w:rPr>
        <w:t>31</w:t>
      </w:r>
      <w:r w:rsidRPr="00A00030">
        <w:rPr>
          <w:rFonts w:ascii="Times New Roman" w:hAnsi="Times New Roman" w:hint="eastAsia"/>
        </w:rPr>
        <w:t>日以</w:t>
      </w:r>
      <w:r w:rsidRPr="00A00030">
        <w:rPr>
          <w:rFonts w:ascii="Times New Roman" w:hAnsi="Times New Roman" w:hint="eastAsia"/>
        </w:rPr>
        <w:t>LINE</w:t>
      </w:r>
      <w:r w:rsidRPr="00A00030">
        <w:rPr>
          <w:rFonts w:ascii="Times New Roman" w:hAnsi="Times New Roman" w:hint="eastAsia"/>
        </w:rPr>
        <w:t>群組方式通知東</w:t>
      </w:r>
      <w:r w:rsidR="00CA49FA">
        <w:rPr>
          <w:rFonts w:ascii="Times New Roman" w:hAnsi="Times New Roman" w:hint="eastAsia"/>
        </w:rPr>
        <w:t>○</w:t>
      </w:r>
      <w:r w:rsidRPr="00A00030">
        <w:rPr>
          <w:rFonts w:ascii="Times New Roman" w:hAnsi="Times New Roman" w:hint="eastAsia"/>
        </w:rPr>
        <w:t>公司前揭之停止施工資訊，並於</w:t>
      </w:r>
      <w:r w:rsidRPr="00A00030">
        <w:rPr>
          <w:rFonts w:ascii="Times New Roman" w:hAnsi="Times New Roman" w:hint="eastAsia"/>
        </w:rPr>
        <w:t>110</w:t>
      </w:r>
      <w:r w:rsidRPr="00A00030">
        <w:rPr>
          <w:rFonts w:ascii="Times New Roman" w:hAnsi="Times New Roman" w:hint="eastAsia"/>
        </w:rPr>
        <w:t>年</w:t>
      </w:r>
      <w:r w:rsidRPr="00A00030">
        <w:rPr>
          <w:rFonts w:ascii="Times New Roman" w:hAnsi="Times New Roman" w:hint="eastAsia"/>
        </w:rPr>
        <w:t>4</w:t>
      </w:r>
      <w:r w:rsidRPr="00A00030">
        <w:rPr>
          <w:rFonts w:ascii="Times New Roman" w:hAnsi="Times New Roman" w:hint="eastAsia"/>
        </w:rPr>
        <w:t>月</w:t>
      </w:r>
      <w:r w:rsidRPr="00A00030">
        <w:rPr>
          <w:rFonts w:ascii="Times New Roman" w:hAnsi="Times New Roman" w:hint="eastAsia"/>
        </w:rPr>
        <w:t>1</w:t>
      </w:r>
      <w:r w:rsidRPr="00A00030">
        <w:rPr>
          <w:rFonts w:ascii="Times New Roman" w:hAnsi="Times New Roman" w:hint="eastAsia"/>
        </w:rPr>
        <w:t>日與東</w:t>
      </w:r>
      <w:r w:rsidR="00C751F2">
        <w:rPr>
          <w:rFonts w:ascii="Times New Roman" w:hAnsi="Times New Roman" w:hint="eastAsia"/>
        </w:rPr>
        <w:t>○</w:t>
      </w:r>
      <w:r w:rsidRPr="00A00030">
        <w:rPr>
          <w:rFonts w:ascii="Times New Roman" w:hAnsi="Times New Roman" w:hint="eastAsia"/>
        </w:rPr>
        <w:t>公司共同派員，依「施工中工程</w:t>
      </w:r>
      <w:r w:rsidRPr="00A00030">
        <w:rPr>
          <w:rFonts w:ascii="Times New Roman" w:hAnsi="Times New Roman" w:hint="eastAsia"/>
        </w:rPr>
        <w:t>110</w:t>
      </w:r>
      <w:r w:rsidRPr="00A00030">
        <w:rPr>
          <w:rFonts w:ascii="Times New Roman" w:hAnsi="Times New Roman" w:hint="eastAsia"/>
        </w:rPr>
        <w:t>年清明連續假期收工前交通安全設施檢查表」項目，執行停工前之工區安全維護複查，檢查結果全部填寫合格，聯</w:t>
      </w:r>
      <w:r w:rsidR="00955B70">
        <w:rPr>
          <w:rFonts w:ascii="Times New Roman" w:hAnsi="Times New Roman" w:hint="eastAsia"/>
        </w:rPr>
        <w:t>○○○</w:t>
      </w:r>
      <w:r w:rsidRPr="00A00030">
        <w:rPr>
          <w:rFonts w:ascii="Times New Roman" w:hAnsi="Times New Roman" w:hint="eastAsia"/>
        </w:rPr>
        <w:t>公司監造人員將檢查結果上傳</w:t>
      </w:r>
      <w:r w:rsidRPr="00A00030">
        <w:rPr>
          <w:rFonts w:ascii="Times New Roman" w:hAnsi="Times New Roman" w:hint="eastAsia"/>
        </w:rPr>
        <w:t>LINE</w:t>
      </w:r>
      <w:r w:rsidRPr="00A00030">
        <w:rPr>
          <w:rFonts w:ascii="Times New Roman" w:hAnsi="Times New Roman" w:hint="eastAsia"/>
        </w:rPr>
        <w:t>群組。至於配合疏運停工</w:t>
      </w:r>
      <w:proofErr w:type="gramStart"/>
      <w:r w:rsidRPr="00A00030">
        <w:rPr>
          <w:rFonts w:ascii="Times New Roman" w:hAnsi="Times New Roman" w:hint="eastAsia"/>
        </w:rPr>
        <w:t>期間，</w:t>
      </w:r>
      <w:proofErr w:type="gramEnd"/>
      <w:r w:rsidRPr="00A00030">
        <w:rPr>
          <w:rFonts w:ascii="Times New Roman" w:hAnsi="Times New Roman" w:hint="eastAsia"/>
        </w:rPr>
        <w:t>依</w:t>
      </w:r>
      <w:r w:rsidRPr="00A00030">
        <w:rPr>
          <w:rFonts w:ascii="Times New Roman" w:hAnsi="Times New Roman" w:hint="eastAsia"/>
        </w:rPr>
        <w:t>K51</w:t>
      </w:r>
      <w:r w:rsidRPr="00A00030">
        <w:rPr>
          <w:rFonts w:ascii="Times New Roman" w:hAnsi="Times New Roman" w:hint="eastAsia"/>
        </w:rPr>
        <w:t>標工程契約第</w:t>
      </w:r>
      <w:r w:rsidRPr="00A00030">
        <w:rPr>
          <w:rFonts w:ascii="Times New Roman" w:hAnsi="Times New Roman" w:hint="eastAsia"/>
        </w:rPr>
        <w:t>7</w:t>
      </w:r>
      <w:r w:rsidRPr="00A00030">
        <w:rPr>
          <w:rFonts w:ascii="Times New Roman" w:hAnsi="Times New Roman" w:hint="eastAsia"/>
        </w:rPr>
        <w:t>條履約期限規定，得免計工期。</w:t>
      </w:r>
      <w:bookmarkEnd w:id="53"/>
    </w:p>
    <w:p w:rsidR="00073CB5" w:rsidRPr="00A00030" w:rsidRDefault="00F70137" w:rsidP="0023026A">
      <w:pPr>
        <w:pStyle w:val="3"/>
        <w:spacing w:afterLines="25" w:after="114"/>
        <w:ind w:left="1360" w:hanging="680"/>
        <w:rPr>
          <w:rFonts w:ascii="Times New Roman" w:hAnsi="Times New Roman"/>
        </w:rPr>
      </w:pPr>
      <w:bookmarkStart w:id="54" w:name="_Toc108016608"/>
      <w:r w:rsidRPr="00A00030">
        <w:rPr>
          <w:rFonts w:ascii="Times New Roman" w:hAnsi="Times New Roman" w:hint="eastAsia"/>
        </w:rPr>
        <w:t>然由於</w:t>
      </w:r>
      <w:r w:rsidRPr="00A00030">
        <w:rPr>
          <w:rFonts w:ascii="Times New Roman" w:hAnsi="Times New Roman" w:hint="eastAsia"/>
        </w:rPr>
        <w:t>K51</w:t>
      </w:r>
      <w:r w:rsidRPr="00A00030">
        <w:rPr>
          <w:rFonts w:ascii="Times New Roman" w:hAnsi="Times New Roman" w:hint="eastAsia"/>
        </w:rPr>
        <w:t>標工程施工進度落後，設計監造廠商</w:t>
      </w:r>
      <w:r w:rsidR="00E46E91">
        <w:rPr>
          <w:rFonts w:ascii="Times New Roman" w:hAnsi="Times New Roman" w:hint="eastAsia"/>
        </w:rPr>
        <w:t>聯○○○</w:t>
      </w:r>
      <w:r w:rsidRPr="00A00030">
        <w:rPr>
          <w:rFonts w:ascii="Times New Roman" w:hAnsi="Times New Roman" w:hint="eastAsia"/>
        </w:rPr>
        <w:t>公司曾於</w:t>
      </w:r>
      <w:r w:rsidRPr="00A00030">
        <w:rPr>
          <w:rFonts w:ascii="Times New Roman" w:hAnsi="Times New Roman" w:hint="eastAsia"/>
        </w:rPr>
        <w:t>109</w:t>
      </w:r>
      <w:r w:rsidRPr="00A00030">
        <w:rPr>
          <w:rFonts w:ascii="Times New Roman" w:hAnsi="Times New Roman" w:hint="eastAsia"/>
        </w:rPr>
        <w:t>年</w:t>
      </w:r>
      <w:r w:rsidRPr="00A00030">
        <w:rPr>
          <w:rFonts w:ascii="Times New Roman" w:hAnsi="Times New Roman" w:hint="eastAsia"/>
        </w:rPr>
        <w:t>8</w:t>
      </w:r>
      <w:r w:rsidRPr="00A00030">
        <w:rPr>
          <w:rFonts w:ascii="Times New Roman" w:hAnsi="Times New Roman" w:hint="eastAsia"/>
        </w:rPr>
        <w:t>月</w:t>
      </w:r>
      <w:r w:rsidRPr="00A00030">
        <w:rPr>
          <w:rFonts w:ascii="Times New Roman" w:hAnsi="Times New Roman" w:hint="eastAsia"/>
        </w:rPr>
        <w:t>25</w:t>
      </w:r>
      <w:r w:rsidRPr="00A00030">
        <w:rPr>
          <w:rFonts w:ascii="Times New Roman" w:hAnsi="Times New Roman" w:hint="eastAsia"/>
        </w:rPr>
        <w:t>日後多次函催</w:t>
      </w:r>
      <w:r w:rsidR="000250F3">
        <w:rPr>
          <w:rFonts w:ascii="Times New Roman" w:hAnsi="Times New Roman" w:hint="eastAsia"/>
        </w:rPr>
        <w:t>東○</w:t>
      </w:r>
      <w:r w:rsidRPr="00A00030">
        <w:rPr>
          <w:rFonts w:ascii="Times New Roman" w:hAnsi="Times New Roman" w:hint="eastAsia"/>
        </w:rPr>
        <w:t>公司</w:t>
      </w:r>
      <w:proofErr w:type="gramStart"/>
      <w:r w:rsidRPr="00A00030">
        <w:rPr>
          <w:rFonts w:ascii="Times New Roman" w:hAnsi="Times New Roman" w:hint="eastAsia"/>
        </w:rPr>
        <w:t>趲</w:t>
      </w:r>
      <w:proofErr w:type="gramEnd"/>
      <w:r w:rsidRPr="00A00030">
        <w:rPr>
          <w:rFonts w:ascii="Times New Roman" w:hAnsi="Times New Roman" w:hint="eastAsia"/>
        </w:rPr>
        <w:t>趕工進，</w:t>
      </w:r>
      <w:r w:rsidR="000250F3">
        <w:rPr>
          <w:rFonts w:ascii="Times New Roman" w:hAnsi="Times New Roman" w:hint="eastAsia"/>
        </w:rPr>
        <w:t>東○</w:t>
      </w:r>
      <w:r w:rsidRPr="00A00030">
        <w:rPr>
          <w:rFonts w:ascii="Times New Roman" w:hAnsi="Times New Roman" w:hint="eastAsia"/>
        </w:rPr>
        <w:t>公司</w:t>
      </w:r>
      <w:r w:rsidRPr="00A00030">
        <w:rPr>
          <w:rFonts w:ascii="Times New Roman" w:hAnsi="Times New Roman" w:hint="eastAsia"/>
        </w:rPr>
        <w:t>K51</w:t>
      </w:r>
      <w:r w:rsidRPr="00A00030">
        <w:rPr>
          <w:rFonts w:ascii="Times New Roman" w:hAnsi="Times New Roman" w:hint="eastAsia"/>
        </w:rPr>
        <w:t>標工程工地主任李○○為求趕工，擅自於</w:t>
      </w:r>
      <w:r w:rsidRPr="00A00030">
        <w:rPr>
          <w:rFonts w:ascii="Times New Roman" w:hAnsi="Times New Roman" w:hint="eastAsia"/>
        </w:rPr>
        <w:t>110</w:t>
      </w:r>
      <w:r w:rsidRPr="00A00030">
        <w:rPr>
          <w:rFonts w:ascii="Times New Roman" w:hAnsi="Times New Roman" w:hint="eastAsia"/>
        </w:rPr>
        <w:t>年</w:t>
      </w:r>
      <w:r w:rsidRPr="00A00030">
        <w:rPr>
          <w:rFonts w:ascii="Times New Roman" w:hAnsi="Times New Roman" w:hint="eastAsia"/>
        </w:rPr>
        <w:t>4</w:t>
      </w:r>
      <w:r w:rsidRPr="00A00030">
        <w:rPr>
          <w:rFonts w:ascii="Times New Roman" w:hAnsi="Times New Roman" w:hint="eastAsia"/>
        </w:rPr>
        <w:t>月</w:t>
      </w:r>
      <w:r w:rsidRPr="00A00030">
        <w:rPr>
          <w:rFonts w:ascii="Times New Roman" w:hAnsi="Times New Roman" w:hint="eastAsia"/>
        </w:rPr>
        <w:t>2</w:t>
      </w:r>
      <w:r w:rsidRPr="00A00030">
        <w:rPr>
          <w:rFonts w:ascii="Times New Roman" w:hAnsi="Times New Roman" w:hint="eastAsia"/>
        </w:rPr>
        <w:t>日</w:t>
      </w:r>
      <w:r w:rsidRPr="00A00030">
        <w:rPr>
          <w:rFonts w:ascii="Times New Roman" w:hAnsi="Times New Roman" w:hint="eastAsia"/>
        </w:rPr>
        <w:t>8</w:t>
      </w:r>
      <w:r w:rsidRPr="00A00030">
        <w:rPr>
          <w:rFonts w:ascii="Times New Roman" w:hAnsi="Times New Roman" w:hint="eastAsia"/>
        </w:rPr>
        <w:t>時許</w:t>
      </w:r>
      <w:r w:rsidR="0068723E" w:rsidRPr="00A00030">
        <w:rPr>
          <w:rStyle w:val="aff0"/>
          <w:rFonts w:ascii="Times New Roman" w:hAnsi="Times New Roman"/>
        </w:rPr>
        <w:footnoteReference w:id="1"/>
      </w:r>
      <w:r w:rsidRPr="00A00030">
        <w:rPr>
          <w:rFonts w:ascii="Times New Roman" w:hAnsi="Times New Roman" w:hint="eastAsia"/>
        </w:rPr>
        <w:t>，由李○○駕駛</w:t>
      </w:r>
      <w:r w:rsidRPr="00B157D5">
        <w:rPr>
          <w:rFonts w:ascii="Times New Roman" w:hAnsi="Times New Roman" w:hint="eastAsia"/>
        </w:rPr>
        <w:t>車牌號碼</w:t>
      </w:r>
      <w:r w:rsidR="00A014C3" w:rsidRPr="00B157D5">
        <w:rPr>
          <w:rFonts w:ascii="Times New Roman" w:hAnsi="Times New Roman" w:hint="eastAsia"/>
        </w:rPr>
        <w:t>○</w:t>
      </w:r>
      <w:r w:rsidRPr="00B157D5">
        <w:rPr>
          <w:rFonts w:ascii="Times New Roman" w:hAnsi="Times New Roman" w:hint="eastAsia"/>
        </w:rPr>
        <w:t>○○</w:t>
      </w:r>
      <w:r w:rsidRPr="00B157D5">
        <w:rPr>
          <w:rFonts w:ascii="Times New Roman" w:hAnsi="Times New Roman" w:hint="eastAsia"/>
        </w:rPr>
        <w:t>-</w:t>
      </w:r>
      <w:proofErr w:type="gramStart"/>
      <w:r w:rsidR="00A014C3" w:rsidRPr="00B157D5">
        <w:rPr>
          <w:rFonts w:ascii="Times New Roman" w:hAnsi="Times New Roman" w:hint="eastAsia"/>
        </w:rPr>
        <w:t>○○</w:t>
      </w:r>
      <w:r w:rsidRPr="00B157D5">
        <w:rPr>
          <w:rFonts w:ascii="Times New Roman" w:hAnsi="Times New Roman" w:hint="eastAsia"/>
        </w:rPr>
        <w:t>號吊卡大</w:t>
      </w:r>
      <w:proofErr w:type="gramEnd"/>
      <w:r w:rsidRPr="00B157D5">
        <w:rPr>
          <w:rFonts w:ascii="Times New Roman" w:hAnsi="Times New Roman" w:hint="eastAsia"/>
        </w:rPr>
        <w:t>貨車搭載其所僱用</w:t>
      </w:r>
      <w:r w:rsidRPr="00A00030">
        <w:rPr>
          <w:rFonts w:ascii="Times New Roman" w:hAnsi="Times New Roman" w:hint="eastAsia"/>
        </w:rPr>
        <w:t>之越南籍逾期居留</w:t>
      </w:r>
      <w:proofErr w:type="gramStart"/>
      <w:r w:rsidRPr="00A00030">
        <w:rPr>
          <w:rFonts w:ascii="Times New Roman" w:hAnsi="Times New Roman" w:hint="eastAsia"/>
        </w:rPr>
        <w:t>移工華</w:t>
      </w:r>
      <w:proofErr w:type="gramEnd"/>
      <w:r w:rsidRPr="00A00030">
        <w:rPr>
          <w:rFonts w:ascii="Times New Roman" w:hAnsi="Times New Roman" w:hint="eastAsia"/>
        </w:rPr>
        <w:t>○○（下稱移工阿○），前往工地現場施作「輪胎緩衝層」工項</w:t>
      </w:r>
      <w:proofErr w:type="gramStart"/>
      <w:r w:rsidRPr="00A00030">
        <w:rPr>
          <w:rFonts w:ascii="Times New Roman" w:hAnsi="Times New Roman" w:hint="eastAsia"/>
        </w:rPr>
        <w:t>（</w:t>
      </w:r>
      <w:proofErr w:type="gramEnd"/>
      <w:r w:rsidRPr="00A00030">
        <w:rPr>
          <w:rFonts w:ascii="Times New Roman" w:hAnsi="Times New Roman" w:hint="eastAsia"/>
        </w:rPr>
        <w:t>停車地點詳圖</w:t>
      </w:r>
      <w:r w:rsidRPr="00A00030">
        <w:rPr>
          <w:rFonts w:ascii="Times New Roman" w:hAnsi="Times New Roman" w:hint="eastAsia"/>
        </w:rPr>
        <w:t>1</w:t>
      </w:r>
      <w:r w:rsidR="00D96A9E" w:rsidRPr="00A00030">
        <w:rPr>
          <w:rFonts w:ascii="Times New Roman" w:hAnsi="Times New Roman" w:hint="eastAsia"/>
        </w:rPr>
        <w:sym w:font="Wingdings 2" w:char="F06A"/>
      </w:r>
      <w:r w:rsidRPr="00A00030">
        <w:rPr>
          <w:rFonts w:ascii="Times New Roman" w:hAnsi="Times New Roman" w:hint="eastAsia"/>
        </w:rPr>
        <w:t>位置；除此之外，李○○另安排</w:t>
      </w:r>
      <w:r w:rsidRPr="00A00030">
        <w:rPr>
          <w:rFonts w:ascii="Times New Roman" w:hAnsi="Times New Roman" w:hint="eastAsia"/>
        </w:rPr>
        <w:t>4</w:t>
      </w:r>
      <w:r w:rsidRPr="00A00030">
        <w:rPr>
          <w:rFonts w:ascii="Times New Roman" w:hAnsi="Times New Roman" w:hint="eastAsia"/>
        </w:rPr>
        <w:t>名</w:t>
      </w:r>
      <w:proofErr w:type="gramStart"/>
      <w:r w:rsidRPr="00A00030">
        <w:rPr>
          <w:rFonts w:ascii="Times New Roman" w:hAnsi="Times New Roman" w:hint="eastAsia"/>
        </w:rPr>
        <w:t>綁</w:t>
      </w:r>
      <w:proofErr w:type="gramEnd"/>
      <w:r w:rsidRPr="00A00030">
        <w:rPr>
          <w:rFonts w:ascii="Times New Roman" w:hAnsi="Times New Roman" w:hint="eastAsia"/>
        </w:rPr>
        <w:t>鋼筋工人於西正線明隧道內施工</w:t>
      </w:r>
      <w:proofErr w:type="gramStart"/>
      <w:r w:rsidRPr="00A00030">
        <w:rPr>
          <w:rFonts w:ascii="Times New Roman" w:hAnsi="Times New Roman" w:hint="eastAsia"/>
        </w:rPr>
        <w:t>）</w:t>
      </w:r>
      <w:proofErr w:type="gramEnd"/>
      <w:r w:rsidRPr="00A00030">
        <w:rPr>
          <w:rFonts w:ascii="Times New Roman" w:hAnsi="Times New Roman" w:hint="eastAsia"/>
        </w:rPr>
        <w:t>，</w:t>
      </w:r>
      <w:proofErr w:type="gramStart"/>
      <w:r w:rsidRPr="00A00030">
        <w:rPr>
          <w:rFonts w:ascii="Times New Roman" w:hAnsi="Times New Roman" w:hint="eastAsia"/>
        </w:rPr>
        <w:t>卸載完廢輪胎</w:t>
      </w:r>
      <w:proofErr w:type="gramEnd"/>
      <w:r w:rsidRPr="00A00030">
        <w:rPr>
          <w:rFonts w:ascii="Times New Roman" w:hAnsi="Times New Roman" w:hint="eastAsia"/>
        </w:rPr>
        <w:t>後，李○○</w:t>
      </w:r>
      <w:proofErr w:type="gramStart"/>
      <w:r w:rsidRPr="00A00030">
        <w:rPr>
          <w:rFonts w:ascii="Times New Roman" w:hAnsi="Times New Roman" w:hint="eastAsia"/>
        </w:rPr>
        <w:t>駕駛吊卡大</w:t>
      </w:r>
      <w:proofErr w:type="gramEnd"/>
      <w:r w:rsidRPr="00A00030">
        <w:rPr>
          <w:rFonts w:ascii="Times New Roman" w:hAnsi="Times New Roman" w:hint="eastAsia"/>
        </w:rPr>
        <w:t>貨車於工區內既有道路轉彎處熄火無法發動（詳圖</w:t>
      </w:r>
      <w:r w:rsidRPr="00A00030">
        <w:rPr>
          <w:rFonts w:ascii="Times New Roman" w:hAnsi="Times New Roman" w:hint="eastAsia"/>
        </w:rPr>
        <w:t>1</w:t>
      </w:r>
      <w:r w:rsidR="00E65095" w:rsidRPr="00A00030">
        <w:rPr>
          <w:rFonts w:ascii="Times New Roman" w:hAnsi="Times New Roman" w:hint="eastAsia"/>
        </w:rPr>
        <w:sym w:font="Wingdings 2" w:char="F06B"/>
      </w:r>
      <w:r w:rsidRPr="00A00030">
        <w:rPr>
          <w:rFonts w:ascii="Times New Roman" w:hAnsi="Times New Roman" w:hint="eastAsia"/>
        </w:rPr>
        <w:t>位置），為利用挖掘機電瓶接電以重新啟動大貨車，李○○</w:t>
      </w:r>
      <w:proofErr w:type="gramStart"/>
      <w:r w:rsidRPr="00A00030">
        <w:rPr>
          <w:rFonts w:ascii="Times New Roman" w:hAnsi="Times New Roman" w:hint="eastAsia"/>
        </w:rPr>
        <w:t>請移工阿</w:t>
      </w:r>
      <w:proofErr w:type="gramEnd"/>
      <w:r w:rsidRPr="00A00030">
        <w:rPr>
          <w:rFonts w:ascii="Times New Roman" w:hAnsi="Times New Roman" w:hint="eastAsia"/>
        </w:rPr>
        <w:t>○將放置於工地大門口之挖掘機駛至大貨車附近（詳圖</w:t>
      </w:r>
      <w:r w:rsidRPr="00A00030">
        <w:rPr>
          <w:rFonts w:ascii="Times New Roman" w:hAnsi="Times New Roman" w:hint="eastAsia"/>
        </w:rPr>
        <w:t>1</w:t>
      </w:r>
      <w:r w:rsidR="00133A78" w:rsidRPr="00A00030">
        <w:rPr>
          <w:rFonts w:ascii="Times New Roman" w:hAnsi="Times New Roman" w:hint="eastAsia"/>
        </w:rPr>
        <w:sym w:font="Wingdings 2" w:char="F06C"/>
      </w:r>
      <w:r w:rsidRPr="00A00030">
        <w:rPr>
          <w:rFonts w:ascii="Times New Roman" w:hAnsi="Times New Roman" w:hint="eastAsia"/>
        </w:rPr>
        <w:t>位置），使用吊帶將大貨車與挖掘機的挖</w:t>
      </w:r>
      <w:proofErr w:type="gramStart"/>
      <w:r w:rsidRPr="00A00030">
        <w:rPr>
          <w:rFonts w:ascii="Times New Roman" w:hAnsi="Times New Roman" w:hint="eastAsia"/>
        </w:rPr>
        <w:t>斗</w:t>
      </w:r>
      <w:proofErr w:type="gramEnd"/>
      <w:r w:rsidRPr="00A00030">
        <w:rPr>
          <w:rFonts w:ascii="Times New Roman" w:hAnsi="Times New Roman" w:hint="eastAsia"/>
        </w:rPr>
        <w:t>聯結，接著李○○操作挖掘機將大貨車往道路內側拉動，嘗試調整大貨車與挖掘機間之距離以利連接電瓶接線，但在拉動的過程中，未料吊帶自挖掘機挖</w:t>
      </w:r>
      <w:proofErr w:type="gramStart"/>
      <w:r w:rsidRPr="00A00030">
        <w:rPr>
          <w:rFonts w:ascii="Times New Roman" w:hAnsi="Times New Roman" w:hint="eastAsia"/>
        </w:rPr>
        <w:t>斗</w:t>
      </w:r>
      <w:proofErr w:type="gramEnd"/>
      <w:r w:rsidRPr="00A00030">
        <w:rPr>
          <w:rFonts w:ascii="Times New Roman" w:hAnsi="Times New Roman" w:hint="eastAsia"/>
        </w:rPr>
        <w:t>上脫離，大</w:t>
      </w:r>
      <w:r w:rsidRPr="00A00030">
        <w:rPr>
          <w:rFonts w:ascii="Times New Roman" w:hAnsi="Times New Roman" w:hint="eastAsia"/>
        </w:rPr>
        <w:lastRenderedPageBreak/>
        <w:t>貨車沿道路下坡滑行約</w:t>
      </w:r>
      <w:r w:rsidRPr="00A00030">
        <w:rPr>
          <w:rFonts w:ascii="Times New Roman" w:hAnsi="Times New Roman" w:hint="eastAsia"/>
        </w:rPr>
        <w:t>15.7</w:t>
      </w:r>
      <w:r w:rsidRPr="00A00030">
        <w:rPr>
          <w:rFonts w:ascii="Times New Roman" w:hAnsi="Times New Roman" w:hint="eastAsia"/>
        </w:rPr>
        <w:t>公尺後</w:t>
      </w:r>
      <w:proofErr w:type="gramStart"/>
      <w:r w:rsidRPr="00A00030">
        <w:rPr>
          <w:rFonts w:ascii="Times New Roman" w:hAnsi="Times New Roman" w:hint="eastAsia"/>
        </w:rPr>
        <w:t>翻落邊坡</w:t>
      </w:r>
      <w:proofErr w:type="gramEnd"/>
      <w:r w:rsidRPr="00A00030">
        <w:rPr>
          <w:rFonts w:ascii="Times New Roman" w:hAnsi="Times New Roman" w:hint="eastAsia"/>
        </w:rPr>
        <w:t>（詳圖</w:t>
      </w:r>
      <w:r w:rsidRPr="00A00030">
        <w:rPr>
          <w:rFonts w:ascii="Times New Roman" w:hAnsi="Times New Roman" w:hint="eastAsia"/>
        </w:rPr>
        <w:t>1</w:t>
      </w:r>
      <w:r w:rsidR="00220255" w:rsidRPr="00A00030">
        <w:rPr>
          <w:rFonts w:ascii="Times New Roman" w:hAnsi="Times New Roman" w:hint="eastAsia"/>
        </w:rPr>
        <w:sym w:font="Wingdings 2" w:char="F06D"/>
      </w:r>
      <w:r w:rsidRPr="00A00030">
        <w:rPr>
          <w:rFonts w:ascii="Times New Roman" w:hAnsi="Times New Roman" w:hint="eastAsia"/>
        </w:rPr>
        <w:t>位置），約於</w:t>
      </w:r>
      <w:r w:rsidRPr="00A00030">
        <w:rPr>
          <w:rFonts w:ascii="Times New Roman" w:hAnsi="Times New Roman" w:hint="eastAsia"/>
        </w:rPr>
        <w:t>9</w:t>
      </w:r>
      <w:r w:rsidRPr="00A00030">
        <w:rPr>
          <w:rFonts w:ascii="Times New Roman" w:hAnsi="Times New Roman" w:hint="eastAsia"/>
        </w:rPr>
        <w:t>時</w:t>
      </w:r>
      <w:r w:rsidRPr="00A00030">
        <w:rPr>
          <w:rFonts w:ascii="Times New Roman" w:hAnsi="Times New Roman" w:hint="eastAsia"/>
        </w:rPr>
        <w:t>27</w:t>
      </w:r>
      <w:r w:rsidRPr="00A00030">
        <w:rPr>
          <w:rFonts w:ascii="Times New Roman" w:hAnsi="Times New Roman" w:hint="eastAsia"/>
        </w:rPr>
        <w:t>分</w:t>
      </w:r>
      <w:r w:rsidRPr="00A00030">
        <w:rPr>
          <w:rFonts w:ascii="Times New Roman" w:hAnsi="Times New Roman" w:hint="eastAsia"/>
        </w:rPr>
        <w:t>5</w:t>
      </w:r>
      <w:r w:rsidRPr="00A00030">
        <w:rPr>
          <w:rFonts w:ascii="Times New Roman" w:hAnsi="Times New Roman" w:hint="eastAsia"/>
        </w:rPr>
        <w:t>秒後墜落於北</w:t>
      </w:r>
      <w:proofErr w:type="gramStart"/>
      <w:r w:rsidRPr="00A00030">
        <w:rPr>
          <w:rFonts w:ascii="Times New Roman" w:hAnsi="Times New Roman" w:hint="eastAsia"/>
        </w:rPr>
        <w:t>迴</w:t>
      </w:r>
      <w:proofErr w:type="gramEnd"/>
      <w:r w:rsidRPr="00A00030">
        <w:rPr>
          <w:rFonts w:ascii="Times New Roman" w:hAnsi="Times New Roman" w:hint="eastAsia"/>
        </w:rPr>
        <w:t>線清水隧道北口東正線軌道上（詳圖</w:t>
      </w:r>
      <w:r w:rsidRPr="00A00030">
        <w:rPr>
          <w:rFonts w:ascii="Times New Roman" w:hAnsi="Times New Roman" w:hint="eastAsia"/>
        </w:rPr>
        <w:t>1</w:t>
      </w:r>
      <w:r w:rsidR="007C4A59" w:rsidRPr="00A00030">
        <w:rPr>
          <w:rFonts w:ascii="Times New Roman" w:hAnsi="Times New Roman" w:hint="eastAsia"/>
        </w:rPr>
        <w:sym w:font="Wingdings 2" w:char="F06E"/>
      </w:r>
      <w:r w:rsidRPr="00A00030">
        <w:rPr>
          <w:rFonts w:ascii="Times New Roman" w:hAnsi="Times New Roman" w:hint="eastAsia"/>
        </w:rPr>
        <w:t>位置），</w:t>
      </w:r>
      <w:proofErr w:type="gramStart"/>
      <w:r w:rsidRPr="00A00030">
        <w:rPr>
          <w:rFonts w:ascii="Times New Roman" w:hAnsi="Times New Roman" w:hint="eastAsia"/>
        </w:rPr>
        <w:t>嗣</w:t>
      </w:r>
      <w:proofErr w:type="gramEnd"/>
      <w:r w:rsidRPr="00A00030">
        <w:rPr>
          <w:rFonts w:ascii="Times New Roman" w:hAnsi="Times New Roman" w:hint="eastAsia"/>
        </w:rPr>
        <w:t>9</w:t>
      </w:r>
      <w:r w:rsidRPr="00A00030">
        <w:rPr>
          <w:rFonts w:ascii="Times New Roman" w:hAnsi="Times New Roman" w:hint="eastAsia"/>
        </w:rPr>
        <w:t>時</w:t>
      </w:r>
      <w:r w:rsidRPr="00A00030">
        <w:rPr>
          <w:rFonts w:ascii="Times New Roman" w:hAnsi="Times New Roman" w:hint="eastAsia"/>
        </w:rPr>
        <w:t>28</w:t>
      </w:r>
      <w:r w:rsidRPr="00A00030">
        <w:rPr>
          <w:rFonts w:ascii="Times New Roman" w:hAnsi="Times New Roman" w:hint="eastAsia"/>
        </w:rPr>
        <w:t>分</w:t>
      </w:r>
      <w:r w:rsidRPr="00A00030">
        <w:rPr>
          <w:rFonts w:ascii="Times New Roman" w:hAnsi="Times New Roman" w:hint="eastAsia"/>
        </w:rPr>
        <w:t>34</w:t>
      </w:r>
      <w:r w:rsidRPr="00A00030">
        <w:rPr>
          <w:rFonts w:ascii="Times New Roman" w:hAnsi="Times New Roman" w:hint="eastAsia"/>
        </w:rPr>
        <w:t>秒，</w:t>
      </w:r>
      <w:proofErr w:type="gramStart"/>
      <w:r w:rsidRPr="00A00030">
        <w:rPr>
          <w:rFonts w:ascii="Times New Roman" w:hAnsi="Times New Roman" w:hint="eastAsia"/>
        </w:rPr>
        <w:t>臺</w:t>
      </w:r>
      <w:proofErr w:type="gramEnd"/>
      <w:r w:rsidRPr="00A00030">
        <w:rPr>
          <w:rFonts w:ascii="Times New Roman" w:hAnsi="Times New Roman" w:hint="eastAsia"/>
        </w:rPr>
        <w:t>鐵</w:t>
      </w:r>
      <w:r w:rsidRPr="00A00030">
        <w:rPr>
          <w:rFonts w:ascii="Times New Roman" w:hAnsi="Times New Roman" w:hint="eastAsia"/>
        </w:rPr>
        <w:t>408</w:t>
      </w:r>
      <w:r w:rsidRPr="00A00030">
        <w:rPr>
          <w:rFonts w:ascii="Times New Roman" w:hAnsi="Times New Roman" w:hint="eastAsia"/>
        </w:rPr>
        <w:t>車次太魯閣自強號駛至該處，以</w:t>
      </w:r>
      <w:r w:rsidRPr="00A00030">
        <w:rPr>
          <w:rFonts w:ascii="Times New Roman" w:hAnsi="Times New Roman" w:hint="eastAsia"/>
        </w:rPr>
        <w:t>123</w:t>
      </w:r>
      <w:r w:rsidRPr="00A00030">
        <w:rPr>
          <w:rFonts w:ascii="Times New Roman" w:hAnsi="Times New Roman" w:hint="eastAsia"/>
        </w:rPr>
        <w:t>公里時速直接正面撞</w:t>
      </w:r>
      <w:proofErr w:type="gramStart"/>
      <w:r w:rsidRPr="00A00030">
        <w:rPr>
          <w:rFonts w:ascii="Times New Roman" w:hAnsi="Times New Roman" w:hint="eastAsia"/>
        </w:rPr>
        <w:t>及吊卡大</w:t>
      </w:r>
      <w:proofErr w:type="gramEnd"/>
      <w:r w:rsidRPr="00A00030">
        <w:rPr>
          <w:rFonts w:ascii="Times New Roman" w:hAnsi="Times New Roman" w:hint="eastAsia"/>
        </w:rPr>
        <w:t>貨車後，瞬間脫軌往左偏移，於</w:t>
      </w:r>
      <w:r w:rsidRPr="00A00030">
        <w:rPr>
          <w:rFonts w:ascii="Times New Roman" w:hAnsi="Times New Roman" w:hint="eastAsia"/>
        </w:rPr>
        <w:t>9</w:t>
      </w:r>
      <w:r w:rsidRPr="00A00030">
        <w:rPr>
          <w:rFonts w:ascii="Times New Roman" w:hAnsi="Times New Roman" w:hint="eastAsia"/>
        </w:rPr>
        <w:t>時</w:t>
      </w:r>
      <w:r w:rsidRPr="00A00030">
        <w:rPr>
          <w:rFonts w:ascii="Times New Roman" w:hAnsi="Times New Roman" w:hint="eastAsia"/>
        </w:rPr>
        <w:t>28</w:t>
      </w:r>
      <w:r w:rsidRPr="00A00030">
        <w:rPr>
          <w:rFonts w:ascii="Times New Roman" w:hAnsi="Times New Roman" w:hint="eastAsia"/>
        </w:rPr>
        <w:t>分</w:t>
      </w:r>
      <w:r w:rsidRPr="00A00030">
        <w:rPr>
          <w:rFonts w:ascii="Times New Roman" w:hAnsi="Times New Roman" w:hint="eastAsia"/>
        </w:rPr>
        <w:t>35</w:t>
      </w:r>
      <w:r w:rsidRPr="00A00030">
        <w:rPr>
          <w:rFonts w:ascii="Times New Roman" w:hAnsi="Times New Roman" w:hint="eastAsia"/>
        </w:rPr>
        <w:t>秒撞擊清水隧道口，再於隧道內產生嚴重撞擊，導致車廂內</w:t>
      </w:r>
      <w:r w:rsidRPr="00A00030">
        <w:rPr>
          <w:rFonts w:ascii="Times New Roman" w:hAnsi="Times New Roman" w:hint="eastAsia"/>
        </w:rPr>
        <w:t>49</w:t>
      </w:r>
      <w:r w:rsidRPr="00A00030">
        <w:rPr>
          <w:rFonts w:ascii="Times New Roman" w:hAnsi="Times New Roman" w:hint="eastAsia"/>
        </w:rPr>
        <w:t>名乘客死亡（含</w:t>
      </w:r>
      <w:r w:rsidRPr="00A00030">
        <w:rPr>
          <w:rFonts w:ascii="Times New Roman" w:hAnsi="Times New Roman" w:hint="eastAsia"/>
        </w:rPr>
        <w:t>2</w:t>
      </w:r>
      <w:r w:rsidRPr="00A00030">
        <w:rPr>
          <w:rFonts w:ascii="Times New Roman" w:hAnsi="Times New Roman" w:hint="eastAsia"/>
        </w:rPr>
        <w:t>名司機員），</w:t>
      </w:r>
      <w:r w:rsidRPr="00A00030">
        <w:rPr>
          <w:rFonts w:ascii="Times New Roman" w:hAnsi="Times New Roman" w:hint="eastAsia"/>
        </w:rPr>
        <w:t>3</w:t>
      </w:r>
      <w:r w:rsidRPr="00A00030">
        <w:rPr>
          <w:rFonts w:ascii="Times New Roman" w:hAnsi="Times New Roman" w:hint="eastAsia"/>
        </w:rPr>
        <w:t>百餘人受傷之嚴重交通事故。事故發生詳細經過，依時間序說明如下：</w:t>
      </w:r>
      <w:bookmarkEnd w:id="54"/>
    </w:p>
    <w:tbl>
      <w:tblPr>
        <w:tblW w:w="8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6938"/>
      </w:tblGrid>
      <w:tr w:rsidR="00C35DE5" w:rsidRPr="00A572FB" w:rsidTr="00A572FB">
        <w:trPr>
          <w:trHeight w:val="335"/>
        </w:trPr>
        <w:tc>
          <w:tcPr>
            <w:tcW w:w="1946" w:type="dxa"/>
            <w:shd w:val="clear" w:color="auto" w:fill="auto"/>
            <w:vAlign w:val="center"/>
          </w:tcPr>
          <w:p w:rsidR="00C35DE5" w:rsidRPr="00A572FB" w:rsidRDefault="00C35DE5" w:rsidP="00A572FB">
            <w:pPr>
              <w:adjustRightInd w:val="0"/>
              <w:snapToGrid w:val="0"/>
              <w:jc w:val="center"/>
              <w:rPr>
                <w:rFonts w:ascii="Times New Roman"/>
                <w:sz w:val="28"/>
              </w:rPr>
            </w:pPr>
            <w:r w:rsidRPr="00A572FB">
              <w:rPr>
                <w:rFonts w:ascii="Times New Roman" w:hint="eastAsia"/>
                <w:sz w:val="28"/>
              </w:rPr>
              <w:t>時間</w:t>
            </w:r>
          </w:p>
          <w:p w:rsidR="004C32E4" w:rsidRPr="00A572FB" w:rsidRDefault="004C32E4" w:rsidP="00A572FB">
            <w:pPr>
              <w:adjustRightInd w:val="0"/>
              <w:snapToGrid w:val="0"/>
              <w:jc w:val="center"/>
              <w:rPr>
                <w:rFonts w:ascii="Times New Roman"/>
                <w:sz w:val="28"/>
              </w:rPr>
            </w:pPr>
            <w:proofErr w:type="gramStart"/>
            <w:r w:rsidRPr="00A572FB">
              <w:rPr>
                <w:rFonts w:ascii="Times New Roman" w:hint="eastAsia"/>
                <w:snapToGrid w:val="0"/>
                <w:kern w:val="0"/>
                <w:sz w:val="28"/>
                <w:szCs w:val="24"/>
              </w:rPr>
              <w:t>（</w:t>
            </w:r>
            <w:proofErr w:type="gramEnd"/>
            <w:r w:rsidR="00810ED0" w:rsidRPr="00A572FB">
              <w:rPr>
                <w:rFonts w:ascii="Times New Roman" w:hint="eastAsia"/>
                <w:snapToGrid w:val="0"/>
                <w:kern w:val="0"/>
                <w:sz w:val="28"/>
                <w:szCs w:val="24"/>
              </w:rPr>
              <w:t>時</w:t>
            </w:r>
            <w:r w:rsidRPr="00A572FB">
              <w:rPr>
                <w:rFonts w:ascii="Times New Roman" w:hint="eastAsia"/>
                <w:snapToGrid w:val="0"/>
                <w:kern w:val="0"/>
                <w:sz w:val="28"/>
                <w:szCs w:val="24"/>
              </w:rPr>
              <w:t>.</w:t>
            </w:r>
            <w:r w:rsidR="00810ED0" w:rsidRPr="00A572FB">
              <w:rPr>
                <w:rFonts w:ascii="Times New Roman" w:hint="eastAsia"/>
                <w:snapToGrid w:val="0"/>
                <w:kern w:val="0"/>
                <w:sz w:val="28"/>
                <w:szCs w:val="24"/>
              </w:rPr>
              <w:t>分</w:t>
            </w:r>
            <w:r w:rsidRPr="00A572FB">
              <w:rPr>
                <w:rFonts w:ascii="Times New Roman" w:hint="eastAsia"/>
                <w:snapToGrid w:val="0"/>
                <w:kern w:val="0"/>
                <w:sz w:val="28"/>
                <w:szCs w:val="24"/>
              </w:rPr>
              <w:t>.</w:t>
            </w:r>
            <w:r w:rsidR="00810ED0" w:rsidRPr="00A572FB">
              <w:rPr>
                <w:rFonts w:ascii="Times New Roman" w:hint="eastAsia"/>
                <w:snapToGrid w:val="0"/>
                <w:kern w:val="0"/>
                <w:sz w:val="28"/>
                <w:szCs w:val="24"/>
              </w:rPr>
              <w:t>秒</w:t>
            </w:r>
            <w:proofErr w:type="gramStart"/>
            <w:r w:rsidRPr="00A572FB">
              <w:rPr>
                <w:rFonts w:ascii="Times New Roman" w:hint="eastAsia"/>
                <w:snapToGrid w:val="0"/>
                <w:kern w:val="0"/>
                <w:sz w:val="28"/>
                <w:szCs w:val="24"/>
              </w:rPr>
              <w:t>）</w:t>
            </w:r>
            <w:proofErr w:type="gramEnd"/>
          </w:p>
        </w:tc>
        <w:tc>
          <w:tcPr>
            <w:tcW w:w="6938" w:type="dxa"/>
            <w:shd w:val="clear" w:color="auto" w:fill="auto"/>
            <w:vAlign w:val="center"/>
          </w:tcPr>
          <w:p w:rsidR="00C35DE5" w:rsidRPr="00A572FB" w:rsidRDefault="00C35DE5" w:rsidP="00A572FB">
            <w:pPr>
              <w:adjustRightInd w:val="0"/>
              <w:snapToGrid w:val="0"/>
              <w:jc w:val="center"/>
              <w:rPr>
                <w:rFonts w:ascii="Times New Roman"/>
                <w:sz w:val="28"/>
              </w:rPr>
            </w:pPr>
            <w:r w:rsidRPr="00A572FB">
              <w:rPr>
                <w:rFonts w:ascii="Times New Roman" w:hint="eastAsia"/>
                <w:sz w:val="28"/>
              </w:rPr>
              <w:t>過程</w:t>
            </w:r>
          </w:p>
        </w:tc>
      </w:tr>
      <w:tr w:rsidR="00C35DE5" w:rsidRPr="00A572FB" w:rsidTr="00A572FB">
        <w:tc>
          <w:tcPr>
            <w:tcW w:w="1946" w:type="dxa"/>
            <w:vAlign w:val="center"/>
          </w:tcPr>
          <w:p w:rsidR="00C35DE5" w:rsidRPr="00A572FB" w:rsidRDefault="00C35DE5" w:rsidP="00A572FB">
            <w:pPr>
              <w:adjustRightInd w:val="0"/>
              <w:snapToGrid w:val="0"/>
              <w:jc w:val="center"/>
              <w:rPr>
                <w:rFonts w:ascii="Times New Roman"/>
                <w:sz w:val="28"/>
              </w:rPr>
            </w:pPr>
            <w:r w:rsidRPr="00A572FB">
              <w:rPr>
                <w:rFonts w:ascii="Times New Roman" w:hint="eastAsia"/>
                <w:sz w:val="28"/>
              </w:rPr>
              <w:t>07</w:t>
            </w:r>
            <w:r w:rsidRPr="00A572FB">
              <w:rPr>
                <w:rFonts w:ascii="Times New Roman" w:hint="eastAsia"/>
                <w:sz w:val="28"/>
              </w:rPr>
              <w:t>：</w:t>
            </w:r>
            <w:r w:rsidRPr="00A572FB">
              <w:rPr>
                <w:rFonts w:ascii="Times New Roman" w:hint="eastAsia"/>
                <w:sz w:val="28"/>
              </w:rPr>
              <w:t>05</w:t>
            </w:r>
            <w:r w:rsidRPr="00A572FB">
              <w:rPr>
                <w:rFonts w:ascii="Times New Roman" w:hint="eastAsia"/>
                <w:sz w:val="28"/>
              </w:rPr>
              <w:t>：</w:t>
            </w:r>
            <w:r w:rsidRPr="00A572FB">
              <w:rPr>
                <w:rFonts w:ascii="Times New Roman" w:hint="eastAsia"/>
                <w:sz w:val="28"/>
              </w:rPr>
              <w:t>00</w:t>
            </w:r>
          </w:p>
        </w:tc>
        <w:tc>
          <w:tcPr>
            <w:tcW w:w="6938" w:type="dxa"/>
          </w:tcPr>
          <w:p w:rsidR="00C35DE5" w:rsidRPr="00A572FB" w:rsidRDefault="00C35DE5" w:rsidP="00A572FB">
            <w:pPr>
              <w:adjustRightInd w:val="0"/>
              <w:snapToGrid w:val="0"/>
              <w:rPr>
                <w:rFonts w:ascii="Times New Roman"/>
                <w:sz w:val="28"/>
              </w:rPr>
            </w:pPr>
            <w:r w:rsidRPr="00A572FB">
              <w:rPr>
                <w:rFonts w:ascii="Times New Roman" w:hint="eastAsia"/>
                <w:sz w:val="28"/>
              </w:rPr>
              <w:t>太魯閣號列車由樹林調車場出發。</w:t>
            </w:r>
          </w:p>
        </w:tc>
      </w:tr>
      <w:tr w:rsidR="00C35DE5" w:rsidRPr="00A572FB" w:rsidTr="00A572FB">
        <w:tc>
          <w:tcPr>
            <w:tcW w:w="1946" w:type="dxa"/>
            <w:vAlign w:val="center"/>
          </w:tcPr>
          <w:p w:rsidR="00C35DE5" w:rsidRPr="00A572FB" w:rsidRDefault="00C35DE5" w:rsidP="00A572FB">
            <w:pPr>
              <w:adjustRightInd w:val="0"/>
              <w:snapToGrid w:val="0"/>
              <w:jc w:val="center"/>
              <w:rPr>
                <w:rFonts w:ascii="Times New Roman"/>
                <w:sz w:val="28"/>
              </w:rPr>
            </w:pPr>
            <w:r w:rsidRPr="00A572FB">
              <w:rPr>
                <w:rFonts w:ascii="Times New Roman" w:hint="eastAsia"/>
                <w:sz w:val="28"/>
              </w:rPr>
              <w:t>08</w:t>
            </w:r>
            <w:r w:rsidRPr="00A572FB">
              <w:rPr>
                <w:rFonts w:ascii="Times New Roman" w:hint="eastAsia"/>
                <w:sz w:val="28"/>
              </w:rPr>
              <w:t>：</w:t>
            </w:r>
            <w:r w:rsidRPr="00A572FB">
              <w:rPr>
                <w:rFonts w:ascii="Times New Roman" w:hint="eastAsia"/>
                <w:sz w:val="28"/>
              </w:rPr>
              <w:t>50</w:t>
            </w:r>
            <w:r w:rsidRPr="00A572FB">
              <w:rPr>
                <w:rFonts w:ascii="Times New Roman" w:hint="eastAsia"/>
                <w:sz w:val="28"/>
              </w:rPr>
              <w:t>：</w:t>
            </w:r>
            <w:r w:rsidRPr="00A572FB">
              <w:rPr>
                <w:rFonts w:ascii="Times New Roman" w:hint="eastAsia"/>
                <w:sz w:val="28"/>
              </w:rPr>
              <w:t>00</w:t>
            </w:r>
          </w:p>
        </w:tc>
        <w:tc>
          <w:tcPr>
            <w:tcW w:w="6938" w:type="dxa"/>
          </w:tcPr>
          <w:p w:rsidR="00C35DE5" w:rsidRPr="00A572FB" w:rsidRDefault="00C35DE5" w:rsidP="00A572FB">
            <w:pPr>
              <w:adjustRightInd w:val="0"/>
              <w:snapToGrid w:val="0"/>
              <w:rPr>
                <w:rFonts w:ascii="Times New Roman"/>
                <w:sz w:val="28"/>
              </w:rPr>
            </w:pPr>
            <w:r w:rsidRPr="00A572FB">
              <w:rPr>
                <w:rFonts w:ascii="Times New Roman" w:hint="eastAsia"/>
                <w:sz w:val="28"/>
              </w:rPr>
              <w:t>李○○</w:t>
            </w:r>
            <w:proofErr w:type="gramStart"/>
            <w:r w:rsidRPr="00A572FB">
              <w:rPr>
                <w:rFonts w:ascii="Times New Roman" w:hint="eastAsia"/>
                <w:sz w:val="28"/>
              </w:rPr>
              <w:t>駕駛吊卡大</w:t>
            </w:r>
            <w:proofErr w:type="gramEnd"/>
            <w:r w:rsidRPr="00A572FB">
              <w:rPr>
                <w:rFonts w:ascii="Times New Roman" w:hint="eastAsia"/>
                <w:sz w:val="28"/>
              </w:rPr>
              <w:t>貨車搭載</w:t>
            </w:r>
            <w:proofErr w:type="gramStart"/>
            <w:r w:rsidRPr="00A572FB">
              <w:rPr>
                <w:rFonts w:ascii="Times New Roman" w:hint="eastAsia"/>
                <w:sz w:val="28"/>
              </w:rPr>
              <w:t>移工阿</w:t>
            </w:r>
            <w:proofErr w:type="gramEnd"/>
            <w:r w:rsidRPr="00A572FB">
              <w:rPr>
                <w:rFonts w:ascii="Times New Roman" w:hint="eastAsia"/>
                <w:sz w:val="28"/>
              </w:rPr>
              <w:t>○由台</w:t>
            </w:r>
            <w:r w:rsidRPr="00A572FB">
              <w:rPr>
                <w:rFonts w:ascii="Times New Roman" w:hint="eastAsia"/>
                <w:sz w:val="28"/>
              </w:rPr>
              <w:t>9</w:t>
            </w:r>
            <w:r w:rsidRPr="00A572FB">
              <w:rPr>
                <w:rFonts w:ascii="Times New Roman" w:hint="eastAsia"/>
                <w:sz w:val="28"/>
              </w:rPr>
              <w:t>線轉進工地。</w:t>
            </w:r>
          </w:p>
        </w:tc>
      </w:tr>
      <w:tr w:rsidR="00C35DE5" w:rsidRPr="00A572FB" w:rsidTr="00A572FB">
        <w:tc>
          <w:tcPr>
            <w:tcW w:w="1946" w:type="dxa"/>
            <w:vAlign w:val="center"/>
          </w:tcPr>
          <w:p w:rsidR="00C35DE5" w:rsidRPr="00A572FB" w:rsidRDefault="00C35DE5" w:rsidP="00A572FB">
            <w:pPr>
              <w:adjustRightInd w:val="0"/>
              <w:snapToGrid w:val="0"/>
              <w:jc w:val="center"/>
              <w:rPr>
                <w:rFonts w:ascii="Times New Roman"/>
                <w:sz w:val="28"/>
              </w:rPr>
            </w:pPr>
            <w:r w:rsidRPr="00A572FB">
              <w:rPr>
                <w:rFonts w:ascii="Times New Roman" w:hint="eastAsia"/>
                <w:sz w:val="28"/>
              </w:rPr>
              <w:t>08</w:t>
            </w:r>
            <w:r w:rsidRPr="00A572FB">
              <w:rPr>
                <w:rFonts w:ascii="Times New Roman" w:hint="eastAsia"/>
                <w:sz w:val="28"/>
              </w:rPr>
              <w:t>：</w:t>
            </w:r>
            <w:r w:rsidRPr="00A572FB">
              <w:rPr>
                <w:rFonts w:ascii="Times New Roman" w:hint="eastAsia"/>
                <w:sz w:val="28"/>
              </w:rPr>
              <w:t>52</w:t>
            </w:r>
            <w:r w:rsidRPr="00A572FB">
              <w:rPr>
                <w:rFonts w:ascii="Times New Roman" w:hint="eastAsia"/>
                <w:sz w:val="28"/>
              </w:rPr>
              <w:t>：</w:t>
            </w:r>
            <w:r w:rsidRPr="00A572FB">
              <w:rPr>
                <w:rFonts w:ascii="Times New Roman" w:hint="eastAsia"/>
                <w:sz w:val="28"/>
              </w:rPr>
              <w:t>21</w:t>
            </w:r>
          </w:p>
        </w:tc>
        <w:tc>
          <w:tcPr>
            <w:tcW w:w="6938" w:type="dxa"/>
          </w:tcPr>
          <w:p w:rsidR="00C35DE5" w:rsidRPr="00A572FB" w:rsidRDefault="00C35DE5" w:rsidP="00A572FB">
            <w:pPr>
              <w:adjustRightInd w:val="0"/>
              <w:snapToGrid w:val="0"/>
              <w:rPr>
                <w:rFonts w:ascii="Times New Roman"/>
                <w:sz w:val="28"/>
              </w:rPr>
            </w:pPr>
            <w:proofErr w:type="gramStart"/>
            <w:r w:rsidRPr="00A572FB">
              <w:rPr>
                <w:rFonts w:ascii="Times New Roman" w:hint="eastAsia"/>
                <w:sz w:val="28"/>
              </w:rPr>
              <w:t>吊卡大</w:t>
            </w:r>
            <w:proofErr w:type="gramEnd"/>
            <w:r w:rsidRPr="00A572FB">
              <w:rPr>
                <w:rFonts w:ascii="Times New Roman" w:hint="eastAsia"/>
                <w:sz w:val="28"/>
              </w:rPr>
              <w:t>貨車在西正線明隧道上方平台旁停車，詳圖</w:t>
            </w:r>
            <w:r w:rsidRPr="00A572FB">
              <w:rPr>
                <w:rFonts w:ascii="Times New Roman" w:hint="eastAsia"/>
                <w:sz w:val="28"/>
              </w:rPr>
              <w:t>1</w:t>
            </w:r>
            <w:r w:rsidRPr="00A572FB">
              <w:rPr>
                <w:rFonts w:ascii="Times New Roman" w:hint="eastAsia"/>
                <w:sz w:val="28"/>
              </w:rPr>
              <w:sym w:font="Wingdings 2" w:char="F06A"/>
            </w:r>
            <w:r w:rsidRPr="00A572FB">
              <w:rPr>
                <w:rFonts w:ascii="Times New Roman" w:hint="eastAsia"/>
                <w:sz w:val="28"/>
              </w:rPr>
              <w:t>位置。</w:t>
            </w:r>
          </w:p>
        </w:tc>
      </w:tr>
      <w:tr w:rsidR="00C35DE5" w:rsidRPr="00A572FB" w:rsidTr="00A572FB">
        <w:tc>
          <w:tcPr>
            <w:tcW w:w="1946" w:type="dxa"/>
            <w:vAlign w:val="center"/>
          </w:tcPr>
          <w:p w:rsidR="00C35DE5" w:rsidRPr="00A572FB" w:rsidRDefault="00C35DE5" w:rsidP="00A572FB">
            <w:pPr>
              <w:adjustRightInd w:val="0"/>
              <w:snapToGrid w:val="0"/>
              <w:jc w:val="center"/>
              <w:rPr>
                <w:rFonts w:ascii="Times New Roman"/>
                <w:sz w:val="28"/>
              </w:rPr>
            </w:pPr>
            <w:r w:rsidRPr="00A572FB">
              <w:rPr>
                <w:rFonts w:ascii="Times New Roman" w:hint="eastAsia"/>
                <w:sz w:val="28"/>
              </w:rPr>
              <w:t>08</w:t>
            </w:r>
            <w:r w:rsidRPr="00A572FB">
              <w:rPr>
                <w:rFonts w:ascii="Times New Roman" w:hint="eastAsia"/>
                <w:sz w:val="28"/>
              </w:rPr>
              <w:t>：</w:t>
            </w:r>
            <w:r w:rsidRPr="00A572FB">
              <w:rPr>
                <w:rFonts w:ascii="Times New Roman" w:hint="eastAsia"/>
                <w:sz w:val="28"/>
              </w:rPr>
              <w:t>56</w:t>
            </w:r>
            <w:r w:rsidRPr="00A572FB">
              <w:rPr>
                <w:rFonts w:ascii="Times New Roman" w:hint="eastAsia"/>
                <w:sz w:val="28"/>
              </w:rPr>
              <w:t>：</w:t>
            </w:r>
            <w:r w:rsidRPr="00A572FB">
              <w:rPr>
                <w:rFonts w:ascii="Times New Roman" w:hint="eastAsia"/>
                <w:sz w:val="28"/>
              </w:rPr>
              <w:t>21</w:t>
            </w:r>
          </w:p>
        </w:tc>
        <w:tc>
          <w:tcPr>
            <w:tcW w:w="6938" w:type="dxa"/>
          </w:tcPr>
          <w:p w:rsidR="00C35DE5" w:rsidRPr="00A572FB" w:rsidRDefault="00C35DE5" w:rsidP="00A572FB">
            <w:pPr>
              <w:adjustRightInd w:val="0"/>
              <w:snapToGrid w:val="0"/>
              <w:rPr>
                <w:rFonts w:ascii="Times New Roman"/>
                <w:sz w:val="28"/>
              </w:rPr>
            </w:pPr>
            <w:r w:rsidRPr="00A572FB">
              <w:rPr>
                <w:rFonts w:ascii="Times New Roman" w:hint="eastAsia"/>
                <w:sz w:val="28"/>
              </w:rPr>
              <w:t>李○○及</w:t>
            </w:r>
            <w:proofErr w:type="gramStart"/>
            <w:r w:rsidRPr="00A572FB">
              <w:rPr>
                <w:rFonts w:ascii="Times New Roman" w:hint="eastAsia"/>
                <w:sz w:val="28"/>
              </w:rPr>
              <w:t>移工阿</w:t>
            </w:r>
            <w:proofErr w:type="gramEnd"/>
            <w:r w:rsidRPr="00A572FB">
              <w:rPr>
                <w:rFonts w:ascii="Times New Roman" w:hint="eastAsia"/>
                <w:sz w:val="28"/>
              </w:rPr>
              <w:t>○</w:t>
            </w:r>
            <w:r w:rsidRPr="00A572FB">
              <w:rPr>
                <w:rFonts w:ascii="Times New Roman"/>
                <w:sz w:val="28"/>
              </w:rPr>
              <w:t>開始</w:t>
            </w:r>
            <w:proofErr w:type="gramStart"/>
            <w:r w:rsidRPr="00A572FB">
              <w:rPr>
                <w:rFonts w:ascii="Times New Roman"/>
                <w:sz w:val="28"/>
              </w:rPr>
              <w:t>卸載</w:t>
            </w:r>
            <w:r w:rsidRPr="00A572FB">
              <w:rPr>
                <w:rFonts w:ascii="Times New Roman" w:hint="eastAsia"/>
                <w:sz w:val="28"/>
              </w:rPr>
              <w:t>吊卡</w:t>
            </w:r>
            <w:r w:rsidRPr="00A572FB">
              <w:rPr>
                <w:rFonts w:ascii="Times New Roman"/>
                <w:sz w:val="28"/>
              </w:rPr>
              <w:t>大</w:t>
            </w:r>
            <w:proofErr w:type="gramEnd"/>
            <w:r w:rsidRPr="00A572FB">
              <w:rPr>
                <w:rFonts w:ascii="Times New Roman"/>
                <w:sz w:val="28"/>
              </w:rPr>
              <w:t>貨車上之廢輪胎</w:t>
            </w:r>
            <w:r w:rsidRPr="00A572FB">
              <w:rPr>
                <w:rFonts w:ascii="Times New Roman" w:hint="eastAsia"/>
                <w:sz w:val="28"/>
              </w:rPr>
              <w:t>。</w:t>
            </w:r>
          </w:p>
        </w:tc>
      </w:tr>
      <w:tr w:rsidR="00C35DE5" w:rsidRPr="00A572FB" w:rsidTr="00A572FB">
        <w:tc>
          <w:tcPr>
            <w:tcW w:w="1946" w:type="dxa"/>
            <w:vAlign w:val="center"/>
          </w:tcPr>
          <w:p w:rsidR="00C35DE5" w:rsidRPr="00A572FB" w:rsidRDefault="00C35DE5" w:rsidP="00A572FB">
            <w:pPr>
              <w:adjustRightInd w:val="0"/>
              <w:snapToGrid w:val="0"/>
              <w:jc w:val="center"/>
              <w:rPr>
                <w:rFonts w:ascii="Times New Roman"/>
                <w:sz w:val="28"/>
              </w:rPr>
            </w:pPr>
            <w:r w:rsidRPr="00A572FB">
              <w:rPr>
                <w:rFonts w:ascii="Times New Roman" w:hint="eastAsia"/>
                <w:sz w:val="28"/>
              </w:rPr>
              <w:t>09</w:t>
            </w:r>
            <w:r w:rsidRPr="00A572FB">
              <w:rPr>
                <w:rFonts w:ascii="Times New Roman" w:hint="eastAsia"/>
                <w:sz w:val="28"/>
              </w:rPr>
              <w:t>：</w:t>
            </w:r>
            <w:r w:rsidRPr="00A572FB">
              <w:rPr>
                <w:rFonts w:ascii="Times New Roman" w:hint="eastAsia"/>
                <w:sz w:val="28"/>
              </w:rPr>
              <w:t>12</w:t>
            </w:r>
            <w:r w:rsidRPr="00A572FB">
              <w:rPr>
                <w:rFonts w:ascii="Times New Roman" w:hint="eastAsia"/>
                <w:sz w:val="28"/>
              </w:rPr>
              <w:t>：</w:t>
            </w:r>
            <w:r w:rsidRPr="00A572FB">
              <w:rPr>
                <w:rFonts w:ascii="Times New Roman" w:hint="eastAsia"/>
                <w:sz w:val="28"/>
              </w:rPr>
              <w:t>24</w:t>
            </w:r>
          </w:p>
        </w:tc>
        <w:tc>
          <w:tcPr>
            <w:tcW w:w="6938" w:type="dxa"/>
          </w:tcPr>
          <w:p w:rsidR="00C35DE5" w:rsidRPr="00A572FB" w:rsidRDefault="00C35DE5" w:rsidP="00A572FB">
            <w:pPr>
              <w:adjustRightInd w:val="0"/>
              <w:snapToGrid w:val="0"/>
              <w:rPr>
                <w:rFonts w:ascii="Times New Roman"/>
                <w:sz w:val="28"/>
              </w:rPr>
            </w:pPr>
            <w:r w:rsidRPr="00A572FB">
              <w:rPr>
                <w:rFonts w:ascii="Times New Roman" w:hint="eastAsia"/>
                <w:sz w:val="28"/>
              </w:rPr>
              <w:t>完成輪胎</w:t>
            </w:r>
            <w:r w:rsidRPr="00A572FB">
              <w:rPr>
                <w:rFonts w:ascii="Times New Roman"/>
                <w:sz w:val="28"/>
              </w:rPr>
              <w:t>卸載</w:t>
            </w:r>
            <w:r w:rsidRPr="00A572FB">
              <w:rPr>
                <w:rFonts w:ascii="Times New Roman" w:hint="eastAsia"/>
                <w:sz w:val="28"/>
              </w:rPr>
              <w:t>後，李○○</w:t>
            </w:r>
            <w:proofErr w:type="gramStart"/>
            <w:r w:rsidRPr="00A572FB">
              <w:rPr>
                <w:rFonts w:ascii="Times New Roman"/>
                <w:sz w:val="28"/>
              </w:rPr>
              <w:t>駕駛</w:t>
            </w:r>
            <w:r w:rsidRPr="00A572FB">
              <w:rPr>
                <w:rFonts w:ascii="Times New Roman" w:hint="eastAsia"/>
                <w:sz w:val="28"/>
              </w:rPr>
              <w:t>吊卡</w:t>
            </w:r>
            <w:r w:rsidRPr="00A572FB">
              <w:rPr>
                <w:rFonts w:ascii="Times New Roman"/>
                <w:sz w:val="28"/>
              </w:rPr>
              <w:t>大</w:t>
            </w:r>
            <w:proofErr w:type="gramEnd"/>
            <w:r w:rsidRPr="00A572FB">
              <w:rPr>
                <w:rFonts w:ascii="Times New Roman"/>
                <w:sz w:val="28"/>
              </w:rPr>
              <w:t>貨車於</w:t>
            </w:r>
            <w:r w:rsidRPr="00A572FB">
              <w:rPr>
                <w:rFonts w:ascii="Times New Roman" w:hint="eastAsia"/>
                <w:sz w:val="28"/>
              </w:rPr>
              <w:t>既有道路</w:t>
            </w:r>
            <w:r w:rsidRPr="00A572FB">
              <w:rPr>
                <w:rFonts w:ascii="Times New Roman"/>
                <w:sz w:val="28"/>
              </w:rPr>
              <w:t>轉彎處左轉，向斜坡下方行駛</w:t>
            </w:r>
            <w:r w:rsidRPr="00A572FB">
              <w:rPr>
                <w:rFonts w:ascii="Times New Roman" w:hint="eastAsia"/>
                <w:sz w:val="28"/>
              </w:rPr>
              <w:t>。</w:t>
            </w:r>
          </w:p>
        </w:tc>
      </w:tr>
      <w:tr w:rsidR="00C35DE5" w:rsidRPr="00A572FB" w:rsidTr="00A572FB">
        <w:tc>
          <w:tcPr>
            <w:tcW w:w="1946" w:type="dxa"/>
            <w:vAlign w:val="center"/>
          </w:tcPr>
          <w:p w:rsidR="00C35DE5" w:rsidRPr="00A572FB" w:rsidRDefault="00C35DE5" w:rsidP="00A572FB">
            <w:pPr>
              <w:adjustRightInd w:val="0"/>
              <w:snapToGrid w:val="0"/>
              <w:jc w:val="center"/>
              <w:rPr>
                <w:rFonts w:ascii="Times New Roman"/>
                <w:sz w:val="28"/>
              </w:rPr>
            </w:pPr>
            <w:r w:rsidRPr="00A572FB">
              <w:rPr>
                <w:rFonts w:ascii="Times New Roman" w:hint="eastAsia"/>
                <w:sz w:val="28"/>
              </w:rPr>
              <w:t>09</w:t>
            </w:r>
            <w:r w:rsidRPr="00A572FB">
              <w:rPr>
                <w:rFonts w:ascii="Times New Roman" w:hint="eastAsia"/>
                <w:sz w:val="28"/>
              </w:rPr>
              <w:t>：</w:t>
            </w:r>
            <w:r w:rsidRPr="00A572FB">
              <w:rPr>
                <w:rFonts w:ascii="Times New Roman" w:hint="eastAsia"/>
                <w:sz w:val="28"/>
              </w:rPr>
              <w:t>12</w:t>
            </w:r>
            <w:r w:rsidRPr="00A572FB">
              <w:rPr>
                <w:rFonts w:ascii="Times New Roman" w:hint="eastAsia"/>
                <w:sz w:val="28"/>
              </w:rPr>
              <w:t>：</w:t>
            </w:r>
            <w:r w:rsidRPr="00A572FB">
              <w:rPr>
                <w:rFonts w:ascii="Times New Roman" w:hint="eastAsia"/>
                <w:sz w:val="28"/>
              </w:rPr>
              <w:t>44</w:t>
            </w:r>
          </w:p>
        </w:tc>
        <w:tc>
          <w:tcPr>
            <w:tcW w:w="6938" w:type="dxa"/>
          </w:tcPr>
          <w:p w:rsidR="00C35DE5" w:rsidRPr="00A572FB" w:rsidRDefault="00C35DE5" w:rsidP="00A572FB">
            <w:pPr>
              <w:adjustRightInd w:val="0"/>
              <w:snapToGrid w:val="0"/>
              <w:rPr>
                <w:rFonts w:ascii="Times New Roman"/>
                <w:sz w:val="28"/>
              </w:rPr>
            </w:pPr>
            <w:proofErr w:type="gramStart"/>
            <w:r w:rsidRPr="00A572FB">
              <w:rPr>
                <w:rFonts w:ascii="Times New Roman" w:hint="eastAsia"/>
                <w:sz w:val="28"/>
              </w:rPr>
              <w:t>吊卡大</w:t>
            </w:r>
            <w:proofErr w:type="gramEnd"/>
            <w:r w:rsidRPr="00A572FB">
              <w:rPr>
                <w:rFonts w:ascii="Times New Roman" w:hint="eastAsia"/>
                <w:sz w:val="28"/>
              </w:rPr>
              <w:t>貨車熄火停在貨櫃屋前</w:t>
            </w:r>
            <w:r w:rsidRPr="00A572FB">
              <w:rPr>
                <w:rFonts w:ascii="Times New Roman"/>
                <w:sz w:val="28"/>
              </w:rPr>
              <w:t>方之斜坡處</w:t>
            </w:r>
            <w:r w:rsidRPr="00A572FB">
              <w:rPr>
                <w:rFonts w:ascii="Times New Roman" w:hint="eastAsia"/>
                <w:sz w:val="28"/>
              </w:rPr>
              <w:t>，詳圖</w:t>
            </w:r>
            <w:r w:rsidRPr="00A572FB">
              <w:rPr>
                <w:rFonts w:ascii="Times New Roman" w:hint="eastAsia"/>
                <w:sz w:val="28"/>
              </w:rPr>
              <w:t>1</w:t>
            </w:r>
            <w:r w:rsidRPr="00A572FB">
              <w:rPr>
                <w:rFonts w:ascii="Times New Roman" w:hint="eastAsia"/>
                <w:sz w:val="28"/>
              </w:rPr>
              <w:sym w:font="Wingdings 2" w:char="F06B"/>
            </w:r>
            <w:r w:rsidRPr="00A572FB">
              <w:rPr>
                <w:rFonts w:ascii="Times New Roman" w:hint="eastAsia"/>
                <w:sz w:val="28"/>
              </w:rPr>
              <w:t>位置。</w:t>
            </w:r>
          </w:p>
        </w:tc>
      </w:tr>
      <w:tr w:rsidR="00C35DE5" w:rsidRPr="00A572FB" w:rsidTr="00A572FB">
        <w:tc>
          <w:tcPr>
            <w:tcW w:w="1946" w:type="dxa"/>
            <w:vAlign w:val="center"/>
          </w:tcPr>
          <w:p w:rsidR="00C35DE5" w:rsidRPr="00A572FB" w:rsidRDefault="00C35DE5" w:rsidP="00A572FB">
            <w:pPr>
              <w:adjustRightInd w:val="0"/>
              <w:snapToGrid w:val="0"/>
              <w:jc w:val="center"/>
              <w:rPr>
                <w:rFonts w:ascii="Times New Roman"/>
                <w:sz w:val="28"/>
              </w:rPr>
            </w:pPr>
            <w:r w:rsidRPr="00A572FB">
              <w:rPr>
                <w:rFonts w:ascii="Times New Roman" w:hint="eastAsia"/>
                <w:sz w:val="28"/>
              </w:rPr>
              <w:t>09</w:t>
            </w:r>
            <w:r w:rsidRPr="00A572FB">
              <w:rPr>
                <w:rFonts w:ascii="Times New Roman" w:hint="eastAsia"/>
                <w:sz w:val="28"/>
              </w:rPr>
              <w:t>：</w:t>
            </w:r>
            <w:r w:rsidRPr="00A572FB">
              <w:rPr>
                <w:rFonts w:ascii="Times New Roman" w:hint="eastAsia"/>
                <w:sz w:val="28"/>
              </w:rPr>
              <w:t>20</w:t>
            </w:r>
            <w:r w:rsidRPr="00A572FB">
              <w:rPr>
                <w:rFonts w:ascii="Times New Roman" w:hint="eastAsia"/>
                <w:sz w:val="28"/>
              </w:rPr>
              <w:t>：</w:t>
            </w:r>
            <w:r w:rsidRPr="00A572FB">
              <w:rPr>
                <w:rFonts w:ascii="Times New Roman" w:hint="eastAsia"/>
                <w:sz w:val="28"/>
              </w:rPr>
              <w:t>34</w:t>
            </w:r>
          </w:p>
        </w:tc>
        <w:tc>
          <w:tcPr>
            <w:tcW w:w="6938" w:type="dxa"/>
          </w:tcPr>
          <w:p w:rsidR="00C35DE5" w:rsidRPr="00A572FB" w:rsidRDefault="00C35DE5" w:rsidP="00A572FB">
            <w:pPr>
              <w:adjustRightInd w:val="0"/>
              <w:snapToGrid w:val="0"/>
              <w:rPr>
                <w:rFonts w:ascii="Times New Roman"/>
                <w:sz w:val="28"/>
              </w:rPr>
            </w:pPr>
            <w:proofErr w:type="gramStart"/>
            <w:r w:rsidRPr="00A572FB">
              <w:rPr>
                <w:rFonts w:ascii="Times New Roman" w:hint="eastAsia"/>
                <w:sz w:val="28"/>
              </w:rPr>
              <w:t>移工阿</w:t>
            </w:r>
            <w:proofErr w:type="gramEnd"/>
            <w:r w:rsidRPr="00A572FB">
              <w:rPr>
                <w:rFonts w:ascii="Times New Roman" w:hint="eastAsia"/>
                <w:sz w:val="28"/>
              </w:rPr>
              <w:t>○依李○○指示，駕駛停放大門口之挖掘</w:t>
            </w:r>
            <w:proofErr w:type="gramStart"/>
            <w:r w:rsidRPr="00A572FB">
              <w:rPr>
                <w:rFonts w:ascii="Times New Roman" w:hint="eastAsia"/>
                <w:sz w:val="28"/>
              </w:rPr>
              <w:t>機往吊卡</w:t>
            </w:r>
            <w:proofErr w:type="gramEnd"/>
            <w:r w:rsidRPr="00A572FB">
              <w:rPr>
                <w:rFonts w:ascii="Times New Roman" w:hint="eastAsia"/>
                <w:sz w:val="28"/>
              </w:rPr>
              <w:t>大貨車位置行進。</w:t>
            </w:r>
          </w:p>
        </w:tc>
      </w:tr>
      <w:tr w:rsidR="00C35DE5" w:rsidRPr="00A572FB" w:rsidTr="00A572FB">
        <w:tc>
          <w:tcPr>
            <w:tcW w:w="1946" w:type="dxa"/>
            <w:vAlign w:val="center"/>
          </w:tcPr>
          <w:p w:rsidR="00C35DE5" w:rsidRPr="00A572FB" w:rsidRDefault="00C35DE5" w:rsidP="00A572FB">
            <w:pPr>
              <w:adjustRightInd w:val="0"/>
              <w:snapToGrid w:val="0"/>
              <w:jc w:val="center"/>
              <w:rPr>
                <w:rFonts w:ascii="Times New Roman"/>
                <w:sz w:val="28"/>
              </w:rPr>
            </w:pPr>
            <w:r w:rsidRPr="00A572FB">
              <w:rPr>
                <w:rFonts w:ascii="Times New Roman" w:hint="eastAsia"/>
                <w:sz w:val="28"/>
              </w:rPr>
              <w:t>09</w:t>
            </w:r>
            <w:r w:rsidRPr="00A572FB">
              <w:rPr>
                <w:rFonts w:ascii="Times New Roman" w:hint="eastAsia"/>
                <w:sz w:val="28"/>
              </w:rPr>
              <w:t>：</w:t>
            </w:r>
            <w:r w:rsidRPr="00A572FB">
              <w:rPr>
                <w:rFonts w:ascii="Times New Roman" w:hint="eastAsia"/>
                <w:sz w:val="28"/>
              </w:rPr>
              <w:t>2</w:t>
            </w:r>
            <w:r w:rsidRPr="00A572FB">
              <w:rPr>
                <w:rFonts w:ascii="Times New Roman"/>
                <w:sz w:val="28"/>
              </w:rPr>
              <w:t>4</w:t>
            </w:r>
            <w:r w:rsidRPr="00A572FB">
              <w:rPr>
                <w:rFonts w:ascii="Times New Roman" w:hint="eastAsia"/>
                <w:sz w:val="28"/>
              </w:rPr>
              <w:t>：</w:t>
            </w:r>
            <w:r w:rsidRPr="00A572FB">
              <w:rPr>
                <w:rFonts w:ascii="Times New Roman"/>
                <w:sz w:val="28"/>
              </w:rPr>
              <w:t>37</w:t>
            </w:r>
          </w:p>
        </w:tc>
        <w:tc>
          <w:tcPr>
            <w:tcW w:w="6938" w:type="dxa"/>
          </w:tcPr>
          <w:p w:rsidR="00C35DE5" w:rsidRPr="00A572FB" w:rsidRDefault="00C35DE5" w:rsidP="00A572FB">
            <w:pPr>
              <w:adjustRightInd w:val="0"/>
              <w:snapToGrid w:val="0"/>
              <w:rPr>
                <w:rFonts w:ascii="Times New Roman"/>
                <w:sz w:val="28"/>
              </w:rPr>
            </w:pPr>
            <w:r w:rsidRPr="00A572FB">
              <w:rPr>
                <w:rFonts w:ascii="Times New Roman" w:hint="eastAsia"/>
                <w:sz w:val="28"/>
              </w:rPr>
              <w:t>挖掘機停止於工區既有道路轉彎處，詳圖</w:t>
            </w:r>
            <w:r w:rsidRPr="00A572FB">
              <w:rPr>
                <w:rFonts w:ascii="Times New Roman" w:hint="eastAsia"/>
                <w:sz w:val="28"/>
              </w:rPr>
              <w:t>1</w:t>
            </w:r>
            <w:r w:rsidRPr="00A572FB">
              <w:rPr>
                <w:rFonts w:ascii="Times New Roman" w:hint="eastAsia"/>
                <w:sz w:val="28"/>
              </w:rPr>
              <w:sym w:font="Wingdings 2" w:char="F06C"/>
            </w:r>
            <w:r w:rsidRPr="00A572FB">
              <w:rPr>
                <w:rFonts w:ascii="Times New Roman" w:hint="eastAsia"/>
                <w:sz w:val="28"/>
              </w:rPr>
              <w:t>位置。</w:t>
            </w:r>
          </w:p>
        </w:tc>
      </w:tr>
      <w:tr w:rsidR="00C35DE5" w:rsidRPr="00A572FB" w:rsidTr="00A572FB">
        <w:tc>
          <w:tcPr>
            <w:tcW w:w="1946" w:type="dxa"/>
            <w:vAlign w:val="center"/>
          </w:tcPr>
          <w:p w:rsidR="00C35DE5" w:rsidRPr="00A572FB" w:rsidRDefault="00C35DE5" w:rsidP="00A572FB">
            <w:pPr>
              <w:adjustRightInd w:val="0"/>
              <w:snapToGrid w:val="0"/>
              <w:jc w:val="center"/>
              <w:rPr>
                <w:rFonts w:ascii="Times New Roman"/>
                <w:sz w:val="28"/>
              </w:rPr>
            </w:pPr>
            <w:r w:rsidRPr="00A572FB">
              <w:rPr>
                <w:rFonts w:ascii="Times New Roman" w:hint="eastAsia"/>
                <w:sz w:val="28"/>
              </w:rPr>
              <w:t>09</w:t>
            </w:r>
            <w:r w:rsidRPr="00A572FB">
              <w:rPr>
                <w:rFonts w:ascii="Times New Roman" w:hint="eastAsia"/>
                <w:sz w:val="28"/>
              </w:rPr>
              <w:t>：</w:t>
            </w:r>
            <w:r w:rsidRPr="00A572FB">
              <w:rPr>
                <w:rFonts w:ascii="Times New Roman" w:hint="eastAsia"/>
                <w:sz w:val="28"/>
              </w:rPr>
              <w:t>25</w:t>
            </w:r>
            <w:r w:rsidRPr="00A572FB">
              <w:rPr>
                <w:rFonts w:ascii="Times New Roman" w:hint="eastAsia"/>
                <w:sz w:val="28"/>
              </w:rPr>
              <w:t>：</w:t>
            </w:r>
            <w:r w:rsidRPr="00A572FB">
              <w:rPr>
                <w:rFonts w:ascii="Times New Roman" w:hint="eastAsia"/>
                <w:sz w:val="28"/>
              </w:rPr>
              <w:t>34~</w:t>
            </w:r>
          </w:p>
          <w:p w:rsidR="00C35DE5" w:rsidRPr="00A572FB" w:rsidRDefault="00C35DE5" w:rsidP="00A572FB">
            <w:pPr>
              <w:adjustRightInd w:val="0"/>
              <w:snapToGrid w:val="0"/>
              <w:jc w:val="center"/>
              <w:rPr>
                <w:rFonts w:ascii="Times New Roman"/>
                <w:sz w:val="28"/>
              </w:rPr>
            </w:pPr>
            <w:r w:rsidRPr="00A572FB">
              <w:rPr>
                <w:rFonts w:ascii="Times New Roman" w:hint="eastAsia"/>
                <w:sz w:val="28"/>
              </w:rPr>
              <w:t>09</w:t>
            </w:r>
            <w:r w:rsidRPr="00A572FB">
              <w:rPr>
                <w:rFonts w:ascii="Times New Roman" w:hint="eastAsia"/>
                <w:sz w:val="28"/>
              </w:rPr>
              <w:t>：</w:t>
            </w:r>
            <w:r w:rsidRPr="00A572FB">
              <w:rPr>
                <w:rFonts w:ascii="Times New Roman" w:hint="eastAsia"/>
                <w:sz w:val="28"/>
              </w:rPr>
              <w:t>25</w:t>
            </w:r>
            <w:r w:rsidRPr="00A572FB">
              <w:rPr>
                <w:rFonts w:ascii="Times New Roman" w:hint="eastAsia"/>
                <w:sz w:val="28"/>
              </w:rPr>
              <w:t>：</w:t>
            </w:r>
            <w:r w:rsidRPr="00A572FB">
              <w:rPr>
                <w:rFonts w:ascii="Times New Roman" w:hint="eastAsia"/>
                <w:sz w:val="28"/>
              </w:rPr>
              <w:t>58</w:t>
            </w:r>
          </w:p>
        </w:tc>
        <w:tc>
          <w:tcPr>
            <w:tcW w:w="6938" w:type="dxa"/>
          </w:tcPr>
          <w:p w:rsidR="00C35DE5" w:rsidRPr="00A572FB" w:rsidRDefault="00C35DE5" w:rsidP="00A572FB">
            <w:pPr>
              <w:adjustRightInd w:val="0"/>
              <w:snapToGrid w:val="0"/>
              <w:rPr>
                <w:rFonts w:ascii="Times New Roman"/>
                <w:sz w:val="28"/>
              </w:rPr>
            </w:pPr>
            <w:r w:rsidRPr="00A572FB">
              <w:rPr>
                <w:rFonts w:ascii="Times New Roman" w:hint="eastAsia"/>
                <w:sz w:val="28"/>
              </w:rPr>
              <w:t>李○○將</w:t>
            </w:r>
            <w:r w:rsidRPr="00A572FB">
              <w:rPr>
                <w:rFonts w:ascii="Times New Roman"/>
                <w:sz w:val="28"/>
              </w:rPr>
              <w:t>吊帶一端</w:t>
            </w:r>
            <w:proofErr w:type="gramStart"/>
            <w:r w:rsidRPr="00A572FB">
              <w:rPr>
                <w:rFonts w:ascii="Times New Roman"/>
                <w:sz w:val="28"/>
              </w:rPr>
              <w:t>綁</w:t>
            </w:r>
            <w:proofErr w:type="gramEnd"/>
            <w:r w:rsidRPr="00A572FB">
              <w:rPr>
                <w:rFonts w:ascii="Times New Roman"/>
                <w:sz w:val="28"/>
              </w:rPr>
              <w:t>上</w:t>
            </w:r>
            <w:r w:rsidRPr="00A572FB">
              <w:rPr>
                <w:rFonts w:ascii="Times New Roman" w:hint="eastAsia"/>
                <w:sz w:val="28"/>
              </w:rPr>
              <w:t>吊卡</w:t>
            </w:r>
            <w:r w:rsidRPr="00A572FB">
              <w:rPr>
                <w:rFonts w:ascii="Times New Roman"/>
                <w:sz w:val="28"/>
              </w:rPr>
              <w:t>大貨車立柱，另一端扣於挖掘機挖</w:t>
            </w:r>
            <w:proofErr w:type="gramStart"/>
            <w:r w:rsidRPr="00A572FB">
              <w:rPr>
                <w:rFonts w:ascii="Times New Roman"/>
                <w:sz w:val="28"/>
              </w:rPr>
              <w:t>斗</w:t>
            </w:r>
            <w:proofErr w:type="gramEnd"/>
            <w:r w:rsidRPr="00A572FB">
              <w:rPr>
                <w:rFonts w:ascii="Times New Roman" w:hint="eastAsia"/>
                <w:sz w:val="28"/>
              </w:rPr>
              <w:t>。</w:t>
            </w:r>
          </w:p>
        </w:tc>
      </w:tr>
      <w:tr w:rsidR="00C35DE5" w:rsidRPr="00A572FB" w:rsidTr="00A572FB">
        <w:tc>
          <w:tcPr>
            <w:tcW w:w="1946" w:type="dxa"/>
            <w:vAlign w:val="center"/>
          </w:tcPr>
          <w:p w:rsidR="00C35DE5" w:rsidRPr="00A572FB" w:rsidRDefault="00C35DE5" w:rsidP="00A572FB">
            <w:pPr>
              <w:adjustRightInd w:val="0"/>
              <w:snapToGrid w:val="0"/>
              <w:jc w:val="center"/>
              <w:rPr>
                <w:rFonts w:ascii="Times New Roman"/>
                <w:sz w:val="28"/>
              </w:rPr>
            </w:pPr>
            <w:r w:rsidRPr="00A572FB">
              <w:rPr>
                <w:rFonts w:ascii="Times New Roman" w:hint="eastAsia"/>
                <w:sz w:val="28"/>
              </w:rPr>
              <w:t>09</w:t>
            </w:r>
            <w:r w:rsidRPr="00A572FB">
              <w:rPr>
                <w:rFonts w:ascii="Times New Roman" w:hint="eastAsia"/>
                <w:sz w:val="28"/>
              </w:rPr>
              <w:t>：</w:t>
            </w:r>
            <w:r w:rsidRPr="00A572FB">
              <w:rPr>
                <w:rFonts w:ascii="Times New Roman" w:hint="eastAsia"/>
                <w:sz w:val="28"/>
              </w:rPr>
              <w:t>26</w:t>
            </w:r>
            <w:r w:rsidRPr="00A572FB">
              <w:rPr>
                <w:rFonts w:ascii="Times New Roman" w:hint="eastAsia"/>
                <w:sz w:val="28"/>
              </w:rPr>
              <w:t>：</w:t>
            </w:r>
            <w:r w:rsidRPr="00A572FB">
              <w:rPr>
                <w:rFonts w:ascii="Times New Roman" w:hint="eastAsia"/>
                <w:sz w:val="28"/>
              </w:rPr>
              <w:t>13</w:t>
            </w:r>
          </w:p>
        </w:tc>
        <w:tc>
          <w:tcPr>
            <w:tcW w:w="6938" w:type="dxa"/>
          </w:tcPr>
          <w:p w:rsidR="00C35DE5" w:rsidRPr="00A572FB" w:rsidRDefault="00C35DE5" w:rsidP="00A572FB">
            <w:pPr>
              <w:adjustRightInd w:val="0"/>
              <w:snapToGrid w:val="0"/>
              <w:rPr>
                <w:rFonts w:ascii="Times New Roman"/>
                <w:sz w:val="28"/>
              </w:rPr>
            </w:pPr>
            <w:r w:rsidRPr="00A572FB">
              <w:rPr>
                <w:rFonts w:ascii="Times New Roman" w:hint="eastAsia"/>
                <w:sz w:val="28"/>
              </w:rPr>
              <w:t>李○○登上挖掘機</w:t>
            </w:r>
            <w:r w:rsidRPr="00A572FB">
              <w:rPr>
                <w:rFonts w:ascii="Times New Roman"/>
                <w:sz w:val="28"/>
              </w:rPr>
              <w:t>，</w:t>
            </w:r>
            <w:proofErr w:type="gramStart"/>
            <w:r w:rsidRPr="00A572FB">
              <w:rPr>
                <w:rFonts w:ascii="Times New Roman"/>
                <w:sz w:val="28"/>
              </w:rPr>
              <w:t>移工</w:t>
            </w:r>
            <w:r w:rsidRPr="00A572FB">
              <w:rPr>
                <w:rFonts w:ascii="Times New Roman" w:hint="eastAsia"/>
                <w:sz w:val="28"/>
              </w:rPr>
              <w:t>阿</w:t>
            </w:r>
            <w:proofErr w:type="gramEnd"/>
            <w:r w:rsidRPr="00A572FB">
              <w:rPr>
                <w:rFonts w:ascii="Times New Roman" w:hint="eastAsia"/>
                <w:sz w:val="28"/>
              </w:rPr>
              <w:t>○</w:t>
            </w:r>
            <w:r w:rsidRPr="00A572FB">
              <w:rPr>
                <w:rFonts w:ascii="Times New Roman"/>
                <w:sz w:val="28"/>
              </w:rPr>
              <w:t>離開挖掘機</w:t>
            </w:r>
            <w:r w:rsidRPr="00A572FB">
              <w:rPr>
                <w:rFonts w:ascii="Times New Roman" w:hint="eastAsia"/>
                <w:sz w:val="28"/>
              </w:rPr>
              <w:t>。</w:t>
            </w:r>
          </w:p>
        </w:tc>
      </w:tr>
      <w:tr w:rsidR="00C35DE5" w:rsidRPr="00A572FB" w:rsidTr="00A572FB">
        <w:tc>
          <w:tcPr>
            <w:tcW w:w="1946" w:type="dxa"/>
            <w:vAlign w:val="center"/>
          </w:tcPr>
          <w:p w:rsidR="00C35DE5" w:rsidRPr="00A572FB" w:rsidRDefault="00C35DE5" w:rsidP="00A572FB">
            <w:pPr>
              <w:adjustRightInd w:val="0"/>
              <w:snapToGrid w:val="0"/>
              <w:jc w:val="center"/>
              <w:rPr>
                <w:rFonts w:ascii="Times New Roman"/>
                <w:sz w:val="28"/>
              </w:rPr>
            </w:pPr>
            <w:r w:rsidRPr="00A572FB">
              <w:rPr>
                <w:rFonts w:ascii="Times New Roman" w:hint="eastAsia"/>
                <w:sz w:val="28"/>
              </w:rPr>
              <w:t>09</w:t>
            </w:r>
            <w:r w:rsidRPr="00A572FB">
              <w:rPr>
                <w:rFonts w:ascii="Times New Roman" w:hint="eastAsia"/>
                <w:sz w:val="28"/>
              </w:rPr>
              <w:t>：</w:t>
            </w:r>
            <w:r w:rsidRPr="00A572FB">
              <w:rPr>
                <w:rFonts w:ascii="Times New Roman" w:hint="eastAsia"/>
                <w:sz w:val="28"/>
              </w:rPr>
              <w:t>26</w:t>
            </w:r>
            <w:r w:rsidRPr="00A572FB">
              <w:rPr>
                <w:rFonts w:ascii="Times New Roman" w:hint="eastAsia"/>
                <w:sz w:val="28"/>
              </w:rPr>
              <w:t>：</w:t>
            </w:r>
            <w:r w:rsidRPr="00A572FB">
              <w:rPr>
                <w:rFonts w:ascii="Times New Roman" w:hint="eastAsia"/>
                <w:sz w:val="28"/>
              </w:rPr>
              <w:t>27</w:t>
            </w:r>
          </w:p>
        </w:tc>
        <w:tc>
          <w:tcPr>
            <w:tcW w:w="6938" w:type="dxa"/>
          </w:tcPr>
          <w:p w:rsidR="00C35DE5" w:rsidRPr="00A572FB" w:rsidRDefault="00C35DE5" w:rsidP="00A572FB">
            <w:pPr>
              <w:adjustRightInd w:val="0"/>
              <w:snapToGrid w:val="0"/>
              <w:rPr>
                <w:rFonts w:ascii="Times New Roman"/>
                <w:sz w:val="28"/>
              </w:rPr>
            </w:pPr>
            <w:r w:rsidRPr="00A572FB">
              <w:rPr>
                <w:rFonts w:ascii="Times New Roman"/>
                <w:sz w:val="28"/>
              </w:rPr>
              <w:t>挖掘機第</w:t>
            </w:r>
            <w:r w:rsidRPr="00A572FB">
              <w:rPr>
                <w:rFonts w:ascii="Times New Roman" w:hint="eastAsia"/>
                <w:sz w:val="28"/>
              </w:rPr>
              <w:t>1</w:t>
            </w:r>
            <w:r w:rsidRPr="00A572FB">
              <w:rPr>
                <w:rFonts w:ascii="Times New Roman"/>
                <w:sz w:val="28"/>
              </w:rPr>
              <w:t>次拖</w:t>
            </w:r>
            <w:proofErr w:type="gramStart"/>
            <w:r w:rsidRPr="00A572FB">
              <w:rPr>
                <w:rFonts w:ascii="Times New Roman"/>
                <w:sz w:val="28"/>
              </w:rPr>
              <w:t>動</w:t>
            </w:r>
            <w:r w:rsidRPr="00A572FB">
              <w:rPr>
                <w:rFonts w:ascii="Times New Roman" w:hint="eastAsia"/>
                <w:sz w:val="28"/>
              </w:rPr>
              <w:t>吊卡</w:t>
            </w:r>
            <w:proofErr w:type="gramEnd"/>
            <w:r w:rsidRPr="00A572FB">
              <w:rPr>
                <w:rFonts w:ascii="Times New Roman"/>
                <w:sz w:val="28"/>
              </w:rPr>
              <w:t>大貨車</w:t>
            </w:r>
            <w:r w:rsidRPr="00A572FB">
              <w:rPr>
                <w:rFonts w:ascii="Times New Roman" w:hint="eastAsia"/>
                <w:sz w:val="28"/>
              </w:rPr>
              <w:t>。</w:t>
            </w:r>
          </w:p>
        </w:tc>
      </w:tr>
      <w:tr w:rsidR="00C35DE5" w:rsidRPr="00A572FB" w:rsidTr="00A572FB">
        <w:tc>
          <w:tcPr>
            <w:tcW w:w="1946" w:type="dxa"/>
            <w:vAlign w:val="center"/>
          </w:tcPr>
          <w:p w:rsidR="00C35DE5" w:rsidRPr="00A572FB" w:rsidRDefault="00C35DE5" w:rsidP="00A572FB">
            <w:pPr>
              <w:adjustRightInd w:val="0"/>
              <w:snapToGrid w:val="0"/>
              <w:jc w:val="center"/>
              <w:rPr>
                <w:rFonts w:ascii="Times New Roman"/>
                <w:sz w:val="28"/>
              </w:rPr>
            </w:pPr>
            <w:r w:rsidRPr="00A572FB">
              <w:rPr>
                <w:rFonts w:ascii="Times New Roman" w:hint="eastAsia"/>
                <w:sz w:val="28"/>
              </w:rPr>
              <w:t>09</w:t>
            </w:r>
            <w:r w:rsidRPr="00A572FB">
              <w:rPr>
                <w:rFonts w:ascii="Times New Roman" w:hint="eastAsia"/>
                <w:sz w:val="28"/>
              </w:rPr>
              <w:t>：</w:t>
            </w:r>
            <w:r w:rsidRPr="00A572FB">
              <w:rPr>
                <w:rFonts w:ascii="Times New Roman" w:hint="eastAsia"/>
                <w:sz w:val="28"/>
              </w:rPr>
              <w:t>26</w:t>
            </w:r>
            <w:r w:rsidRPr="00A572FB">
              <w:rPr>
                <w:rFonts w:ascii="Times New Roman" w:hint="eastAsia"/>
                <w:sz w:val="28"/>
              </w:rPr>
              <w:t>：</w:t>
            </w:r>
            <w:r w:rsidRPr="00A572FB">
              <w:rPr>
                <w:rFonts w:ascii="Times New Roman" w:hint="eastAsia"/>
                <w:sz w:val="28"/>
              </w:rPr>
              <w:t>56</w:t>
            </w:r>
          </w:p>
        </w:tc>
        <w:tc>
          <w:tcPr>
            <w:tcW w:w="6938" w:type="dxa"/>
          </w:tcPr>
          <w:p w:rsidR="00C35DE5" w:rsidRPr="00A572FB" w:rsidRDefault="00C35DE5" w:rsidP="00A572FB">
            <w:pPr>
              <w:adjustRightInd w:val="0"/>
              <w:snapToGrid w:val="0"/>
              <w:rPr>
                <w:rFonts w:ascii="Times New Roman"/>
                <w:sz w:val="28"/>
              </w:rPr>
            </w:pPr>
            <w:r w:rsidRPr="00A572FB">
              <w:rPr>
                <w:rFonts w:ascii="Times New Roman"/>
                <w:sz w:val="28"/>
              </w:rPr>
              <w:t>挖掘機第</w:t>
            </w:r>
            <w:r w:rsidRPr="00A572FB">
              <w:rPr>
                <w:rFonts w:ascii="Times New Roman" w:hint="eastAsia"/>
                <w:sz w:val="28"/>
              </w:rPr>
              <w:t>2</w:t>
            </w:r>
            <w:r w:rsidRPr="00A572FB">
              <w:rPr>
                <w:rFonts w:ascii="Times New Roman"/>
                <w:sz w:val="28"/>
              </w:rPr>
              <w:t>次拖</w:t>
            </w:r>
            <w:proofErr w:type="gramStart"/>
            <w:r w:rsidRPr="00A572FB">
              <w:rPr>
                <w:rFonts w:ascii="Times New Roman"/>
                <w:sz w:val="28"/>
              </w:rPr>
              <w:t>動</w:t>
            </w:r>
            <w:r w:rsidRPr="00A572FB">
              <w:rPr>
                <w:rFonts w:ascii="Times New Roman" w:hint="eastAsia"/>
                <w:sz w:val="28"/>
              </w:rPr>
              <w:t>吊卡</w:t>
            </w:r>
            <w:proofErr w:type="gramEnd"/>
            <w:r w:rsidRPr="00A572FB">
              <w:rPr>
                <w:rFonts w:ascii="Times New Roman"/>
                <w:sz w:val="28"/>
              </w:rPr>
              <w:t>大貨車</w:t>
            </w:r>
            <w:r w:rsidRPr="00A572FB">
              <w:rPr>
                <w:rFonts w:ascii="Times New Roman" w:hint="eastAsia"/>
                <w:sz w:val="28"/>
              </w:rPr>
              <w:t>。</w:t>
            </w:r>
          </w:p>
        </w:tc>
      </w:tr>
      <w:tr w:rsidR="00C35DE5" w:rsidRPr="00A572FB" w:rsidTr="00A572FB">
        <w:tc>
          <w:tcPr>
            <w:tcW w:w="1946" w:type="dxa"/>
            <w:vAlign w:val="center"/>
          </w:tcPr>
          <w:p w:rsidR="00C35DE5" w:rsidRPr="00A572FB" w:rsidRDefault="00C35DE5" w:rsidP="00A572FB">
            <w:pPr>
              <w:adjustRightInd w:val="0"/>
              <w:snapToGrid w:val="0"/>
              <w:jc w:val="center"/>
              <w:rPr>
                <w:rFonts w:ascii="Times New Roman"/>
                <w:sz w:val="28"/>
              </w:rPr>
            </w:pPr>
            <w:r w:rsidRPr="00A572FB">
              <w:rPr>
                <w:rFonts w:ascii="Times New Roman" w:hint="eastAsia"/>
                <w:sz w:val="28"/>
              </w:rPr>
              <w:t>09</w:t>
            </w:r>
            <w:r w:rsidRPr="00A572FB">
              <w:rPr>
                <w:rFonts w:ascii="Times New Roman" w:hint="eastAsia"/>
                <w:sz w:val="28"/>
              </w:rPr>
              <w:t>：</w:t>
            </w:r>
            <w:r w:rsidRPr="00A572FB">
              <w:rPr>
                <w:rFonts w:ascii="Times New Roman" w:hint="eastAsia"/>
                <w:sz w:val="28"/>
              </w:rPr>
              <w:t>26</w:t>
            </w:r>
            <w:r w:rsidRPr="00A572FB">
              <w:rPr>
                <w:rFonts w:ascii="Times New Roman" w:hint="eastAsia"/>
                <w:sz w:val="28"/>
              </w:rPr>
              <w:t>：</w:t>
            </w:r>
            <w:r w:rsidRPr="00A572FB">
              <w:rPr>
                <w:rFonts w:ascii="Times New Roman" w:hint="eastAsia"/>
                <w:sz w:val="28"/>
              </w:rPr>
              <w:t>58</w:t>
            </w:r>
          </w:p>
        </w:tc>
        <w:tc>
          <w:tcPr>
            <w:tcW w:w="6938" w:type="dxa"/>
          </w:tcPr>
          <w:p w:rsidR="00C35DE5" w:rsidRPr="00A572FB" w:rsidRDefault="00C35DE5" w:rsidP="00A572FB">
            <w:pPr>
              <w:adjustRightInd w:val="0"/>
              <w:snapToGrid w:val="0"/>
              <w:rPr>
                <w:rFonts w:ascii="Times New Roman"/>
                <w:sz w:val="28"/>
              </w:rPr>
            </w:pPr>
            <w:r w:rsidRPr="00A572FB">
              <w:rPr>
                <w:rFonts w:ascii="Times New Roman" w:hint="eastAsia"/>
                <w:sz w:val="28"/>
              </w:rPr>
              <w:t>太魯閣號列車通過和仁站。</w:t>
            </w:r>
          </w:p>
        </w:tc>
      </w:tr>
      <w:tr w:rsidR="00C35DE5" w:rsidRPr="00A572FB" w:rsidTr="00A572FB">
        <w:tc>
          <w:tcPr>
            <w:tcW w:w="1946" w:type="dxa"/>
            <w:vAlign w:val="center"/>
          </w:tcPr>
          <w:p w:rsidR="00C35DE5" w:rsidRPr="00A572FB" w:rsidRDefault="00C35DE5" w:rsidP="00A572FB">
            <w:pPr>
              <w:adjustRightInd w:val="0"/>
              <w:snapToGrid w:val="0"/>
              <w:jc w:val="center"/>
              <w:rPr>
                <w:rFonts w:ascii="Times New Roman"/>
                <w:sz w:val="28"/>
              </w:rPr>
            </w:pPr>
            <w:r w:rsidRPr="00A572FB">
              <w:rPr>
                <w:rFonts w:ascii="Times New Roman" w:hint="eastAsia"/>
                <w:sz w:val="28"/>
              </w:rPr>
              <w:t>09</w:t>
            </w:r>
            <w:r w:rsidRPr="00A572FB">
              <w:rPr>
                <w:rFonts w:ascii="Times New Roman" w:hint="eastAsia"/>
                <w:sz w:val="28"/>
              </w:rPr>
              <w:t>：</w:t>
            </w:r>
            <w:r w:rsidRPr="00A572FB">
              <w:rPr>
                <w:rFonts w:ascii="Times New Roman" w:hint="eastAsia"/>
                <w:sz w:val="28"/>
              </w:rPr>
              <w:t>27</w:t>
            </w:r>
            <w:r w:rsidRPr="00A572FB">
              <w:rPr>
                <w:rFonts w:ascii="Times New Roman" w:hint="eastAsia"/>
                <w:sz w:val="28"/>
              </w:rPr>
              <w:t>：</w:t>
            </w:r>
            <w:r w:rsidRPr="00A572FB">
              <w:rPr>
                <w:rFonts w:ascii="Times New Roman" w:hint="eastAsia"/>
                <w:sz w:val="28"/>
              </w:rPr>
              <w:t>05</w:t>
            </w:r>
          </w:p>
        </w:tc>
        <w:tc>
          <w:tcPr>
            <w:tcW w:w="6938" w:type="dxa"/>
          </w:tcPr>
          <w:p w:rsidR="00C35DE5" w:rsidRPr="00A572FB" w:rsidRDefault="00C35DE5" w:rsidP="00A572FB">
            <w:pPr>
              <w:adjustRightInd w:val="0"/>
              <w:snapToGrid w:val="0"/>
              <w:rPr>
                <w:rFonts w:ascii="Times New Roman"/>
                <w:sz w:val="28"/>
              </w:rPr>
            </w:pPr>
            <w:proofErr w:type="gramStart"/>
            <w:r w:rsidRPr="00A572FB">
              <w:rPr>
                <w:rFonts w:ascii="Times New Roman" w:hint="eastAsia"/>
                <w:sz w:val="28"/>
              </w:rPr>
              <w:t>吊卡大</w:t>
            </w:r>
            <w:proofErr w:type="gramEnd"/>
            <w:r w:rsidRPr="00A572FB">
              <w:rPr>
                <w:rFonts w:ascii="Times New Roman" w:hint="eastAsia"/>
                <w:sz w:val="28"/>
              </w:rPr>
              <w:t>貨車行車視野輔助系統影像畫面中止，研判約於此</w:t>
            </w:r>
            <w:proofErr w:type="gramStart"/>
            <w:r w:rsidRPr="00A572FB">
              <w:rPr>
                <w:rFonts w:ascii="Times New Roman" w:hint="eastAsia"/>
                <w:sz w:val="28"/>
              </w:rPr>
              <w:t>時吊卡</w:t>
            </w:r>
            <w:proofErr w:type="gramEnd"/>
            <w:r w:rsidRPr="00A572FB">
              <w:rPr>
                <w:rFonts w:ascii="Times New Roman" w:hint="eastAsia"/>
                <w:sz w:val="28"/>
              </w:rPr>
              <w:t>大貨車</w:t>
            </w:r>
            <w:proofErr w:type="gramStart"/>
            <w:r w:rsidRPr="00A572FB">
              <w:rPr>
                <w:rFonts w:ascii="Times New Roman" w:hint="eastAsia"/>
                <w:sz w:val="28"/>
              </w:rPr>
              <w:t>滑落邊坡</w:t>
            </w:r>
            <w:proofErr w:type="gramEnd"/>
            <w:r w:rsidRPr="00A572FB">
              <w:rPr>
                <w:rFonts w:ascii="Times New Roman" w:hint="eastAsia"/>
                <w:sz w:val="28"/>
              </w:rPr>
              <w:t>，詳圖</w:t>
            </w:r>
            <w:r w:rsidRPr="00A572FB">
              <w:rPr>
                <w:rFonts w:ascii="Times New Roman" w:hint="eastAsia"/>
                <w:sz w:val="28"/>
              </w:rPr>
              <w:t>1</w:t>
            </w:r>
            <w:r w:rsidRPr="00A572FB">
              <w:rPr>
                <w:rFonts w:ascii="Times New Roman" w:hint="eastAsia"/>
                <w:sz w:val="28"/>
              </w:rPr>
              <w:sym w:font="Wingdings 2" w:char="F06D"/>
            </w:r>
            <w:r w:rsidRPr="00A572FB">
              <w:rPr>
                <w:rFonts w:ascii="Times New Roman" w:hint="eastAsia"/>
                <w:sz w:val="28"/>
              </w:rPr>
              <w:t>、</w:t>
            </w:r>
            <w:r w:rsidRPr="00A572FB">
              <w:rPr>
                <w:rFonts w:ascii="Times New Roman" w:hint="eastAsia"/>
                <w:sz w:val="28"/>
              </w:rPr>
              <w:sym w:font="Wingdings 2" w:char="F06E"/>
            </w:r>
            <w:r w:rsidRPr="00A572FB">
              <w:rPr>
                <w:rFonts w:ascii="Times New Roman" w:hint="eastAsia"/>
                <w:sz w:val="28"/>
              </w:rPr>
              <w:t>位置。</w:t>
            </w:r>
          </w:p>
        </w:tc>
      </w:tr>
      <w:tr w:rsidR="00C35DE5" w:rsidRPr="00A572FB" w:rsidTr="00A572FB">
        <w:tc>
          <w:tcPr>
            <w:tcW w:w="1946" w:type="dxa"/>
            <w:vAlign w:val="center"/>
          </w:tcPr>
          <w:p w:rsidR="00C35DE5" w:rsidRPr="00A572FB" w:rsidRDefault="00C35DE5" w:rsidP="00A572FB">
            <w:pPr>
              <w:adjustRightInd w:val="0"/>
              <w:snapToGrid w:val="0"/>
              <w:jc w:val="center"/>
              <w:rPr>
                <w:rFonts w:ascii="Times New Roman"/>
                <w:sz w:val="28"/>
              </w:rPr>
            </w:pPr>
            <w:r w:rsidRPr="00A572FB">
              <w:rPr>
                <w:rFonts w:ascii="Times New Roman" w:hint="eastAsia"/>
                <w:sz w:val="28"/>
              </w:rPr>
              <w:t>09</w:t>
            </w:r>
            <w:r w:rsidRPr="00A572FB">
              <w:rPr>
                <w:rFonts w:ascii="Times New Roman" w:hint="eastAsia"/>
                <w:sz w:val="28"/>
              </w:rPr>
              <w:t>：</w:t>
            </w:r>
            <w:r w:rsidRPr="00A572FB">
              <w:rPr>
                <w:rFonts w:ascii="Times New Roman" w:hint="eastAsia"/>
                <w:sz w:val="28"/>
              </w:rPr>
              <w:t>28</w:t>
            </w:r>
            <w:r w:rsidRPr="00A572FB">
              <w:rPr>
                <w:rFonts w:ascii="Times New Roman" w:hint="eastAsia"/>
                <w:sz w:val="28"/>
              </w:rPr>
              <w:t>：</w:t>
            </w:r>
            <w:r w:rsidRPr="00A572FB">
              <w:rPr>
                <w:rFonts w:ascii="Times New Roman" w:hint="eastAsia"/>
                <w:sz w:val="28"/>
              </w:rPr>
              <w:t>32</w:t>
            </w:r>
          </w:p>
        </w:tc>
        <w:tc>
          <w:tcPr>
            <w:tcW w:w="6938" w:type="dxa"/>
          </w:tcPr>
          <w:p w:rsidR="00C35DE5" w:rsidRPr="00A572FB" w:rsidRDefault="00C35DE5" w:rsidP="00A572FB">
            <w:pPr>
              <w:adjustRightInd w:val="0"/>
              <w:snapToGrid w:val="0"/>
              <w:rPr>
                <w:rFonts w:ascii="Times New Roman"/>
                <w:sz w:val="28"/>
              </w:rPr>
            </w:pPr>
            <w:proofErr w:type="gramStart"/>
            <w:r w:rsidRPr="00A572FB">
              <w:rPr>
                <w:rFonts w:ascii="Times New Roman" w:hint="eastAsia"/>
                <w:sz w:val="28"/>
              </w:rPr>
              <w:t>移工阿</w:t>
            </w:r>
            <w:proofErr w:type="gramEnd"/>
            <w:r w:rsidRPr="00A572FB">
              <w:rPr>
                <w:rFonts w:ascii="Times New Roman" w:hint="eastAsia"/>
                <w:sz w:val="28"/>
              </w:rPr>
              <w:t>○於</w:t>
            </w:r>
            <w:proofErr w:type="gramStart"/>
            <w:r w:rsidRPr="00A572FB">
              <w:rPr>
                <w:rFonts w:ascii="Times New Roman" w:hint="eastAsia"/>
                <w:sz w:val="28"/>
              </w:rPr>
              <w:t>限高門旁</w:t>
            </w:r>
            <w:proofErr w:type="gramEnd"/>
            <w:r w:rsidRPr="00A572FB">
              <w:rPr>
                <w:rFonts w:ascii="Times New Roman" w:hint="eastAsia"/>
                <w:sz w:val="28"/>
              </w:rPr>
              <w:t>向列車揮手。</w:t>
            </w:r>
          </w:p>
        </w:tc>
      </w:tr>
      <w:tr w:rsidR="00C35DE5" w:rsidRPr="00A572FB" w:rsidTr="00A572FB">
        <w:tc>
          <w:tcPr>
            <w:tcW w:w="1946" w:type="dxa"/>
            <w:vAlign w:val="center"/>
          </w:tcPr>
          <w:p w:rsidR="00C35DE5" w:rsidRPr="00A572FB" w:rsidRDefault="00C35DE5" w:rsidP="00A572FB">
            <w:pPr>
              <w:adjustRightInd w:val="0"/>
              <w:snapToGrid w:val="0"/>
              <w:jc w:val="center"/>
              <w:rPr>
                <w:rFonts w:ascii="Times New Roman"/>
                <w:sz w:val="28"/>
              </w:rPr>
            </w:pPr>
          </w:p>
        </w:tc>
        <w:tc>
          <w:tcPr>
            <w:tcW w:w="6938" w:type="dxa"/>
          </w:tcPr>
          <w:p w:rsidR="00C35DE5" w:rsidRPr="00A572FB" w:rsidRDefault="00C35DE5" w:rsidP="00A572FB">
            <w:pPr>
              <w:adjustRightInd w:val="0"/>
              <w:snapToGrid w:val="0"/>
              <w:rPr>
                <w:rFonts w:ascii="Times New Roman"/>
                <w:sz w:val="28"/>
              </w:rPr>
            </w:pPr>
            <w:r w:rsidRPr="00A572FB">
              <w:rPr>
                <w:rFonts w:ascii="Times New Roman" w:hint="eastAsia"/>
                <w:sz w:val="28"/>
              </w:rPr>
              <w:t>列車司機員操作司</w:t>
            </w:r>
            <w:proofErr w:type="gramStart"/>
            <w:r w:rsidRPr="00A572FB">
              <w:rPr>
                <w:rFonts w:ascii="Times New Roman" w:hint="eastAsia"/>
                <w:sz w:val="28"/>
              </w:rPr>
              <w:t>軔閥至</w:t>
            </w:r>
            <w:proofErr w:type="gramEnd"/>
            <w:r w:rsidRPr="00A572FB">
              <w:rPr>
                <w:rFonts w:ascii="Times New Roman" w:hint="eastAsia"/>
                <w:sz w:val="28"/>
              </w:rPr>
              <w:t>緊急位及鳴笛。</w:t>
            </w:r>
          </w:p>
        </w:tc>
      </w:tr>
      <w:tr w:rsidR="00C35DE5" w:rsidRPr="00A572FB" w:rsidTr="00A572FB">
        <w:tc>
          <w:tcPr>
            <w:tcW w:w="1946" w:type="dxa"/>
            <w:vAlign w:val="center"/>
          </w:tcPr>
          <w:p w:rsidR="00C35DE5" w:rsidRPr="00A572FB" w:rsidRDefault="00C35DE5" w:rsidP="00A572FB">
            <w:pPr>
              <w:adjustRightInd w:val="0"/>
              <w:snapToGrid w:val="0"/>
              <w:jc w:val="center"/>
              <w:rPr>
                <w:rFonts w:ascii="Times New Roman"/>
                <w:sz w:val="28"/>
              </w:rPr>
            </w:pPr>
            <w:r w:rsidRPr="00A572FB">
              <w:rPr>
                <w:rFonts w:ascii="Times New Roman" w:hint="eastAsia"/>
                <w:sz w:val="28"/>
              </w:rPr>
              <w:t>09</w:t>
            </w:r>
            <w:r w:rsidRPr="00A572FB">
              <w:rPr>
                <w:rFonts w:ascii="Times New Roman" w:hint="eastAsia"/>
                <w:sz w:val="28"/>
              </w:rPr>
              <w:t>：</w:t>
            </w:r>
            <w:r w:rsidRPr="00A572FB">
              <w:rPr>
                <w:rFonts w:ascii="Times New Roman" w:hint="eastAsia"/>
                <w:sz w:val="28"/>
              </w:rPr>
              <w:t>28</w:t>
            </w:r>
            <w:r w:rsidRPr="00A572FB">
              <w:rPr>
                <w:rFonts w:ascii="Times New Roman" w:hint="eastAsia"/>
                <w:sz w:val="28"/>
              </w:rPr>
              <w:t>：</w:t>
            </w:r>
            <w:r w:rsidRPr="00A572FB">
              <w:rPr>
                <w:rFonts w:ascii="Times New Roman" w:hint="eastAsia"/>
                <w:sz w:val="28"/>
              </w:rPr>
              <w:t>34</w:t>
            </w:r>
          </w:p>
        </w:tc>
        <w:tc>
          <w:tcPr>
            <w:tcW w:w="6938" w:type="dxa"/>
          </w:tcPr>
          <w:p w:rsidR="00C35DE5" w:rsidRPr="00A572FB" w:rsidRDefault="00C35DE5" w:rsidP="00A572FB">
            <w:pPr>
              <w:adjustRightInd w:val="0"/>
              <w:snapToGrid w:val="0"/>
              <w:rPr>
                <w:rFonts w:ascii="Times New Roman"/>
                <w:sz w:val="28"/>
              </w:rPr>
            </w:pPr>
            <w:r w:rsidRPr="00A572FB">
              <w:rPr>
                <w:rFonts w:ascii="Times New Roman" w:hint="eastAsia"/>
                <w:sz w:val="28"/>
              </w:rPr>
              <w:t>太魯閣號列車撞</w:t>
            </w:r>
            <w:proofErr w:type="gramStart"/>
            <w:r w:rsidRPr="00A572FB">
              <w:rPr>
                <w:rFonts w:ascii="Times New Roman" w:hint="eastAsia"/>
                <w:sz w:val="28"/>
              </w:rPr>
              <w:t>及吊卡大</w:t>
            </w:r>
            <w:proofErr w:type="gramEnd"/>
            <w:r w:rsidRPr="00A572FB">
              <w:rPr>
                <w:rFonts w:ascii="Times New Roman" w:hint="eastAsia"/>
                <w:sz w:val="28"/>
              </w:rPr>
              <w:t>貨車。</w:t>
            </w:r>
          </w:p>
        </w:tc>
      </w:tr>
      <w:tr w:rsidR="00C35DE5" w:rsidRPr="00A572FB" w:rsidTr="00A572FB">
        <w:tc>
          <w:tcPr>
            <w:tcW w:w="1946" w:type="dxa"/>
            <w:vAlign w:val="center"/>
          </w:tcPr>
          <w:p w:rsidR="00C35DE5" w:rsidRPr="00A572FB" w:rsidRDefault="00C35DE5" w:rsidP="00A572FB">
            <w:pPr>
              <w:adjustRightInd w:val="0"/>
              <w:snapToGrid w:val="0"/>
              <w:jc w:val="center"/>
              <w:rPr>
                <w:rFonts w:ascii="Times New Roman"/>
                <w:sz w:val="28"/>
              </w:rPr>
            </w:pPr>
            <w:r w:rsidRPr="00A572FB">
              <w:rPr>
                <w:rFonts w:ascii="Times New Roman" w:hint="eastAsia"/>
                <w:sz w:val="28"/>
              </w:rPr>
              <w:t>09</w:t>
            </w:r>
            <w:r w:rsidRPr="00A572FB">
              <w:rPr>
                <w:rFonts w:ascii="Times New Roman" w:hint="eastAsia"/>
                <w:sz w:val="28"/>
              </w:rPr>
              <w:t>：</w:t>
            </w:r>
            <w:r w:rsidRPr="00A572FB">
              <w:rPr>
                <w:rFonts w:ascii="Times New Roman" w:hint="eastAsia"/>
                <w:sz w:val="28"/>
              </w:rPr>
              <w:t>28</w:t>
            </w:r>
            <w:r w:rsidRPr="00A572FB">
              <w:rPr>
                <w:rFonts w:ascii="Times New Roman" w:hint="eastAsia"/>
                <w:sz w:val="28"/>
              </w:rPr>
              <w:t>：</w:t>
            </w:r>
            <w:r w:rsidRPr="00A572FB">
              <w:rPr>
                <w:rFonts w:ascii="Times New Roman" w:hint="eastAsia"/>
                <w:sz w:val="28"/>
              </w:rPr>
              <w:t>35</w:t>
            </w:r>
          </w:p>
        </w:tc>
        <w:tc>
          <w:tcPr>
            <w:tcW w:w="6938" w:type="dxa"/>
          </w:tcPr>
          <w:p w:rsidR="00C35DE5" w:rsidRPr="00A572FB" w:rsidRDefault="00C35DE5" w:rsidP="00A572FB">
            <w:pPr>
              <w:adjustRightInd w:val="0"/>
              <w:snapToGrid w:val="0"/>
              <w:rPr>
                <w:rFonts w:ascii="Times New Roman"/>
                <w:sz w:val="28"/>
              </w:rPr>
            </w:pPr>
            <w:r w:rsidRPr="00A572FB">
              <w:rPr>
                <w:rFonts w:ascii="Times New Roman" w:hint="eastAsia"/>
                <w:sz w:val="28"/>
              </w:rPr>
              <w:t>太魯閣號列車撞及清水隧道北口左側牆壁。</w:t>
            </w:r>
          </w:p>
        </w:tc>
      </w:tr>
      <w:tr w:rsidR="00C35DE5" w:rsidRPr="00A572FB" w:rsidTr="00A572FB">
        <w:tc>
          <w:tcPr>
            <w:tcW w:w="1946" w:type="dxa"/>
            <w:vAlign w:val="center"/>
          </w:tcPr>
          <w:p w:rsidR="00C35DE5" w:rsidRPr="00A572FB" w:rsidRDefault="00C35DE5" w:rsidP="00A572FB">
            <w:pPr>
              <w:adjustRightInd w:val="0"/>
              <w:snapToGrid w:val="0"/>
              <w:jc w:val="center"/>
              <w:rPr>
                <w:rFonts w:ascii="Times New Roman"/>
                <w:sz w:val="28"/>
              </w:rPr>
            </w:pPr>
            <w:r w:rsidRPr="00A572FB">
              <w:rPr>
                <w:rFonts w:ascii="Times New Roman" w:hint="eastAsia"/>
                <w:sz w:val="28"/>
              </w:rPr>
              <w:t>09</w:t>
            </w:r>
            <w:r w:rsidRPr="00A572FB">
              <w:rPr>
                <w:rFonts w:ascii="Times New Roman" w:hint="eastAsia"/>
                <w:sz w:val="28"/>
              </w:rPr>
              <w:t>：</w:t>
            </w:r>
            <w:r w:rsidRPr="00A572FB">
              <w:rPr>
                <w:rFonts w:ascii="Times New Roman" w:hint="eastAsia"/>
                <w:sz w:val="28"/>
              </w:rPr>
              <w:t>28</w:t>
            </w:r>
            <w:r w:rsidRPr="00A572FB">
              <w:rPr>
                <w:rFonts w:ascii="Times New Roman" w:hint="eastAsia"/>
                <w:sz w:val="28"/>
              </w:rPr>
              <w:t>：</w:t>
            </w:r>
            <w:r w:rsidRPr="00A572FB">
              <w:rPr>
                <w:rFonts w:ascii="Times New Roman" w:hint="eastAsia"/>
                <w:sz w:val="28"/>
              </w:rPr>
              <w:t>36</w:t>
            </w:r>
          </w:p>
        </w:tc>
        <w:tc>
          <w:tcPr>
            <w:tcW w:w="6938" w:type="dxa"/>
          </w:tcPr>
          <w:p w:rsidR="00C35DE5" w:rsidRPr="00A572FB" w:rsidRDefault="00C35DE5" w:rsidP="00A572FB">
            <w:pPr>
              <w:adjustRightInd w:val="0"/>
              <w:snapToGrid w:val="0"/>
              <w:rPr>
                <w:rFonts w:ascii="Times New Roman"/>
                <w:sz w:val="28"/>
              </w:rPr>
            </w:pPr>
            <w:r w:rsidRPr="00A572FB">
              <w:rPr>
                <w:rFonts w:ascii="Times New Roman" w:hint="eastAsia"/>
                <w:sz w:val="28"/>
              </w:rPr>
              <w:t>太魯閣號列車行車影像紀錄器畫面中止。</w:t>
            </w:r>
          </w:p>
        </w:tc>
      </w:tr>
    </w:tbl>
    <w:p w:rsidR="003A5927" w:rsidRPr="00086CD5" w:rsidRDefault="001304FE" w:rsidP="00C47D06">
      <w:pPr>
        <w:pStyle w:val="31"/>
        <w:adjustRightInd w:val="0"/>
        <w:snapToGrid w:val="0"/>
        <w:spacing w:afterLines="25" w:after="114"/>
        <w:ind w:leftChars="0" w:left="0" w:firstLineChars="0" w:firstLine="0"/>
        <w:rPr>
          <w:rFonts w:ascii="Times New Roman"/>
          <w:sz w:val="24"/>
          <w:szCs w:val="24"/>
        </w:rPr>
      </w:pPr>
      <w:r w:rsidRPr="00086CD5">
        <w:rPr>
          <w:rFonts w:ascii="Times New Roman" w:hint="eastAsia"/>
          <w:sz w:val="24"/>
          <w:szCs w:val="24"/>
        </w:rPr>
        <w:t>資料來源：運安會</w:t>
      </w:r>
    </w:p>
    <w:p w:rsidR="003A5927" w:rsidRPr="00A00030" w:rsidRDefault="00BA3097" w:rsidP="00A00030">
      <w:pPr>
        <w:pStyle w:val="31"/>
        <w:tabs>
          <w:tab w:val="clear" w:pos="567"/>
        </w:tabs>
        <w:adjustRightInd w:val="0"/>
        <w:snapToGrid w:val="0"/>
        <w:ind w:leftChars="0" w:left="0" w:firstLineChars="0" w:firstLine="0"/>
        <w:rPr>
          <w:rFonts w:ascii="Times New Roman"/>
        </w:rPr>
      </w:pPr>
      <w:r w:rsidRPr="00A00030">
        <w:rPr>
          <w:rFonts w:ascii="Times New Roman"/>
          <w:noProof/>
          <w:color w:val="FF0000"/>
        </w:rPr>
        <w:drawing>
          <wp:inline distT="0" distB="0" distL="0" distR="0" wp14:anchorId="4142E78E" wp14:editId="3EB9FA4B">
            <wp:extent cx="5615940" cy="3188986"/>
            <wp:effectExtent l="0" t="0" r="381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初擬調查意見圖1.png"/>
                    <pic:cNvPicPr/>
                  </pic:nvPicPr>
                  <pic:blipFill>
                    <a:blip r:embed="rId9">
                      <a:extLst>
                        <a:ext uri="{28A0092B-C50C-407E-A947-70E740481C1C}">
                          <a14:useLocalDpi xmlns:a14="http://schemas.microsoft.com/office/drawing/2010/main" val="0"/>
                        </a:ext>
                      </a:extLst>
                    </a:blip>
                    <a:stretch>
                      <a:fillRect/>
                    </a:stretch>
                  </pic:blipFill>
                  <pic:spPr>
                    <a:xfrm>
                      <a:off x="0" y="0"/>
                      <a:ext cx="5615940" cy="3188986"/>
                    </a:xfrm>
                    <a:prstGeom prst="rect">
                      <a:avLst/>
                    </a:prstGeom>
                  </pic:spPr>
                </pic:pic>
              </a:graphicData>
            </a:graphic>
          </wp:inline>
        </w:drawing>
      </w:r>
    </w:p>
    <w:p w:rsidR="003A5927" w:rsidRPr="00A00030" w:rsidRDefault="00572102" w:rsidP="000C04B9">
      <w:pPr>
        <w:pStyle w:val="31"/>
        <w:tabs>
          <w:tab w:val="clear" w:pos="567"/>
        </w:tabs>
        <w:adjustRightInd w:val="0"/>
        <w:snapToGrid w:val="0"/>
        <w:ind w:leftChars="0" w:left="768" w:hangingChars="256" w:hanging="768"/>
        <w:rPr>
          <w:rFonts w:ascii="Times New Roman"/>
          <w:sz w:val="28"/>
          <w:szCs w:val="28"/>
        </w:rPr>
      </w:pPr>
      <w:r w:rsidRPr="00A00030">
        <w:rPr>
          <w:rFonts w:ascii="Times New Roman" w:hint="eastAsia"/>
          <w:sz w:val="28"/>
          <w:szCs w:val="28"/>
        </w:rPr>
        <w:t>圖</w:t>
      </w:r>
      <w:r w:rsidRPr="00A00030">
        <w:rPr>
          <w:rFonts w:ascii="Times New Roman" w:hint="eastAsia"/>
          <w:sz w:val="28"/>
          <w:szCs w:val="28"/>
        </w:rPr>
        <w:t>1</w:t>
      </w:r>
      <w:r w:rsidRPr="00A00030">
        <w:rPr>
          <w:rFonts w:ascii="Times New Roman" w:hint="eastAsia"/>
          <w:sz w:val="28"/>
          <w:szCs w:val="28"/>
        </w:rPr>
        <w:t xml:space="preserve">　大貨車移動及挖掘機停放位置</w:t>
      </w:r>
      <w:proofErr w:type="gramStart"/>
      <w:r w:rsidR="00C063DB" w:rsidRPr="00C063DB">
        <w:rPr>
          <w:rFonts w:ascii="Times New Roman" w:hint="eastAsia"/>
          <w:sz w:val="28"/>
          <w:szCs w:val="28"/>
        </w:rPr>
        <w:t>（</w:t>
      </w:r>
      <w:proofErr w:type="gramEnd"/>
      <w:r w:rsidR="00C063DB" w:rsidRPr="00C063DB">
        <w:rPr>
          <w:rFonts w:ascii="Times New Roman" w:hint="eastAsia"/>
          <w:sz w:val="28"/>
          <w:szCs w:val="28"/>
        </w:rPr>
        <w:t>資料來源：運安會，本院整理繪製</w:t>
      </w:r>
      <w:proofErr w:type="gramStart"/>
      <w:r w:rsidR="00C063DB" w:rsidRPr="00C063DB">
        <w:rPr>
          <w:rFonts w:ascii="Times New Roman" w:hint="eastAsia"/>
          <w:sz w:val="28"/>
          <w:szCs w:val="28"/>
        </w:rPr>
        <w:t>）</w:t>
      </w:r>
      <w:proofErr w:type="gramEnd"/>
    </w:p>
    <w:p w:rsidR="0035296E" w:rsidRPr="006A6258" w:rsidRDefault="001E0340" w:rsidP="00747749">
      <w:pPr>
        <w:pStyle w:val="3"/>
        <w:wordWrap w:val="0"/>
        <w:spacing w:beforeLines="25" w:before="114"/>
        <w:ind w:left="1360" w:hanging="680"/>
        <w:rPr>
          <w:rFonts w:ascii="Times New Roman" w:hAnsi="Times New Roman"/>
        </w:rPr>
      </w:pPr>
      <w:bookmarkStart w:id="55" w:name="_Toc108016609"/>
      <w:r w:rsidRPr="002F12C2">
        <w:rPr>
          <w:rFonts w:ascii="Times New Roman" w:hAnsi="Times New Roman" w:hint="eastAsia"/>
        </w:rPr>
        <w:t>查</w:t>
      </w:r>
      <w:r w:rsidR="0076271C" w:rsidRPr="002F12C2">
        <w:rPr>
          <w:rFonts w:ascii="Times New Roman" w:hAnsi="Times New Roman" w:hint="eastAsia"/>
        </w:rPr>
        <w:t>K51</w:t>
      </w:r>
      <w:r w:rsidR="0076271C" w:rsidRPr="002F12C2">
        <w:rPr>
          <w:rFonts w:ascii="Times New Roman" w:hAnsi="Times New Roman" w:hint="eastAsia"/>
        </w:rPr>
        <w:t>標工程</w:t>
      </w:r>
      <w:r w:rsidR="009A314A" w:rsidRPr="002F12C2">
        <w:rPr>
          <w:rFonts w:ascii="Times New Roman" w:hAnsi="Times New Roman" w:hint="eastAsia"/>
        </w:rPr>
        <w:t>工地管理，</w:t>
      </w:r>
      <w:r w:rsidR="004D1F65" w:rsidRPr="002F12C2">
        <w:rPr>
          <w:rFonts w:ascii="Times New Roman" w:hAnsi="Times New Roman" w:hint="eastAsia"/>
        </w:rPr>
        <w:t>施工廠商</w:t>
      </w:r>
      <w:r w:rsidR="000250F3">
        <w:rPr>
          <w:rFonts w:ascii="Times New Roman" w:hAnsi="Times New Roman" w:hint="eastAsia"/>
        </w:rPr>
        <w:t>東○</w:t>
      </w:r>
      <w:r w:rsidR="004D1F65" w:rsidRPr="002F12C2">
        <w:rPr>
          <w:rFonts w:ascii="Times New Roman" w:hAnsi="Times New Roman" w:hint="eastAsia"/>
        </w:rPr>
        <w:t>公司於工地出入口雖設有大門，但門鎖</w:t>
      </w:r>
      <w:r w:rsidR="009D471E" w:rsidRPr="002F12C2">
        <w:rPr>
          <w:rFonts w:ascii="Times New Roman" w:hAnsi="Times New Roman" w:hint="eastAsia"/>
        </w:rPr>
        <w:t>早</w:t>
      </w:r>
      <w:r w:rsidR="004D1F65" w:rsidRPr="002F12C2">
        <w:rPr>
          <w:rFonts w:ascii="Times New Roman" w:hAnsi="Times New Roman" w:hint="eastAsia"/>
        </w:rPr>
        <w:t>已</w:t>
      </w:r>
      <w:r w:rsidR="009D471E" w:rsidRPr="002F12C2">
        <w:rPr>
          <w:rFonts w:ascii="Times New Roman" w:hAnsi="Times New Roman" w:hint="eastAsia"/>
        </w:rPr>
        <w:t>於</w:t>
      </w:r>
      <w:r w:rsidR="007339C2" w:rsidRPr="002F12C2">
        <w:rPr>
          <w:rFonts w:ascii="Times New Roman" w:hAnsi="Times New Roman" w:hint="eastAsia"/>
        </w:rPr>
        <w:t>1</w:t>
      </w:r>
      <w:r w:rsidR="007339C2" w:rsidRPr="002F12C2">
        <w:rPr>
          <w:rFonts w:ascii="Times New Roman" w:hAnsi="Times New Roman"/>
        </w:rPr>
        <w:t>10</w:t>
      </w:r>
      <w:r w:rsidR="007339C2" w:rsidRPr="002F12C2">
        <w:rPr>
          <w:rFonts w:ascii="Times New Roman" w:hAnsi="Times New Roman" w:hint="eastAsia"/>
        </w:rPr>
        <w:t>年元旦</w:t>
      </w:r>
      <w:r w:rsidR="004D1F65" w:rsidRPr="002F12C2">
        <w:rPr>
          <w:rFonts w:ascii="Times New Roman" w:hAnsi="Times New Roman" w:hint="eastAsia"/>
        </w:rPr>
        <w:t>故障</w:t>
      </w:r>
      <w:r w:rsidR="005B36C1" w:rsidRPr="002F12C2">
        <w:rPr>
          <w:rFonts w:ascii="Times New Roman" w:hAnsi="Times New Roman" w:hint="eastAsia"/>
        </w:rPr>
        <w:t>，以麻繩</w:t>
      </w:r>
      <w:r w:rsidR="001409C9" w:rsidRPr="002F12C2">
        <w:rPr>
          <w:rFonts w:ascii="Times New Roman" w:hAnsi="Times New Roman" w:hint="eastAsia"/>
        </w:rPr>
        <w:t>捆綁</w:t>
      </w:r>
      <w:r w:rsidR="00461772" w:rsidRPr="002F12C2">
        <w:rPr>
          <w:rFonts w:ascii="Times New Roman" w:hAnsi="Times New Roman" w:hint="eastAsia"/>
        </w:rPr>
        <w:t>代替</w:t>
      </w:r>
      <w:r w:rsidR="00D07422" w:rsidRPr="002F12C2">
        <w:rPr>
          <w:rFonts w:ascii="Times New Roman" w:hAnsi="Times New Roman" w:hint="eastAsia"/>
        </w:rPr>
        <w:t>；白天</w:t>
      </w:r>
      <w:r w:rsidR="00526879" w:rsidRPr="002F12C2">
        <w:rPr>
          <w:rFonts w:ascii="Times New Roman" w:hAnsi="Times New Roman" w:hint="eastAsia"/>
        </w:rPr>
        <w:t>施工期間</w:t>
      </w:r>
      <w:r w:rsidR="000250F3">
        <w:rPr>
          <w:rFonts w:ascii="Times New Roman" w:hAnsi="Times New Roman" w:hint="eastAsia"/>
        </w:rPr>
        <w:t>東○</w:t>
      </w:r>
      <w:r w:rsidR="003273C9" w:rsidRPr="002F12C2">
        <w:rPr>
          <w:rFonts w:ascii="Times New Roman" w:hAnsi="Times New Roman" w:hint="eastAsia"/>
        </w:rPr>
        <w:t>公司有請</w:t>
      </w:r>
      <w:r w:rsidR="003273C9" w:rsidRPr="002F12C2">
        <w:rPr>
          <w:rFonts w:ascii="Times New Roman" w:hAnsi="Times New Roman" w:hint="eastAsia"/>
        </w:rPr>
        <w:t>1</w:t>
      </w:r>
      <w:r w:rsidR="003273C9" w:rsidRPr="002F12C2">
        <w:rPr>
          <w:rFonts w:ascii="Times New Roman" w:hAnsi="Times New Roman" w:hint="eastAsia"/>
        </w:rPr>
        <w:t>個守衛在門口看守，但沒有要求守衛確認施工人員的工作證，平時守衛大概從一早工作到下午</w:t>
      </w:r>
      <w:r w:rsidR="003273C9" w:rsidRPr="002F12C2">
        <w:rPr>
          <w:rFonts w:ascii="Times New Roman" w:hAnsi="Times New Roman" w:hint="eastAsia"/>
        </w:rPr>
        <w:t>5</w:t>
      </w:r>
      <w:r w:rsidR="003273C9" w:rsidRPr="002F12C2">
        <w:rPr>
          <w:rFonts w:ascii="Times New Roman" w:hAnsi="Times New Roman" w:hint="eastAsia"/>
        </w:rPr>
        <w:t>點多才離開，</w:t>
      </w:r>
      <w:r w:rsidR="00532B30" w:rsidRPr="002F12C2">
        <w:rPr>
          <w:rFonts w:ascii="Times New Roman" w:hAnsi="Times New Roman" w:hint="eastAsia"/>
        </w:rPr>
        <w:t>1</w:t>
      </w:r>
      <w:r w:rsidR="00532B30" w:rsidRPr="002F12C2">
        <w:rPr>
          <w:rFonts w:ascii="Times New Roman" w:hAnsi="Times New Roman"/>
        </w:rPr>
        <w:t>10</w:t>
      </w:r>
      <w:r w:rsidR="00532B30" w:rsidRPr="002F12C2">
        <w:rPr>
          <w:rFonts w:ascii="Times New Roman" w:hAnsi="Times New Roman" w:hint="eastAsia"/>
        </w:rPr>
        <w:t>年</w:t>
      </w:r>
      <w:r w:rsidR="003273C9" w:rsidRPr="002F12C2">
        <w:rPr>
          <w:rFonts w:ascii="Times New Roman" w:hAnsi="Times New Roman" w:hint="eastAsia"/>
        </w:rPr>
        <w:t>4</w:t>
      </w:r>
      <w:r w:rsidR="003273C9" w:rsidRPr="002F12C2">
        <w:rPr>
          <w:rFonts w:ascii="Times New Roman" w:hAnsi="Times New Roman" w:hint="eastAsia"/>
        </w:rPr>
        <w:t>月</w:t>
      </w:r>
      <w:r w:rsidR="003273C9" w:rsidRPr="002F12C2">
        <w:rPr>
          <w:rFonts w:ascii="Times New Roman" w:hAnsi="Times New Roman" w:hint="eastAsia"/>
        </w:rPr>
        <w:t>2</w:t>
      </w:r>
      <w:r w:rsidR="003273C9" w:rsidRPr="002F12C2">
        <w:rPr>
          <w:rFonts w:ascii="Times New Roman" w:hAnsi="Times New Roman" w:hint="eastAsia"/>
        </w:rPr>
        <w:t>日</w:t>
      </w:r>
      <w:r w:rsidR="00532B30" w:rsidRPr="002F12C2">
        <w:rPr>
          <w:rFonts w:ascii="Times New Roman" w:hAnsi="Times New Roman" w:hint="eastAsia"/>
        </w:rPr>
        <w:t>事故發生</w:t>
      </w:r>
      <w:r w:rsidR="00EA06C3" w:rsidRPr="002F12C2">
        <w:rPr>
          <w:rFonts w:ascii="Times New Roman" w:hAnsi="Times New Roman" w:hint="eastAsia"/>
        </w:rPr>
        <w:t>當</w:t>
      </w:r>
      <w:r w:rsidR="003273C9" w:rsidRPr="002F12C2">
        <w:rPr>
          <w:rFonts w:ascii="Times New Roman" w:hAnsi="Times New Roman" w:hint="eastAsia"/>
        </w:rPr>
        <w:t>天守衛</w:t>
      </w:r>
      <w:r w:rsidR="00EA06C3" w:rsidRPr="002F12C2">
        <w:rPr>
          <w:rFonts w:ascii="Times New Roman" w:hAnsi="Times New Roman" w:hint="eastAsia"/>
        </w:rPr>
        <w:t>並</w:t>
      </w:r>
      <w:r w:rsidR="003273C9" w:rsidRPr="002F12C2">
        <w:rPr>
          <w:rFonts w:ascii="Times New Roman" w:hAnsi="Times New Roman" w:hint="eastAsia"/>
        </w:rPr>
        <w:t>不在現場。</w:t>
      </w:r>
      <w:proofErr w:type="gramStart"/>
      <w:r w:rsidR="00EA06C3" w:rsidRPr="002F12C2">
        <w:rPr>
          <w:rFonts w:ascii="Times New Roman" w:hAnsi="Times New Roman" w:hint="eastAsia"/>
        </w:rPr>
        <w:t>嗣</w:t>
      </w:r>
      <w:proofErr w:type="gramEnd"/>
      <w:r w:rsidR="000E58C4" w:rsidRPr="002F12C2">
        <w:rPr>
          <w:rFonts w:ascii="Times New Roman" w:hAnsi="Times New Roman" w:hint="eastAsia"/>
        </w:rPr>
        <w:t>經檢察官現場勘查，發現大門管理鬆散，沒有鑰匙上鎖也沒有監視器，</w:t>
      </w:r>
      <w:r w:rsidR="004D1F65" w:rsidRPr="002F12C2">
        <w:rPr>
          <w:rFonts w:ascii="Times New Roman" w:hAnsi="Times New Roman" w:hint="eastAsia"/>
        </w:rPr>
        <w:t>監造廠商未依規定監督施工廠商改善門禁管制設施</w:t>
      </w:r>
      <w:r w:rsidR="003607C2" w:rsidRPr="002F12C2">
        <w:rPr>
          <w:rFonts w:ascii="Times New Roman" w:hAnsi="Times New Roman" w:hint="eastAsia"/>
        </w:rPr>
        <w:t>，</w:t>
      </w:r>
      <w:r w:rsidR="000F0D0E" w:rsidRPr="002F12C2">
        <w:rPr>
          <w:rFonts w:ascii="Times New Roman" w:hAnsi="Times New Roman" w:hint="eastAsia"/>
        </w:rPr>
        <w:t>在工地大門幾近毫無管制之情況下，長達</w:t>
      </w:r>
      <w:r w:rsidR="000F0D0E" w:rsidRPr="002F12C2">
        <w:rPr>
          <w:rFonts w:ascii="Times New Roman" w:hAnsi="Times New Roman"/>
        </w:rPr>
        <w:t>4</w:t>
      </w:r>
      <w:r w:rsidR="000F0D0E" w:rsidRPr="002F12C2">
        <w:rPr>
          <w:rFonts w:ascii="Times New Roman" w:hAnsi="Times New Roman" w:hint="eastAsia"/>
        </w:rPr>
        <w:t>天之</w:t>
      </w:r>
      <w:r w:rsidR="003F5039" w:rsidRPr="002F12C2">
        <w:rPr>
          <w:rFonts w:ascii="Times New Roman" w:hAnsi="Times New Roman" w:hint="eastAsia"/>
        </w:rPr>
        <w:t>清明節</w:t>
      </w:r>
      <w:r w:rsidR="000F0D0E" w:rsidRPr="002F12C2">
        <w:rPr>
          <w:rFonts w:ascii="Times New Roman" w:hAnsi="Times New Roman" w:hint="eastAsia"/>
        </w:rPr>
        <w:t>連假期間</w:t>
      </w:r>
      <w:r w:rsidR="00DE0BF7" w:rsidRPr="002F12C2">
        <w:rPr>
          <w:rFonts w:ascii="Times New Roman" w:hAnsi="Times New Roman" w:hint="eastAsia"/>
        </w:rPr>
        <w:t>任憑外界</w:t>
      </w:r>
      <w:r w:rsidR="000F0D0E" w:rsidRPr="002F12C2">
        <w:rPr>
          <w:rFonts w:ascii="Times New Roman" w:hAnsi="Times New Roman" w:hint="eastAsia"/>
        </w:rPr>
        <w:t>人士</w:t>
      </w:r>
      <w:r w:rsidR="00DE0BF7" w:rsidRPr="002F12C2">
        <w:rPr>
          <w:rFonts w:ascii="Times New Roman" w:hAnsi="Times New Roman" w:hint="eastAsia"/>
        </w:rPr>
        <w:t>隨意</w:t>
      </w:r>
      <w:r w:rsidR="000F0D0E" w:rsidRPr="002F12C2">
        <w:rPr>
          <w:rFonts w:ascii="Times New Roman" w:hAnsi="Times New Roman" w:hint="eastAsia"/>
        </w:rPr>
        <w:t>進出，</w:t>
      </w:r>
      <w:r w:rsidR="005E2B0B" w:rsidRPr="002F12C2">
        <w:rPr>
          <w:rFonts w:ascii="Times New Roman" w:hAnsi="Times New Roman" w:hint="eastAsia"/>
        </w:rPr>
        <w:t>為此次事故</w:t>
      </w:r>
      <w:r w:rsidR="00112573" w:rsidRPr="002F12C2">
        <w:rPr>
          <w:rFonts w:ascii="Times New Roman" w:hAnsi="Times New Roman" w:hint="eastAsia"/>
        </w:rPr>
        <w:t>早已埋下伏筆</w:t>
      </w:r>
      <w:r w:rsidR="005E2B0B" w:rsidRPr="002F12C2">
        <w:rPr>
          <w:rFonts w:ascii="Times New Roman" w:hAnsi="Times New Roman" w:hint="eastAsia"/>
        </w:rPr>
        <w:t>。</w:t>
      </w:r>
      <w:r w:rsidR="0035296E" w:rsidRPr="002F12C2">
        <w:rPr>
          <w:rFonts w:ascii="Times New Roman" w:hAnsi="Times New Roman" w:hint="eastAsia"/>
        </w:rPr>
        <w:t>本次</w:t>
      </w:r>
      <w:proofErr w:type="gramStart"/>
      <w:r w:rsidR="0035296E" w:rsidRPr="002F12C2">
        <w:rPr>
          <w:rFonts w:ascii="Times New Roman" w:hAnsi="Times New Roman" w:hint="eastAsia"/>
        </w:rPr>
        <w:t>事故據運安</w:t>
      </w:r>
      <w:proofErr w:type="gramEnd"/>
      <w:r w:rsidR="0035296E" w:rsidRPr="002F12C2">
        <w:rPr>
          <w:rFonts w:ascii="Times New Roman" w:hAnsi="Times New Roman" w:hint="eastAsia"/>
        </w:rPr>
        <w:t>會重大運輸事故調查報告表示：「</w:t>
      </w:r>
      <w:r w:rsidR="000250F3">
        <w:rPr>
          <w:rFonts w:ascii="Times New Roman" w:hAnsi="Times New Roman" w:hint="eastAsia"/>
        </w:rPr>
        <w:t>東○</w:t>
      </w:r>
      <w:r w:rsidR="0035296E" w:rsidRPr="002F12C2">
        <w:rPr>
          <w:rFonts w:ascii="Times New Roman" w:hAnsi="Times New Roman" w:hint="eastAsia"/>
        </w:rPr>
        <w:t>公司提供之</w:t>
      </w:r>
      <w:r w:rsidR="0035296E" w:rsidRPr="00C35731">
        <w:rPr>
          <w:rFonts w:ascii="Times New Roman" w:hAnsi="Times New Roman" w:hint="eastAsia"/>
        </w:rPr>
        <w:t>施工計畫及</w:t>
      </w:r>
      <w:r w:rsidR="00E46E91">
        <w:rPr>
          <w:rFonts w:ascii="Times New Roman" w:hAnsi="Times New Roman" w:hint="eastAsia"/>
        </w:rPr>
        <w:t>聯○○○</w:t>
      </w:r>
      <w:r w:rsidR="0035296E" w:rsidRPr="00C35731">
        <w:rPr>
          <w:rFonts w:ascii="Times New Roman" w:hAnsi="Times New Roman" w:hint="eastAsia"/>
        </w:rPr>
        <w:t>公司提送之監造計畫，皆無門</w:t>
      </w:r>
      <w:r w:rsidR="0035296E" w:rsidRPr="00C35731">
        <w:rPr>
          <w:rFonts w:ascii="Times New Roman" w:hAnsi="Times New Roman" w:hint="eastAsia"/>
        </w:rPr>
        <w:lastRenderedPageBreak/>
        <w:t>禁及時間管制等相關資料。於施工日誌、監造日誌中亦無相關資料可</w:t>
      </w:r>
      <w:proofErr w:type="gramStart"/>
      <w:r w:rsidR="0035296E" w:rsidRPr="00C35731">
        <w:rPr>
          <w:rFonts w:ascii="Times New Roman" w:hAnsi="Times New Roman" w:hint="eastAsia"/>
        </w:rPr>
        <w:t>稽</w:t>
      </w:r>
      <w:proofErr w:type="gramEnd"/>
      <w:r w:rsidR="0035296E" w:rsidRPr="00C35731">
        <w:rPr>
          <w:rFonts w:ascii="Times New Roman" w:hAnsi="Times New Roman" w:hint="eastAsia"/>
        </w:rPr>
        <w:t>。於</w:t>
      </w:r>
      <w:r w:rsidR="000250F3">
        <w:rPr>
          <w:rFonts w:ascii="Times New Roman" w:hAnsi="Times New Roman" w:hint="eastAsia"/>
        </w:rPr>
        <w:t>東○</w:t>
      </w:r>
      <w:r w:rsidR="0035296E" w:rsidRPr="00C35731">
        <w:rPr>
          <w:rFonts w:ascii="Times New Roman" w:hAnsi="Times New Roman" w:hint="eastAsia"/>
        </w:rPr>
        <w:t>公司提送之職業安全衛生計畫書中亦未有門禁工程施工計畫及門禁管理計畫等相關資料。</w:t>
      </w:r>
      <w:proofErr w:type="gramStart"/>
      <w:r w:rsidR="0035296E" w:rsidRPr="00C35731">
        <w:rPr>
          <w:rFonts w:ascii="Times New Roman" w:hAnsi="Times New Roman" w:hint="eastAsia"/>
        </w:rPr>
        <w:t>臺鐵局</w:t>
      </w:r>
      <w:proofErr w:type="gramEnd"/>
      <w:r w:rsidR="0035296E" w:rsidRPr="00C35731">
        <w:rPr>
          <w:rFonts w:ascii="Times New Roman" w:hAnsi="Times New Roman" w:hint="eastAsia"/>
        </w:rPr>
        <w:t>工務處</w:t>
      </w:r>
      <w:r w:rsidR="0035296E" w:rsidRPr="00C35731">
        <w:rPr>
          <w:rFonts w:ascii="Times New Roman" w:hAnsi="Times New Roman" w:hint="eastAsia"/>
        </w:rPr>
        <w:t>109</w:t>
      </w:r>
      <w:r w:rsidR="0035296E" w:rsidRPr="00C35731">
        <w:rPr>
          <w:rFonts w:ascii="Times New Roman" w:hAnsi="Times New Roman" w:hint="eastAsia"/>
        </w:rPr>
        <w:t>年</w:t>
      </w:r>
      <w:r w:rsidR="0035296E" w:rsidRPr="00C35731">
        <w:rPr>
          <w:rFonts w:ascii="Times New Roman" w:hAnsi="Times New Roman" w:hint="eastAsia"/>
        </w:rPr>
        <w:t>3</w:t>
      </w:r>
      <w:r w:rsidR="0035296E" w:rsidRPr="00C35731">
        <w:rPr>
          <w:rFonts w:ascii="Times New Roman" w:hAnsi="Times New Roman" w:hint="eastAsia"/>
        </w:rPr>
        <w:t>月</w:t>
      </w:r>
      <w:r w:rsidR="0035296E" w:rsidRPr="00C35731">
        <w:rPr>
          <w:rFonts w:ascii="Times New Roman" w:hAnsi="Times New Roman" w:hint="eastAsia"/>
        </w:rPr>
        <w:t>13</w:t>
      </w:r>
      <w:r w:rsidR="0035296E" w:rsidRPr="00C35731">
        <w:rPr>
          <w:rFonts w:ascii="Times New Roman" w:hAnsi="Times New Roman" w:hint="eastAsia"/>
        </w:rPr>
        <w:t>日、</w:t>
      </w:r>
      <w:r w:rsidR="0035296E" w:rsidRPr="00C35731">
        <w:rPr>
          <w:rFonts w:ascii="Times New Roman" w:hAnsi="Times New Roman" w:hint="eastAsia"/>
        </w:rPr>
        <w:t>9</w:t>
      </w:r>
      <w:r w:rsidR="0035296E" w:rsidRPr="00C35731">
        <w:rPr>
          <w:rFonts w:ascii="Times New Roman" w:hAnsi="Times New Roman" w:hint="eastAsia"/>
        </w:rPr>
        <w:t>月</w:t>
      </w:r>
      <w:r w:rsidR="0035296E" w:rsidRPr="00C35731">
        <w:rPr>
          <w:rFonts w:ascii="Times New Roman" w:hAnsi="Times New Roman" w:hint="eastAsia"/>
        </w:rPr>
        <w:t>18</w:t>
      </w:r>
      <w:r w:rsidR="0035296E" w:rsidRPr="00C35731">
        <w:rPr>
          <w:rFonts w:ascii="Times New Roman" w:hAnsi="Times New Roman" w:hint="eastAsia"/>
        </w:rPr>
        <w:t>日施工品質稽核紀錄分別登載要求『門禁管制應有詳實</w:t>
      </w:r>
      <w:r w:rsidR="003A41B6">
        <w:rPr>
          <w:rFonts w:ascii="Times New Roman" w:hAnsi="Times New Roman" w:hint="eastAsia"/>
        </w:rPr>
        <w:t>紀</w:t>
      </w:r>
      <w:r w:rsidR="0035296E" w:rsidRPr="00C35731">
        <w:rPr>
          <w:rFonts w:ascii="Times New Roman" w:hAnsi="Times New Roman" w:hint="eastAsia"/>
        </w:rPr>
        <w:t>錄』、『落實工區進出管理機制』等缺失，未蒐集到改善成果及處理方式之說明文件。事故時該便道覆蓋砂石與泥土，車輛易滑出路面」。交通部行政調查報告分析與結論表示：「依據『公共工程施工階段契約約定權責分工表（有委託專案管理廠商）』</w:t>
      </w:r>
      <w:proofErr w:type="gramStart"/>
      <w:r w:rsidR="0035296E" w:rsidRPr="00C35731">
        <w:rPr>
          <w:rFonts w:ascii="Times New Roman" w:hAnsi="Times New Roman" w:hint="eastAsia"/>
        </w:rPr>
        <w:t>（註</w:t>
      </w:r>
      <w:proofErr w:type="gramEnd"/>
      <w:r w:rsidR="0035296E" w:rsidRPr="00C35731">
        <w:rPr>
          <w:rFonts w:ascii="Times New Roman" w:hAnsi="Times New Roman" w:hint="eastAsia"/>
        </w:rPr>
        <w:t>：工程會</w:t>
      </w:r>
      <w:r w:rsidR="0035296E" w:rsidRPr="00C35731">
        <w:rPr>
          <w:rFonts w:ascii="Times New Roman" w:hAnsi="Times New Roman" w:hint="eastAsia"/>
        </w:rPr>
        <w:t>107</w:t>
      </w:r>
      <w:r w:rsidR="0035296E" w:rsidRPr="00C35731">
        <w:rPr>
          <w:rFonts w:ascii="Times New Roman" w:hAnsi="Times New Roman" w:hint="eastAsia"/>
        </w:rPr>
        <w:t>年</w:t>
      </w:r>
      <w:r w:rsidR="0035296E" w:rsidRPr="00C35731">
        <w:rPr>
          <w:rFonts w:ascii="Times New Roman" w:hAnsi="Times New Roman" w:hint="eastAsia"/>
        </w:rPr>
        <w:t>3</w:t>
      </w:r>
      <w:r w:rsidR="0035296E" w:rsidRPr="00C35731">
        <w:rPr>
          <w:rFonts w:ascii="Times New Roman" w:hAnsi="Times New Roman" w:hint="eastAsia"/>
        </w:rPr>
        <w:t>月</w:t>
      </w:r>
      <w:r w:rsidR="0035296E" w:rsidRPr="00C35731">
        <w:rPr>
          <w:rFonts w:ascii="Times New Roman" w:hAnsi="Times New Roman" w:hint="eastAsia"/>
        </w:rPr>
        <w:t>31</w:t>
      </w:r>
      <w:r w:rsidR="0035296E" w:rsidRPr="00C35731">
        <w:rPr>
          <w:rFonts w:ascii="Times New Roman" w:hAnsi="Times New Roman" w:hint="eastAsia"/>
        </w:rPr>
        <w:t>日工程管字第</w:t>
      </w:r>
      <w:r w:rsidR="0035296E" w:rsidRPr="00C35731">
        <w:rPr>
          <w:rFonts w:ascii="Times New Roman" w:hAnsi="Times New Roman" w:hint="eastAsia"/>
        </w:rPr>
        <w:t>10700099170</w:t>
      </w:r>
      <w:r w:rsidR="0035296E" w:rsidRPr="00C35731">
        <w:rPr>
          <w:rFonts w:ascii="Times New Roman" w:hAnsi="Times New Roman" w:hint="eastAsia"/>
        </w:rPr>
        <w:t>號函訂</w:t>
      </w:r>
      <w:proofErr w:type="gramStart"/>
      <w:r w:rsidR="0035296E" w:rsidRPr="00C35731">
        <w:rPr>
          <w:rFonts w:ascii="Times New Roman" w:hAnsi="Times New Roman" w:hint="eastAsia"/>
        </w:rPr>
        <w:t>）</w:t>
      </w:r>
      <w:proofErr w:type="gramEnd"/>
      <w:r w:rsidR="0035296E" w:rsidRPr="00C35731">
        <w:rPr>
          <w:rFonts w:ascii="Times New Roman" w:hAnsi="Times New Roman" w:hint="eastAsia"/>
        </w:rPr>
        <w:t>，主要係規範廠商提報履約文件審查、核定及備查之權責劃分，該分工表並未免去工程主辦機關應至施工現地辦理督導、稽查等責</w:t>
      </w:r>
      <w:r w:rsidR="0035296E" w:rsidRPr="006A6258">
        <w:rPr>
          <w:rFonts w:ascii="Times New Roman" w:hAnsi="Times New Roman" w:hint="eastAsia"/>
        </w:rPr>
        <w:t>任，</w:t>
      </w:r>
      <w:proofErr w:type="gramStart"/>
      <w:r w:rsidR="0035296E" w:rsidRPr="006A6258">
        <w:rPr>
          <w:rFonts w:ascii="Times New Roman" w:hAnsi="Times New Roman" w:hint="eastAsia"/>
        </w:rPr>
        <w:t>臺鐵局</w:t>
      </w:r>
      <w:proofErr w:type="gramEnd"/>
      <w:r w:rsidR="0035296E" w:rsidRPr="006A6258">
        <w:rPr>
          <w:rFonts w:ascii="Times New Roman" w:hAnsi="Times New Roman" w:hint="eastAsia"/>
        </w:rPr>
        <w:t>未訂有委託專案管理廠商時，所屬單位督導、稽核與查證之機制及頻率；亦未制定連假停止施工期間不定期稽查工地之機制，工程管理制度未</w:t>
      </w:r>
      <w:proofErr w:type="gramStart"/>
      <w:r w:rsidR="0035296E" w:rsidRPr="006A6258">
        <w:rPr>
          <w:rFonts w:ascii="Times New Roman" w:hAnsi="Times New Roman" w:hint="eastAsia"/>
        </w:rPr>
        <w:t>臻</w:t>
      </w:r>
      <w:proofErr w:type="gramEnd"/>
      <w:r w:rsidR="0035296E" w:rsidRPr="006A6258">
        <w:rPr>
          <w:rFonts w:ascii="Times New Roman" w:hAnsi="Times New Roman" w:hint="eastAsia"/>
        </w:rPr>
        <w:t>周全」。而在本次事故發生前未久之</w:t>
      </w:r>
      <w:r w:rsidR="0035296E" w:rsidRPr="006A6258">
        <w:rPr>
          <w:rFonts w:ascii="Times New Roman" w:hAnsi="Times New Roman" w:hint="eastAsia"/>
        </w:rPr>
        <w:t>110</w:t>
      </w:r>
      <w:r w:rsidR="0035296E" w:rsidRPr="006A6258">
        <w:rPr>
          <w:rFonts w:ascii="Times New Roman" w:hAnsi="Times New Roman" w:hint="eastAsia"/>
        </w:rPr>
        <w:t>年</w:t>
      </w:r>
      <w:r w:rsidR="0035296E" w:rsidRPr="006A6258">
        <w:rPr>
          <w:rFonts w:ascii="Times New Roman" w:hAnsi="Times New Roman" w:hint="eastAsia"/>
        </w:rPr>
        <w:t>1</w:t>
      </w:r>
      <w:r w:rsidR="0035296E" w:rsidRPr="006A6258">
        <w:rPr>
          <w:rFonts w:ascii="Times New Roman" w:hAnsi="Times New Roman" w:hint="eastAsia"/>
        </w:rPr>
        <w:t>月，本次事故地點彎道曾發生</w:t>
      </w:r>
      <w:r w:rsidR="0035296E" w:rsidRPr="006A6258">
        <w:rPr>
          <w:rFonts w:ascii="Times New Roman" w:hAnsi="Times New Roman" w:hint="eastAsia"/>
        </w:rPr>
        <w:t>2</w:t>
      </w:r>
      <w:r w:rsidR="0035296E" w:rsidRPr="006A6258">
        <w:rPr>
          <w:rFonts w:ascii="Times New Roman" w:hAnsi="Times New Roman" w:hint="eastAsia"/>
        </w:rPr>
        <w:t>起預拌混凝土</w:t>
      </w:r>
      <w:proofErr w:type="gramStart"/>
      <w:r w:rsidR="0035296E" w:rsidRPr="006A6258">
        <w:rPr>
          <w:rFonts w:ascii="Times New Roman" w:hAnsi="Times New Roman" w:hint="eastAsia"/>
        </w:rPr>
        <w:t>車卡陷路緣邊</w:t>
      </w:r>
      <w:proofErr w:type="gramEnd"/>
      <w:r w:rsidR="0035296E" w:rsidRPr="006A6258">
        <w:rPr>
          <w:rFonts w:ascii="Times New Roman" w:hAnsi="Times New Roman" w:hint="eastAsia"/>
        </w:rPr>
        <w:t>坡事件，首次由司機倒車調整方向自行脫困</w:t>
      </w:r>
      <w:r w:rsidR="001954A0" w:rsidRPr="006A6258">
        <w:rPr>
          <w:rFonts w:ascii="Times New Roman" w:hAnsi="Times New Roman" w:hint="eastAsia"/>
        </w:rPr>
        <w:t>（</w:t>
      </w:r>
      <w:proofErr w:type="gramStart"/>
      <w:r w:rsidR="001954A0" w:rsidRPr="006A6258">
        <w:rPr>
          <w:rFonts w:ascii="Times New Roman" w:hAnsi="Times New Roman" w:hint="eastAsia"/>
        </w:rPr>
        <w:t>臺鐵局</w:t>
      </w:r>
      <w:proofErr w:type="gramEnd"/>
      <w:r w:rsidR="001954A0" w:rsidRPr="006A6258">
        <w:rPr>
          <w:rFonts w:ascii="Times New Roman" w:hAnsi="Times New Roman" w:hint="eastAsia"/>
        </w:rPr>
        <w:t>不知情）</w:t>
      </w:r>
      <w:r w:rsidR="0035296E" w:rsidRPr="006A6258">
        <w:rPr>
          <w:rFonts w:ascii="Times New Roman" w:hAnsi="Times New Roman" w:hint="eastAsia"/>
        </w:rPr>
        <w:t>，後於同年月</w:t>
      </w:r>
      <w:r w:rsidR="0035296E" w:rsidRPr="006A6258">
        <w:rPr>
          <w:rFonts w:ascii="Times New Roman" w:hAnsi="Times New Roman" w:hint="eastAsia"/>
        </w:rPr>
        <w:t>23</w:t>
      </w:r>
      <w:r w:rsidR="0035296E" w:rsidRPr="006A6258">
        <w:rPr>
          <w:rFonts w:ascii="Times New Roman" w:hAnsi="Times New Roman" w:hint="eastAsia"/>
        </w:rPr>
        <w:t>日</w:t>
      </w:r>
      <w:r w:rsidR="0035296E" w:rsidRPr="006A6258">
        <w:rPr>
          <w:rFonts w:ascii="Times New Roman" w:hAnsi="Times New Roman" w:hint="eastAsia"/>
        </w:rPr>
        <w:t>14</w:t>
      </w:r>
      <w:r w:rsidR="0035296E" w:rsidRPr="006A6258">
        <w:rPr>
          <w:rFonts w:ascii="Times New Roman" w:hAnsi="Times New Roman" w:hint="eastAsia"/>
        </w:rPr>
        <w:t>時許，花蓮工務段工務員</w:t>
      </w:r>
      <w:proofErr w:type="gramStart"/>
      <w:r w:rsidR="00BC4C79">
        <w:rPr>
          <w:rFonts w:ascii="Times New Roman" w:hAnsi="Times New Roman" w:hint="eastAsia"/>
        </w:rPr>
        <w:t>潘</w:t>
      </w:r>
      <w:proofErr w:type="gramEnd"/>
      <w:r w:rsidR="00BC4C79">
        <w:rPr>
          <w:rFonts w:ascii="Times New Roman" w:hAnsi="Times New Roman" w:hint="eastAsia"/>
        </w:rPr>
        <w:t>○○</w:t>
      </w:r>
      <w:r w:rsidR="0035296E" w:rsidRPr="006A6258">
        <w:rPr>
          <w:rFonts w:ascii="Times New Roman" w:hAnsi="Times New Roman" w:hint="eastAsia"/>
        </w:rPr>
        <w:t>於現場巡視時發現，曾拍照傳給</w:t>
      </w:r>
      <w:r w:rsidR="00E46E91">
        <w:rPr>
          <w:rFonts w:ascii="Times New Roman" w:hAnsi="Times New Roman" w:hint="eastAsia"/>
        </w:rPr>
        <w:t>聯○○○</w:t>
      </w:r>
      <w:r w:rsidR="0035296E" w:rsidRPr="006A6258">
        <w:rPr>
          <w:rFonts w:ascii="Times New Roman" w:hAnsi="Times New Roman" w:hint="eastAsia"/>
        </w:rPr>
        <w:t>公司監造人員提醒，但設計監造廠商並未警覺處理，</w:t>
      </w:r>
      <w:proofErr w:type="gramStart"/>
      <w:r w:rsidR="00BC4C79">
        <w:rPr>
          <w:rFonts w:ascii="Times New Roman" w:hAnsi="Times New Roman" w:hint="eastAsia"/>
        </w:rPr>
        <w:t>潘</w:t>
      </w:r>
      <w:proofErr w:type="gramEnd"/>
      <w:r w:rsidR="00BC4C79">
        <w:rPr>
          <w:rFonts w:ascii="Times New Roman" w:hAnsi="Times New Roman" w:hint="eastAsia"/>
        </w:rPr>
        <w:t>○○</w:t>
      </w:r>
      <w:r w:rsidR="0035296E" w:rsidRPr="006A6258">
        <w:rPr>
          <w:rFonts w:ascii="Times New Roman" w:hAnsi="Times New Roman" w:hint="eastAsia"/>
        </w:rPr>
        <w:t>亦未再續追蹤改善；而</w:t>
      </w:r>
      <w:r w:rsidR="000250F3">
        <w:rPr>
          <w:rFonts w:ascii="Times New Roman" w:hAnsi="Times New Roman" w:hint="eastAsia"/>
        </w:rPr>
        <w:t>東○</w:t>
      </w:r>
      <w:r w:rsidR="0035296E" w:rsidRPr="006A6258">
        <w:rPr>
          <w:rFonts w:ascii="Times New Roman" w:hAnsi="Times New Roman" w:hint="eastAsia"/>
        </w:rPr>
        <w:t>公司又為趲趕工進擅自於停工期間進場施工，復使用錯誤方法</w:t>
      </w:r>
      <w:proofErr w:type="gramStart"/>
      <w:r w:rsidR="0035296E" w:rsidRPr="006A6258">
        <w:rPr>
          <w:rFonts w:ascii="Times New Roman" w:hAnsi="Times New Roman" w:hint="eastAsia"/>
        </w:rPr>
        <w:t>處理吊卡大</w:t>
      </w:r>
      <w:proofErr w:type="gramEnd"/>
      <w:r w:rsidR="0035296E" w:rsidRPr="006A6258">
        <w:rPr>
          <w:rFonts w:ascii="Times New Roman" w:hAnsi="Times New Roman" w:hint="eastAsia"/>
        </w:rPr>
        <w:t>貨車</w:t>
      </w:r>
      <w:proofErr w:type="gramStart"/>
      <w:r w:rsidR="0035296E" w:rsidRPr="006A6258">
        <w:rPr>
          <w:rFonts w:ascii="Times New Roman" w:hAnsi="Times New Roman" w:hint="eastAsia"/>
        </w:rPr>
        <w:t>卡陷路緣邊</w:t>
      </w:r>
      <w:proofErr w:type="gramEnd"/>
      <w:r w:rsidR="0035296E" w:rsidRPr="006A6258">
        <w:rPr>
          <w:rFonts w:ascii="Times New Roman" w:hAnsi="Times New Roman" w:hint="eastAsia"/>
        </w:rPr>
        <w:t>坡問題，終釀成此一嚴重工安事故。</w:t>
      </w:r>
      <w:bookmarkEnd w:id="55"/>
    </w:p>
    <w:p w:rsidR="003A5927" w:rsidRPr="00F73AFB" w:rsidRDefault="0035296E" w:rsidP="00A43123">
      <w:pPr>
        <w:pStyle w:val="3"/>
        <w:ind w:left="1360" w:hanging="680"/>
        <w:rPr>
          <w:rFonts w:ascii="Times New Roman" w:hAnsi="Times New Roman"/>
        </w:rPr>
      </w:pPr>
      <w:bookmarkStart w:id="56" w:name="_Toc108016610"/>
      <w:r w:rsidRPr="006A6258">
        <w:rPr>
          <w:rFonts w:ascii="Times New Roman" w:hAnsi="Times New Roman" w:hint="eastAsia"/>
        </w:rPr>
        <w:t>綜上，</w:t>
      </w:r>
      <w:proofErr w:type="gramStart"/>
      <w:r w:rsidR="00660A2E" w:rsidRPr="006A6258">
        <w:rPr>
          <w:rFonts w:ascii="Times New Roman" w:hAnsi="Times New Roman" w:hint="eastAsia"/>
        </w:rPr>
        <w:t>臺鐵局</w:t>
      </w:r>
      <w:proofErr w:type="gramEnd"/>
      <w:r w:rsidR="00660A2E" w:rsidRPr="006A6258">
        <w:rPr>
          <w:rFonts w:ascii="Times New Roman" w:hAnsi="Times New Roman" w:hint="eastAsia"/>
        </w:rPr>
        <w:t>K51</w:t>
      </w:r>
      <w:r w:rsidR="00660A2E" w:rsidRPr="006A6258">
        <w:rPr>
          <w:rFonts w:ascii="Times New Roman" w:hAnsi="Times New Roman" w:hint="eastAsia"/>
        </w:rPr>
        <w:t>標工程工地管理懈怠鬆散，大門</w:t>
      </w:r>
      <w:proofErr w:type="gramStart"/>
      <w:r w:rsidR="00660A2E" w:rsidRPr="006A6258">
        <w:rPr>
          <w:rFonts w:ascii="Times New Roman" w:hAnsi="Times New Roman" w:hint="eastAsia"/>
        </w:rPr>
        <w:t>門</w:t>
      </w:r>
      <w:proofErr w:type="gramEnd"/>
      <w:r w:rsidR="00660A2E" w:rsidRPr="006A6258">
        <w:rPr>
          <w:rFonts w:ascii="Times New Roman" w:hAnsi="Times New Roman" w:hint="eastAsia"/>
        </w:rPr>
        <w:t>鎖於</w:t>
      </w:r>
      <w:r w:rsidR="00660A2E" w:rsidRPr="006A6258">
        <w:rPr>
          <w:rFonts w:ascii="Times New Roman" w:hAnsi="Times New Roman" w:hint="eastAsia"/>
        </w:rPr>
        <w:t>1</w:t>
      </w:r>
      <w:r w:rsidR="00660A2E" w:rsidRPr="006A6258">
        <w:rPr>
          <w:rFonts w:ascii="Times New Roman" w:hAnsi="Times New Roman"/>
        </w:rPr>
        <w:t>10</w:t>
      </w:r>
      <w:r w:rsidR="00660A2E" w:rsidRPr="006A6258">
        <w:rPr>
          <w:rFonts w:ascii="Times New Roman" w:hAnsi="Times New Roman" w:hint="eastAsia"/>
        </w:rPr>
        <w:t>年元旦故障未修復以麻繩捆綁代替，</w:t>
      </w:r>
      <w:proofErr w:type="gramStart"/>
      <w:r w:rsidR="00660A2E" w:rsidRPr="006A6258">
        <w:rPr>
          <w:rFonts w:ascii="Times New Roman" w:hAnsi="Times New Roman" w:hint="eastAsia"/>
        </w:rPr>
        <w:t>嗣</w:t>
      </w:r>
      <w:proofErr w:type="gramEnd"/>
      <w:r w:rsidR="00660A2E" w:rsidRPr="006A6258">
        <w:rPr>
          <w:rFonts w:ascii="Times New Roman" w:hAnsi="Times New Roman" w:hint="eastAsia"/>
        </w:rPr>
        <w:t>於同年</w:t>
      </w:r>
      <w:r w:rsidR="00660A2E" w:rsidRPr="006A6258">
        <w:rPr>
          <w:rFonts w:ascii="Times New Roman" w:hAnsi="Times New Roman" w:hint="eastAsia"/>
        </w:rPr>
        <w:t>4</w:t>
      </w:r>
      <w:r w:rsidR="00660A2E" w:rsidRPr="006A6258">
        <w:rPr>
          <w:rFonts w:ascii="Times New Roman" w:hAnsi="Times New Roman" w:hint="eastAsia"/>
        </w:rPr>
        <w:t>月清明節連續假期停止施工期間未落實工地門</w:t>
      </w:r>
      <w:r w:rsidR="00660A2E" w:rsidRPr="00F73AFB">
        <w:rPr>
          <w:rFonts w:ascii="Times New Roman" w:hAnsi="Times New Roman" w:hint="eastAsia"/>
        </w:rPr>
        <w:lastRenderedPageBreak/>
        <w:t>禁管制查核，又疏未注意事故前於同年</w:t>
      </w:r>
      <w:r w:rsidR="00660A2E" w:rsidRPr="00F73AFB">
        <w:rPr>
          <w:rFonts w:ascii="Times New Roman" w:hAnsi="Times New Roman"/>
        </w:rPr>
        <w:t>1</w:t>
      </w:r>
      <w:r w:rsidR="00660A2E" w:rsidRPr="00F73AFB">
        <w:rPr>
          <w:rFonts w:ascii="Times New Roman" w:hAnsi="Times New Roman" w:hint="eastAsia"/>
        </w:rPr>
        <w:t>月</w:t>
      </w:r>
      <w:r w:rsidR="00660A2E" w:rsidRPr="00F73AFB">
        <w:rPr>
          <w:rFonts w:ascii="Times New Roman" w:hAnsi="Times New Roman"/>
        </w:rPr>
        <w:t>23</w:t>
      </w:r>
      <w:r w:rsidR="00660A2E" w:rsidRPr="00F73AFB">
        <w:rPr>
          <w:rFonts w:ascii="Times New Roman" w:hAnsi="Times New Roman" w:hint="eastAsia"/>
        </w:rPr>
        <w:t>日已發生之預拌混凝土</w:t>
      </w:r>
      <w:proofErr w:type="gramStart"/>
      <w:r w:rsidR="00660A2E" w:rsidRPr="00F73AFB">
        <w:rPr>
          <w:rFonts w:ascii="Times New Roman" w:hAnsi="Times New Roman" w:hint="eastAsia"/>
        </w:rPr>
        <w:t>車卡陷路緣邊</w:t>
      </w:r>
      <w:proofErr w:type="gramEnd"/>
      <w:r w:rsidR="00660A2E" w:rsidRPr="00F73AFB">
        <w:rPr>
          <w:rFonts w:ascii="Times New Roman" w:hAnsi="Times New Roman" w:hint="eastAsia"/>
        </w:rPr>
        <w:t>坡事件預警</w:t>
      </w:r>
      <w:r w:rsidR="00130867" w:rsidRPr="00F73AFB">
        <w:rPr>
          <w:rFonts w:ascii="Times New Roman" w:hAnsi="Times New Roman" w:hint="eastAsia"/>
        </w:rPr>
        <w:t>，</w:t>
      </w:r>
      <w:r w:rsidR="00660A2E" w:rsidRPr="00F73AFB">
        <w:rPr>
          <w:rFonts w:ascii="Times New Roman" w:hAnsi="Times New Roman" w:hint="eastAsia"/>
        </w:rPr>
        <w:t>且未積極追蹤</w:t>
      </w:r>
      <w:proofErr w:type="gramStart"/>
      <w:r w:rsidR="00660A2E" w:rsidRPr="00F73AFB">
        <w:rPr>
          <w:rFonts w:ascii="Times New Roman" w:hAnsi="Times New Roman" w:hint="eastAsia"/>
        </w:rPr>
        <w:t>研</w:t>
      </w:r>
      <w:proofErr w:type="gramEnd"/>
      <w:r w:rsidR="00660A2E" w:rsidRPr="00F73AFB">
        <w:rPr>
          <w:rFonts w:ascii="Times New Roman" w:hAnsi="Times New Roman" w:hint="eastAsia"/>
        </w:rPr>
        <w:t>謀改善，</w:t>
      </w:r>
      <w:proofErr w:type="gramStart"/>
      <w:r w:rsidR="00660A2E" w:rsidRPr="00F73AFB">
        <w:rPr>
          <w:rFonts w:ascii="Times New Roman" w:hAnsi="Times New Roman" w:hint="eastAsia"/>
        </w:rPr>
        <w:t>致</w:t>
      </w:r>
      <w:r w:rsidR="000250F3">
        <w:rPr>
          <w:rFonts w:ascii="Times New Roman" w:hAnsi="Times New Roman" w:hint="eastAsia"/>
        </w:rPr>
        <w:t>東</w:t>
      </w:r>
      <w:proofErr w:type="gramEnd"/>
      <w:r w:rsidR="000250F3">
        <w:rPr>
          <w:rFonts w:ascii="Times New Roman" w:hAnsi="Times New Roman" w:hint="eastAsia"/>
        </w:rPr>
        <w:t>○</w:t>
      </w:r>
      <w:r w:rsidR="00660A2E" w:rsidRPr="00F73AFB">
        <w:rPr>
          <w:rFonts w:ascii="Times New Roman" w:hAnsi="Times New Roman" w:hint="eastAsia"/>
        </w:rPr>
        <w:t>公司為趲趕工進，漠視</w:t>
      </w:r>
      <w:proofErr w:type="gramStart"/>
      <w:r w:rsidR="00660A2E" w:rsidRPr="00F73AFB">
        <w:rPr>
          <w:rFonts w:ascii="Times New Roman" w:hAnsi="Times New Roman" w:hint="eastAsia"/>
        </w:rPr>
        <w:t>臺鐵局</w:t>
      </w:r>
      <w:proofErr w:type="gramEnd"/>
      <w:r w:rsidR="00660A2E" w:rsidRPr="00F73AFB">
        <w:rPr>
          <w:rFonts w:ascii="Times New Roman" w:hAnsi="Times New Roman" w:hint="eastAsia"/>
        </w:rPr>
        <w:t>清明節連續假期停工規定，於</w:t>
      </w:r>
      <w:r w:rsidR="00660A2E" w:rsidRPr="00F73AFB">
        <w:rPr>
          <w:rFonts w:ascii="Times New Roman" w:hAnsi="Times New Roman"/>
        </w:rPr>
        <w:t>110</w:t>
      </w:r>
      <w:r w:rsidR="00660A2E" w:rsidRPr="00F73AFB">
        <w:rPr>
          <w:rFonts w:ascii="Times New Roman" w:hAnsi="Times New Roman" w:hint="eastAsia"/>
        </w:rPr>
        <w:t>年</w:t>
      </w:r>
      <w:r w:rsidR="00660A2E" w:rsidRPr="00F73AFB">
        <w:rPr>
          <w:rFonts w:ascii="Times New Roman" w:hAnsi="Times New Roman"/>
        </w:rPr>
        <w:t>4</w:t>
      </w:r>
      <w:r w:rsidR="00660A2E" w:rsidRPr="00F73AFB">
        <w:rPr>
          <w:rFonts w:ascii="Times New Roman" w:hAnsi="Times New Roman" w:hint="eastAsia"/>
        </w:rPr>
        <w:t>月</w:t>
      </w:r>
      <w:r w:rsidR="00660A2E" w:rsidRPr="00F73AFB">
        <w:rPr>
          <w:rFonts w:ascii="Times New Roman" w:hAnsi="Times New Roman"/>
        </w:rPr>
        <w:t>2</w:t>
      </w:r>
      <w:r w:rsidR="00660A2E" w:rsidRPr="00F73AFB">
        <w:rPr>
          <w:rFonts w:ascii="Times New Roman" w:hAnsi="Times New Roman" w:hint="eastAsia"/>
        </w:rPr>
        <w:t>日上午由工地主任駕駛</w:t>
      </w:r>
      <w:proofErr w:type="gramStart"/>
      <w:r w:rsidR="00660A2E" w:rsidRPr="00F73AFB">
        <w:rPr>
          <w:rFonts w:ascii="Times New Roman" w:hAnsi="Times New Roman" w:hint="eastAsia"/>
        </w:rPr>
        <w:t>工程吊卡大</w:t>
      </w:r>
      <w:proofErr w:type="gramEnd"/>
      <w:r w:rsidR="00660A2E" w:rsidRPr="00F73AFB">
        <w:rPr>
          <w:rFonts w:ascii="Times New Roman" w:hAnsi="Times New Roman" w:hint="eastAsia"/>
        </w:rPr>
        <w:t>貨車偕同所僱用之</w:t>
      </w:r>
      <w:proofErr w:type="gramStart"/>
      <w:r w:rsidR="00660A2E" w:rsidRPr="00F73AFB">
        <w:rPr>
          <w:rFonts w:ascii="Times New Roman" w:hAnsi="Times New Roman" w:hint="eastAsia"/>
        </w:rPr>
        <w:t>外籍移工進場</w:t>
      </w:r>
      <w:proofErr w:type="gramEnd"/>
      <w:r w:rsidR="00660A2E" w:rsidRPr="00F73AFB">
        <w:rPr>
          <w:rFonts w:ascii="Times New Roman" w:hAnsi="Times New Roman" w:hint="eastAsia"/>
        </w:rPr>
        <w:t>施工，事畢</w:t>
      </w:r>
      <w:proofErr w:type="gramStart"/>
      <w:r w:rsidR="00660A2E" w:rsidRPr="00F73AFB">
        <w:rPr>
          <w:rFonts w:ascii="Times New Roman" w:hAnsi="Times New Roman" w:hint="eastAsia"/>
        </w:rPr>
        <w:t>後於駛經</w:t>
      </w:r>
      <w:proofErr w:type="gramEnd"/>
      <w:r w:rsidR="00660A2E" w:rsidRPr="00F73AFB">
        <w:rPr>
          <w:rFonts w:ascii="Times New Roman" w:hAnsi="Times New Roman" w:hint="eastAsia"/>
        </w:rPr>
        <w:t>事故地點附近之彎道下坡處</w:t>
      </w:r>
      <w:proofErr w:type="gramStart"/>
      <w:r w:rsidR="00660A2E" w:rsidRPr="00F73AFB">
        <w:rPr>
          <w:rFonts w:ascii="Times New Roman" w:hAnsi="Times New Roman" w:hint="eastAsia"/>
        </w:rPr>
        <w:t>路緣邊</w:t>
      </w:r>
      <w:proofErr w:type="gramEnd"/>
      <w:r w:rsidR="00660A2E" w:rsidRPr="00F73AFB">
        <w:rPr>
          <w:rFonts w:ascii="Times New Roman" w:hAnsi="Times New Roman" w:hint="eastAsia"/>
        </w:rPr>
        <w:t>坡卡住熄火，復以錯誤之方法使用挖掘機（俗稱怪手）用吊帶連結大貨車拖拉操作不慎，</w:t>
      </w:r>
      <w:proofErr w:type="gramStart"/>
      <w:r w:rsidR="00660A2E" w:rsidRPr="00F73AFB">
        <w:rPr>
          <w:rFonts w:ascii="Times New Roman" w:hAnsi="Times New Roman" w:hint="eastAsia"/>
        </w:rPr>
        <w:t>致吊卡</w:t>
      </w:r>
      <w:proofErr w:type="gramEnd"/>
      <w:r w:rsidR="00660A2E" w:rsidRPr="00F73AFB">
        <w:rPr>
          <w:rFonts w:ascii="Times New Roman" w:hAnsi="Times New Roman" w:hint="eastAsia"/>
        </w:rPr>
        <w:t>大貨車滑</w:t>
      </w:r>
      <w:proofErr w:type="gramStart"/>
      <w:r w:rsidR="00660A2E" w:rsidRPr="00F73AFB">
        <w:rPr>
          <w:rFonts w:ascii="Times New Roman" w:hAnsi="Times New Roman" w:hint="eastAsia"/>
        </w:rPr>
        <w:t>落邊坡墜至北迴</w:t>
      </w:r>
      <w:proofErr w:type="gramEnd"/>
      <w:r w:rsidR="00660A2E" w:rsidRPr="00F73AFB">
        <w:rPr>
          <w:rFonts w:ascii="Times New Roman" w:hAnsi="Times New Roman" w:hint="eastAsia"/>
        </w:rPr>
        <w:t>線東正線軌道上，隨後遭第</w:t>
      </w:r>
      <w:r w:rsidR="00660A2E" w:rsidRPr="00F73AFB">
        <w:rPr>
          <w:rFonts w:ascii="Times New Roman" w:hAnsi="Times New Roman"/>
        </w:rPr>
        <w:t>408</w:t>
      </w:r>
      <w:r w:rsidR="00660A2E" w:rsidRPr="00F73AFB">
        <w:rPr>
          <w:rFonts w:ascii="Times New Roman" w:hAnsi="Times New Roman" w:hint="eastAsia"/>
        </w:rPr>
        <w:t>次太魯閣號列車撞擊脫軌，釀成我國</w:t>
      </w:r>
      <w:r w:rsidR="00660A2E" w:rsidRPr="00F73AFB">
        <w:rPr>
          <w:rFonts w:ascii="Times New Roman" w:hAnsi="Times New Roman"/>
        </w:rPr>
        <w:t>70</w:t>
      </w:r>
      <w:r w:rsidR="00660A2E" w:rsidRPr="00F73AFB">
        <w:rPr>
          <w:rFonts w:ascii="Times New Roman" w:hAnsi="Times New Roman" w:hint="eastAsia"/>
        </w:rPr>
        <w:t>餘年來最嚴重之交通意外事故，舉國震驚，</w:t>
      </w:r>
      <w:proofErr w:type="gramStart"/>
      <w:r w:rsidR="00660A2E" w:rsidRPr="00F73AFB">
        <w:rPr>
          <w:rFonts w:ascii="Times New Roman" w:hAnsi="Times New Roman" w:hint="eastAsia"/>
        </w:rPr>
        <w:t>臺鐵局</w:t>
      </w:r>
      <w:proofErr w:type="gramEnd"/>
      <w:r w:rsidR="00660A2E" w:rsidRPr="00F73AFB">
        <w:rPr>
          <w:rFonts w:ascii="Times New Roman" w:hAnsi="Times New Roman" w:hint="eastAsia"/>
        </w:rPr>
        <w:t>於歷經</w:t>
      </w:r>
      <w:r w:rsidR="00660A2E" w:rsidRPr="00F73AFB">
        <w:rPr>
          <w:rFonts w:ascii="Times New Roman" w:hAnsi="Times New Roman" w:hint="eastAsia"/>
        </w:rPr>
        <w:t>1</w:t>
      </w:r>
      <w:r w:rsidR="00660A2E" w:rsidRPr="00F73AFB">
        <w:rPr>
          <w:rFonts w:ascii="Times New Roman" w:hAnsi="Times New Roman"/>
        </w:rPr>
        <w:t>07</w:t>
      </w:r>
      <w:r w:rsidR="00660A2E" w:rsidRPr="00F73AFB">
        <w:rPr>
          <w:rFonts w:ascii="Times New Roman" w:hAnsi="Times New Roman" w:hint="eastAsia"/>
        </w:rPr>
        <w:t>年普悠</w:t>
      </w:r>
      <w:proofErr w:type="gramStart"/>
      <w:r w:rsidR="00660A2E" w:rsidRPr="00F73AFB">
        <w:rPr>
          <w:rFonts w:ascii="Times New Roman" w:hAnsi="Times New Roman" w:hint="eastAsia"/>
        </w:rPr>
        <w:t>瑪</w:t>
      </w:r>
      <w:proofErr w:type="gramEnd"/>
      <w:r w:rsidR="00CE4F23" w:rsidRPr="00F73AFB">
        <w:rPr>
          <w:rFonts w:ascii="Times New Roman" w:hAnsi="Times New Roman" w:hint="eastAsia"/>
        </w:rPr>
        <w:t>列車</w:t>
      </w:r>
      <w:r w:rsidR="00660A2E" w:rsidRPr="00F73AFB">
        <w:rPr>
          <w:rFonts w:ascii="Times New Roman" w:hAnsi="Times New Roman" w:hint="eastAsia"/>
        </w:rPr>
        <w:t>事故後仍未痛定思痛，記取教訓</w:t>
      </w:r>
      <w:r w:rsidR="00660A2E" w:rsidRPr="00795F51">
        <w:rPr>
          <w:rFonts w:ascii="Times New Roman" w:hAnsi="Times New Roman" w:hint="eastAsia"/>
        </w:rPr>
        <w:t>，</w:t>
      </w:r>
      <w:r w:rsidR="005347CC" w:rsidRPr="00795F51">
        <w:rPr>
          <w:rFonts w:ascii="Times New Roman" w:hAnsi="Times New Roman" w:hint="eastAsia"/>
        </w:rPr>
        <w:t>工地</w:t>
      </w:r>
      <w:r w:rsidR="005347CC" w:rsidRPr="00120E4E">
        <w:rPr>
          <w:rFonts w:ascii="Times New Roman" w:hAnsi="Times New Roman" w:hint="eastAsia"/>
        </w:rPr>
        <w:t>管理輕率疏漏，有欠嚴謹</w:t>
      </w:r>
      <w:r w:rsidR="00660A2E" w:rsidRPr="00120E4E">
        <w:rPr>
          <w:rFonts w:ascii="Times New Roman" w:hAnsi="Times New Roman" w:hint="eastAsia"/>
        </w:rPr>
        <w:t>，以</w:t>
      </w:r>
      <w:r w:rsidR="00660A2E" w:rsidRPr="00F73AFB">
        <w:rPr>
          <w:rFonts w:ascii="Times New Roman" w:hAnsi="Times New Roman" w:hint="eastAsia"/>
        </w:rPr>
        <w:t>致再次發生行車重大工安死傷事故，核有嚴重疏失。</w:t>
      </w:r>
      <w:bookmarkEnd w:id="56"/>
    </w:p>
    <w:p w:rsidR="003A5927" w:rsidRPr="00A00030" w:rsidRDefault="001623FC" w:rsidP="00212A64">
      <w:pPr>
        <w:pStyle w:val="2"/>
        <w:ind w:left="1020" w:hanging="680"/>
        <w:rPr>
          <w:rFonts w:ascii="Times New Roman" w:hAnsi="Times New Roman"/>
          <w:b/>
        </w:rPr>
      </w:pPr>
      <w:bookmarkStart w:id="57" w:name="_Toc108016611"/>
      <w:r w:rsidRPr="00F73AFB">
        <w:rPr>
          <w:rFonts w:ascii="Times New Roman" w:hAnsi="Times New Roman" w:hint="eastAsia"/>
          <w:b/>
        </w:rPr>
        <w:t>K51</w:t>
      </w:r>
      <w:r w:rsidRPr="00F73AFB">
        <w:rPr>
          <w:rFonts w:ascii="Times New Roman" w:hAnsi="Times New Roman" w:hint="eastAsia"/>
          <w:b/>
        </w:rPr>
        <w:t>標工程安全衛生設計未盡周延，疏未預見工區既有道路潛藏之危害因子，並強化防範；</w:t>
      </w:r>
      <w:proofErr w:type="gramStart"/>
      <w:r w:rsidRPr="00F73AFB">
        <w:rPr>
          <w:rFonts w:ascii="Times New Roman" w:hAnsi="Times New Roman" w:hint="eastAsia"/>
          <w:b/>
        </w:rPr>
        <w:t>嗣</w:t>
      </w:r>
      <w:proofErr w:type="gramEnd"/>
      <w:r w:rsidRPr="00F73AFB">
        <w:rPr>
          <w:rFonts w:ascii="Times New Roman" w:hAnsi="Times New Roman" w:hint="eastAsia"/>
          <w:b/>
        </w:rPr>
        <w:t>於施工前之危害告知協調會議，</w:t>
      </w:r>
      <w:proofErr w:type="gramStart"/>
      <w:r w:rsidRPr="00F73AFB">
        <w:rPr>
          <w:rFonts w:ascii="Times New Roman" w:hAnsi="Times New Roman" w:hint="eastAsia"/>
          <w:b/>
        </w:rPr>
        <w:t>臺鐵局</w:t>
      </w:r>
      <w:proofErr w:type="gramEnd"/>
      <w:r w:rsidRPr="00F73AFB">
        <w:rPr>
          <w:rFonts w:ascii="Times New Roman" w:hAnsi="Times New Roman" w:hint="eastAsia"/>
          <w:b/>
        </w:rPr>
        <w:t>亦未告知事故地點可能存在的危害風險；施工期間</w:t>
      </w:r>
      <w:r w:rsidRPr="00F73AFB">
        <w:rPr>
          <w:rFonts w:ascii="Times New Roman" w:hAnsi="Times New Roman" w:hint="eastAsia"/>
          <w:b/>
        </w:rPr>
        <w:t>2</w:t>
      </w:r>
      <w:r w:rsidR="00C360D7" w:rsidRPr="00F73AFB">
        <w:rPr>
          <w:rFonts w:ascii="Times New Roman" w:hAnsi="Times New Roman" w:hint="eastAsia"/>
          <w:b/>
        </w:rPr>
        <w:t>起</w:t>
      </w:r>
      <w:r w:rsidRPr="00F73AFB">
        <w:rPr>
          <w:rFonts w:ascii="Times New Roman" w:hAnsi="Times New Roman" w:hint="eastAsia"/>
          <w:b/>
        </w:rPr>
        <w:t>預拌混凝土</w:t>
      </w:r>
      <w:proofErr w:type="gramStart"/>
      <w:r w:rsidRPr="00F73AFB">
        <w:rPr>
          <w:rFonts w:ascii="Times New Roman" w:hAnsi="Times New Roman" w:hint="eastAsia"/>
          <w:b/>
        </w:rPr>
        <w:t>車卡陷路緣邊</w:t>
      </w:r>
      <w:proofErr w:type="gramEnd"/>
      <w:r w:rsidRPr="00F73AFB">
        <w:rPr>
          <w:rFonts w:ascii="Times New Roman" w:hAnsi="Times New Roman" w:hint="eastAsia"/>
          <w:b/>
        </w:rPr>
        <w:t>坡事件</w:t>
      </w:r>
      <w:proofErr w:type="gramStart"/>
      <w:r w:rsidR="00817F58" w:rsidRPr="00F73AFB">
        <w:rPr>
          <w:rFonts w:ascii="Times New Roman" w:hAnsi="Times New Roman" w:hint="eastAsia"/>
          <w:b/>
        </w:rPr>
        <w:t>凸</w:t>
      </w:r>
      <w:proofErr w:type="gramEnd"/>
      <w:r w:rsidR="00817F58" w:rsidRPr="00F73AFB">
        <w:rPr>
          <w:rFonts w:ascii="Times New Roman" w:hAnsi="Times New Roman" w:hint="eastAsia"/>
          <w:b/>
        </w:rPr>
        <w:t>顯</w:t>
      </w:r>
      <w:r w:rsidR="006514A6" w:rsidRPr="00F73AFB">
        <w:rPr>
          <w:rFonts w:ascii="Times New Roman" w:hAnsi="Times New Roman" w:hint="eastAsia"/>
          <w:b/>
        </w:rPr>
        <w:t>工區既有道路</w:t>
      </w:r>
      <w:r w:rsidR="00F92D8C" w:rsidRPr="00F73AFB">
        <w:rPr>
          <w:rFonts w:ascii="Times New Roman" w:hAnsi="Times New Roman" w:hint="eastAsia"/>
          <w:b/>
        </w:rPr>
        <w:t>路況欠佳，</w:t>
      </w:r>
      <w:r w:rsidR="00F2288F" w:rsidRPr="00F73AFB">
        <w:rPr>
          <w:rFonts w:ascii="Times New Roman" w:hAnsi="Times New Roman" w:hint="eastAsia"/>
          <w:b/>
        </w:rPr>
        <w:t>而</w:t>
      </w:r>
      <w:r w:rsidRPr="00F73AFB">
        <w:rPr>
          <w:rFonts w:ascii="Times New Roman" w:hAnsi="Times New Roman" w:hint="eastAsia"/>
          <w:b/>
        </w:rPr>
        <w:t>施工品質及</w:t>
      </w:r>
      <w:r w:rsidRPr="00A00030">
        <w:rPr>
          <w:rFonts w:ascii="Times New Roman" w:hAnsi="Times New Roman" w:hint="eastAsia"/>
          <w:b/>
        </w:rPr>
        <w:t>安全衛生等查核重點亦偏重於工區既有道路西正線範圍，未全面檢視工地缺口防護，忽視工區既有道路另一端東正線危險彎道下坡墜落風險之存在，以致釀成此次嚴重鐵路行車事故，</w:t>
      </w:r>
      <w:proofErr w:type="gramStart"/>
      <w:r w:rsidRPr="00A00030">
        <w:rPr>
          <w:rFonts w:ascii="Times New Roman" w:hAnsi="Times New Roman" w:hint="eastAsia"/>
          <w:b/>
        </w:rPr>
        <w:t>臺鐵局</w:t>
      </w:r>
      <w:proofErr w:type="gramEnd"/>
      <w:r w:rsidRPr="00A00030">
        <w:rPr>
          <w:rFonts w:ascii="Times New Roman" w:hAnsi="Times New Roman" w:hint="eastAsia"/>
          <w:b/>
        </w:rPr>
        <w:t>未善盡監督營建施工、設計監造及專案管理等廠商管理之責，核有疏失。</w:t>
      </w:r>
      <w:bookmarkEnd w:id="57"/>
    </w:p>
    <w:p w:rsidR="00D94424" w:rsidRPr="00A00030" w:rsidRDefault="00D94424" w:rsidP="00A00030">
      <w:pPr>
        <w:pStyle w:val="3"/>
        <w:rPr>
          <w:rFonts w:ascii="Times New Roman" w:hAnsi="Times New Roman"/>
        </w:rPr>
      </w:pPr>
      <w:bookmarkStart w:id="58" w:name="_Toc108016612"/>
      <w:r w:rsidRPr="00A00030">
        <w:rPr>
          <w:rFonts w:ascii="Times New Roman" w:hAnsi="Times New Roman" w:hint="eastAsia"/>
        </w:rPr>
        <w:t>政府採購法第</w:t>
      </w:r>
      <w:r w:rsidRPr="00A00030">
        <w:rPr>
          <w:rFonts w:ascii="Times New Roman" w:hAnsi="Times New Roman" w:hint="eastAsia"/>
        </w:rPr>
        <w:t>70</w:t>
      </w:r>
      <w:r w:rsidRPr="00A00030">
        <w:rPr>
          <w:rFonts w:ascii="Times New Roman" w:hAnsi="Times New Roman" w:hint="eastAsia"/>
        </w:rPr>
        <w:t>條之</w:t>
      </w:r>
      <w:r w:rsidRPr="00A00030">
        <w:rPr>
          <w:rFonts w:ascii="Times New Roman" w:hAnsi="Times New Roman" w:hint="eastAsia"/>
        </w:rPr>
        <w:t>1</w:t>
      </w:r>
      <w:r w:rsidRPr="00A00030">
        <w:rPr>
          <w:rFonts w:ascii="Times New Roman" w:hAnsi="Times New Roman" w:hint="eastAsia"/>
        </w:rPr>
        <w:t>第</w:t>
      </w:r>
      <w:r w:rsidRPr="00A00030">
        <w:rPr>
          <w:rFonts w:ascii="Times New Roman" w:hAnsi="Times New Roman" w:hint="eastAsia"/>
        </w:rPr>
        <w:t>1</w:t>
      </w:r>
      <w:r w:rsidRPr="00A00030">
        <w:rPr>
          <w:rFonts w:ascii="Times New Roman" w:hAnsi="Times New Roman" w:hint="eastAsia"/>
        </w:rPr>
        <w:t>、</w:t>
      </w:r>
      <w:r w:rsidRPr="00A00030">
        <w:rPr>
          <w:rFonts w:ascii="Times New Roman" w:hAnsi="Times New Roman" w:hint="eastAsia"/>
        </w:rPr>
        <w:t>2</w:t>
      </w:r>
      <w:r w:rsidRPr="00A00030">
        <w:rPr>
          <w:rFonts w:ascii="Times New Roman" w:hAnsi="Times New Roman" w:hint="eastAsia"/>
        </w:rPr>
        <w:t>項規定：「機關辦理工程規劃、設計，應依工程規模及特性，分析潛在施工危險，編製符合職業安全衛生法規之安全衛生圖說及規範，並量化編列安全衛生費用。機關辦理工程採購，應將前項設計成果納入招標文件，並於招標文件規定廠商須依職業安全衛生法規，採取必要</w:t>
      </w:r>
      <w:r w:rsidRPr="00A00030">
        <w:rPr>
          <w:rFonts w:ascii="Times New Roman" w:hAnsi="Times New Roman" w:hint="eastAsia"/>
        </w:rPr>
        <w:lastRenderedPageBreak/>
        <w:t>之預防設備或措施，實施安全衛生管理及訓練，使勞工免於發生職業災害，以確保施工安全。」職業安全衛生法第</w:t>
      </w:r>
      <w:r w:rsidRPr="00A00030">
        <w:rPr>
          <w:rFonts w:ascii="Times New Roman" w:hAnsi="Times New Roman" w:hint="eastAsia"/>
        </w:rPr>
        <w:t>5</w:t>
      </w:r>
      <w:r w:rsidRPr="00A00030">
        <w:rPr>
          <w:rFonts w:ascii="Times New Roman" w:hAnsi="Times New Roman" w:hint="eastAsia"/>
        </w:rPr>
        <w:t>條第</w:t>
      </w:r>
      <w:r w:rsidRPr="00A00030">
        <w:rPr>
          <w:rFonts w:ascii="Times New Roman" w:hAnsi="Times New Roman" w:hint="eastAsia"/>
        </w:rPr>
        <w:t>2</w:t>
      </w:r>
      <w:r w:rsidRPr="00A00030">
        <w:rPr>
          <w:rFonts w:ascii="Times New Roman" w:hAnsi="Times New Roman" w:hint="eastAsia"/>
        </w:rPr>
        <w:t>項、第</w:t>
      </w:r>
      <w:r w:rsidRPr="00A00030">
        <w:rPr>
          <w:rFonts w:ascii="Times New Roman" w:hAnsi="Times New Roman" w:hint="eastAsia"/>
        </w:rPr>
        <w:t>6</w:t>
      </w:r>
      <w:r w:rsidRPr="00A00030">
        <w:rPr>
          <w:rFonts w:ascii="Times New Roman" w:hAnsi="Times New Roman" w:hint="eastAsia"/>
        </w:rPr>
        <w:t>條第</w:t>
      </w:r>
      <w:r w:rsidRPr="00A00030">
        <w:rPr>
          <w:rFonts w:ascii="Times New Roman" w:hAnsi="Times New Roman" w:hint="eastAsia"/>
        </w:rPr>
        <w:t>1</w:t>
      </w:r>
      <w:r w:rsidRPr="00A00030">
        <w:rPr>
          <w:rFonts w:ascii="Times New Roman" w:hAnsi="Times New Roman" w:hint="eastAsia"/>
        </w:rPr>
        <w:t>項、第</w:t>
      </w:r>
      <w:r w:rsidRPr="00A00030">
        <w:rPr>
          <w:rFonts w:ascii="Times New Roman" w:hAnsi="Times New Roman" w:hint="eastAsia"/>
        </w:rPr>
        <w:t>26</w:t>
      </w:r>
      <w:r w:rsidRPr="00A00030">
        <w:rPr>
          <w:rFonts w:ascii="Times New Roman" w:hAnsi="Times New Roman" w:hint="eastAsia"/>
        </w:rPr>
        <w:t>條第</w:t>
      </w:r>
      <w:r w:rsidRPr="00A00030">
        <w:rPr>
          <w:rFonts w:ascii="Times New Roman" w:hAnsi="Times New Roman" w:hint="eastAsia"/>
        </w:rPr>
        <w:t>1</w:t>
      </w:r>
      <w:r w:rsidRPr="00A00030">
        <w:rPr>
          <w:rFonts w:ascii="Times New Roman" w:hAnsi="Times New Roman" w:hint="eastAsia"/>
        </w:rPr>
        <w:t>項規定：「…</w:t>
      </w:r>
      <w:proofErr w:type="gramStart"/>
      <w:r w:rsidRPr="00A00030">
        <w:rPr>
          <w:rFonts w:ascii="Times New Roman" w:hAnsi="Times New Roman" w:hint="eastAsia"/>
        </w:rPr>
        <w:t>…</w:t>
      </w:r>
      <w:proofErr w:type="gramEnd"/>
      <w:r w:rsidRPr="00A00030">
        <w:rPr>
          <w:rFonts w:ascii="Times New Roman" w:hAnsi="Times New Roman" w:hint="eastAsia"/>
        </w:rPr>
        <w:t>工程之設計或施工者，應於設計…</w:t>
      </w:r>
      <w:proofErr w:type="gramStart"/>
      <w:r w:rsidRPr="00A00030">
        <w:rPr>
          <w:rFonts w:ascii="Times New Roman" w:hAnsi="Times New Roman" w:hint="eastAsia"/>
        </w:rPr>
        <w:t>…</w:t>
      </w:r>
      <w:proofErr w:type="gramEnd"/>
      <w:r w:rsidRPr="00A00030">
        <w:rPr>
          <w:rFonts w:ascii="Times New Roman" w:hAnsi="Times New Roman" w:hint="eastAsia"/>
        </w:rPr>
        <w:t>或施工規劃階段實施風險評估，致力防止此等物件於使用或工程施工時，發生職業災害」、「雇主對下列事項應有符合規定之必要安全衛生設備及措施：一、防止機械、設備或器具等引起之危害。…</w:t>
      </w:r>
      <w:proofErr w:type="gramStart"/>
      <w:r w:rsidRPr="00A00030">
        <w:rPr>
          <w:rFonts w:ascii="Times New Roman" w:hAnsi="Times New Roman" w:hint="eastAsia"/>
        </w:rPr>
        <w:t>…</w:t>
      </w:r>
      <w:proofErr w:type="gramEnd"/>
      <w:r w:rsidRPr="00A00030">
        <w:rPr>
          <w:rFonts w:ascii="Times New Roman" w:hAnsi="Times New Roman" w:hint="eastAsia"/>
        </w:rPr>
        <w:t>五、防止有墜落、物體飛落或崩塌等之虞之作業場所引起之危害」、「事業單位以其事業之全部或一部分交付承攬時，應於事前告知該承攬人有關其事業工作環境、危害</w:t>
      </w:r>
      <w:proofErr w:type="gramStart"/>
      <w:r w:rsidRPr="00A00030">
        <w:rPr>
          <w:rFonts w:ascii="Times New Roman" w:hAnsi="Times New Roman" w:hint="eastAsia"/>
        </w:rPr>
        <w:t>因素暨本法</w:t>
      </w:r>
      <w:proofErr w:type="gramEnd"/>
      <w:r w:rsidRPr="00A00030">
        <w:rPr>
          <w:rFonts w:ascii="Times New Roman" w:hAnsi="Times New Roman" w:hint="eastAsia"/>
        </w:rPr>
        <w:t>及有關安全衛生規定應採取之措施。」營造安全衛生設施標準第</w:t>
      </w:r>
      <w:r w:rsidRPr="00A00030">
        <w:rPr>
          <w:rFonts w:ascii="Times New Roman" w:hAnsi="Times New Roman" w:hint="eastAsia"/>
        </w:rPr>
        <w:t>6</w:t>
      </w:r>
      <w:r w:rsidRPr="00A00030">
        <w:rPr>
          <w:rFonts w:ascii="Times New Roman" w:hAnsi="Times New Roman" w:hint="eastAsia"/>
        </w:rPr>
        <w:t>條第</w:t>
      </w:r>
      <w:r w:rsidRPr="00A00030">
        <w:rPr>
          <w:rFonts w:ascii="Times New Roman" w:hAnsi="Times New Roman" w:hint="eastAsia"/>
        </w:rPr>
        <w:t>1</w:t>
      </w:r>
      <w:r w:rsidRPr="00A00030">
        <w:rPr>
          <w:rFonts w:ascii="Times New Roman" w:hAnsi="Times New Roman" w:hint="eastAsia"/>
        </w:rPr>
        <w:t>項、第</w:t>
      </w:r>
      <w:r w:rsidRPr="00A00030">
        <w:rPr>
          <w:rFonts w:ascii="Times New Roman" w:hAnsi="Times New Roman" w:hint="eastAsia"/>
        </w:rPr>
        <w:t>8</w:t>
      </w:r>
      <w:r w:rsidRPr="00A00030">
        <w:rPr>
          <w:rFonts w:ascii="Times New Roman" w:hAnsi="Times New Roman" w:hint="eastAsia"/>
        </w:rPr>
        <w:t>條之</w:t>
      </w:r>
      <w:r w:rsidRPr="00A00030">
        <w:rPr>
          <w:rFonts w:ascii="Times New Roman" w:hAnsi="Times New Roman" w:hint="eastAsia"/>
        </w:rPr>
        <w:t>1</w:t>
      </w:r>
      <w:r w:rsidRPr="00A00030">
        <w:rPr>
          <w:rFonts w:ascii="Times New Roman" w:hAnsi="Times New Roman" w:hint="eastAsia"/>
        </w:rPr>
        <w:t>規定：「雇主使勞工於營造工程工作場所作業前，應指派所</w:t>
      </w:r>
      <w:proofErr w:type="gramStart"/>
      <w:r w:rsidRPr="00A00030">
        <w:rPr>
          <w:rFonts w:ascii="Times New Roman" w:hAnsi="Times New Roman" w:hint="eastAsia"/>
        </w:rPr>
        <w:t>僱</w:t>
      </w:r>
      <w:proofErr w:type="gramEnd"/>
      <w:r w:rsidRPr="00A00030">
        <w:rPr>
          <w:rFonts w:ascii="Times New Roman" w:hAnsi="Times New Roman" w:hint="eastAsia"/>
        </w:rPr>
        <w:t>之職業安全衛生人員、工作場所負責人或專任工程人員等專業人員，實施危害調查、評估，並</w:t>
      </w:r>
      <w:proofErr w:type="gramStart"/>
      <w:r w:rsidRPr="00A00030">
        <w:rPr>
          <w:rFonts w:ascii="Times New Roman" w:hAnsi="Times New Roman" w:hint="eastAsia"/>
        </w:rPr>
        <w:t>採</w:t>
      </w:r>
      <w:proofErr w:type="gramEnd"/>
      <w:r w:rsidRPr="00A00030">
        <w:rPr>
          <w:rFonts w:ascii="Times New Roman" w:hAnsi="Times New Roman" w:hint="eastAsia"/>
        </w:rPr>
        <w:t>適當防護設施，以防止職業災害之發生」、「雇主對於車輛機械，為避免於作業時發生該機械翻落或表土崩塌等情事，應就下列事項事先進行調查：一、該作業場所之天候、地質及地形狀況等。二、所使用車輛機械之種類及性能。三、車輛機械之行經路線。四、車輛機械之作業方法。依前項調查，有危害勞工之虞者，應整理工作場所…</w:t>
      </w:r>
      <w:proofErr w:type="gramStart"/>
      <w:r w:rsidRPr="00A00030">
        <w:rPr>
          <w:rFonts w:ascii="Times New Roman" w:hAnsi="Times New Roman" w:hint="eastAsia"/>
        </w:rPr>
        <w:t>…</w:t>
      </w:r>
      <w:proofErr w:type="gramEnd"/>
      <w:r w:rsidRPr="00A00030">
        <w:rPr>
          <w:rFonts w:ascii="Times New Roman" w:hAnsi="Times New Roman" w:hint="eastAsia"/>
        </w:rPr>
        <w:t>」。職業安全衛生設施規則第</w:t>
      </w:r>
      <w:r w:rsidRPr="00A00030">
        <w:rPr>
          <w:rFonts w:ascii="Times New Roman" w:hAnsi="Times New Roman" w:hint="eastAsia"/>
        </w:rPr>
        <w:t>120</w:t>
      </w:r>
      <w:r w:rsidRPr="00A00030">
        <w:rPr>
          <w:rFonts w:ascii="Times New Roman" w:hAnsi="Times New Roman" w:hint="eastAsia"/>
        </w:rPr>
        <w:t>條規定：「雇主對於車輛系營建機械，如作業時有因該機械翻落、表土崩塌等危害勞工之虞者，應於事先調查該作業場所之地質、地形狀況等，適當決定下列事項或</w:t>
      </w:r>
      <w:proofErr w:type="gramStart"/>
      <w:r w:rsidRPr="00A00030">
        <w:rPr>
          <w:rFonts w:ascii="Times New Roman" w:hAnsi="Times New Roman" w:hint="eastAsia"/>
        </w:rPr>
        <w:t>採</w:t>
      </w:r>
      <w:proofErr w:type="gramEnd"/>
      <w:r w:rsidRPr="00A00030">
        <w:rPr>
          <w:rFonts w:ascii="Times New Roman" w:hAnsi="Times New Roman" w:hint="eastAsia"/>
        </w:rPr>
        <w:t>必要措施，並將第</w:t>
      </w:r>
      <w:r w:rsidRPr="00A00030">
        <w:rPr>
          <w:rFonts w:ascii="Times New Roman" w:hAnsi="Times New Roman" w:hint="eastAsia"/>
        </w:rPr>
        <w:t>2</w:t>
      </w:r>
      <w:r w:rsidRPr="00A00030">
        <w:rPr>
          <w:rFonts w:ascii="Times New Roman" w:hAnsi="Times New Roman" w:hint="eastAsia"/>
        </w:rPr>
        <w:t>款及第</w:t>
      </w:r>
      <w:r w:rsidRPr="00A00030">
        <w:rPr>
          <w:rFonts w:ascii="Times New Roman" w:hAnsi="Times New Roman" w:hint="eastAsia"/>
        </w:rPr>
        <w:t>3</w:t>
      </w:r>
      <w:r w:rsidRPr="00A00030">
        <w:rPr>
          <w:rFonts w:ascii="Times New Roman" w:hAnsi="Times New Roman" w:hint="eastAsia"/>
        </w:rPr>
        <w:t>款事項告知作業勞工：一、所使用車輛系營建機械之種類及性能。二、車輛系營建機械之行經路線。三、車輛系營建機械</w:t>
      </w:r>
      <w:r w:rsidRPr="00A00030">
        <w:rPr>
          <w:rFonts w:ascii="Times New Roman" w:hAnsi="Times New Roman" w:hint="eastAsia"/>
        </w:rPr>
        <w:lastRenderedPageBreak/>
        <w:t>之作業方法。四、整理工作場所以預防該等機械之翻倒、翻落。」</w:t>
      </w:r>
      <w:bookmarkEnd w:id="58"/>
    </w:p>
    <w:p w:rsidR="00D94424" w:rsidRPr="00A00030" w:rsidRDefault="00D94424" w:rsidP="00A00030">
      <w:pPr>
        <w:pStyle w:val="3"/>
        <w:rPr>
          <w:rFonts w:ascii="Times New Roman" w:hAnsi="Times New Roman"/>
        </w:rPr>
      </w:pPr>
      <w:bookmarkStart w:id="59" w:name="_Toc108016613"/>
      <w:r w:rsidRPr="00A00030">
        <w:rPr>
          <w:rFonts w:ascii="Times New Roman" w:hAnsi="Times New Roman" w:hint="eastAsia"/>
        </w:rPr>
        <w:t>K51</w:t>
      </w:r>
      <w:r w:rsidRPr="00A00030">
        <w:rPr>
          <w:rFonts w:ascii="Times New Roman" w:hAnsi="Times New Roman" w:hint="eastAsia"/>
        </w:rPr>
        <w:t>標工程契約第</w:t>
      </w:r>
      <w:r w:rsidRPr="00A00030">
        <w:rPr>
          <w:rFonts w:ascii="Times New Roman" w:hAnsi="Times New Roman" w:hint="eastAsia"/>
        </w:rPr>
        <w:t>9</w:t>
      </w:r>
      <w:r w:rsidRPr="00A00030">
        <w:rPr>
          <w:rFonts w:ascii="Times New Roman" w:hAnsi="Times New Roman" w:hint="eastAsia"/>
        </w:rPr>
        <w:t>條施工管理規定略</w:t>
      </w:r>
      <w:proofErr w:type="gramStart"/>
      <w:r w:rsidRPr="00A00030">
        <w:rPr>
          <w:rFonts w:ascii="Times New Roman" w:hAnsi="Times New Roman" w:hint="eastAsia"/>
        </w:rPr>
        <w:t>以</w:t>
      </w:r>
      <w:proofErr w:type="gramEnd"/>
      <w:r w:rsidRPr="00A00030">
        <w:rPr>
          <w:rFonts w:ascii="Times New Roman" w:hAnsi="Times New Roman" w:hint="eastAsia"/>
        </w:rPr>
        <w:t>：「廠商之工地作業有發生意外事件之虞時，廠商應立即採取防範措施。機關於廠商履約中，若可預見其履約瑕疵，或其有其他違反契約之情事者，得通知廠商限期改善。」附錄</w:t>
      </w:r>
      <w:r w:rsidRPr="00A00030">
        <w:rPr>
          <w:rFonts w:ascii="Times New Roman" w:hAnsi="Times New Roman" w:hint="eastAsia"/>
        </w:rPr>
        <w:t>1</w:t>
      </w:r>
      <w:r w:rsidRPr="00A00030">
        <w:rPr>
          <w:rFonts w:ascii="Times New Roman" w:hAnsi="Times New Roman" w:hint="eastAsia"/>
        </w:rPr>
        <w:t>「工作安全與衛生」第</w:t>
      </w:r>
      <w:r w:rsidRPr="00A00030">
        <w:rPr>
          <w:rFonts w:ascii="Times New Roman" w:hAnsi="Times New Roman" w:hint="eastAsia"/>
        </w:rPr>
        <w:t>1</w:t>
      </w:r>
      <w:r w:rsidRPr="00A00030">
        <w:rPr>
          <w:rFonts w:ascii="Times New Roman" w:hAnsi="Times New Roman" w:hint="eastAsia"/>
        </w:rPr>
        <w:t>點規定略</w:t>
      </w:r>
      <w:proofErr w:type="gramStart"/>
      <w:r w:rsidRPr="00A00030">
        <w:rPr>
          <w:rFonts w:ascii="Times New Roman" w:hAnsi="Times New Roman" w:hint="eastAsia"/>
        </w:rPr>
        <w:t>以</w:t>
      </w:r>
      <w:proofErr w:type="gramEnd"/>
      <w:r w:rsidRPr="00A00030">
        <w:rPr>
          <w:rFonts w:ascii="Times New Roman" w:hAnsi="Times New Roman" w:hint="eastAsia"/>
        </w:rPr>
        <w:t>：「契約施工</w:t>
      </w:r>
      <w:proofErr w:type="gramStart"/>
      <w:r w:rsidRPr="00A00030">
        <w:rPr>
          <w:rFonts w:ascii="Times New Roman" w:hAnsi="Times New Roman" w:hint="eastAsia"/>
        </w:rPr>
        <w:t>期間，</w:t>
      </w:r>
      <w:proofErr w:type="gramEnd"/>
      <w:r w:rsidRPr="00A00030">
        <w:rPr>
          <w:rFonts w:ascii="Times New Roman" w:hAnsi="Times New Roman" w:hint="eastAsia"/>
        </w:rPr>
        <w:t>廠商應遵照職業安全衛生法及其施行細則、職業安全衛生設施規則、營造安全衛生設施標準、職業安全衛生管理辦法、…</w:t>
      </w:r>
      <w:proofErr w:type="gramStart"/>
      <w:r w:rsidRPr="00A00030">
        <w:rPr>
          <w:rFonts w:ascii="Times New Roman" w:hAnsi="Times New Roman" w:hint="eastAsia"/>
        </w:rPr>
        <w:t>…</w:t>
      </w:r>
      <w:proofErr w:type="gramEnd"/>
      <w:r w:rsidRPr="00A00030">
        <w:rPr>
          <w:rFonts w:ascii="Times New Roman" w:hAnsi="Times New Roman" w:hint="eastAsia"/>
        </w:rPr>
        <w:t>等有關規定確實辦理，並隨時注意工地安全及災害之防範。」</w:t>
      </w:r>
      <w:r w:rsidRPr="00A00030">
        <w:rPr>
          <w:rFonts w:ascii="Times New Roman" w:hAnsi="Times New Roman" w:hint="eastAsia"/>
        </w:rPr>
        <w:t>K51</w:t>
      </w:r>
      <w:r w:rsidRPr="00A00030">
        <w:rPr>
          <w:rFonts w:ascii="Times New Roman" w:hAnsi="Times New Roman" w:hint="eastAsia"/>
        </w:rPr>
        <w:t>標工程「細部設計圖」一般說明第</w:t>
      </w:r>
      <w:r w:rsidRPr="00A00030">
        <w:rPr>
          <w:rFonts w:ascii="Times New Roman" w:hAnsi="Times New Roman" w:hint="eastAsia"/>
        </w:rPr>
        <w:t>13</w:t>
      </w:r>
      <w:r w:rsidRPr="00A00030">
        <w:rPr>
          <w:rFonts w:ascii="Times New Roman" w:hAnsi="Times New Roman" w:hint="eastAsia"/>
        </w:rPr>
        <w:t>點規定：「承包商於施工</w:t>
      </w:r>
      <w:proofErr w:type="gramStart"/>
      <w:r w:rsidRPr="00A00030">
        <w:rPr>
          <w:rFonts w:ascii="Times New Roman" w:hAnsi="Times New Roman" w:hint="eastAsia"/>
        </w:rPr>
        <w:t>期間，</w:t>
      </w:r>
      <w:proofErr w:type="gramEnd"/>
      <w:r w:rsidRPr="00A00030">
        <w:rPr>
          <w:rFonts w:ascii="Times New Roman" w:hAnsi="Times New Roman" w:hint="eastAsia"/>
        </w:rPr>
        <w:t>應維持鐵路東、西正線之通行，並確實設置安全防護措施，以避免模板、碎片、混凝土塊及其他任何雜物掉至軌道，影響人及行車安全。」</w:t>
      </w:r>
      <w:proofErr w:type="gramStart"/>
      <w:r w:rsidRPr="00A00030">
        <w:rPr>
          <w:rFonts w:ascii="Times New Roman" w:hAnsi="Times New Roman" w:hint="eastAsia"/>
        </w:rPr>
        <w:t>臺鐵局</w:t>
      </w:r>
      <w:proofErr w:type="gramEnd"/>
      <w:r w:rsidRPr="00A00030">
        <w:rPr>
          <w:rFonts w:ascii="Times New Roman" w:hAnsi="Times New Roman" w:hint="eastAsia"/>
        </w:rPr>
        <w:t>承攬人行車安全及安全衛生告知事項應採取之防災措施第</w:t>
      </w:r>
      <w:r w:rsidRPr="00A00030">
        <w:rPr>
          <w:rFonts w:ascii="Times New Roman" w:hAnsi="Times New Roman" w:hint="eastAsia"/>
        </w:rPr>
        <w:t>8</w:t>
      </w:r>
      <w:r w:rsidRPr="00A00030">
        <w:rPr>
          <w:rFonts w:ascii="Times New Roman" w:hAnsi="Times New Roman" w:hint="eastAsia"/>
        </w:rPr>
        <w:t>點及「行車安全特別條款」規定：「承攬人施工之機械、工具、材料以及車輛等，嚴禁</w:t>
      </w:r>
      <w:proofErr w:type="gramStart"/>
      <w:r w:rsidRPr="00A00030">
        <w:rPr>
          <w:rFonts w:ascii="Times New Roman" w:hAnsi="Times New Roman" w:hint="eastAsia"/>
        </w:rPr>
        <w:t>侵入本路建築</w:t>
      </w:r>
      <w:proofErr w:type="gramEnd"/>
      <w:r w:rsidRPr="00A00030">
        <w:rPr>
          <w:rFonts w:ascii="Times New Roman" w:hAnsi="Times New Roman" w:hint="eastAsia"/>
        </w:rPr>
        <w:t>淨空</w:t>
      </w:r>
      <w:proofErr w:type="gramStart"/>
      <w:r w:rsidRPr="00A00030">
        <w:rPr>
          <w:rFonts w:ascii="Times New Roman" w:hAnsi="Times New Roman" w:hint="eastAsia"/>
        </w:rPr>
        <w:t>以內（</w:t>
      </w:r>
      <w:proofErr w:type="gramEnd"/>
      <w:r w:rsidRPr="00A00030">
        <w:rPr>
          <w:rFonts w:ascii="Times New Roman" w:hAnsi="Times New Roman" w:hint="eastAsia"/>
        </w:rPr>
        <w:t>距最近軌道中心</w:t>
      </w:r>
      <w:r w:rsidRPr="00A00030">
        <w:rPr>
          <w:rFonts w:ascii="Times New Roman" w:hAnsi="Times New Roman" w:hint="eastAsia"/>
        </w:rPr>
        <w:t>1.9</w:t>
      </w:r>
      <w:r w:rsidRPr="00A00030">
        <w:rPr>
          <w:rFonts w:ascii="Times New Roman" w:hAnsi="Times New Roman" w:hint="eastAsia"/>
        </w:rPr>
        <w:t>公尺範圍內），為防止意外發生，承攬人應在施工地點距最近軌道中心</w:t>
      </w:r>
      <w:r w:rsidRPr="00A00030">
        <w:rPr>
          <w:rFonts w:ascii="Times New Roman" w:hAnsi="Times New Roman" w:hint="eastAsia"/>
        </w:rPr>
        <w:t>3.0</w:t>
      </w:r>
      <w:r w:rsidRPr="00A00030">
        <w:rPr>
          <w:rFonts w:ascii="Times New Roman" w:hAnsi="Times New Roman" w:hint="eastAsia"/>
        </w:rPr>
        <w:t>公尺以上處所，沿著本局路線設置</w:t>
      </w:r>
      <w:proofErr w:type="gramStart"/>
      <w:r w:rsidRPr="00A00030">
        <w:rPr>
          <w:rFonts w:ascii="Times New Roman" w:hAnsi="Times New Roman" w:hint="eastAsia"/>
        </w:rPr>
        <w:t>警示帶</w:t>
      </w:r>
      <w:proofErr w:type="gramEnd"/>
      <w:r w:rsidRPr="00A00030">
        <w:rPr>
          <w:rFonts w:ascii="Times New Roman" w:hAnsi="Times New Roman" w:hint="eastAsia"/>
        </w:rPr>
        <w:t>。」</w:t>
      </w:r>
      <w:bookmarkEnd w:id="59"/>
    </w:p>
    <w:p w:rsidR="001623FC" w:rsidRPr="00A00030" w:rsidRDefault="00D94424" w:rsidP="00A00030">
      <w:pPr>
        <w:pStyle w:val="3"/>
        <w:rPr>
          <w:rFonts w:ascii="Times New Roman" w:hAnsi="Times New Roman"/>
        </w:rPr>
      </w:pPr>
      <w:bookmarkStart w:id="60" w:name="_Toc108016614"/>
      <w:r w:rsidRPr="00A00030">
        <w:rPr>
          <w:rFonts w:ascii="Times New Roman" w:hAnsi="Times New Roman" w:hint="eastAsia"/>
        </w:rPr>
        <w:t>查本次事故</w:t>
      </w:r>
      <w:r w:rsidRPr="00A00030">
        <w:rPr>
          <w:rFonts w:ascii="Times New Roman" w:hAnsi="Times New Roman" w:hint="eastAsia"/>
        </w:rPr>
        <w:t>K51</w:t>
      </w:r>
      <w:r w:rsidRPr="00A00030">
        <w:rPr>
          <w:rFonts w:ascii="Times New Roman" w:hAnsi="Times New Roman" w:hint="eastAsia"/>
        </w:rPr>
        <w:t>標工程施工地點位處偏僻，位於山坡地及山坡底下地面，施工機具、材料、車輛及人員，</w:t>
      </w:r>
      <w:proofErr w:type="gramStart"/>
      <w:r w:rsidRPr="00A00030">
        <w:rPr>
          <w:rFonts w:ascii="Times New Roman" w:hAnsi="Times New Roman" w:hint="eastAsia"/>
        </w:rPr>
        <w:t>均需於</w:t>
      </w:r>
      <w:proofErr w:type="gramEnd"/>
      <w:r w:rsidRPr="00A00030">
        <w:rPr>
          <w:rFonts w:ascii="Times New Roman" w:hAnsi="Times New Roman" w:hint="eastAsia"/>
        </w:rPr>
        <w:t>台</w:t>
      </w:r>
      <w:r w:rsidRPr="00A00030">
        <w:rPr>
          <w:rFonts w:ascii="Times New Roman" w:hAnsi="Times New Roman" w:hint="eastAsia"/>
        </w:rPr>
        <w:t>9</w:t>
      </w:r>
      <w:r w:rsidRPr="00A00030">
        <w:rPr>
          <w:rFonts w:ascii="Times New Roman" w:hAnsi="Times New Roman" w:hint="eastAsia"/>
        </w:rPr>
        <w:t>線北上約</w:t>
      </w:r>
      <w:r w:rsidRPr="00A00030">
        <w:rPr>
          <w:rFonts w:ascii="Times New Roman" w:hAnsi="Times New Roman" w:hint="eastAsia"/>
        </w:rPr>
        <w:t>158</w:t>
      </w:r>
      <w:r w:rsidRPr="00A00030">
        <w:rPr>
          <w:rFonts w:ascii="Times New Roman" w:hAnsi="Times New Roman" w:hint="eastAsia"/>
        </w:rPr>
        <w:t>公里處右側斜坡工區出入口管制</w:t>
      </w:r>
      <w:proofErr w:type="gramStart"/>
      <w:r w:rsidRPr="00A00030">
        <w:rPr>
          <w:rFonts w:ascii="Times New Roman" w:hAnsi="Times New Roman" w:hint="eastAsia"/>
        </w:rPr>
        <w:t>哨</w:t>
      </w:r>
      <w:proofErr w:type="gramEnd"/>
      <w:r w:rsidRPr="00A00030">
        <w:rPr>
          <w:rFonts w:ascii="Times New Roman" w:hAnsi="Times New Roman" w:hint="eastAsia"/>
        </w:rPr>
        <w:t>進入唯一之既有道路，區分為西正線及東正線（詳圖</w:t>
      </w:r>
      <w:r w:rsidRPr="00A00030">
        <w:rPr>
          <w:rFonts w:ascii="Times New Roman" w:hAnsi="Times New Roman" w:hint="eastAsia"/>
        </w:rPr>
        <w:t>2</w:t>
      </w:r>
      <w:r w:rsidRPr="00A00030">
        <w:rPr>
          <w:rFonts w:ascii="Times New Roman" w:hAnsi="Times New Roman" w:hint="eastAsia"/>
        </w:rPr>
        <w:t>），據交通部及臺鐵局表示：「該『既有道路』係自</w:t>
      </w:r>
      <w:r w:rsidRPr="00A00030">
        <w:rPr>
          <w:rFonts w:ascii="Times New Roman" w:hAnsi="Times New Roman" w:hint="eastAsia"/>
        </w:rPr>
        <w:t>63</w:t>
      </w:r>
      <w:r w:rsidRPr="00A00030">
        <w:rPr>
          <w:rFonts w:ascii="Times New Roman" w:hAnsi="Times New Roman" w:hint="eastAsia"/>
        </w:rPr>
        <w:t>年以來之既成道路（附</w:t>
      </w:r>
      <w:r w:rsidRPr="00A00030">
        <w:rPr>
          <w:rFonts w:ascii="Times New Roman" w:hAnsi="Times New Roman" w:hint="eastAsia"/>
        </w:rPr>
        <w:t>63</w:t>
      </w:r>
      <w:r w:rsidRPr="00A00030">
        <w:rPr>
          <w:rFonts w:ascii="Times New Roman" w:hAnsi="Times New Roman" w:hint="eastAsia"/>
        </w:rPr>
        <w:t>年類比航攝影像為證），</w:t>
      </w:r>
      <w:r w:rsidRPr="00A00030">
        <w:rPr>
          <w:rFonts w:ascii="Times New Roman" w:hAnsi="Times New Roman" w:hint="eastAsia"/>
        </w:rPr>
        <w:t>88</w:t>
      </w:r>
      <w:r w:rsidRPr="00A00030">
        <w:rPr>
          <w:rFonts w:ascii="Times New Roman" w:hAnsi="Times New Roman" w:hint="eastAsia"/>
        </w:rPr>
        <w:t>年建設北</w:t>
      </w:r>
      <w:proofErr w:type="gramStart"/>
      <w:r w:rsidRPr="00A00030">
        <w:rPr>
          <w:rFonts w:ascii="Times New Roman" w:hAnsi="Times New Roman" w:hint="eastAsia"/>
        </w:rPr>
        <w:t>迴</w:t>
      </w:r>
      <w:proofErr w:type="gramEnd"/>
      <w:r w:rsidRPr="00A00030">
        <w:rPr>
          <w:rFonts w:ascii="Times New Roman" w:hAnsi="Times New Roman" w:hint="eastAsia"/>
        </w:rPr>
        <w:t>線雙軌化時，該條既成道路仍存在，為該局路線巡查利用之便道，非該局</w:t>
      </w:r>
      <w:r w:rsidRPr="00A00030">
        <w:rPr>
          <w:rFonts w:ascii="Times New Roman" w:hAnsi="Times New Roman" w:hint="eastAsia"/>
        </w:rPr>
        <w:lastRenderedPageBreak/>
        <w:t>所屬道路。依據</w:t>
      </w:r>
      <w:r w:rsidR="00E46E91">
        <w:rPr>
          <w:rFonts w:ascii="Times New Roman" w:hAnsi="Times New Roman" w:hint="eastAsia"/>
        </w:rPr>
        <w:t>聯○○○</w:t>
      </w:r>
      <w:r w:rsidRPr="00A00030">
        <w:rPr>
          <w:rFonts w:ascii="Times New Roman" w:hAnsi="Times New Roman" w:hint="eastAsia"/>
        </w:rPr>
        <w:t>公司設計</w:t>
      </w:r>
      <w:r w:rsidRPr="00A00030">
        <w:rPr>
          <w:rFonts w:ascii="Times New Roman" w:hAnsi="Times New Roman" w:hint="eastAsia"/>
        </w:rPr>
        <w:t>K51</w:t>
      </w:r>
      <w:r w:rsidRPr="00A00030">
        <w:rPr>
          <w:rFonts w:ascii="Times New Roman" w:hAnsi="Times New Roman" w:hint="eastAsia"/>
        </w:rPr>
        <w:t>標工程編號</w:t>
      </w:r>
      <w:r w:rsidRPr="00A00030">
        <w:rPr>
          <w:rFonts w:ascii="Times New Roman" w:hAnsi="Times New Roman" w:hint="eastAsia"/>
        </w:rPr>
        <w:t>A-02</w:t>
      </w:r>
      <w:r w:rsidRPr="00A00030">
        <w:rPr>
          <w:rFonts w:ascii="Times New Roman" w:hAnsi="Times New Roman" w:hint="eastAsia"/>
        </w:rPr>
        <w:t>圖說與現地照片，應已於</w:t>
      </w:r>
      <w:r w:rsidRPr="00A00030">
        <w:rPr>
          <w:rFonts w:ascii="Times New Roman" w:hAnsi="Times New Roman" w:hint="eastAsia"/>
        </w:rPr>
        <w:t>106</w:t>
      </w:r>
      <w:r w:rsidRPr="00A00030">
        <w:rPr>
          <w:rFonts w:ascii="Times New Roman" w:hAnsi="Times New Roman" w:hint="eastAsia"/>
        </w:rPr>
        <w:t>年設置混凝土路面。另依本工程設計圖一般說明第</w:t>
      </w:r>
      <w:r w:rsidRPr="00A00030">
        <w:rPr>
          <w:rFonts w:ascii="Times New Roman" w:hAnsi="Times New Roman" w:hint="eastAsia"/>
        </w:rPr>
        <w:t>24</w:t>
      </w:r>
      <w:r w:rsidRPr="00A00030">
        <w:rPr>
          <w:rFonts w:ascii="Times New Roman" w:hAnsi="Times New Roman" w:hint="eastAsia"/>
        </w:rPr>
        <w:t>點規定，進出工區內之既有道路應鋪設</w:t>
      </w:r>
      <w:r w:rsidRPr="00A00030">
        <w:rPr>
          <w:rFonts w:ascii="Times New Roman" w:hAnsi="Times New Roman" w:hint="eastAsia"/>
        </w:rPr>
        <w:t>AC</w:t>
      </w:r>
      <w:r w:rsidRPr="00A00030">
        <w:rPr>
          <w:rFonts w:ascii="Times New Roman" w:hAnsi="Times New Roman" w:hint="eastAsia"/>
        </w:rPr>
        <w:t>（瀝青混凝土），其鋪設範圍係為進出工區內東西正線之既有道路，西正線既有道路實際鋪設為瀝青混凝土鋪面，鋪設位置由工區出入口處至明隧道頂上方工作處，鋪設時間為</w:t>
      </w:r>
      <w:r w:rsidRPr="00A00030">
        <w:rPr>
          <w:rFonts w:ascii="Times New Roman" w:hAnsi="Times New Roman" w:hint="eastAsia"/>
        </w:rPr>
        <w:t>108</w:t>
      </w:r>
      <w:r w:rsidRPr="00A00030">
        <w:rPr>
          <w:rFonts w:ascii="Times New Roman" w:hAnsi="Times New Roman" w:hint="eastAsia"/>
        </w:rPr>
        <w:t>年</w:t>
      </w:r>
      <w:r w:rsidRPr="00A00030">
        <w:rPr>
          <w:rFonts w:ascii="Times New Roman" w:hAnsi="Times New Roman" w:hint="eastAsia"/>
        </w:rPr>
        <w:t>4</w:t>
      </w:r>
      <w:r w:rsidRPr="00A00030">
        <w:rPr>
          <w:rFonts w:ascii="Times New Roman" w:hAnsi="Times New Roman" w:hint="eastAsia"/>
        </w:rPr>
        <w:t>月</w:t>
      </w:r>
      <w:r w:rsidRPr="00A00030">
        <w:rPr>
          <w:rFonts w:ascii="Times New Roman" w:hAnsi="Times New Roman" w:hint="eastAsia"/>
        </w:rPr>
        <w:t>26</w:t>
      </w:r>
      <w:r w:rsidRPr="00A00030">
        <w:rPr>
          <w:rFonts w:ascii="Times New Roman" w:hAnsi="Times New Roman" w:hint="eastAsia"/>
        </w:rPr>
        <w:t>日至</w:t>
      </w:r>
      <w:r w:rsidRPr="00A00030">
        <w:rPr>
          <w:rFonts w:ascii="Times New Roman" w:hAnsi="Times New Roman" w:hint="eastAsia"/>
        </w:rPr>
        <w:t>5</w:t>
      </w:r>
      <w:r w:rsidRPr="00A00030">
        <w:rPr>
          <w:rFonts w:ascii="Times New Roman" w:hAnsi="Times New Roman" w:hint="eastAsia"/>
        </w:rPr>
        <w:t>月</w:t>
      </w:r>
      <w:r w:rsidRPr="00A00030">
        <w:rPr>
          <w:rFonts w:ascii="Times New Roman" w:hAnsi="Times New Roman" w:hint="eastAsia"/>
        </w:rPr>
        <w:t>9</w:t>
      </w:r>
      <w:r w:rsidRPr="00A00030">
        <w:rPr>
          <w:rFonts w:ascii="Times New Roman" w:hAnsi="Times New Roman" w:hint="eastAsia"/>
        </w:rPr>
        <w:t>日；至於東正線既有道路，廠商為穩固路面以利重型器械進出，自行於既有道路轉彎處至下方平台區間路面，鋪設約</w:t>
      </w:r>
      <w:r w:rsidRPr="00A00030">
        <w:rPr>
          <w:rFonts w:ascii="Times New Roman" w:hAnsi="Times New Roman" w:hint="eastAsia"/>
        </w:rPr>
        <w:t>90</w:t>
      </w:r>
      <w:r w:rsidRPr="00A00030">
        <w:rPr>
          <w:rFonts w:ascii="Times New Roman" w:hAnsi="Times New Roman" w:hint="eastAsia"/>
        </w:rPr>
        <w:t>公尺之鋼線網混凝土（剛性路面），</w:t>
      </w:r>
      <w:proofErr w:type="gramStart"/>
      <w:r w:rsidRPr="00A00030">
        <w:rPr>
          <w:rFonts w:ascii="Times New Roman" w:hAnsi="Times New Roman" w:hint="eastAsia"/>
        </w:rPr>
        <w:t>惟該工項</w:t>
      </w:r>
      <w:proofErr w:type="gramEnd"/>
      <w:r w:rsidRPr="00A00030">
        <w:rPr>
          <w:rFonts w:ascii="Times New Roman" w:hAnsi="Times New Roman" w:hint="eastAsia"/>
        </w:rPr>
        <w:t>係廠商為穩固道路自行施作，非屬契約工項。此外查</w:t>
      </w:r>
      <w:r w:rsidRPr="00A00030">
        <w:rPr>
          <w:rFonts w:ascii="Times New Roman" w:hAnsi="Times New Roman" w:hint="eastAsia"/>
        </w:rPr>
        <w:t>K51</w:t>
      </w:r>
      <w:r w:rsidRPr="00A00030">
        <w:rPr>
          <w:rFonts w:ascii="Times New Roman" w:hAnsi="Times New Roman" w:hint="eastAsia"/>
        </w:rPr>
        <w:t>標工程設計圖說，該『既有道路』未有設計施作結構物。該『既有道路』於工程進行</w:t>
      </w:r>
      <w:proofErr w:type="gramStart"/>
      <w:r w:rsidRPr="00A00030">
        <w:rPr>
          <w:rFonts w:ascii="Times New Roman" w:hAnsi="Times New Roman" w:hint="eastAsia"/>
        </w:rPr>
        <w:t>期間，</w:t>
      </w:r>
      <w:proofErr w:type="gramEnd"/>
      <w:r w:rsidRPr="00A00030">
        <w:rPr>
          <w:rFonts w:ascii="Times New Roman" w:hAnsi="Times New Roman" w:hint="eastAsia"/>
        </w:rPr>
        <w:t>為施工廠商作為施工便道使用，道路邊緣則無規劃設計防護設施，但有依規定設置</w:t>
      </w:r>
      <w:proofErr w:type="gramStart"/>
      <w:r w:rsidRPr="00A00030">
        <w:rPr>
          <w:rFonts w:ascii="Times New Roman" w:hAnsi="Times New Roman" w:hint="eastAsia"/>
        </w:rPr>
        <w:t>警示帶</w:t>
      </w:r>
      <w:proofErr w:type="gramEnd"/>
      <w:r w:rsidRPr="00A00030">
        <w:rPr>
          <w:rFonts w:ascii="Times New Roman" w:hAnsi="Times New Roman" w:hint="eastAsia"/>
        </w:rPr>
        <w:t>」。至於規劃設計階段之安全防護設計，</w:t>
      </w:r>
      <w:proofErr w:type="gramStart"/>
      <w:r w:rsidRPr="00A00030">
        <w:rPr>
          <w:rFonts w:ascii="Times New Roman" w:hAnsi="Times New Roman" w:hint="eastAsia"/>
        </w:rPr>
        <w:t>據</w:t>
      </w:r>
      <w:r w:rsidR="00E46E91">
        <w:rPr>
          <w:rFonts w:ascii="Times New Roman" w:hAnsi="Times New Roman" w:hint="eastAsia"/>
        </w:rPr>
        <w:t>聯○○○</w:t>
      </w:r>
      <w:proofErr w:type="gramEnd"/>
      <w:r w:rsidRPr="00A00030">
        <w:rPr>
          <w:rFonts w:ascii="Times New Roman" w:hAnsi="Times New Roman" w:hint="eastAsia"/>
        </w:rPr>
        <w:t>公司設計人員於司法單位調查時表示：「事故地點原本既有道路是鋪設</w:t>
      </w:r>
      <w:r w:rsidRPr="00A00030">
        <w:rPr>
          <w:rFonts w:ascii="Times New Roman" w:hAnsi="Times New Roman" w:hint="eastAsia"/>
        </w:rPr>
        <w:t>PC</w:t>
      </w:r>
      <w:r w:rsidRPr="00A00030">
        <w:rPr>
          <w:rFonts w:ascii="Times New Roman" w:hAnsi="Times New Roman" w:hint="eastAsia"/>
        </w:rPr>
        <w:t>的，有去量測坡度跟轉彎半徑，評估結果</w:t>
      </w:r>
      <w:r w:rsidRPr="00A00030">
        <w:rPr>
          <w:rFonts w:ascii="Times New Roman" w:hAnsi="Times New Roman" w:hint="eastAsia"/>
        </w:rPr>
        <w:t>R</w:t>
      </w:r>
      <w:r w:rsidRPr="00A00030">
        <w:rPr>
          <w:rFonts w:ascii="Times New Roman" w:hAnsi="Times New Roman" w:hint="eastAsia"/>
        </w:rPr>
        <w:t>是大於山區道路規定的標準。當初設計時就有針對此條既有道路進行評估，認為足以應付施工所需，在正常使用下安全無虞。既有道路有開挖施作的地方只有在工區入口處到事故發生地轉彎前這段</w:t>
      </w:r>
      <w:proofErr w:type="gramStart"/>
      <w:r w:rsidRPr="00A00030">
        <w:rPr>
          <w:rFonts w:ascii="Times New Roman" w:hAnsi="Times New Roman" w:hint="eastAsia"/>
        </w:rPr>
        <w:t>（註</w:t>
      </w:r>
      <w:proofErr w:type="gramEnd"/>
      <w:r w:rsidRPr="00A00030">
        <w:rPr>
          <w:rFonts w:ascii="Times New Roman" w:hAnsi="Times New Roman" w:hint="eastAsia"/>
        </w:rPr>
        <w:t>：西正線</w:t>
      </w:r>
      <w:proofErr w:type="gramStart"/>
      <w:r w:rsidRPr="00A00030">
        <w:rPr>
          <w:rFonts w:ascii="Times New Roman" w:hAnsi="Times New Roman" w:hint="eastAsia"/>
        </w:rPr>
        <w:t>）</w:t>
      </w:r>
      <w:proofErr w:type="gramEnd"/>
      <w:r w:rsidRPr="00A00030">
        <w:rPr>
          <w:rFonts w:ascii="Times New Roman" w:hAnsi="Times New Roman" w:hint="eastAsia"/>
        </w:rPr>
        <w:t>，所以這一段我們有設置安全圍籬；至於事故發生處的既有道路</w:t>
      </w:r>
      <w:proofErr w:type="gramStart"/>
      <w:r w:rsidRPr="00A00030">
        <w:rPr>
          <w:rFonts w:ascii="Times New Roman" w:hAnsi="Times New Roman" w:hint="eastAsia"/>
        </w:rPr>
        <w:t>（註</w:t>
      </w:r>
      <w:proofErr w:type="gramEnd"/>
      <w:r w:rsidRPr="00A00030">
        <w:rPr>
          <w:rFonts w:ascii="Times New Roman" w:hAnsi="Times New Roman" w:hint="eastAsia"/>
        </w:rPr>
        <w:t>：東正線</w:t>
      </w:r>
      <w:proofErr w:type="gramStart"/>
      <w:r w:rsidRPr="00A00030">
        <w:rPr>
          <w:rFonts w:ascii="Times New Roman" w:hAnsi="Times New Roman" w:hint="eastAsia"/>
        </w:rPr>
        <w:t>）</w:t>
      </w:r>
      <w:proofErr w:type="gramEnd"/>
      <w:r w:rsidRPr="00A00030">
        <w:rPr>
          <w:rFonts w:ascii="Times New Roman" w:hAnsi="Times New Roman" w:hint="eastAsia"/>
        </w:rPr>
        <w:t>，因為沒有開挖施作，所以沒有設置安全防護措施。施工廠商如果認為有安全疑慮，應該要提出交由我們設計單位辦理變更設計，但直到工程都快要結束了，施工廠商都沒提出使用上有何安全疑慮。」交通部表示：「東正線既有道路</w:t>
      </w:r>
      <w:proofErr w:type="gramStart"/>
      <w:r w:rsidRPr="00A00030">
        <w:rPr>
          <w:rFonts w:ascii="Times New Roman" w:hAnsi="Times New Roman" w:hint="eastAsia"/>
        </w:rPr>
        <w:t>路</w:t>
      </w:r>
      <w:proofErr w:type="gramEnd"/>
      <w:r w:rsidRPr="00A00030">
        <w:rPr>
          <w:rFonts w:ascii="Times New Roman" w:hAnsi="Times New Roman" w:hint="eastAsia"/>
        </w:rPr>
        <w:t>幅寬度有限，若設置固定式圍籬，恐因大型機具</w:t>
      </w:r>
      <w:r w:rsidRPr="00A00030">
        <w:rPr>
          <w:rFonts w:ascii="Times New Roman" w:hAnsi="Times New Roman" w:hint="eastAsia"/>
        </w:rPr>
        <w:lastRenderedPageBreak/>
        <w:t>進出，碰撞圍籬而掉落東正線軌道影響安全，難以設置固定式圍籬，因而採取設置</w:t>
      </w:r>
      <w:proofErr w:type="gramStart"/>
      <w:r w:rsidRPr="00A00030">
        <w:rPr>
          <w:rFonts w:ascii="Times New Roman" w:hAnsi="Times New Roman" w:hint="eastAsia"/>
        </w:rPr>
        <w:t>警示帶之</w:t>
      </w:r>
      <w:proofErr w:type="gramEnd"/>
      <w:r w:rsidRPr="00A00030">
        <w:rPr>
          <w:rFonts w:ascii="Times New Roman" w:hAnsi="Times New Roman" w:hint="eastAsia"/>
        </w:rPr>
        <w:t>方式阻隔」。</w:t>
      </w:r>
      <w:bookmarkEnd w:id="60"/>
    </w:p>
    <w:p w:rsidR="003A5927" w:rsidRPr="00A00030" w:rsidRDefault="00FD3393" w:rsidP="00A00030">
      <w:pPr>
        <w:pStyle w:val="31"/>
        <w:tabs>
          <w:tab w:val="clear" w:pos="567"/>
        </w:tabs>
        <w:adjustRightInd w:val="0"/>
        <w:snapToGrid w:val="0"/>
        <w:ind w:leftChars="0" w:left="0" w:firstLineChars="0" w:firstLine="0"/>
        <w:rPr>
          <w:rFonts w:ascii="Times New Roman"/>
        </w:rPr>
      </w:pPr>
      <w:r w:rsidRPr="00A00030">
        <w:rPr>
          <w:rFonts w:ascii="Times New Roman"/>
          <w:noProof/>
        </w:rPr>
        <w:drawing>
          <wp:inline distT="0" distB="0" distL="0" distR="0" wp14:anchorId="323D58D9" wp14:editId="76863E9E">
            <wp:extent cx="5615940" cy="3514991"/>
            <wp:effectExtent l="0" t="0" r="381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初擬調查意見圖2.png"/>
                    <pic:cNvPicPr/>
                  </pic:nvPicPr>
                  <pic:blipFill>
                    <a:blip r:embed="rId10">
                      <a:extLst>
                        <a:ext uri="{28A0092B-C50C-407E-A947-70E740481C1C}">
                          <a14:useLocalDpi xmlns:a14="http://schemas.microsoft.com/office/drawing/2010/main" val="0"/>
                        </a:ext>
                      </a:extLst>
                    </a:blip>
                    <a:stretch>
                      <a:fillRect/>
                    </a:stretch>
                  </pic:blipFill>
                  <pic:spPr>
                    <a:xfrm>
                      <a:off x="0" y="0"/>
                      <a:ext cx="5615940" cy="3514991"/>
                    </a:xfrm>
                    <a:prstGeom prst="rect">
                      <a:avLst/>
                    </a:prstGeom>
                  </pic:spPr>
                </pic:pic>
              </a:graphicData>
            </a:graphic>
          </wp:inline>
        </w:drawing>
      </w:r>
    </w:p>
    <w:p w:rsidR="003A5927" w:rsidRPr="00A00030" w:rsidRDefault="00FE725A" w:rsidP="00A00030">
      <w:pPr>
        <w:pStyle w:val="31"/>
        <w:tabs>
          <w:tab w:val="clear" w:pos="567"/>
        </w:tabs>
        <w:adjustRightInd w:val="0"/>
        <w:snapToGrid w:val="0"/>
        <w:ind w:leftChars="0" w:left="726" w:hangingChars="242" w:hanging="726"/>
        <w:rPr>
          <w:rFonts w:ascii="Times New Roman"/>
          <w:sz w:val="28"/>
          <w:szCs w:val="28"/>
        </w:rPr>
      </w:pPr>
      <w:r w:rsidRPr="00A00030">
        <w:rPr>
          <w:rFonts w:ascii="Times New Roman" w:hint="eastAsia"/>
          <w:sz w:val="28"/>
          <w:szCs w:val="28"/>
        </w:rPr>
        <w:t>圖</w:t>
      </w:r>
      <w:r w:rsidRPr="00A00030">
        <w:rPr>
          <w:rFonts w:ascii="Times New Roman" w:hint="eastAsia"/>
          <w:sz w:val="28"/>
          <w:szCs w:val="28"/>
        </w:rPr>
        <w:t>2</w:t>
      </w:r>
      <w:r w:rsidRPr="00A00030">
        <w:rPr>
          <w:rFonts w:ascii="Times New Roman" w:hint="eastAsia"/>
          <w:sz w:val="28"/>
          <w:szCs w:val="28"/>
        </w:rPr>
        <w:t xml:space="preserve">　</w:t>
      </w:r>
      <w:r w:rsidRPr="00A00030">
        <w:rPr>
          <w:rFonts w:ascii="Times New Roman" w:hint="eastAsia"/>
          <w:sz w:val="28"/>
          <w:szCs w:val="28"/>
        </w:rPr>
        <w:t>110</w:t>
      </w:r>
      <w:r w:rsidRPr="00A00030">
        <w:rPr>
          <w:rFonts w:ascii="Times New Roman" w:hint="eastAsia"/>
          <w:sz w:val="28"/>
          <w:szCs w:val="28"/>
        </w:rPr>
        <w:t>年</w:t>
      </w:r>
      <w:r w:rsidRPr="00A00030">
        <w:rPr>
          <w:rFonts w:ascii="Times New Roman" w:hint="eastAsia"/>
          <w:sz w:val="28"/>
          <w:szCs w:val="28"/>
        </w:rPr>
        <w:t>4</w:t>
      </w:r>
      <w:r w:rsidRPr="00A00030">
        <w:rPr>
          <w:rFonts w:ascii="Times New Roman" w:hint="eastAsia"/>
          <w:sz w:val="28"/>
          <w:szCs w:val="28"/>
        </w:rPr>
        <w:t>月</w:t>
      </w:r>
      <w:r w:rsidRPr="00A00030">
        <w:rPr>
          <w:rFonts w:ascii="Times New Roman" w:hint="eastAsia"/>
          <w:sz w:val="28"/>
          <w:szCs w:val="28"/>
        </w:rPr>
        <w:t>2</w:t>
      </w:r>
      <w:r w:rsidRPr="00A00030">
        <w:rPr>
          <w:rFonts w:ascii="Times New Roman" w:hint="eastAsia"/>
          <w:sz w:val="28"/>
          <w:szCs w:val="28"/>
        </w:rPr>
        <w:t>日上午</w:t>
      </w:r>
      <w:r w:rsidRPr="00A00030">
        <w:rPr>
          <w:rFonts w:ascii="Times New Roman" w:hint="eastAsia"/>
          <w:sz w:val="28"/>
          <w:szCs w:val="28"/>
        </w:rPr>
        <w:t>9</w:t>
      </w:r>
      <w:r w:rsidRPr="00A00030">
        <w:rPr>
          <w:rFonts w:ascii="Times New Roman" w:hint="eastAsia"/>
          <w:sz w:val="28"/>
          <w:szCs w:val="28"/>
        </w:rPr>
        <w:t>時</w:t>
      </w:r>
      <w:r w:rsidRPr="00A00030">
        <w:rPr>
          <w:rFonts w:ascii="Times New Roman" w:hint="eastAsia"/>
          <w:sz w:val="28"/>
          <w:szCs w:val="28"/>
        </w:rPr>
        <w:t>28</w:t>
      </w:r>
      <w:r w:rsidRPr="00A00030">
        <w:rPr>
          <w:rFonts w:ascii="Times New Roman" w:hint="eastAsia"/>
          <w:sz w:val="28"/>
          <w:szCs w:val="28"/>
        </w:rPr>
        <w:t>分</w:t>
      </w:r>
      <w:r w:rsidRPr="00A00030">
        <w:rPr>
          <w:rFonts w:ascii="Times New Roman" w:hint="eastAsia"/>
          <w:sz w:val="28"/>
          <w:szCs w:val="28"/>
        </w:rPr>
        <w:t>34</w:t>
      </w:r>
      <w:r w:rsidRPr="00A00030">
        <w:rPr>
          <w:rFonts w:ascii="Times New Roman" w:hint="eastAsia"/>
          <w:sz w:val="28"/>
          <w:szCs w:val="28"/>
        </w:rPr>
        <w:t>秒（撞擊時間）</w:t>
      </w:r>
      <w:proofErr w:type="gramStart"/>
      <w:r w:rsidRPr="00A00030">
        <w:rPr>
          <w:rFonts w:ascii="Times New Roman" w:hint="eastAsia"/>
          <w:sz w:val="28"/>
          <w:szCs w:val="28"/>
        </w:rPr>
        <w:t>臺</w:t>
      </w:r>
      <w:proofErr w:type="gramEnd"/>
      <w:r w:rsidRPr="00A00030">
        <w:rPr>
          <w:rFonts w:ascii="Times New Roman" w:hint="eastAsia"/>
          <w:sz w:val="28"/>
          <w:szCs w:val="28"/>
        </w:rPr>
        <w:t>鐵</w:t>
      </w:r>
      <w:r w:rsidRPr="00A00030">
        <w:rPr>
          <w:rFonts w:ascii="Times New Roman" w:hint="eastAsia"/>
          <w:sz w:val="28"/>
          <w:szCs w:val="28"/>
        </w:rPr>
        <w:t>408</w:t>
      </w:r>
      <w:r w:rsidRPr="00A00030">
        <w:rPr>
          <w:rFonts w:ascii="Times New Roman" w:hint="eastAsia"/>
          <w:sz w:val="28"/>
          <w:szCs w:val="28"/>
        </w:rPr>
        <w:t>次太魯閣號列車事故現場</w:t>
      </w:r>
      <w:proofErr w:type="gramStart"/>
      <w:r w:rsidR="00FA5D7B" w:rsidRPr="00FA5D7B">
        <w:rPr>
          <w:rFonts w:ascii="Times New Roman" w:hint="eastAsia"/>
          <w:sz w:val="28"/>
          <w:szCs w:val="28"/>
        </w:rPr>
        <w:t>（</w:t>
      </w:r>
      <w:proofErr w:type="gramEnd"/>
      <w:r w:rsidR="00FA5D7B" w:rsidRPr="00FA5D7B">
        <w:rPr>
          <w:rFonts w:ascii="Times New Roman" w:hint="eastAsia"/>
          <w:sz w:val="28"/>
          <w:szCs w:val="28"/>
        </w:rPr>
        <w:t>資料來源：運安會，本院整理繪製</w:t>
      </w:r>
      <w:proofErr w:type="gramStart"/>
      <w:r w:rsidR="00FA5D7B" w:rsidRPr="00FA5D7B">
        <w:rPr>
          <w:rFonts w:ascii="Times New Roman" w:hint="eastAsia"/>
          <w:sz w:val="28"/>
          <w:szCs w:val="28"/>
        </w:rPr>
        <w:t>）</w:t>
      </w:r>
      <w:proofErr w:type="gramEnd"/>
    </w:p>
    <w:p w:rsidR="00315735" w:rsidRPr="00A00030" w:rsidRDefault="00315735" w:rsidP="00A00030">
      <w:pPr>
        <w:pStyle w:val="3"/>
        <w:spacing w:beforeLines="25" w:before="114"/>
        <w:ind w:left="1360" w:hanging="680"/>
        <w:rPr>
          <w:rFonts w:ascii="Times New Roman" w:hAnsi="Times New Roman"/>
        </w:rPr>
      </w:pPr>
      <w:bookmarkStart w:id="61" w:name="_Toc108016615"/>
      <w:r w:rsidRPr="00A00030">
        <w:rPr>
          <w:rFonts w:ascii="Times New Roman" w:hAnsi="Times New Roman" w:hint="eastAsia"/>
        </w:rPr>
        <w:t>惟本次事故據花蓮地檢署囑託工程會工程技術鑑定委員會針對</w:t>
      </w:r>
      <w:r w:rsidRPr="00A00030">
        <w:rPr>
          <w:rFonts w:ascii="Times New Roman" w:hAnsi="Times New Roman" w:hint="eastAsia"/>
        </w:rPr>
        <w:t>K51</w:t>
      </w:r>
      <w:r w:rsidRPr="00A00030">
        <w:rPr>
          <w:rFonts w:ascii="Times New Roman" w:hAnsi="Times New Roman" w:hint="eastAsia"/>
        </w:rPr>
        <w:t>標工程「規劃設計是否充分適當」提出鑑定意見表示：「</w:t>
      </w:r>
      <w:r w:rsidRPr="00A00030">
        <w:rPr>
          <w:rFonts w:ascii="Times New Roman" w:hAnsi="Times New Roman" w:hint="eastAsia"/>
        </w:rPr>
        <w:t>1.</w:t>
      </w:r>
      <w:r w:rsidRPr="00A00030">
        <w:rPr>
          <w:rFonts w:ascii="Times New Roman" w:hAnsi="Times New Roman" w:hint="eastAsia"/>
        </w:rPr>
        <w:t>工區著重於西正線之防護，但行駛於東正線之列車南下初出和仁隧道後，僅</w:t>
      </w:r>
      <w:r w:rsidRPr="00A00030">
        <w:rPr>
          <w:rFonts w:ascii="Times New Roman" w:hAnsi="Times New Roman" w:hint="eastAsia"/>
        </w:rPr>
        <w:t>268</w:t>
      </w:r>
      <w:r w:rsidRPr="00A00030">
        <w:rPr>
          <w:rFonts w:ascii="Times New Roman" w:hAnsi="Times New Roman" w:hint="eastAsia"/>
        </w:rPr>
        <w:t>公尺即又進入清水隧道，平均車速超過時速</w:t>
      </w:r>
      <w:r w:rsidRPr="00A00030">
        <w:rPr>
          <w:rFonts w:ascii="Times New Roman" w:hAnsi="Times New Roman" w:hint="eastAsia"/>
        </w:rPr>
        <w:t>100</w:t>
      </w:r>
      <w:r w:rsidRPr="00A00030">
        <w:rPr>
          <w:rFonts w:ascii="Times New Roman" w:hAnsi="Times New Roman" w:hint="eastAsia"/>
        </w:rPr>
        <w:t>公里，且列車質量極大，因此動量極為可觀，縱使一出和仁隧道發現軌道障礙物，該</w:t>
      </w:r>
      <w:r w:rsidRPr="00A00030">
        <w:rPr>
          <w:rFonts w:ascii="Times New Roman" w:hAnsi="Times New Roman" w:hint="eastAsia"/>
        </w:rPr>
        <w:t>268</w:t>
      </w:r>
      <w:r w:rsidRPr="00A00030">
        <w:rPr>
          <w:rFonts w:ascii="Times New Roman" w:hAnsi="Times New Roman" w:hint="eastAsia"/>
        </w:rPr>
        <w:t>公尺根本不足讓列車煞停，更遑論和仁隧道與清水隧道間軌道線形</w:t>
      </w:r>
      <w:proofErr w:type="gramStart"/>
      <w:r w:rsidRPr="00A00030">
        <w:rPr>
          <w:rFonts w:ascii="Times New Roman" w:hAnsi="Times New Roman" w:hint="eastAsia"/>
        </w:rPr>
        <w:t>是微向右</w:t>
      </w:r>
      <w:proofErr w:type="gramEnd"/>
      <w:r w:rsidRPr="00A00030">
        <w:rPr>
          <w:rFonts w:ascii="Times New Roman" w:hAnsi="Times New Roman" w:hint="eastAsia"/>
        </w:rPr>
        <w:t>彎，對邊坡</w:t>
      </w:r>
      <w:proofErr w:type="gramStart"/>
      <w:r w:rsidRPr="00A00030">
        <w:rPr>
          <w:rFonts w:ascii="Times New Roman" w:hAnsi="Times New Roman" w:hint="eastAsia"/>
        </w:rPr>
        <w:t>掉落物更是</w:t>
      </w:r>
      <w:proofErr w:type="gramEnd"/>
      <w:r w:rsidRPr="00A00030">
        <w:rPr>
          <w:rFonts w:ascii="Times New Roman" w:hAnsi="Times New Roman" w:hint="eastAsia"/>
        </w:rPr>
        <w:t>有視覺上阻礙，更加縮短列車駕駛員之可反應時間與距離，且專屬路權之鐵路列車，根本無從像公路汽車行駛道路還能有轉彎閃避之可能，故異物入侵對於行駛於東正線之列車危害風險極大，理應於規劃設計階段即有相關風</w:t>
      </w:r>
      <w:r w:rsidRPr="00A00030">
        <w:rPr>
          <w:rFonts w:ascii="Times New Roman" w:hAnsi="Times New Roman" w:hint="eastAsia"/>
        </w:rPr>
        <w:lastRenderedPageBreak/>
        <w:t>險評估以為預防。而於規劃設計階段對東正線可能產生之危害風險未充分納入考量。</w:t>
      </w:r>
      <w:r w:rsidRPr="00A00030">
        <w:rPr>
          <w:rFonts w:ascii="Times New Roman" w:hAnsi="Times New Roman" w:hint="eastAsia"/>
        </w:rPr>
        <w:t>2.</w:t>
      </w:r>
      <w:r w:rsidRPr="00A00030">
        <w:rPr>
          <w:rFonts w:ascii="Times New Roman" w:hAnsi="Times New Roman" w:hint="eastAsia"/>
        </w:rPr>
        <w:t>系爭工程於事故地點既有道路及轉彎處</w:t>
      </w:r>
      <w:proofErr w:type="gramStart"/>
      <w:r w:rsidRPr="00A00030">
        <w:rPr>
          <w:rFonts w:ascii="Times New Roman" w:hAnsi="Times New Roman" w:hint="eastAsia"/>
        </w:rPr>
        <w:t>下邊坡與軌道</w:t>
      </w:r>
      <w:proofErr w:type="gramEnd"/>
      <w:r w:rsidRPr="00A00030">
        <w:rPr>
          <w:rFonts w:ascii="Times New Roman" w:hAnsi="Times New Roman" w:hint="eastAsia"/>
        </w:rPr>
        <w:t>間，並無規劃設計需設置防護隔離設施；又該既有道路無改善方案，使路況及道路條件遠不如一般公路或市區道路，如允許施工車輛行駛（查系爭工程細部設計圖說並無禁止該段道路行駛施工車輛之相關規範），則車輛異物掉落或甚至整車翻落機率，遠大於一般公路及市區道路；</w:t>
      </w:r>
      <w:proofErr w:type="gramStart"/>
      <w:r w:rsidRPr="00A00030">
        <w:rPr>
          <w:rFonts w:ascii="Times New Roman" w:hAnsi="Times New Roman" w:hint="eastAsia"/>
        </w:rPr>
        <w:t>且查系爭</w:t>
      </w:r>
      <w:proofErr w:type="gramEnd"/>
      <w:r w:rsidRPr="00A00030">
        <w:rPr>
          <w:rFonts w:ascii="Times New Roman" w:hAnsi="Times New Roman" w:hint="eastAsia"/>
        </w:rPr>
        <w:t>工程設計書圖及施工說明，對於該處之既有道路應如何具體改善乙節，並無任何說明或規範，顯見系爭工程規劃設計階段對於該既有道路之行車安全，及考量車輛行駛時亦有異物可能從既有道路滑落入侵，甚至施工車輛整體從既有道路滑落入侵而事先預為防範一事，顯有不夠周延之情形，此恐成施工階段因施工廠商執行偏差致施工車輛入侵釀災之</w:t>
      </w:r>
      <w:proofErr w:type="gramStart"/>
      <w:r w:rsidRPr="00A00030">
        <w:rPr>
          <w:rFonts w:ascii="Times New Roman" w:hAnsi="Times New Roman" w:hint="eastAsia"/>
        </w:rPr>
        <w:t>防堵破口</w:t>
      </w:r>
      <w:proofErr w:type="gramEnd"/>
      <w:r w:rsidRPr="00A00030">
        <w:rPr>
          <w:rFonts w:ascii="Times New Roman" w:hAnsi="Times New Roman" w:hint="eastAsia"/>
        </w:rPr>
        <w:t>；</w:t>
      </w:r>
      <w:proofErr w:type="gramStart"/>
      <w:r w:rsidRPr="00A00030">
        <w:rPr>
          <w:rFonts w:ascii="Times New Roman" w:hAnsi="Times New Roman" w:hint="eastAsia"/>
        </w:rPr>
        <w:t>故系爭</w:t>
      </w:r>
      <w:proofErr w:type="gramEnd"/>
      <w:r w:rsidRPr="00A00030">
        <w:rPr>
          <w:rFonts w:ascii="Times New Roman" w:hAnsi="Times New Roman" w:hint="eastAsia"/>
        </w:rPr>
        <w:t>工程就防止異物入侵之目的，本案事故地點東</w:t>
      </w:r>
      <w:proofErr w:type="gramStart"/>
      <w:r w:rsidRPr="00A00030">
        <w:rPr>
          <w:rFonts w:ascii="Times New Roman" w:hAnsi="Times New Roman" w:hint="eastAsia"/>
        </w:rPr>
        <w:t>正線側及</w:t>
      </w:r>
      <w:proofErr w:type="gramEnd"/>
      <w:r w:rsidRPr="00A00030">
        <w:rPr>
          <w:rFonts w:ascii="Times New Roman" w:hAnsi="Times New Roman" w:hint="eastAsia"/>
        </w:rPr>
        <w:t>事故邊坡防護設施設計、行車安全防護人員配置，規劃設計尚欠充分或適當。」</w:t>
      </w:r>
      <w:bookmarkEnd w:id="61"/>
    </w:p>
    <w:p w:rsidR="00315735" w:rsidRPr="00A00030" w:rsidRDefault="00315735" w:rsidP="00A00030">
      <w:pPr>
        <w:pStyle w:val="3"/>
        <w:rPr>
          <w:rFonts w:ascii="Times New Roman" w:hAnsi="Times New Roman"/>
        </w:rPr>
      </w:pPr>
      <w:bookmarkStart w:id="62" w:name="_Toc108016616"/>
      <w:proofErr w:type="gramStart"/>
      <w:r w:rsidRPr="00A00030">
        <w:rPr>
          <w:rFonts w:ascii="Times New Roman" w:hAnsi="Times New Roman" w:hint="eastAsia"/>
        </w:rPr>
        <w:t>嗣</w:t>
      </w:r>
      <w:proofErr w:type="gramEnd"/>
      <w:r w:rsidRPr="00A00030">
        <w:rPr>
          <w:rFonts w:ascii="Times New Roman" w:hAnsi="Times New Roman" w:hint="eastAsia"/>
        </w:rPr>
        <w:t>於施工階段，查花蓮工務段依職業安全衛生法規定於</w:t>
      </w:r>
      <w:r w:rsidRPr="00A00030">
        <w:rPr>
          <w:rFonts w:ascii="Times New Roman" w:hAnsi="Times New Roman" w:hint="eastAsia"/>
        </w:rPr>
        <w:t>108</w:t>
      </w:r>
      <w:r w:rsidRPr="00A00030">
        <w:rPr>
          <w:rFonts w:ascii="Times New Roman" w:hAnsi="Times New Roman" w:hint="eastAsia"/>
        </w:rPr>
        <w:t>年</w:t>
      </w:r>
      <w:r w:rsidRPr="00A00030">
        <w:rPr>
          <w:rFonts w:ascii="Times New Roman" w:hAnsi="Times New Roman" w:hint="eastAsia"/>
        </w:rPr>
        <w:t>3</w:t>
      </w:r>
      <w:r w:rsidRPr="00A00030">
        <w:rPr>
          <w:rFonts w:ascii="Times New Roman" w:hAnsi="Times New Roman" w:hint="eastAsia"/>
        </w:rPr>
        <w:t>月</w:t>
      </w:r>
      <w:r w:rsidRPr="00A00030">
        <w:rPr>
          <w:rFonts w:ascii="Times New Roman" w:hAnsi="Times New Roman" w:hint="eastAsia"/>
        </w:rPr>
        <w:t>19</w:t>
      </w:r>
      <w:r w:rsidRPr="00A00030">
        <w:rPr>
          <w:rFonts w:ascii="Times New Roman" w:hAnsi="Times New Roman" w:hint="eastAsia"/>
        </w:rPr>
        <w:t>日辦理</w:t>
      </w:r>
      <w:r w:rsidRPr="00A00030">
        <w:rPr>
          <w:rFonts w:ascii="Times New Roman" w:hAnsi="Times New Roman" w:hint="eastAsia"/>
        </w:rPr>
        <w:t>K51</w:t>
      </w:r>
      <w:r w:rsidRPr="00A00030">
        <w:rPr>
          <w:rFonts w:ascii="Times New Roman" w:hAnsi="Times New Roman" w:hint="eastAsia"/>
        </w:rPr>
        <w:t>標工程施工前危害告知暨施工協調會議，出席單位包括專案管理廠商</w:t>
      </w:r>
      <w:r w:rsidR="00D126E4">
        <w:rPr>
          <w:rFonts w:ascii="Times New Roman" w:hAnsi="Times New Roman" w:hint="eastAsia"/>
        </w:rPr>
        <w:t>中○</w:t>
      </w:r>
      <w:r w:rsidRPr="00A00030">
        <w:rPr>
          <w:rFonts w:ascii="Times New Roman" w:hAnsi="Times New Roman" w:hint="eastAsia"/>
        </w:rPr>
        <w:t>公司、設計監造廠商</w:t>
      </w:r>
      <w:r w:rsidR="00E46E91">
        <w:rPr>
          <w:rFonts w:ascii="Times New Roman" w:hAnsi="Times New Roman" w:hint="eastAsia"/>
        </w:rPr>
        <w:t>聯○○○</w:t>
      </w:r>
      <w:r w:rsidRPr="00A00030">
        <w:rPr>
          <w:rFonts w:ascii="Times New Roman" w:hAnsi="Times New Roman" w:hint="eastAsia"/>
        </w:rPr>
        <w:t>公司及施工廠商</w:t>
      </w:r>
      <w:r w:rsidR="000250F3">
        <w:rPr>
          <w:rFonts w:ascii="Times New Roman" w:hAnsi="Times New Roman" w:hint="eastAsia"/>
        </w:rPr>
        <w:t>東○</w:t>
      </w:r>
      <w:r w:rsidRPr="00A00030">
        <w:rPr>
          <w:rFonts w:ascii="Times New Roman" w:hAnsi="Times New Roman" w:hint="eastAsia"/>
        </w:rPr>
        <w:t>公司等人員，從會議紀錄顯示並未告知事故現場既有道路可能存在之風險危害。交通部行政調查報告分析與結論表示：「施工期間未督導承商依契約對東正線做有效實質防護，事發地點僅有</w:t>
      </w:r>
      <w:proofErr w:type="gramStart"/>
      <w:r w:rsidRPr="00A00030">
        <w:rPr>
          <w:rFonts w:ascii="Times New Roman" w:hAnsi="Times New Roman" w:hint="eastAsia"/>
        </w:rPr>
        <w:t>拉警示帶</w:t>
      </w:r>
      <w:proofErr w:type="gramEnd"/>
      <w:r w:rsidRPr="00A00030">
        <w:rPr>
          <w:rFonts w:ascii="Times New Roman" w:hAnsi="Times New Roman" w:hint="eastAsia"/>
        </w:rPr>
        <w:t>及三角旗警示，並未有足夠強度之防護設施，未善盡督導之責。」另據司法單位訊（</w:t>
      </w:r>
      <w:proofErr w:type="gramStart"/>
      <w:r w:rsidRPr="00A00030">
        <w:rPr>
          <w:rFonts w:ascii="Times New Roman" w:hAnsi="Times New Roman" w:hint="eastAsia"/>
        </w:rPr>
        <w:t>詢</w:t>
      </w:r>
      <w:proofErr w:type="gramEnd"/>
      <w:r w:rsidRPr="00A00030">
        <w:rPr>
          <w:rFonts w:ascii="Times New Roman" w:hAnsi="Times New Roman" w:hint="eastAsia"/>
        </w:rPr>
        <w:t>）問</w:t>
      </w:r>
      <w:r w:rsidRPr="00A00030">
        <w:rPr>
          <w:rFonts w:ascii="Times New Roman" w:hAnsi="Times New Roman" w:hint="eastAsia"/>
        </w:rPr>
        <w:t>110</w:t>
      </w:r>
      <w:r w:rsidRPr="00A00030">
        <w:rPr>
          <w:rFonts w:ascii="Times New Roman" w:hAnsi="Times New Roman" w:hint="eastAsia"/>
        </w:rPr>
        <w:t>年</w:t>
      </w:r>
      <w:r w:rsidRPr="00A00030">
        <w:rPr>
          <w:rFonts w:ascii="Times New Roman" w:hAnsi="Times New Roman" w:hint="eastAsia"/>
        </w:rPr>
        <w:t>1</w:t>
      </w:r>
      <w:r w:rsidRPr="00A00030">
        <w:rPr>
          <w:rFonts w:ascii="Times New Roman" w:hAnsi="Times New Roman" w:hint="eastAsia"/>
        </w:rPr>
        <w:t>月於本次事故地點彎道附近曾發生</w:t>
      </w:r>
      <w:r w:rsidRPr="00A00030">
        <w:rPr>
          <w:rFonts w:ascii="Times New Roman" w:hAnsi="Times New Roman" w:hint="eastAsia"/>
        </w:rPr>
        <w:t>2</w:t>
      </w:r>
      <w:r w:rsidRPr="00A00030">
        <w:rPr>
          <w:rFonts w:ascii="Times New Roman" w:hAnsi="Times New Roman" w:hint="eastAsia"/>
        </w:rPr>
        <w:t>起預拌混凝土</w:t>
      </w:r>
      <w:proofErr w:type="gramStart"/>
      <w:r w:rsidRPr="00A00030">
        <w:rPr>
          <w:rFonts w:ascii="Times New Roman" w:hAnsi="Times New Roman" w:hint="eastAsia"/>
        </w:rPr>
        <w:t>車卡</w:t>
      </w:r>
      <w:r w:rsidRPr="00A00030">
        <w:rPr>
          <w:rFonts w:ascii="Times New Roman" w:hAnsi="Times New Roman" w:hint="eastAsia"/>
        </w:rPr>
        <w:lastRenderedPageBreak/>
        <w:t>陷路緣邊</w:t>
      </w:r>
      <w:proofErr w:type="gramEnd"/>
      <w:r w:rsidRPr="00A00030">
        <w:rPr>
          <w:rFonts w:ascii="Times New Roman" w:hAnsi="Times New Roman" w:hint="eastAsia"/>
        </w:rPr>
        <w:t>坡之司機描述「當時天雨路滑，</w:t>
      </w:r>
      <w:proofErr w:type="gramStart"/>
      <w:r w:rsidRPr="00A00030">
        <w:rPr>
          <w:rFonts w:ascii="Times New Roman" w:hAnsi="Times New Roman" w:hint="eastAsia"/>
        </w:rPr>
        <w:t>該彎道</w:t>
      </w:r>
      <w:proofErr w:type="gramEnd"/>
      <w:r w:rsidRPr="00A00030">
        <w:rPr>
          <w:rFonts w:ascii="Times New Roman" w:hAnsi="Times New Roman" w:hint="eastAsia"/>
        </w:rPr>
        <w:t>轉彎不好彎，踩煞車車輛</w:t>
      </w:r>
      <w:proofErr w:type="gramStart"/>
      <w:r w:rsidRPr="00A00030">
        <w:rPr>
          <w:rFonts w:ascii="Times New Roman" w:hAnsi="Times New Roman" w:hint="eastAsia"/>
        </w:rPr>
        <w:t>打滑往邊坡</w:t>
      </w:r>
      <w:proofErr w:type="gramEnd"/>
      <w:r w:rsidRPr="00A00030">
        <w:rPr>
          <w:rFonts w:ascii="Times New Roman" w:hAnsi="Times New Roman" w:hint="eastAsia"/>
        </w:rPr>
        <w:t>滑落卡住」</w:t>
      </w:r>
      <w:r w:rsidR="001122DB" w:rsidRPr="00A00030">
        <w:rPr>
          <w:rFonts w:ascii="Times New Roman" w:hAnsi="Times New Roman" w:hint="eastAsia"/>
        </w:rPr>
        <w:t>，</w:t>
      </w:r>
      <w:r w:rsidRPr="00A00030">
        <w:rPr>
          <w:rFonts w:ascii="Times New Roman" w:hAnsi="Times New Roman" w:hint="eastAsia"/>
        </w:rPr>
        <w:t>顯示本次事故路段彎道下坡確實潛藏墜落危害風險。綜合前情，對於工區既有道路西正線至東正線彎道下坡處可能墜落軌道之破口，從規劃設計乃至於施工階段，從未有人提醒注意並督促改善，連結這一連串的失誤，應證了英國曼徹斯特大學教授詹姆斯瑞森於</w:t>
      </w:r>
      <w:r w:rsidR="002E5F99">
        <w:rPr>
          <w:rFonts w:ascii="Times New Roman" w:hAnsi="Times New Roman" w:hint="eastAsia"/>
        </w:rPr>
        <w:t>西元</w:t>
      </w:r>
      <w:r w:rsidRPr="00A00030">
        <w:rPr>
          <w:rFonts w:ascii="Times New Roman" w:hAnsi="Times New Roman" w:hint="eastAsia"/>
        </w:rPr>
        <w:t>1990</w:t>
      </w:r>
      <w:r w:rsidRPr="00A00030">
        <w:rPr>
          <w:rFonts w:ascii="Times New Roman" w:hAnsi="Times New Roman" w:hint="eastAsia"/>
        </w:rPr>
        <w:t>年提出意外發生的風險分析與控管模型「瑞士起司理論」，只要每一階段環節有發揮功能，就不會釀成巨禍，</w:t>
      </w:r>
      <w:proofErr w:type="gramStart"/>
      <w:r w:rsidRPr="00A00030">
        <w:rPr>
          <w:rFonts w:ascii="Times New Roman" w:hAnsi="Times New Roman" w:hint="eastAsia"/>
        </w:rPr>
        <w:t>臺鐵局</w:t>
      </w:r>
      <w:proofErr w:type="gramEnd"/>
      <w:r w:rsidRPr="00A00030">
        <w:rPr>
          <w:rFonts w:ascii="Times New Roman" w:hAnsi="Times New Roman" w:hint="eastAsia"/>
        </w:rPr>
        <w:t>的組織及單位文化允應記取此慘痛教訓檢討改進。</w:t>
      </w:r>
      <w:bookmarkEnd w:id="62"/>
    </w:p>
    <w:p w:rsidR="00580912" w:rsidRPr="00A00030" w:rsidRDefault="00315735" w:rsidP="00F11F92">
      <w:pPr>
        <w:pStyle w:val="3"/>
        <w:ind w:left="1360" w:hanging="680"/>
        <w:rPr>
          <w:rFonts w:ascii="Times New Roman" w:hAnsi="Times New Roman"/>
        </w:rPr>
      </w:pPr>
      <w:bookmarkStart w:id="63" w:name="_Toc108016617"/>
      <w:r w:rsidRPr="00A00030">
        <w:rPr>
          <w:rFonts w:ascii="Times New Roman" w:hAnsi="Times New Roman" w:hint="eastAsia"/>
        </w:rPr>
        <w:t>綜上，</w:t>
      </w:r>
      <w:r w:rsidRPr="00A00030">
        <w:rPr>
          <w:rFonts w:ascii="Times New Roman" w:hAnsi="Times New Roman" w:hint="eastAsia"/>
        </w:rPr>
        <w:t>K51</w:t>
      </w:r>
      <w:r w:rsidRPr="00A00030">
        <w:rPr>
          <w:rFonts w:ascii="Times New Roman" w:hAnsi="Times New Roman" w:hint="eastAsia"/>
        </w:rPr>
        <w:t>標工程地點位處偏僻又緊臨軌道，履約期間相關安全防護措施之完善與否，</w:t>
      </w:r>
      <w:proofErr w:type="gramStart"/>
      <w:r w:rsidRPr="00A00030">
        <w:rPr>
          <w:rFonts w:ascii="Times New Roman" w:hAnsi="Times New Roman" w:hint="eastAsia"/>
        </w:rPr>
        <w:t>攸</w:t>
      </w:r>
      <w:proofErr w:type="gramEnd"/>
      <w:r w:rsidRPr="00A00030">
        <w:rPr>
          <w:rFonts w:ascii="Times New Roman" w:hAnsi="Times New Roman" w:hint="eastAsia"/>
        </w:rPr>
        <w:t>關列車行駛安全。然該工程</w:t>
      </w:r>
      <w:r w:rsidR="00F11F92" w:rsidRPr="00F11F92">
        <w:rPr>
          <w:rFonts w:ascii="Times New Roman" w:hAnsi="Times New Roman" w:hint="eastAsia"/>
        </w:rPr>
        <w:t>安全衛生設計未盡周延，疏未預見工</w:t>
      </w:r>
      <w:r w:rsidR="00F11F92" w:rsidRPr="005C5895">
        <w:rPr>
          <w:rFonts w:ascii="Times New Roman" w:hAnsi="Times New Roman" w:hint="eastAsia"/>
        </w:rPr>
        <w:t>區既有道路潛藏之危害因子，並強化防範；</w:t>
      </w:r>
      <w:proofErr w:type="gramStart"/>
      <w:r w:rsidR="00F11F92" w:rsidRPr="005C5895">
        <w:rPr>
          <w:rFonts w:ascii="Times New Roman" w:hAnsi="Times New Roman" w:hint="eastAsia"/>
        </w:rPr>
        <w:t>嗣</w:t>
      </w:r>
      <w:proofErr w:type="gramEnd"/>
      <w:r w:rsidR="00F11F92" w:rsidRPr="005C5895">
        <w:rPr>
          <w:rFonts w:ascii="Times New Roman" w:hAnsi="Times New Roman" w:hint="eastAsia"/>
        </w:rPr>
        <w:t>於施工前之危害告知協調會議，</w:t>
      </w:r>
      <w:proofErr w:type="gramStart"/>
      <w:r w:rsidR="00F11F92" w:rsidRPr="005C5895">
        <w:rPr>
          <w:rFonts w:ascii="Times New Roman" w:hAnsi="Times New Roman" w:hint="eastAsia"/>
        </w:rPr>
        <w:t>臺鐵局</w:t>
      </w:r>
      <w:proofErr w:type="gramEnd"/>
      <w:r w:rsidR="00F11F92" w:rsidRPr="005C5895">
        <w:rPr>
          <w:rFonts w:ascii="Times New Roman" w:hAnsi="Times New Roman" w:hint="eastAsia"/>
        </w:rPr>
        <w:t>亦未告知事故地點可能存在的危害風險；施工期間</w:t>
      </w:r>
      <w:r w:rsidR="00F11F92" w:rsidRPr="005C5895">
        <w:rPr>
          <w:rFonts w:ascii="Times New Roman" w:hAnsi="Times New Roman" w:hint="eastAsia"/>
        </w:rPr>
        <w:t>2</w:t>
      </w:r>
      <w:r w:rsidR="00F11F92" w:rsidRPr="005C5895">
        <w:rPr>
          <w:rFonts w:ascii="Times New Roman" w:hAnsi="Times New Roman" w:hint="eastAsia"/>
        </w:rPr>
        <w:t>起預拌混凝土</w:t>
      </w:r>
      <w:proofErr w:type="gramStart"/>
      <w:r w:rsidR="00F11F92" w:rsidRPr="005C5895">
        <w:rPr>
          <w:rFonts w:ascii="Times New Roman" w:hAnsi="Times New Roman" w:hint="eastAsia"/>
        </w:rPr>
        <w:t>車卡陷路緣邊</w:t>
      </w:r>
      <w:proofErr w:type="gramEnd"/>
      <w:r w:rsidR="00F11F92" w:rsidRPr="005C5895">
        <w:rPr>
          <w:rFonts w:ascii="Times New Roman" w:hAnsi="Times New Roman" w:hint="eastAsia"/>
        </w:rPr>
        <w:t>坡事件</w:t>
      </w:r>
      <w:proofErr w:type="gramStart"/>
      <w:r w:rsidR="00F11F92" w:rsidRPr="005C5895">
        <w:rPr>
          <w:rFonts w:ascii="Times New Roman" w:hAnsi="Times New Roman" w:hint="eastAsia"/>
        </w:rPr>
        <w:t>凸</w:t>
      </w:r>
      <w:proofErr w:type="gramEnd"/>
      <w:r w:rsidR="00F11F92" w:rsidRPr="005C5895">
        <w:rPr>
          <w:rFonts w:ascii="Times New Roman" w:hAnsi="Times New Roman" w:hint="eastAsia"/>
        </w:rPr>
        <w:t>顯工區既有道路路況欠佳，而施工品質及安全衛生等查核重點亦偏重於工區既有</w:t>
      </w:r>
      <w:r w:rsidR="00F11F92" w:rsidRPr="00F11F92">
        <w:rPr>
          <w:rFonts w:ascii="Times New Roman" w:hAnsi="Times New Roman" w:hint="eastAsia"/>
        </w:rPr>
        <w:t>道路西正線範圍，未全面檢視工地缺口防護，忽視工區既有道路另一端東正線危險彎道下坡墜落風險之存在，以致釀成此次嚴重鐵路行車事故，</w:t>
      </w:r>
      <w:proofErr w:type="gramStart"/>
      <w:r w:rsidR="00F11F92" w:rsidRPr="00F11F92">
        <w:rPr>
          <w:rFonts w:ascii="Times New Roman" w:hAnsi="Times New Roman" w:hint="eastAsia"/>
        </w:rPr>
        <w:t>臺鐵局</w:t>
      </w:r>
      <w:proofErr w:type="gramEnd"/>
      <w:r w:rsidR="00F11F92" w:rsidRPr="00F11F92">
        <w:rPr>
          <w:rFonts w:ascii="Times New Roman" w:hAnsi="Times New Roman" w:hint="eastAsia"/>
        </w:rPr>
        <w:t>未善盡監督營建施工、設計監造及專案管理等廠商管理之責，核有疏失</w:t>
      </w:r>
      <w:r w:rsidRPr="00A00030">
        <w:rPr>
          <w:rFonts w:ascii="Times New Roman" w:hAnsi="Times New Roman" w:hint="eastAsia"/>
        </w:rPr>
        <w:t>。</w:t>
      </w:r>
      <w:bookmarkEnd w:id="63"/>
    </w:p>
    <w:p w:rsidR="00580912" w:rsidRPr="008A2907" w:rsidRDefault="004E60AC" w:rsidP="00A00030">
      <w:pPr>
        <w:pStyle w:val="2"/>
        <w:rPr>
          <w:rFonts w:ascii="Times New Roman" w:hAnsi="Times New Roman"/>
          <w:b/>
        </w:rPr>
      </w:pPr>
      <w:bookmarkStart w:id="64" w:name="_Toc108016618"/>
      <w:proofErr w:type="gramStart"/>
      <w:r w:rsidRPr="00A00030">
        <w:rPr>
          <w:rFonts w:ascii="Times New Roman" w:hAnsi="Times New Roman" w:hint="eastAsia"/>
          <w:b/>
        </w:rPr>
        <w:t>臺鐵局</w:t>
      </w:r>
      <w:proofErr w:type="gramEnd"/>
      <w:r w:rsidRPr="00A00030">
        <w:rPr>
          <w:rFonts w:ascii="Times New Roman" w:hAnsi="Times New Roman" w:hint="eastAsia"/>
          <w:b/>
        </w:rPr>
        <w:t>工務處</w:t>
      </w:r>
      <w:r w:rsidRPr="00A00030">
        <w:rPr>
          <w:rFonts w:ascii="Times New Roman" w:hAnsi="Times New Roman" w:hint="eastAsia"/>
          <w:b/>
        </w:rPr>
        <w:t>109</w:t>
      </w:r>
      <w:r w:rsidRPr="00A00030">
        <w:rPr>
          <w:rFonts w:ascii="Times New Roman" w:hAnsi="Times New Roman" w:hint="eastAsia"/>
          <w:b/>
        </w:rPr>
        <w:t>年</w:t>
      </w:r>
      <w:r w:rsidRPr="00A00030">
        <w:rPr>
          <w:rFonts w:ascii="Times New Roman" w:hAnsi="Times New Roman" w:hint="eastAsia"/>
          <w:b/>
        </w:rPr>
        <w:t>3</w:t>
      </w:r>
      <w:r w:rsidRPr="00A00030">
        <w:rPr>
          <w:rFonts w:ascii="Times New Roman" w:hAnsi="Times New Roman" w:hint="eastAsia"/>
          <w:b/>
        </w:rPr>
        <w:t>月</w:t>
      </w:r>
      <w:r w:rsidRPr="00A00030">
        <w:rPr>
          <w:rFonts w:ascii="Times New Roman" w:hAnsi="Times New Roman" w:hint="eastAsia"/>
          <w:b/>
        </w:rPr>
        <w:t>13</w:t>
      </w:r>
      <w:r w:rsidRPr="00A00030">
        <w:rPr>
          <w:rFonts w:ascii="Times New Roman" w:hAnsi="Times New Roman" w:hint="eastAsia"/>
          <w:b/>
        </w:rPr>
        <w:t>日辦理</w:t>
      </w:r>
      <w:r w:rsidRPr="00A00030">
        <w:rPr>
          <w:rFonts w:ascii="Times New Roman" w:hAnsi="Times New Roman" w:hint="eastAsia"/>
          <w:b/>
        </w:rPr>
        <w:t>K51</w:t>
      </w:r>
      <w:r w:rsidRPr="00A00030">
        <w:rPr>
          <w:rFonts w:ascii="Times New Roman" w:hAnsi="Times New Roman" w:hint="eastAsia"/>
          <w:b/>
        </w:rPr>
        <w:t>標工程施工品質稽核，查有「</w:t>
      </w:r>
      <w:proofErr w:type="gramStart"/>
      <w:r w:rsidRPr="00A00030">
        <w:rPr>
          <w:rFonts w:ascii="Times New Roman" w:hAnsi="Times New Roman" w:hint="eastAsia"/>
          <w:b/>
        </w:rPr>
        <w:t>無吊掛</w:t>
      </w:r>
      <w:proofErr w:type="gramEnd"/>
      <w:r w:rsidRPr="00A00030">
        <w:rPr>
          <w:rFonts w:ascii="Times New Roman" w:hAnsi="Times New Roman" w:hint="eastAsia"/>
          <w:b/>
        </w:rPr>
        <w:t>人員證照」缺失，及該局勞工安全衛生室同年</w:t>
      </w:r>
      <w:r w:rsidRPr="00A00030">
        <w:rPr>
          <w:rFonts w:ascii="Times New Roman" w:hAnsi="Times New Roman" w:hint="eastAsia"/>
          <w:b/>
        </w:rPr>
        <w:t>6</w:t>
      </w:r>
      <w:r w:rsidRPr="00A00030">
        <w:rPr>
          <w:rFonts w:ascii="Times New Roman" w:hAnsi="Times New Roman" w:hint="eastAsia"/>
          <w:b/>
        </w:rPr>
        <w:t>月</w:t>
      </w:r>
      <w:r w:rsidRPr="00A00030">
        <w:rPr>
          <w:rFonts w:ascii="Times New Roman" w:hAnsi="Times New Roman" w:hint="eastAsia"/>
          <w:b/>
        </w:rPr>
        <w:t>17</w:t>
      </w:r>
      <w:r w:rsidRPr="00A00030">
        <w:rPr>
          <w:rFonts w:ascii="Times New Roman" w:hAnsi="Times New Roman" w:hint="eastAsia"/>
          <w:b/>
        </w:rPr>
        <w:t>日安全衛生業務查核有「車輛系營建機械（挖土機）加裝吊</w:t>
      </w:r>
      <w:proofErr w:type="gramStart"/>
      <w:r w:rsidRPr="00A00030">
        <w:rPr>
          <w:rFonts w:ascii="Times New Roman" w:hAnsi="Times New Roman" w:hint="eastAsia"/>
          <w:b/>
        </w:rPr>
        <w:t>鉤</w:t>
      </w:r>
      <w:proofErr w:type="gramEnd"/>
      <w:r w:rsidRPr="00A00030">
        <w:rPr>
          <w:rFonts w:ascii="Times New Roman" w:hAnsi="Times New Roman" w:hint="eastAsia"/>
          <w:b/>
        </w:rPr>
        <w:t>，從事其主要用途以外之用途」缺失，已通知</w:t>
      </w:r>
      <w:r w:rsidR="000250F3">
        <w:rPr>
          <w:rFonts w:ascii="Times New Roman" w:hAnsi="Times New Roman" w:hint="eastAsia"/>
          <w:b/>
        </w:rPr>
        <w:t>東○</w:t>
      </w:r>
      <w:r w:rsidRPr="00A00030">
        <w:rPr>
          <w:rFonts w:ascii="Times New Roman" w:hAnsi="Times New Roman" w:hint="eastAsia"/>
          <w:b/>
        </w:rPr>
        <w:t>公司改善在案；設計監造廠商</w:t>
      </w:r>
      <w:r w:rsidR="00E46E91">
        <w:rPr>
          <w:rFonts w:ascii="Times New Roman" w:hAnsi="Times New Roman" w:hint="eastAsia"/>
          <w:b/>
        </w:rPr>
        <w:t>聯○○○</w:t>
      </w:r>
      <w:r w:rsidRPr="00A00030">
        <w:rPr>
          <w:rFonts w:ascii="Times New Roman" w:hAnsi="Times New Roman" w:hint="eastAsia"/>
          <w:b/>
        </w:rPr>
        <w:t>公司亦於</w:t>
      </w:r>
      <w:r w:rsidRPr="00A00030">
        <w:rPr>
          <w:rFonts w:ascii="Times New Roman" w:hAnsi="Times New Roman" w:hint="eastAsia"/>
          <w:b/>
        </w:rPr>
        <w:t>110</w:t>
      </w:r>
      <w:r w:rsidRPr="00A00030">
        <w:rPr>
          <w:rFonts w:ascii="Times New Roman" w:hAnsi="Times New Roman" w:hint="eastAsia"/>
          <w:b/>
        </w:rPr>
        <w:t>年</w:t>
      </w:r>
      <w:r w:rsidRPr="00A00030">
        <w:rPr>
          <w:rFonts w:ascii="Times New Roman" w:hAnsi="Times New Roman" w:hint="eastAsia"/>
          <w:b/>
        </w:rPr>
        <w:t>3</w:t>
      </w:r>
      <w:r w:rsidRPr="00A00030">
        <w:rPr>
          <w:rFonts w:ascii="Times New Roman" w:hAnsi="Times New Roman" w:hint="eastAsia"/>
          <w:b/>
        </w:rPr>
        <w:t>月</w:t>
      </w:r>
      <w:r w:rsidRPr="00A00030">
        <w:rPr>
          <w:rFonts w:ascii="Times New Roman" w:hAnsi="Times New Roman" w:hint="eastAsia"/>
          <w:b/>
        </w:rPr>
        <w:t>15</w:t>
      </w:r>
      <w:r w:rsidRPr="00A00030">
        <w:rPr>
          <w:rFonts w:ascii="Times New Roman" w:hAnsi="Times New Roman" w:hint="eastAsia"/>
          <w:b/>
        </w:rPr>
        <w:t>日檢送</w:t>
      </w:r>
      <w:proofErr w:type="gramStart"/>
      <w:r w:rsidRPr="00A00030">
        <w:rPr>
          <w:rFonts w:ascii="Times New Roman" w:hAnsi="Times New Roman" w:hint="eastAsia"/>
          <w:b/>
        </w:rPr>
        <w:t>臺</w:t>
      </w:r>
      <w:proofErr w:type="gramEnd"/>
      <w:r w:rsidRPr="00A00030">
        <w:rPr>
          <w:rFonts w:ascii="Times New Roman" w:hAnsi="Times New Roman" w:hint="eastAsia"/>
          <w:b/>
        </w:rPr>
        <w:t>北</w:t>
      </w:r>
      <w:r w:rsidR="006B582A">
        <w:rPr>
          <w:rFonts w:ascii="Times New Roman" w:hAnsi="Times New Roman" w:hint="eastAsia"/>
          <w:b/>
        </w:rPr>
        <w:t>○○○</w:t>
      </w:r>
      <w:r w:rsidRPr="00A00030">
        <w:rPr>
          <w:rFonts w:ascii="Times New Roman" w:hAnsi="Times New Roman" w:hint="eastAsia"/>
          <w:b/>
        </w:rPr>
        <w:lastRenderedPageBreak/>
        <w:t>「把挖土機當起重機」工安案例，提醒</w:t>
      </w:r>
      <w:r w:rsidR="000250F3">
        <w:rPr>
          <w:rFonts w:ascii="Times New Roman" w:hAnsi="Times New Roman" w:hint="eastAsia"/>
          <w:b/>
        </w:rPr>
        <w:t>東○</w:t>
      </w:r>
      <w:r w:rsidRPr="00A00030">
        <w:rPr>
          <w:rFonts w:ascii="Times New Roman" w:hAnsi="Times New Roman" w:hint="eastAsia"/>
          <w:b/>
        </w:rPr>
        <w:t>公司務必遵照職業安全衛生法規辦理；</w:t>
      </w:r>
      <w:proofErr w:type="gramStart"/>
      <w:r w:rsidRPr="00A00030">
        <w:rPr>
          <w:rFonts w:ascii="Times New Roman" w:hAnsi="Times New Roman" w:hint="eastAsia"/>
          <w:b/>
        </w:rPr>
        <w:t>然身為</w:t>
      </w:r>
      <w:proofErr w:type="gramEnd"/>
      <w:r w:rsidRPr="00A00030">
        <w:rPr>
          <w:rFonts w:ascii="Times New Roman" w:hAnsi="Times New Roman" w:hint="eastAsia"/>
          <w:b/>
        </w:rPr>
        <w:t>工地管理最高負責人之</w:t>
      </w:r>
      <w:r w:rsidRPr="00A00030">
        <w:rPr>
          <w:rFonts w:ascii="Times New Roman" w:hAnsi="Times New Roman" w:hint="eastAsia"/>
          <w:b/>
        </w:rPr>
        <w:t>K51</w:t>
      </w:r>
      <w:r w:rsidRPr="00A00030">
        <w:rPr>
          <w:rFonts w:ascii="Times New Roman" w:hAnsi="Times New Roman" w:hint="eastAsia"/>
          <w:b/>
        </w:rPr>
        <w:t>標工程工地主任卻便宜行事，在</w:t>
      </w:r>
      <w:proofErr w:type="gramStart"/>
      <w:r w:rsidRPr="00A00030">
        <w:rPr>
          <w:rFonts w:ascii="Times New Roman" w:hAnsi="Times New Roman" w:hint="eastAsia"/>
          <w:b/>
        </w:rPr>
        <w:t>不</w:t>
      </w:r>
      <w:proofErr w:type="gramEnd"/>
      <w:r w:rsidRPr="00A00030">
        <w:rPr>
          <w:rFonts w:ascii="Times New Roman" w:hAnsi="Times New Roman" w:hint="eastAsia"/>
          <w:b/>
        </w:rPr>
        <w:t>知悉吊帶承受重量以及未接受與「挖掘機」有關之專業訓練</w:t>
      </w:r>
      <w:r w:rsidRPr="008A2907">
        <w:rPr>
          <w:rFonts w:ascii="Times New Roman" w:hAnsi="Times New Roman" w:hint="eastAsia"/>
          <w:b/>
        </w:rPr>
        <w:t>情況下，漠視</w:t>
      </w:r>
      <w:proofErr w:type="gramStart"/>
      <w:r w:rsidRPr="008A2907">
        <w:rPr>
          <w:rFonts w:ascii="Times New Roman" w:hAnsi="Times New Roman" w:hint="eastAsia"/>
          <w:b/>
        </w:rPr>
        <w:t>勞</w:t>
      </w:r>
      <w:proofErr w:type="gramEnd"/>
      <w:r w:rsidRPr="008A2907">
        <w:rPr>
          <w:rFonts w:ascii="Times New Roman" w:hAnsi="Times New Roman" w:hint="eastAsia"/>
          <w:b/>
        </w:rPr>
        <w:t>安相關法令規定，於</w:t>
      </w:r>
      <w:r w:rsidRPr="008A2907">
        <w:rPr>
          <w:rFonts w:ascii="Times New Roman" w:hAnsi="Times New Roman" w:hint="eastAsia"/>
          <w:b/>
        </w:rPr>
        <w:t>110</w:t>
      </w:r>
      <w:r w:rsidRPr="008A2907">
        <w:rPr>
          <w:rFonts w:ascii="Times New Roman" w:hAnsi="Times New Roman" w:hint="eastAsia"/>
          <w:b/>
        </w:rPr>
        <w:t>年</w:t>
      </w:r>
      <w:r w:rsidRPr="008A2907">
        <w:rPr>
          <w:rFonts w:ascii="Times New Roman" w:hAnsi="Times New Roman" w:hint="eastAsia"/>
          <w:b/>
        </w:rPr>
        <w:t>4</w:t>
      </w:r>
      <w:r w:rsidRPr="008A2907">
        <w:rPr>
          <w:rFonts w:ascii="Times New Roman" w:hAnsi="Times New Roman" w:hint="eastAsia"/>
          <w:b/>
        </w:rPr>
        <w:t>月</w:t>
      </w:r>
      <w:r w:rsidRPr="008A2907">
        <w:rPr>
          <w:rFonts w:ascii="Times New Roman" w:hAnsi="Times New Roman" w:hint="eastAsia"/>
          <w:b/>
        </w:rPr>
        <w:t>2</w:t>
      </w:r>
      <w:r w:rsidRPr="008A2907">
        <w:rPr>
          <w:rFonts w:ascii="Times New Roman" w:hAnsi="Times New Roman" w:hint="eastAsia"/>
          <w:b/>
        </w:rPr>
        <w:t>日第</w:t>
      </w:r>
      <w:r w:rsidRPr="008A2907">
        <w:rPr>
          <w:rFonts w:ascii="Times New Roman" w:hAnsi="Times New Roman" w:hint="eastAsia"/>
          <w:b/>
        </w:rPr>
        <w:t>408</w:t>
      </w:r>
      <w:r w:rsidRPr="008A2907">
        <w:rPr>
          <w:rFonts w:ascii="Times New Roman" w:hAnsi="Times New Roman" w:hint="eastAsia"/>
          <w:b/>
        </w:rPr>
        <w:t>次太魯閣號事故過程，</w:t>
      </w:r>
      <w:r w:rsidR="004C1423" w:rsidRPr="008A2907">
        <w:rPr>
          <w:rFonts w:ascii="Times New Roman" w:hAnsi="Times New Roman" w:hint="eastAsia"/>
          <w:b/>
        </w:rPr>
        <w:t>貿</w:t>
      </w:r>
      <w:r w:rsidRPr="008A2907">
        <w:rPr>
          <w:rFonts w:ascii="Times New Roman" w:hAnsi="Times New Roman" w:hint="eastAsia"/>
          <w:b/>
        </w:rPr>
        <w:t>然駕駛挖掘機企圖以吊帶</w:t>
      </w:r>
      <w:proofErr w:type="gramStart"/>
      <w:r w:rsidRPr="008A2907">
        <w:rPr>
          <w:rFonts w:ascii="Times New Roman" w:hAnsi="Times New Roman" w:hint="eastAsia"/>
          <w:b/>
        </w:rPr>
        <w:t>連結吊卡大</w:t>
      </w:r>
      <w:proofErr w:type="gramEnd"/>
      <w:r w:rsidRPr="008A2907">
        <w:rPr>
          <w:rFonts w:ascii="Times New Roman" w:hAnsi="Times New Roman" w:hint="eastAsia"/>
          <w:b/>
        </w:rPr>
        <w:t>貨車拖移，為挖掘機主要用途以外之用途；</w:t>
      </w:r>
      <w:r w:rsidRPr="008A2907">
        <w:rPr>
          <w:rFonts w:ascii="Times New Roman" w:hAnsi="Times New Roman" w:hint="eastAsia"/>
          <w:b/>
        </w:rPr>
        <w:t>0402</w:t>
      </w:r>
      <w:proofErr w:type="gramStart"/>
      <w:r w:rsidRPr="008A2907">
        <w:rPr>
          <w:rFonts w:ascii="Times New Roman" w:hAnsi="Times New Roman" w:hint="eastAsia"/>
          <w:b/>
        </w:rPr>
        <w:t>臺</w:t>
      </w:r>
      <w:proofErr w:type="gramEnd"/>
      <w:r w:rsidRPr="008A2907">
        <w:rPr>
          <w:rFonts w:ascii="Times New Roman" w:hAnsi="Times New Roman" w:hint="eastAsia"/>
          <w:b/>
        </w:rPr>
        <w:t>鐵太魯閣號事故發生後，據其他司機於司法單位調查時亦表示</w:t>
      </w:r>
      <w:r w:rsidR="00EB249A" w:rsidRPr="008A2907">
        <w:rPr>
          <w:rFonts w:ascii="Times New Roman" w:hAnsi="Times New Roman" w:hint="eastAsia"/>
          <w:b/>
        </w:rPr>
        <w:t>：</w:t>
      </w:r>
      <w:r w:rsidRPr="008A2907">
        <w:rPr>
          <w:rFonts w:ascii="Times New Roman" w:hAnsi="Times New Roman" w:hint="eastAsia"/>
          <w:b/>
        </w:rPr>
        <w:t>「以怪手來拉</w:t>
      </w:r>
      <w:proofErr w:type="gramStart"/>
      <w:r w:rsidRPr="008A2907">
        <w:rPr>
          <w:rFonts w:ascii="Times New Roman" w:hAnsi="Times New Roman" w:hint="eastAsia"/>
          <w:b/>
        </w:rPr>
        <w:t>卡陷土</w:t>
      </w:r>
      <w:proofErr w:type="gramEnd"/>
      <w:r w:rsidR="00245921" w:rsidRPr="008A2907">
        <w:rPr>
          <w:rFonts w:ascii="Times New Roman" w:hAnsi="Times New Roman" w:hint="eastAsia"/>
          <w:b/>
        </w:rPr>
        <w:t>裡</w:t>
      </w:r>
      <w:r w:rsidRPr="008A2907">
        <w:rPr>
          <w:rFonts w:ascii="Times New Roman" w:hAnsi="Times New Roman" w:hint="eastAsia"/>
          <w:b/>
        </w:rPr>
        <w:t>的大貨車，為工地常見之處理方式」，然在本次事故過程中，施工廠商工地主任卻輕忽本案事故地點鄰近鐵路軌道，有墜落之高度風險，</w:t>
      </w:r>
      <w:r w:rsidR="003D75BD" w:rsidRPr="008A2907">
        <w:rPr>
          <w:rFonts w:ascii="Times New Roman" w:hAnsi="Times New Roman" w:hint="eastAsia"/>
          <w:b/>
        </w:rPr>
        <w:t>卻</w:t>
      </w:r>
      <w:r w:rsidR="00EA6EA7" w:rsidRPr="008A2907">
        <w:rPr>
          <w:rFonts w:ascii="Times New Roman" w:hAnsi="Times New Roman" w:hint="eastAsia"/>
          <w:b/>
        </w:rPr>
        <w:t>毫無</w:t>
      </w:r>
      <w:r w:rsidR="003C2B47" w:rsidRPr="008A2907">
        <w:rPr>
          <w:rFonts w:ascii="Times New Roman" w:hAnsi="Times New Roman" w:hint="eastAsia"/>
          <w:b/>
        </w:rPr>
        <w:t>任何</w:t>
      </w:r>
      <w:r w:rsidR="00EA6EA7" w:rsidRPr="008A2907">
        <w:rPr>
          <w:rFonts w:ascii="Times New Roman" w:hAnsi="Times New Roman" w:hint="eastAsia"/>
          <w:b/>
        </w:rPr>
        <w:t>工安危機意識，</w:t>
      </w:r>
      <w:r w:rsidRPr="008A2907">
        <w:rPr>
          <w:rFonts w:ascii="Times New Roman" w:hAnsi="Times New Roman" w:hint="eastAsia"/>
          <w:b/>
        </w:rPr>
        <w:t>顯見</w:t>
      </w:r>
      <w:proofErr w:type="gramStart"/>
      <w:r w:rsidRPr="008A2907">
        <w:rPr>
          <w:rFonts w:ascii="Times New Roman" w:hAnsi="Times New Roman" w:hint="eastAsia"/>
          <w:b/>
        </w:rPr>
        <w:t>臺鐵局</w:t>
      </w:r>
      <w:proofErr w:type="gramEnd"/>
      <w:r w:rsidR="00426CB9" w:rsidRPr="008A2907">
        <w:rPr>
          <w:rFonts w:ascii="Times New Roman" w:hAnsi="Times New Roman" w:hint="eastAsia"/>
          <w:b/>
        </w:rPr>
        <w:t>職業安全衛生</w:t>
      </w:r>
      <w:r w:rsidRPr="008A2907">
        <w:rPr>
          <w:rFonts w:ascii="Times New Roman" w:hAnsi="Times New Roman" w:hint="eastAsia"/>
          <w:b/>
        </w:rPr>
        <w:t>管理仍未全面落實，核有疏失。</w:t>
      </w:r>
      <w:bookmarkEnd w:id="64"/>
    </w:p>
    <w:p w:rsidR="007F2D87" w:rsidRPr="00A00030" w:rsidRDefault="007F2D87" w:rsidP="00A00030">
      <w:pPr>
        <w:pStyle w:val="3"/>
        <w:rPr>
          <w:rFonts w:ascii="Times New Roman" w:hAnsi="Times New Roman"/>
        </w:rPr>
      </w:pPr>
      <w:bookmarkStart w:id="65" w:name="_Toc108016619"/>
      <w:r w:rsidRPr="00A00030">
        <w:rPr>
          <w:rFonts w:ascii="Times New Roman" w:hAnsi="Times New Roman" w:hint="eastAsia"/>
        </w:rPr>
        <w:t>職業安全衛生設施規則第</w:t>
      </w:r>
      <w:r w:rsidRPr="00A00030">
        <w:rPr>
          <w:rFonts w:ascii="Times New Roman" w:hAnsi="Times New Roman" w:hint="eastAsia"/>
        </w:rPr>
        <w:t>116</w:t>
      </w:r>
      <w:r w:rsidRPr="00A00030">
        <w:rPr>
          <w:rFonts w:ascii="Times New Roman" w:hAnsi="Times New Roman" w:hint="eastAsia"/>
        </w:rPr>
        <w:t>條第</w:t>
      </w:r>
      <w:r w:rsidRPr="00A00030">
        <w:rPr>
          <w:rFonts w:ascii="Times New Roman" w:hAnsi="Times New Roman" w:hint="eastAsia"/>
        </w:rPr>
        <w:t>9</w:t>
      </w:r>
      <w:r w:rsidRPr="00A00030">
        <w:rPr>
          <w:rFonts w:ascii="Times New Roman" w:hAnsi="Times New Roman" w:hint="eastAsia"/>
        </w:rPr>
        <w:t>款前段規定：「雇主對於勞動場所作業之車輛機械，應使駕駛者或有關人員負責執行下列事項：九、不得使車輛機械供為主要用途以外之用途。」職業安全衛生法第</w:t>
      </w:r>
      <w:r w:rsidRPr="00A00030">
        <w:rPr>
          <w:rFonts w:ascii="Times New Roman" w:hAnsi="Times New Roman" w:hint="eastAsia"/>
        </w:rPr>
        <w:t>32</w:t>
      </w:r>
      <w:r w:rsidRPr="00A00030">
        <w:rPr>
          <w:rFonts w:ascii="Times New Roman" w:hAnsi="Times New Roman" w:hint="eastAsia"/>
        </w:rPr>
        <w:t>條規定：「雇主對勞工應施以從事工作與預防災變所必要之安全衛生教育及訓練。…</w:t>
      </w:r>
      <w:proofErr w:type="gramStart"/>
      <w:r w:rsidRPr="00A00030">
        <w:rPr>
          <w:rFonts w:ascii="Times New Roman" w:hAnsi="Times New Roman" w:hint="eastAsia"/>
        </w:rPr>
        <w:t>…</w:t>
      </w:r>
      <w:proofErr w:type="gramEnd"/>
      <w:r w:rsidRPr="00A00030">
        <w:rPr>
          <w:rFonts w:ascii="Times New Roman" w:hAnsi="Times New Roman" w:hint="eastAsia"/>
        </w:rPr>
        <w:t>勞工對於第</w:t>
      </w:r>
      <w:r w:rsidRPr="00A00030">
        <w:rPr>
          <w:rFonts w:ascii="Times New Roman" w:hAnsi="Times New Roman" w:hint="eastAsia"/>
        </w:rPr>
        <w:t>1</w:t>
      </w:r>
      <w:r w:rsidRPr="00A00030">
        <w:rPr>
          <w:rFonts w:ascii="Times New Roman" w:hAnsi="Times New Roman" w:hint="eastAsia"/>
        </w:rPr>
        <w:t>項之安全衛生教育及訓練，有接受之義務。」職業安全衛生教育訓練規則第</w:t>
      </w:r>
      <w:r w:rsidRPr="00A00030">
        <w:rPr>
          <w:rFonts w:ascii="Times New Roman" w:hAnsi="Times New Roman" w:hint="eastAsia"/>
        </w:rPr>
        <w:t>17</w:t>
      </w:r>
      <w:r w:rsidRPr="00A00030">
        <w:rPr>
          <w:rFonts w:ascii="Times New Roman" w:hAnsi="Times New Roman" w:hint="eastAsia"/>
        </w:rPr>
        <w:t>條第</w:t>
      </w:r>
      <w:r w:rsidRPr="00A00030">
        <w:rPr>
          <w:rFonts w:ascii="Times New Roman" w:hAnsi="Times New Roman" w:hint="eastAsia"/>
        </w:rPr>
        <w:t>1</w:t>
      </w:r>
      <w:r w:rsidRPr="00A00030">
        <w:rPr>
          <w:rFonts w:ascii="Times New Roman" w:hAnsi="Times New Roman" w:hint="eastAsia"/>
        </w:rPr>
        <w:t>項前段規定：「雇主對新</w:t>
      </w:r>
      <w:proofErr w:type="gramStart"/>
      <w:r w:rsidRPr="00A00030">
        <w:rPr>
          <w:rFonts w:ascii="Times New Roman" w:hAnsi="Times New Roman" w:hint="eastAsia"/>
        </w:rPr>
        <w:t>僱</w:t>
      </w:r>
      <w:proofErr w:type="gramEnd"/>
      <w:r w:rsidRPr="00A00030">
        <w:rPr>
          <w:rFonts w:ascii="Times New Roman" w:hAnsi="Times New Roman" w:hint="eastAsia"/>
        </w:rPr>
        <w:t>勞工或在職勞工於變更工作前，應使其接受適於各該工作必要之一般安全衛生教育訓練。」同條附表十四「一般安全衛生教育訓</w:t>
      </w:r>
      <w:r w:rsidR="0067266B" w:rsidRPr="00A00030">
        <w:rPr>
          <w:rFonts w:ascii="Times New Roman" w:hAnsi="Times New Roman" w:hint="eastAsia"/>
        </w:rPr>
        <w:t>練</w:t>
      </w:r>
      <w:r w:rsidRPr="00A00030">
        <w:rPr>
          <w:rFonts w:ascii="Times New Roman" w:hAnsi="Times New Roman" w:hint="eastAsia"/>
        </w:rPr>
        <w:t>課程、時</w:t>
      </w:r>
      <w:r w:rsidR="00DC7701" w:rsidRPr="00A00030">
        <w:rPr>
          <w:rFonts w:ascii="Times New Roman" w:hAnsi="Times New Roman" w:hint="eastAsia"/>
        </w:rPr>
        <w:t>數</w:t>
      </w:r>
      <w:r w:rsidRPr="00A00030">
        <w:rPr>
          <w:rFonts w:ascii="Times New Roman" w:hAnsi="Times New Roman" w:hint="eastAsia"/>
        </w:rPr>
        <w:t>」規定，新</w:t>
      </w:r>
      <w:proofErr w:type="gramStart"/>
      <w:r w:rsidRPr="00A00030">
        <w:rPr>
          <w:rFonts w:ascii="Times New Roman" w:hAnsi="Times New Roman" w:hint="eastAsia"/>
        </w:rPr>
        <w:t>僱</w:t>
      </w:r>
      <w:proofErr w:type="gramEnd"/>
      <w:r w:rsidR="00B73602" w:rsidRPr="00A00030">
        <w:rPr>
          <w:rFonts w:ascii="Times New Roman" w:hAnsi="Times New Roman" w:hint="eastAsia"/>
        </w:rPr>
        <w:t>勞</w:t>
      </w:r>
      <w:r w:rsidRPr="00A00030">
        <w:rPr>
          <w:rFonts w:ascii="Times New Roman" w:hAnsi="Times New Roman" w:hint="eastAsia"/>
        </w:rPr>
        <w:t>工或在職</w:t>
      </w:r>
      <w:r w:rsidR="00B73602" w:rsidRPr="00A00030">
        <w:rPr>
          <w:rFonts w:ascii="Times New Roman" w:hAnsi="Times New Roman" w:hint="eastAsia"/>
        </w:rPr>
        <w:t>勞</w:t>
      </w:r>
      <w:r w:rsidRPr="00A00030">
        <w:rPr>
          <w:rFonts w:ascii="Times New Roman" w:hAnsi="Times New Roman" w:hint="eastAsia"/>
        </w:rPr>
        <w:t>工於變</w:t>
      </w:r>
      <w:r w:rsidR="00B73602" w:rsidRPr="00A00030">
        <w:rPr>
          <w:rFonts w:ascii="Times New Roman" w:hAnsi="Times New Roman" w:hint="eastAsia"/>
        </w:rPr>
        <w:t>更</w:t>
      </w:r>
      <w:r w:rsidRPr="00A00030">
        <w:rPr>
          <w:rFonts w:ascii="Times New Roman" w:hAnsi="Times New Roman" w:hint="eastAsia"/>
        </w:rPr>
        <w:t>工作前依實際需要排定時</w:t>
      </w:r>
      <w:r w:rsidR="00C726EC" w:rsidRPr="00A00030">
        <w:rPr>
          <w:rFonts w:ascii="Times New Roman" w:hAnsi="Times New Roman" w:hint="eastAsia"/>
        </w:rPr>
        <w:t>數</w:t>
      </w:r>
      <w:r w:rsidRPr="00A00030">
        <w:rPr>
          <w:rFonts w:ascii="Times New Roman" w:hAnsi="Times New Roman" w:hint="eastAsia"/>
        </w:rPr>
        <w:t>，不得少於</w:t>
      </w:r>
      <w:r w:rsidRPr="00A00030">
        <w:rPr>
          <w:rFonts w:ascii="Times New Roman" w:hAnsi="Times New Roman" w:hint="eastAsia"/>
        </w:rPr>
        <w:t>3</w:t>
      </w:r>
      <w:r w:rsidRPr="00A00030">
        <w:rPr>
          <w:rFonts w:ascii="Times New Roman" w:hAnsi="Times New Roman" w:hint="eastAsia"/>
        </w:rPr>
        <w:t>小時。其中從事車輛系營建機械（含挖掘機）應增列</w:t>
      </w:r>
      <w:r w:rsidRPr="00A00030">
        <w:rPr>
          <w:rFonts w:ascii="Times New Roman" w:hAnsi="Times New Roman" w:hint="eastAsia"/>
        </w:rPr>
        <w:t>3</w:t>
      </w:r>
      <w:r w:rsidRPr="00A00030">
        <w:rPr>
          <w:rFonts w:ascii="Times New Roman" w:hAnsi="Times New Roman" w:hint="eastAsia"/>
        </w:rPr>
        <w:t>小時。至於操作「挖掘機」（俗稱怪手）施工，查現行法令，僅礦場安全法施行細則第</w:t>
      </w:r>
      <w:r w:rsidRPr="00A00030">
        <w:rPr>
          <w:rFonts w:ascii="Times New Roman" w:hAnsi="Times New Roman" w:hint="eastAsia"/>
        </w:rPr>
        <w:t>163</w:t>
      </w:r>
      <w:r w:rsidRPr="00A00030">
        <w:rPr>
          <w:rFonts w:ascii="Times New Roman" w:hAnsi="Times New Roman" w:hint="eastAsia"/>
        </w:rPr>
        <w:t>條明文規定「其操作人員應領有國家重機械操作技術士技能檢定合格證件或主管機關</w:t>
      </w:r>
      <w:r w:rsidRPr="00A00030">
        <w:rPr>
          <w:rFonts w:ascii="Times New Roman" w:hAnsi="Times New Roman" w:hint="eastAsia"/>
        </w:rPr>
        <w:lastRenderedPageBreak/>
        <w:t>有關機種訓練結業證書」。</w:t>
      </w:r>
      <w:bookmarkEnd w:id="65"/>
    </w:p>
    <w:p w:rsidR="007F2D87" w:rsidRPr="00A00030" w:rsidRDefault="007F2D87" w:rsidP="00A00030">
      <w:pPr>
        <w:pStyle w:val="3"/>
        <w:rPr>
          <w:rFonts w:ascii="Times New Roman" w:hAnsi="Times New Roman"/>
        </w:rPr>
      </w:pPr>
      <w:bookmarkStart w:id="66" w:name="_Toc108016620"/>
      <w:r w:rsidRPr="00A00030">
        <w:rPr>
          <w:rFonts w:ascii="Times New Roman" w:hAnsi="Times New Roman" w:hint="eastAsia"/>
        </w:rPr>
        <w:t>K51</w:t>
      </w:r>
      <w:r w:rsidRPr="00A00030">
        <w:rPr>
          <w:rFonts w:ascii="Times New Roman" w:hAnsi="Times New Roman" w:hint="eastAsia"/>
        </w:rPr>
        <w:t>標工程履約期間，</w:t>
      </w:r>
      <w:proofErr w:type="gramStart"/>
      <w:r w:rsidRPr="00A00030">
        <w:rPr>
          <w:rFonts w:ascii="Times New Roman" w:hAnsi="Times New Roman" w:hint="eastAsia"/>
        </w:rPr>
        <w:t>臺鐵局</w:t>
      </w:r>
      <w:proofErr w:type="gramEnd"/>
      <w:r w:rsidRPr="00A00030">
        <w:rPr>
          <w:rFonts w:ascii="Times New Roman" w:hAnsi="Times New Roman" w:hint="eastAsia"/>
        </w:rPr>
        <w:t>工務處於</w:t>
      </w:r>
      <w:r w:rsidRPr="00A00030">
        <w:rPr>
          <w:rFonts w:ascii="Times New Roman" w:hAnsi="Times New Roman" w:hint="eastAsia"/>
        </w:rPr>
        <w:t>109</w:t>
      </w:r>
      <w:r w:rsidRPr="00A00030">
        <w:rPr>
          <w:rFonts w:ascii="Times New Roman" w:hAnsi="Times New Roman" w:hint="eastAsia"/>
        </w:rPr>
        <w:t>年</w:t>
      </w:r>
      <w:r w:rsidRPr="00A00030">
        <w:rPr>
          <w:rFonts w:ascii="Times New Roman" w:hAnsi="Times New Roman" w:hint="eastAsia"/>
        </w:rPr>
        <w:t>3</w:t>
      </w:r>
      <w:r w:rsidRPr="00A00030">
        <w:rPr>
          <w:rFonts w:ascii="Times New Roman" w:hAnsi="Times New Roman" w:hint="eastAsia"/>
        </w:rPr>
        <w:t>月</w:t>
      </w:r>
      <w:r w:rsidRPr="00A00030">
        <w:rPr>
          <w:rFonts w:ascii="Times New Roman" w:hAnsi="Times New Roman" w:hint="eastAsia"/>
        </w:rPr>
        <w:t>13</w:t>
      </w:r>
      <w:r w:rsidRPr="00A00030">
        <w:rPr>
          <w:rFonts w:ascii="Times New Roman" w:hAnsi="Times New Roman" w:hint="eastAsia"/>
        </w:rPr>
        <w:t>日辦理工程施工品質稽核，記錄缺點載有「使用移動式起重機，吊掛材料作業，查無吊掛人員證照及作業前安全自主檢查紀錄」；該局勞工安全衛生室於同年</w:t>
      </w:r>
      <w:r w:rsidRPr="00A00030">
        <w:rPr>
          <w:rFonts w:ascii="Times New Roman" w:hAnsi="Times New Roman" w:hint="eastAsia"/>
        </w:rPr>
        <w:t>6</w:t>
      </w:r>
      <w:r w:rsidRPr="00A00030">
        <w:rPr>
          <w:rFonts w:ascii="Times New Roman" w:hAnsi="Times New Roman" w:hint="eastAsia"/>
        </w:rPr>
        <w:t>月</w:t>
      </w:r>
      <w:r w:rsidRPr="00A00030">
        <w:rPr>
          <w:rFonts w:ascii="Times New Roman" w:hAnsi="Times New Roman" w:hint="eastAsia"/>
        </w:rPr>
        <w:t>17</w:t>
      </w:r>
      <w:r w:rsidRPr="00A00030">
        <w:rPr>
          <w:rFonts w:ascii="Times New Roman" w:hAnsi="Times New Roman" w:hint="eastAsia"/>
        </w:rPr>
        <w:t>日辦理安全衛生業務查核，記錄缺失載有「車輛系營建機械（挖土機）加裝吊</w:t>
      </w:r>
      <w:proofErr w:type="gramStart"/>
      <w:r w:rsidRPr="00A00030">
        <w:rPr>
          <w:rFonts w:ascii="Times New Roman" w:hAnsi="Times New Roman" w:hint="eastAsia"/>
        </w:rPr>
        <w:t>鉤</w:t>
      </w:r>
      <w:proofErr w:type="gramEnd"/>
      <w:r w:rsidRPr="00A00030">
        <w:rPr>
          <w:rFonts w:ascii="Times New Roman" w:hAnsi="Times New Roman" w:hint="eastAsia"/>
        </w:rPr>
        <w:t>，從事其主要用途以外之用途：</w:t>
      </w:r>
      <w:r w:rsidRPr="00A00030">
        <w:rPr>
          <w:rFonts w:ascii="Times New Roman" w:hAnsi="Times New Roman" w:hint="eastAsia"/>
        </w:rPr>
        <w:t>1.</w:t>
      </w:r>
      <w:r w:rsidRPr="00A00030">
        <w:rPr>
          <w:rFonts w:ascii="Times New Roman" w:hAnsi="Times New Roman" w:hint="eastAsia"/>
        </w:rPr>
        <w:t>以挖土機燒焊掛</w:t>
      </w:r>
      <w:proofErr w:type="gramStart"/>
      <w:r w:rsidRPr="00A00030">
        <w:rPr>
          <w:rFonts w:ascii="Times New Roman" w:hAnsi="Times New Roman" w:hint="eastAsia"/>
        </w:rPr>
        <w:t>鉤</w:t>
      </w:r>
      <w:proofErr w:type="gramEnd"/>
      <w:r w:rsidRPr="00A00030">
        <w:rPr>
          <w:rFonts w:ascii="Times New Roman" w:hAnsi="Times New Roman" w:hint="eastAsia"/>
        </w:rPr>
        <w:t>作為起重吊掛機具使用，安全性不足。</w:t>
      </w:r>
      <w:r w:rsidRPr="00A00030">
        <w:rPr>
          <w:rFonts w:ascii="Times New Roman" w:hAnsi="Times New Roman" w:hint="eastAsia"/>
        </w:rPr>
        <w:t>2.</w:t>
      </w:r>
      <w:r w:rsidRPr="00A00030">
        <w:rPr>
          <w:rFonts w:ascii="Times New Roman" w:hAnsi="Times New Roman" w:hint="eastAsia"/>
        </w:rPr>
        <w:t>吊</w:t>
      </w:r>
      <w:proofErr w:type="gramStart"/>
      <w:r w:rsidRPr="00A00030">
        <w:rPr>
          <w:rFonts w:ascii="Times New Roman" w:hAnsi="Times New Roman" w:hint="eastAsia"/>
        </w:rPr>
        <w:t>鉤</w:t>
      </w:r>
      <w:proofErr w:type="gramEnd"/>
      <w:r w:rsidRPr="00A00030">
        <w:rPr>
          <w:rFonts w:ascii="Times New Roman" w:hAnsi="Times New Roman" w:hint="eastAsia"/>
        </w:rPr>
        <w:t>無防止</w:t>
      </w:r>
      <w:proofErr w:type="gramStart"/>
      <w:r w:rsidRPr="00A00030">
        <w:rPr>
          <w:rFonts w:ascii="Times New Roman" w:hAnsi="Times New Roman" w:hint="eastAsia"/>
        </w:rPr>
        <w:t>吊掛物脫落</w:t>
      </w:r>
      <w:proofErr w:type="gramEnd"/>
      <w:r w:rsidRPr="00A00030">
        <w:rPr>
          <w:rFonts w:ascii="Times New Roman" w:hAnsi="Times New Roman" w:hint="eastAsia"/>
        </w:rPr>
        <w:t>裝置」缺失，改善完成後，經</w:t>
      </w:r>
      <w:proofErr w:type="gramStart"/>
      <w:r w:rsidRPr="00A00030">
        <w:rPr>
          <w:rFonts w:ascii="Times New Roman" w:hAnsi="Times New Roman" w:hint="eastAsia"/>
        </w:rPr>
        <w:t>臺鐵局</w:t>
      </w:r>
      <w:proofErr w:type="gramEnd"/>
      <w:r w:rsidRPr="00A00030">
        <w:rPr>
          <w:rFonts w:ascii="Times New Roman" w:hAnsi="Times New Roman" w:hint="eastAsia"/>
        </w:rPr>
        <w:t>及花蓮工務段於</w:t>
      </w:r>
      <w:r w:rsidRPr="00A00030">
        <w:rPr>
          <w:rFonts w:ascii="Times New Roman" w:hAnsi="Times New Roman" w:hint="eastAsia"/>
        </w:rPr>
        <w:t>109</w:t>
      </w:r>
      <w:r w:rsidRPr="00A00030">
        <w:rPr>
          <w:rFonts w:ascii="Times New Roman" w:hAnsi="Times New Roman" w:hint="eastAsia"/>
        </w:rPr>
        <w:t>年</w:t>
      </w:r>
      <w:r w:rsidRPr="00A00030">
        <w:rPr>
          <w:rFonts w:ascii="Times New Roman" w:hAnsi="Times New Roman" w:hint="eastAsia"/>
        </w:rPr>
        <w:t>6</w:t>
      </w:r>
      <w:r w:rsidRPr="00A00030">
        <w:rPr>
          <w:rFonts w:ascii="Times New Roman" w:hAnsi="Times New Roman" w:hint="eastAsia"/>
        </w:rPr>
        <w:t>月</w:t>
      </w:r>
      <w:r w:rsidRPr="00A00030">
        <w:rPr>
          <w:rFonts w:ascii="Times New Roman" w:hAnsi="Times New Roman" w:hint="eastAsia"/>
        </w:rPr>
        <w:t>2</w:t>
      </w:r>
      <w:r w:rsidRPr="00A00030">
        <w:rPr>
          <w:rFonts w:ascii="Times New Roman" w:hAnsi="Times New Roman" w:hint="eastAsia"/>
        </w:rPr>
        <w:t>日及</w:t>
      </w:r>
      <w:r w:rsidRPr="00A00030">
        <w:rPr>
          <w:rFonts w:ascii="Times New Roman" w:hAnsi="Times New Roman" w:hint="eastAsia"/>
        </w:rPr>
        <w:t>9</w:t>
      </w:r>
      <w:r w:rsidRPr="00A00030">
        <w:rPr>
          <w:rFonts w:ascii="Times New Roman" w:hAnsi="Times New Roman" w:hint="eastAsia"/>
        </w:rPr>
        <w:t>月同意備查結案。</w:t>
      </w:r>
      <w:proofErr w:type="gramStart"/>
      <w:r w:rsidRPr="00A00030">
        <w:rPr>
          <w:rFonts w:ascii="Times New Roman" w:hAnsi="Times New Roman" w:hint="eastAsia"/>
        </w:rPr>
        <w:t>嗣</w:t>
      </w:r>
      <w:proofErr w:type="gramEnd"/>
      <w:r w:rsidRPr="00A00030">
        <w:rPr>
          <w:rFonts w:ascii="Times New Roman" w:hAnsi="Times New Roman" w:hint="eastAsia"/>
        </w:rPr>
        <w:t>110</w:t>
      </w:r>
      <w:r w:rsidRPr="00A00030">
        <w:rPr>
          <w:rFonts w:ascii="Times New Roman" w:hAnsi="Times New Roman" w:hint="eastAsia"/>
        </w:rPr>
        <w:t>年</w:t>
      </w:r>
      <w:r w:rsidRPr="00A00030">
        <w:rPr>
          <w:rFonts w:ascii="Times New Roman" w:hAnsi="Times New Roman" w:hint="eastAsia"/>
        </w:rPr>
        <w:t>3</w:t>
      </w:r>
      <w:r w:rsidRPr="00A00030">
        <w:rPr>
          <w:rFonts w:ascii="Times New Roman" w:hAnsi="Times New Roman" w:hint="eastAsia"/>
        </w:rPr>
        <w:t>月</w:t>
      </w:r>
      <w:r w:rsidRPr="00A00030">
        <w:rPr>
          <w:rFonts w:ascii="Times New Roman" w:hAnsi="Times New Roman" w:hint="eastAsia"/>
        </w:rPr>
        <w:t>11</w:t>
      </w:r>
      <w:r w:rsidRPr="00A00030">
        <w:rPr>
          <w:rFonts w:ascii="Times New Roman" w:hAnsi="Times New Roman" w:hint="eastAsia"/>
        </w:rPr>
        <w:t>日媒體報導「把挖土機當起重機，</w:t>
      </w:r>
      <w:r w:rsidR="00D30E0B">
        <w:rPr>
          <w:rFonts w:ascii="Times New Roman" w:hAnsi="Times New Roman" w:hint="eastAsia"/>
        </w:rPr>
        <w:t>○○○</w:t>
      </w:r>
      <w:r w:rsidRPr="00A00030">
        <w:rPr>
          <w:rFonts w:ascii="Times New Roman" w:hAnsi="Times New Roman" w:hint="eastAsia"/>
        </w:rPr>
        <w:t>工地鋼筋掉落，北市府罰</w:t>
      </w:r>
      <w:r w:rsidRPr="00A00030">
        <w:rPr>
          <w:rFonts w:ascii="Times New Roman" w:hAnsi="Times New Roman" w:hint="eastAsia"/>
        </w:rPr>
        <w:t>9</w:t>
      </w:r>
      <w:r w:rsidRPr="00A00030">
        <w:rPr>
          <w:rFonts w:ascii="Times New Roman" w:hAnsi="Times New Roman" w:hint="eastAsia"/>
        </w:rPr>
        <w:t>萬」新聞，</w:t>
      </w:r>
      <w:r w:rsidR="00E46E91">
        <w:rPr>
          <w:rFonts w:ascii="Times New Roman" w:hAnsi="Times New Roman" w:hint="eastAsia"/>
        </w:rPr>
        <w:t>聯○○○</w:t>
      </w:r>
      <w:r w:rsidRPr="00A00030">
        <w:rPr>
          <w:rFonts w:ascii="Times New Roman" w:hAnsi="Times New Roman" w:hint="eastAsia"/>
        </w:rPr>
        <w:t>公司花蓮監造所以</w:t>
      </w:r>
      <w:r w:rsidRPr="00A00030">
        <w:rPr>
          <w:rFonts w:ascii="Times New Roman" w:hAnsi="Times New Roman" w:hint="eastAsia"/>
        </w:rPr>
        <w:t>110</w:t>
      </w:r>
      <w:r w:rsidRPr="00A00030">
        <w:rPr>
          <w:rFonts w:ascii="Times New Roman" w:hAnsi="Times New Roman" w:hint="eastAsia"/>
        </w:rPr>
        <w:t>年</w:t>
      </w:r>
      <w:r w:rsidRPr="00A00030">
        <w:rPr>
          <w:rFonts w:ascii="Times New Roman" w:hAnsi="Times New Roman" w:hint="eastAsia"/>
        </w:rPr>
        <w:t>3</w:t>
      </w:r>
      <w:r w:rsidRPr="00A00030">
        <w:rPr>
          <w:rFonts w:ascii="Times New Roman" w:hAnsi="Times New Roman" w:hint="eastAsia"/>
        </w:rPr>
        <w:t>月</w:t>
      </w:r>
      <w:r w:rsidRPr="00A00030">
        <w:rPr>
          <w:rFonts w:ascii="Times New Roman" w:hAnsi="Times New Roman" w:hint="eastAsia"/>
        </w:rPr>
        <w:t>15</w:t>
      </w:r>
      <w:r w:rsidRPr="00A00030">
        <w:rPr>
          <w:rFonts w:ascii="Times New Roman" w:hAnsi="Times New Roman" w:hint="eastAsia"/>
        </w:rPr>
        <w:t>日</w:t>
      </w:r>
      <w:proofErr w:type="gramStart"/>
      <w:r w:rsidRPr="00A00030">
        <w:rPr>
          <w:rFonts w:ascii="Times New Roman" w:hAnsi="Times New Roman" w:hint="eastAsia"/>
        </w:rPr>
        <w:t>聯花監字</w:t>
      </w:r>
      <w:proofErr w:type="gramEnd"/>
      <w:r w:rsidRPr="00A00030">
        <w:rPr>
          <w:rFonts w:ascii="Times New Roman" w:hAnsi="Times New Roman" w:hint="eastAsia"/>
        </w:rPr>
        <w:t>第</w:t>
      </w:r>
      <w:r w:rsidRPr="00A00030">
        <w:rPr>
          <w:rFonts w:ascii="Times New Roman" w:hAnsi="Times New Roman" w:hint="eastAsia"/>
        </w:rPr>
        <w:t>1090536</w:t>
      </w:r>
      <w:r w:rsidRPr="00A00030">
        <w:rPr>
          <w:rFonts w:ascii="Times New Roman" w:hAnsi="Times New Roman" w:hint="eastAsia"/>
        </w:rPr>
        <w:t>號書函提醒</w:t>
      </w:r>
      <w:r w:rsidR="000250F3">
        <w:rPr>
          <w:rFonts w:ascii="Times New Roman" w:hAnsi="Times New Roman" w:hint="eastAsia"/>
        </w:rPr>
        <w:t>東○</w:t>
      </w:r>
      <w:r w:rsidRPr="00A00030">
        <w:rPr>
          <w:rFonts w:ascii="Times New Roman" w:hAnsi="Times New Roman" w:hint="eastAsia"/>
        </w:rPr>
        <w:t>公司，說明該缺失</w:t>
      </w:r>
      <w:r w:rsidR="006A2625">
        <w:rPr>
          <w:rFonts w:ascii="Times New Roman" w:hAnsi="Times New Roman" w:hint="eastAsia"/>
        </w:rPr>
        <w:t>於</w:t>
      </w:r>
      <w:r w:rsidRPr="00A00030">
        <w:rPr>
          <w:rFonts w:ascii="Times New Roman" w:hAnsi="Times New Roman" w:hint="eastAsia"/>
        </w:rPr>
        <w:t>各工地時</w:t>
      </w:r>
      <w:proofErr w:type="gramStart"/>
      <w:r w:rsidRPr="00A00030">
        <w:rPr>
          <w:rFonts w:ascii="Times New Roman" w:hAnsi="Times New Roman" w:hint="eastAsia"/>
        </w:rPr>
        <w:t>有所聞且屢見不鮮</w:t>
      </w:r>
      <w:proofErr w:type="gramEnd"/>
      <w:r w:rsidRPr="00A00030">
        <w:rPr>
          <w:rFonts w:ascii="Times New Roman" w:hAnsi="Times New Roman" w:hint="eastAsia"/>
        </w:rPr>
        <w:t>，為確保本工程施工安全，</w:t>
      </w:r>
      <w:proofErr w:type="gramStart"/>
      <w:r w:rsidRPr="00A00030">
        <w:rPr>
          <w:rFonts w:ascii="Times New Roman" w:hAnsi="Times New Roman" w:hint="eastAsia"/>
        </w:rPr>
        <w:t>請承商</w:t>
      </w:r>
      <w:proofErr w:type="gramEnd"/>
      <w:r w:rsidRPr="00A00030">
        <w:rPr>
          <w:rFonts w:ascii="Times New Roman" w:hAnsi="Times New Roman" w:hint="eastAsia"/>
        </w:rPr>
        <w:t>務必遵照職業安全衛生法等相關規定，要求所屬勞工遵行。未料於</w:t>
      </w:r>
      <w:r w:rsidRPr="00A00030">
        <w:rPr>
          <w:rFonts w:ascii="Times New Roman" w:hAnsi="Times New Roman" w:hint="eastAsia"/>
        </w:rPr>
        <w:t>0402</w:t>
      </w:r>
      <w:proofErr w:type="gramStart"/>
      <w:r w:rsidRPr="00A00030">
        <w:rPr>
          <w:rFonts w:ascii="Times New Roman" w:hAnsi="Times New Roman" w:hint="eastAsia"/>
        </w:rPr>
        <w:t>臺</w:t>
      </w:r>
      <w:proofErr w:type="gramEnd"/>
      <w:r w:rsidRPr="00A00030">
        <w:rPr>
          <w:rFonts w:ascii="Times New Roman" w:hAnsi="Times New Roman" w:hint="eastAsia"/>
        </w:rPr>
        <w:t>鐵太魯閣號事故過程，</w:t>
      </w:r>
      <w:r w:rsidR="000250F3">
        <w:rPr>
          <w:rFonts w:ascii="Times New Roman" w:hAnsi="Times New Roman" w:hint="eastAsia"/>
        </w:rPr>
        <w:t>東○</w:t>
      </w:r>
      <w:r w:rsidRPr="00A00030">
        <w:rPr>
          <w:rFonts w:ascii="Times New Roman" w:hAnsi="Times New Roman" w:hint="eastAsia"/>
        </w:rPr>
        <w:t>公司</w:t>
      </w:r>
      <w:r w:rsidRPr="00A00030">
        <w:rPr>
          <w:rFonts w:ascii="Times New Roman" w:hAnsi="Times New Roman" w:hint="eastAsia"/>
        </w:rPr>
        <w:t>K51</w:t>
      </w:r>
      <w:r w:rsidRPr="00A00030">
        <w:rPr>
          <w:rFonts w:ascii="Times New Roman" w:hAnsi="Times New Roman" w:hint="eastAsia"/>
        </w:rPr>
        <w:t>標工程工地主任李○○操作挖掘機以吊帶連結</w:t>
      </w:r>
      <w:proofErr w:type="gramStart"/>
      <w:r w:rsidRPr="00A00030">
        <w:rPr>
          <w:rFonts w:ascii="Times New Roman" w:hAnsi="Times New Roman" w:hint="eastAsia"/>
        </w:rPr>
        <w:t>拖拉吊卡大</w:t>
      </w:r>
      <w:proofErr w:type="gramEnd"/>
      <w:r w:rsidRPr="00A00030">
        <w:rPr>
          <w:rFonts w:ascii="Times New Roman" w:hAnsi="Times New Roman" w:hint="eastAsia"/>
        </w:rPr>
        <w:t>貨車失當肇禍，事後調查其所使用之吊帶承載力為</w:t>
      </w:r>
      <w:r w:rsidRPr="00A00030">
        <w:rPr>
          <w:rFonts w:ascii="Times New Roman" w:hAnsi="Times New Roman" w:hint="eastAsia"/>
        </w:rPr>
        <w:t>3,000</w:t>
      </w:r>
      <w:r w:rsidRPr="00A00030">
        <w:rPr>
          <w:rFonts w:ascii="Times New Roman" w:hAnsi="Times New Roman" w:hint="eastAsia"/>
        </w:rPr>
        <w:t>公斤，但李○○於</w:t>
      </w:r>
      <w:r w:rsidRPr="00A00030">
        <w:rPr>
          <w:rFonts w:ascii="Times New Roman" w:hAnsi="Times New Roman" w:hint="eastAsia"/>
        </w:rPr>
        <w:t>110</w:t>
      </w:r>
      <w:r w:rsidRPr="00A00030">
        <w:rPr>
          <w:rFonts w:ascii="Times New Roman" w:hAnsi="Times New Roman" w:hint="eastAsia"/>
        </w:rPr>
        <w:t>年</w:t>
      </w:r>
      <w:r w:rsidRPr="00A00030">
        <w:rPr>
          <w:rFonts w:ascii="Times New Roman" w:hAnsi="Times New Roman" w:hint="eastAsia"/>
        </w:rPr>
        <w:t>4</w:t>
      </w:r>
      <w:r w:rsidRPr="00A00030">
        <w:rPr>
          <w:rFonts w:ascii="Times New Roman" w:hAnsi="Times New Roman" w:hint="eastAsia"/>
        </w:rPr>
        <w:t>月</w:t>
      </w:r>
      <w:r w:rsidRPr="00A00030">
        <w:rPr>
          <w:rFonts w:ascii="Times New Roman" w:hAnsi="Times New Roman" w:hint="eastAsia"/>
        </w:rPr>
        <w:t>6</w:t>
      </w:r>
      <w:r w:rsidRPr="00A00030">
        <w:rPr>
          <w:rFonts w:ascii="Times New Roman" w:hAnsi="Times New Roman" w:hint="eastAsia"/>
        </w:rPr>
        <w:t>日檢察官訊問時供述「</w:t>
      </w:r>
      <w:proofErr w:type="gramStart"/>
      <w:r w:rsidRPr="00A00030">
        <w:rPr>
          <w:rFonts w:ascii="Times New Roman" w:hAnsi="Times New Roman" w:hint="eastAsia"/>
        </w:rPr>
        <w:t>（</w:t>
      </w:r>
      <w:proofErr w:type="gramEnd"/>
      <w:r w:rsidRPr="00A00030">
        <w:rPr>
          <w:rFonts w:ascii="Times New Roman" w:hAnsi="Times New Roman" w:hint="eastAsia"/>
        </w:rPr>
        <w:t>問：你知道</w:t>
      </w:r>
      <w:proofErr w:type="gramStart"/>
      <w:r w:rsidRPr="00A00030">
        <w:rPr>
          <w:rFonts w:ascii="Times New Roman" w:hAnsi="Times New Roman" w:hint="eastAsia"/>
        </w:rPr>
        <w:t>布帶能承受</w:t>
      </w:r>
      <w:proofErr w:type="gramEnd"/>
      <w:r w:rsidRPr="00A00030">
        <w:rPr>
          <w:rFonts w:ascii="Times New Roman" w:hAnsi="Times New Roman" w:hint="eastAsia"/>
        </w:rPr>
        <w:t>多少重量？）我不知道，沒有正確數據」，顯示其對所使用之連結吊帶承受重量並不知曉。對此處理方式，據司法單位訊（</w:t>
      </w:r>
      <w:proofErr w:type="gramStart"/>
      <w:r w:rsidRPr="00A00030">
        <w:rPr>
          <w:rFonts w:ascii="Times New Roman" w:hAnsi="Times New Roman" w:hint="eastAsia"/>
        </w:rPr>
        <w:t>詢</w:t>
      </w:r>
      <w:proofErr w:type="gramEnd"/>
      <w:r w:rsidRPr="00A00030">
        <w:rPr>
          <w:rFonts w:ascii="Times New Roman" w:hAnsi="Times New Roman" w:hint="eastAsia"/>
        </w:rPr>
        <w:t>）問</w:t>
      </w:r>
      <w:r w:rsidRPr="00A00030">
        <w:rPr>
          <w:rFonts w:ascii="Times New Roman" w:hAnsi="Times New Roman" w:hint="eastAsia"/>
        </w:rPr>
        <w:t>110</w:t>
      </w:r>
      <w:r w:rsidRPr="00A00030">
        <w:rPr>
          <w:rFonts w:ascii="Times New Roman" w:hAnsi="Times New Roman" w:hint="eastAsia"/>
        </w:rPr>
        <w:t>年</w:t>
      </w:r>
      <w:r w:rsidRPr="00A00030">
        <w:rPr>
          <w:rFonts w:ascii="Times New Roman" w:hAnsi="Times New Roman" w:hint="eastAsia"/>
        </w:rPr>
        <w:t>1</w:t>
      </w:r>
      <w:r w:rsidRPr="00A00030">
        <w:rPr>
          <w:rFonts w:ascii="Times New Roman" w:hAnsi="Times New Roman" w:hint="eastAsia"/>
        </w:rPr>
        <w:t>月於本次事故地點彎道附近發生預拌混凝土</w:t>
      </w:r>
      <w:proofErr w:type="gramStart"/>
      <w:r w:rsidRPr="00A00030">
        <w:rPr>
          <w:rFonts w:ascii="Times New Roman" w:hAnsi="Times New Roman" w:hint="eastAsia"/>
        </w:rPr>
        <w:t>車卡陷路緣邊</w:t>
      </w:r>
      <w:proofErr w:type="gramEnd"/>
      <w:r w:rsidRPr="00A00030">
        <w:rPr>
          <w:rFonts w:ascii="Times New Roman" w:hAnsi="Times New Roman" w:hint="eastAsia"/>
        </w:rPr>
        <w:t>坡之司機表示</w:t>
      </w:r>
      <w:r w:rsidR="00AA2AF3" w:rsidRPr="00A00030">
        <w:rPr>
          <w:rFonts w:ascii="Times New Roman" w:hAnsi="Times New Roman" w:hint="eastAsia"/>
        </w:rPr>
        <w:t>：</w:t>
      </w:r>
      <w:r w:rsidRPr="00A00030">
        <w:rPr>
          <w:rFonts w:ascii="Times New Roman" w:hAnsi="Times New Roman" w:hint="eastAsia"/>
        </w:rPr>
        <w:t>「在工地大部分都以怪手來拉，乃常見方式」，然卻輕忽本案事故地點鄰近軌道潛藏之墜落風險。</w:t>
      </w:r>
      <w:bookmarkEnd w:id="66"/>
    </w:p>
    <w:p w:rsidR="00563A82" w:rsidRPr="00A00030" w:rsidRDefault="007F2D87" w:rsidP="00A00030">
      <w:pPr>
        <w:pStyle w:val="3"/>
        <w:rPr>
          <w:rFonts w:ascii="Times New Roman" w:hAnsi="Times New Roman"/>
        </w:rPr>
      </w:pPr>
      <w:bookmarkStart w:id="67" w:name="_Toc108016621"/>
      <w:r w:rsidRPr="00A00030">
        <w:rPr>
          <w:rFonts w:ascii="Times New Roman" w:hAnsi="Times New Roman" w:hint="eastAsia"/>
        </w:rPr>
        <w:t>至於運安會調查本案發現，</w:t>
      </w:r>
      <w:r w:rsidR="000250F3">
        <w:rPr>
          <w:rFonts w:ascii="Times New Roman" w:hAnsi="Times New Roman" w:hint="eastAsia"/>
        </w:rPr>
        <w:t>東○</w:t>
      </w:r>
      <w:r w:rsidRPr="00A00030">
        <w:rPr>
          <w:rFonts w:ascii="Times New Roman" w:hAnsi="Times New Roman" w:hint="eastAsia"/>
        </w:rPr>
        <w:t>公司</w:t>
      </w:r>
      <w:r w:rsidRPr="00A00030">
        <w:rPr>
          <w:rFonts w:ascii="Times New Roman" w:hAnsi="Times New Roman" w:hint="eastAsia"/>
        </w:rPr>
        <w:t>K51</w:t>
      </w:r>
      <w:r w:rsidRPr="00A00030">
        <w:rPr>
          <w:rFonts w:ascii="Times New Roman" w:hAnsi="Times New Roman" w:hint="eastAsia"/>
        </w:rPr>
        <w:t>標工程工地主任李○○並未持有重機械（挖掘機）操作職類</w:t>
      </w:r>
      <w:r w:rsidRPr="00A00030">
        <w:rPr>
          <w:rFonts w:ascii="Times New Roman" w:hAnsi="Times New Roman" w:hint="eastAsia"/>
        </w:rPr>
        <w:lastRenderedPageBreak/>
        <w:t>技術士證為可能肇因之一，經</w:t>
      </w:r>
      <w:proofErr w:type="gramStart"/>
      <w:r w:rsidRPr="00A00030">
        <w:rPr>
          <w:rFonts w:ascii="Times New Roman" w:hAnsi="Times New Roman" w:hint="eastAsia"/>
        </w:rPr>
        <w:t>詢</w:t>
      </w:r>
      <w:proofErr w:type="gramEnd"/>
      <w:r w:rsidRPr="00A00030">
        <w:rPr>
          <w:rFonts w:ascii="Times New Roman" w:hAnsi="Times New Roman" w:hint="eastAsia"/>
        </w:rPr>
        <w:t>據營建署、</w:t>
      </w:r>
      <w:proofErr w:type="gramStart"/>
      <w:r w:rsidRPr="00A00030">
        <w:rPr>
          <w:rFonts w:ascii="Times New Roman" w:hAnsi="Times New Roman" w:hint="eastAsia"/>
        </w:rPr>
        <w:t>勞動部及交通部</w:t>
      </w:r>
      <w:proofErr w:type="gramEnd"/>
      <w:r w:rsidRPr="00A00030">
        <w:rPr>
          <w:rFonts w:ascii="Times New Roman" w:hAnsi="Times New Roman" w:hint="eastAsia"/>
        </w:rPr>
        <w:t>說明如下：</w:t>
      </w:r>
      <w:bookmarkEnd w:id="67"/>
    </w:p>
    <w:p w:rsidR="004A3223" w:rsidRPr="00A00030" w:rsidRDefault="004A3223" w:rsidP="00A00030">
      <w:pPr>
        <w:pStyle w:val="4"/>
        <w:rPr>
          <w:rFonts w:ascii="Times New Roman" w:hAnsi="Times New Roman"/>
        </w:rPr>
      </w:pPr>
      <w:r w:rsidRPr="00A00030">
        <w:rPr>
          <w:rFonts w:ascii="Times New Roman" w:hAnsi="Times New Roman" w:hint="eastAsia"/>
        </w:rPr>
        <w:t>營建署：</w:t>
      </w:r>
    </w:p>
    <w:p w:rsidR="004A3223" w:rsidRPr="00A00030" w:rsidRDefault="004A3223" w:rsidP="00A00030">
      <w:pPr>
        <w:pStyle w:val="11"/>
        <w:tabs>
          <w:tab w:val="clear" w:pos="567"/>
        </w:tabs>
        <w:ind w:leftChars="500" w:left="1701" w:firstLine="680"/>
        <w:rPr>
          <w:rFonts w:ascii="Times New Roman"/>
        </w:rPr>
      </w:pPr>
      <w:r w:rsidRPr="00A00030">
        <w:rPr>
          <w:rFonts w:ascii="Times New Roman" w:hint="eastAsia"/>
        </w:rPr>
        <w:t>營造業法第</w:t>
      </w:r>
      <w:r w:rsidRPr="00A00030">
        <w:rPr>
          <w:rFonts w:ascii="Times New Roman" w:hint="eastAsia"/>
        </w:rPr>
        <w:t>1</w:t>
      </w:r>
      <w:r w:rsidRPr="00A00030">
        <w:rPr>
          <w:rFonts w:ascii="Times New Roman" w:hint="eastAsia"/>
        </w:rPr>
        <w:t>條第</w:t>
      </w:r>
      <w:r w:rsidRPr="00A00030">
        <w:rPr>
          <w:rFonts w:ascii="Times New Roman" w:hint="eastAsia"/>
        </w:rPr>
        <w:t>2</w:t>
      </w:r>
      <w:r w:rsidRPr="00A00030">
        <w:rPr>
          <w:rFonts w:ascii="Times New Roman" w:hint="eastAsia"/>
        </w:rPr>
        <w:t>項規定：「本法未規定者，適用其他法律之規定。」同法施行細則第</w:t>
      </w:r>
      <w:r w:rsidRPr="00A00030">
        <w:rPr>
          <w:rFonts w:ascii="Times New Roman" w:hint="eastAsia"/>
        </w:rPr>
        <w:t>17</w:t>
      </w:r>
      <w:r w:rsidRPr="00A00030">
        <w:rPr>
          <w:rFonts w:ascii="Times New Roman" w:hint="eastAsia"/>
        </w:rPr>
        <w:t>條之</w:t>
      </w:r>
      <w:r w:rsidRPr="00A00030">
        <w:rPr>
          <w:rFonts w:ascii="Times New Roman" w:hint="eastAsia"/>
        </w:rPr>
        <w:t>1</w:t>
      </w:r>
      <w:r w:rsidRPr="00A00030">
        <w:rPr>
          <w:rFonts w:ascii="Times New Roman" w:hint="eastAsia"/>
        </w:rPr>
        <w:t>規定，營造業有關安全衛生設施，應依</w:t>
      </w:r>
      <w:proofErr w:type="gramStart"/>
      <w:r w:rsidRPr="00A00030">
        <w:rPr>
          <w:rFonts w:ascii="Times New Roman" w:hint="eastAsia"/>
        </w:rPr>
        <w:t>勞動部訂定</w:t>
      </w:r>
      <w:proofErr w:type="gramEnd"/>
      <w:r w:rsidRPr="00A00030">
        <w:rPr>
          <w:rFonts w:ascii="Times New Roman" w:hint="eastAsia"/>
        </w:rPr>
        <w:t>營造安全衛生設施標準規定辦理。另依職業安全衛生法第</w:t>
      </w:r>
      <w:r w:rsidRPr="00A00030">
        <w:rPr>
          <w:rFonts w:ascii="Times New Roman" w:hint="eastAsia"/>
        </w:rPr>
        <w:t>32</w:t>
      </w:r>
      <w:r w:rsidRPr="00A00030">
        <w:rPr>
          <w:rFonts w:ascii="Times New Roman" w:hint="eastAsia"/>
        </w:rPr>
        <w:t>條及職業安全衛生教育訓練</w:t>
      </w:r>
      <w:proofErr w:type="gramStart"/>
      <w:r w:rsidRPr="00A00030">
        <w:rPr>
          <w:rFonts w:ascii="Times New Roman" w:hint="eastAsia"/>
        </w:rPr>
        <w:t>規則第</w:t>
      </w:r>
      <w:r w:rsidRPr="00A00030">
        <w:rPr>
          <w:rFonts w:ascii="Times New Roman" w:hint="eastAsia"/>
        </w:rPr>
        <w:t>14</w:t>
      </w:r>
      <w:proofErr w:type="gramEnd"/>
      <w:r w:rsidRPr="00A00030">
        <w:rPr>
          <w:rFonts w:ascii="Times New Roman" w:hint="eastAsia"/>
        </w:rPr>
        <w:t>、</w:t>
      </w:r>
      <w:r w:rsidRPr="00A00030">
        <w:rPr>
          <w:rFonts w:ascii="Times New Roman" w:hint="eastAsia"/>
        </w:rPr>
        <w:t>16</w:t>
      </w:r>
      <w:r w:rsidRPr="00A00030">
        <w:rPr>
          <w:rFonts w:ascii="Times New Roman" w:hint="eastAsia"/>
        </w:rPr>
        <w:t>條規定，工地從事吊掛、堆高機、高空工作車等作業人員等，也須具備資格或受相關訓練，方能執行作業。有關挖掘機施工，操作人員是否應取得技術士證照一節，涉技術士證照及職業安全相關法令部分，屬勞動部權責。</w:t>
      </w:r>
    </w:p>
    <w:p w:rsidR="004A3223" w:rsidRPr="00A00030" w:rsidRDefault="004A3223" w:rsidP="00A00030">
      <w:pPr>
        <w:pStyle w:val="4"/>
        <w:rPr>
          <w:rFonts w:ascii="Times New Roman" w:hAnsi="Times New Roman"/>
        </w:rPr>
      </w:pPr>
      <w:r w:rsidRPr="00A00030">
        <w:rPr>
          <w:rFonts w:ascii="Times New Roman" w:hAnsi="Times New Roman" w:hint="eastAsia"/>
        </w:rPr>
        <w:t>勞動部：</w:t>
      </w:r>
    </w:p>
    <w:p w:rsidR="004A3223" w:rsidRPr="00A00030" w:rsidRDefault="004A3223" w:rsidP="00A00030">
      <w:pPr>
        <w:pStyle w:val="5"/>
        <w:rPr>
          <w:rFonts w:ascii="Times New Roman" w:hAnsi="Times New Roman"/>
        </w:rPr>
      </w:pPr>
      <w:r w:rsidRPr="00A00030">
        <w:rPr>
          <w:rFonts w:ascii="Times New Roman" w:hAnsi="Times New Roman" w:hint="eastAsia"/>
        </w:rPr>
        <w:t>為提升勞工技能水準，建立證照制度，推動辦理國民就業所需技能檢定，其中重機械操作職類技能檢定，包括挖掘機、推土機、裝載機（含小山貓）、鏟裝機及一般裝載機等項，為單一級技術士技能檢定，輔以從業人員專業技能證明，供事業單位依需求選用，以促進國民就業。</w:t>
      </w:r>
    </w:p>
    <w:p w:rsidR="004A3223" w:rsidRPr="00A00030" w:rsidRDefault="004A3223" w:rsidP="00A00030">
      <w:pPr>
        <w:pStyle w:val="5"/>
        <w:rPr>
          <w:rFonts w:ascii="Times New Roman" w:hAnsi="Times New Roman"/>
        </w:rPr>
      </w:pPr>
      <w:r w:rsidRPr="00A00030">
        <w:rPr>
          <w:rFonts w:ascii="Times New Roman" w:hAnsi="Times New Roman" w:hint="eastAsia"/>
        </w:rPr>
        <w:t>基於保障工作者工作安全，職業安全衛生法第</w:t>
      </w:r>
      <w:r w:rsidRPr="00A00030">
        <w:rPr>
          <w:rFonts w:ascii="Times New Roman" w:hAnsi="Times New Roman" w:hint="eastAsia"/>
        </w:rPr>
        <w:t>32</w:t>
      </w:r>
      <w:r w:rsidRPr="00A00030">
        <w:rPr>
          <w:rFonts w:ascii="Times New Roman" w:hAnsi="Times New Roman" w:hint="eastAsia"/>
        </w:rPr>
        <w:t>條及職業安全衛生教育訓練規則第</w:t>
      </w:r>
      <w:r w:rsidRPr="00A00030">
        <w:rPr>
          <w:rFonts w:ascii="Times New Roman" w:hAnsi="Times New Roman" w:hint="eastAsia"/>
        </w:rPr>
        <w:t>17</w:t>
      </w:r>
      <w:r w:rsidRPr="00A00030">
        <w:rPr>
          <w:rFonts w:ascii="Times New Roman" w:hAnsi="Times New Roman" w:hint="eastAsia"/>
        </w:rPr>
        <w:t>條已明定雇主對新</w:t>
      </w:r>
      <w:proofErr w:type="gramStart"/>
      <w:r w:rsidRPr="00A00030">
        <w:rPr>
          <w:rFonts w:ascii="Times New Roman" w:hAnsi="Times New Roman" w:hint="eastAsia"/>
        </w:rPr>
        <w:t>僱</w:t>
      </w:r>
      <w:proofErr w:type="gramEnd"/>
      <w:r w:rsidRPr="00A00030">
        <w:rPr>
          <w:rFonts w:ascii="Times New Roman" w:hAnsi="Times New Roman" w:hint="eastAsia"/>
        </w:rPr>
        <w:t>勞工或在職勞工於變更工作前，應使其接受適於各該工作必要之一般安全衛生教育訓練，其中從事車輛系營建機械（含挖掘機）應增列</w:t>
      </w:r>
      <w:r w:rsidRPr="00A00030">
        <w:rPr>
          <w:rFonts w:ascii="Times New Roman" w:hAnsi="Times New Roman" w:hint="eastAsia"/>
        </w:rPr>
        <w:t>3</w:t>
      </w:r>
      <w:r w:rsidRPr="00A00030">
        <w:rPr>
          <w:rFonts w:ascii="Times New Roman" w:hAnsi="Times New Roman" w:hint="eastAsia"/>
        </w:rPr>
        <w:t>小時，以防止職業災害發生。</w:t>
      </w:r>
    </w:p>
    <w:p w:rsidR="004A3223" w:rsidRPr="00A00030" w:rsidRDefault="004A3223" w:rsidP="00A00030">
      <w:pPr>
        <w:pStyle w:val="5"/>
        <w:rPr>
          <w:rFonts w:ascii="Times New Roman" w:hAnsi="Times New Roman"/>
        </w:rPr>
      </w:pPr>
      <w:r w:rsidRPr="00A00030">
        <w:rPr>
          <w:rFonts w:ascii="Times New Roman" w:hAnsi="Times New Roman" w:hint="eastAsia"/>
        </w:rPr>
        <w:t>有關本案工地主任未持有重機械（挖掘機）操作職類技術士證是否違反相關法令一節，查職業安全衛生法業已規定，雇主或工作場所負責人（如工地主任等）各負有防止職業災害之責；</w:t>
      </w:r>
      <w:r w:rsidRPr="00A00030">
        <w:rPr>
          <w:rFonts w:ascii="Times New Roman" w:hAnsi="Times New Roman" w:hint="eastAsia"/>
        </w:rPr>
        <w:lastRenderedPageBreak/>
        <w:t>至工地主任是否需取得重機械（挖掘機）操作職類技術士證，宜由相關目的事業主管機關依實際需要訂定。</w:t>
      </w:r>
    </w:p>
    <w:p w:rsidR="004A3223" w:rsidRPr="00A00030" w:rsidRDefault="004A3223" w:rsidP="00A00030">
      <w:pPr>
        <w:pStyle w:val="4"/>
        <w:rPr>
          <w:rFonts w:ascii="Times New Roman" w:hAnsi="Times New Roman"/>
        </w:rPr>
      </w:pPr>
      <w:r w:rsidRPr="00A00030">
        <w:rPr>
          <w:rFonts w:ascii="Times New Roman" w:hAnsi="Times New Roman" w:hint="eastAsia"/>
        </w:rPr>
        <w:t>交通部：</w:t>
      </w:r>
    </w:p>
    <w:p w:rsidR="007F2D87" w:rsidRPr="00A00030" w:rsidRDefault="004A3223" w:rsidP="00A00030">
      <w:pPr>
        <w:pStyle w:val="11"/>
        <w:tabs>
          <w:tab w:val="clear" w:pos="567"/>
        </w:tabs>
        <w:ind w:leftChars="500" w:left="1701" w:firstLine="680"/>
        <w:rPr>
          <w:rFonts w:ascii="Times New Roman"/>
        </w:rPr>
      </w:pPr>
      <w:r w:rsidRPr="00A00030">
        <w:rPr>
          <w:rFonts w:ascii="Times New Roman" w:hint="eastAsia"/>
        </w:rPr>
        <w:t>李○○及</w:t>
      </w:r>
      <w:proofErr w:type="gramStart"/>
      <w:r w:rsidRPr="00A00030">
        <w:rPr>
          <w:rFonts w:ascii="Times New Roman" w:hint="eastAsia"/>
        </w:rPr>
        <w:t>越籍移工阿</w:t>
      </w:r>
      <w:proofErr w:type="gramEnd"/>
      <w:r w:rsidRPr="00A00030">
        <w:rPr>
          <w:rFonts w:ascii="Times New Roman" w:hint="eastAsia"/>
        </w:rPr>
        <w:t>○皆未接受與「挖掘機」有關之專業訓練，現行營造業法、職業安全衛生法、營造安全衛生設施標準及職業安全衛生設施規則相關法令，針對挖掘機之操作人員皆未規定需持有相關技術士證照。</w:t>
      </w:r>
    </w:p>
    <w:p w:rsidR="00580912" w:rsidRPr="00553493" w:rsidRDefault="00441A1D" w:rsidP="0068038F">
      <w:pPr>
        <w:pStyle w:val="3"/>
        <w:ind w:left="1360" w:hanging="680"/>
        <w:rPr>
          <w:rFonts w:ascii="Times New Roman" w:hAnsi="Times New Roman"/>
        </w:rPr>
      </w:pPr>
      <w:bookmarkStart w:id="68" w:name="_Toc108016622"/>
      <w:r w:rsidRPr="00A00030">
        <w:rPr>
          <w:rFonts w:ascii="Times New Roman" w:hAnsi="Times New Roman" w:hint="eastAsia"/>
        </w:rPr>
        <w:t>綜上，</w:t>
      </w:r>
      <w:proofErr w:type="gramStart"/>
      <w:r w:rsidRPr="00A00030">
        <w:rPr>
          <w:rFonts w:ascii="Times New Roman" w:hAnsi="Times New Roman" w:hint="eastAsia"/>
        </w:rPr>
        <w:t>臺鐵局</w:t>
      </w:r>
      <w:proofErr w:type="gramEnd"/>
      <w:r w:rsidRPr="00A00030">
        <w:rPr>
          <w:rFonts w:ascii="Times New Roman" w:hAnsi="Times New Roman" w:hint="eastAsia"/>
        </w:rPr>
        <w:t>工務處</w:t>
      </w:r>
      <w:r w:rsidRPr="00A00030">
        <w:rPr>
          <w:rFonts w:ascii="Times New Roman" w:hAnsi="Times New Roman" w:hint="eastAsia"/>
        </w:rPr>
        <w:t>109</w:t>
      </w:r>
      <w:r w:rsidRPr="00A00030">
        <w:rPr>
          <w:rFonts w:ascii="Times New Roman" w:hAnsi="Times New Roman" w:hint="eastAsia"/>
        </w:rPr>
        <w:t>年</w:t>
      </w:r>
      <w:r w:rsidRPr="00A00030">
        <w:rPr>
          <w:rFonts w:ascii="Times New Roman" w:hAnsi="Times New Roman" w:hint="eastAsia"/>
        </w:rPr>
        <w:t>3</w:t>
      </w:r>
      <w:r w:rsidRPr="00A00030">
        <w:rPr>
          <w:rFonts w:ascii="Times New Roman" w:hAnsi="Times New Roman" w:hint="eastAsia"/>
        </w:rPr>
        <w:t>月</w:t>
      </w:r>
      <w:r w:rsidRPr="00A00030">
        <w:rPr>
          <w:rFonts w:ascii="Times New Roman" w:hAnsi="Times New Roman" w:hint="eastAsia"/>
        </w:rPr>
        <w:t>13</w:t>
      </w:r>
      <w:r w:rsidRPr="00A00030">
        <w:rPr>
          <w:rFonts w:ascii="Times New Roman" w:hAnsi="Times New Roman" w:hint="eastAsia"/>
        </w:rPr>
        <w:t>日辦理</w:t>
      </w:r>
      <w:r w:rsidRPr="00A00030">
        <w:rPr>
          <w:rFonts w:ascii="Times New Roman" w:hAnsi="Times New Roman" w:hint="eastAsia"/>
        </w:rPr>
        <w:t>K51</w:t>
      </w:r>
      <w:r w:rsidRPr="00A00030">
        <w:rPr>
          <w:rFonts w:ascii="Times New Roman" w:hAnsi="Times New Roman" w:hint="eastAsia"/>
        </w:rPr>
        <w:t>標工程施工品質稽核，查有「</w:t>
      </w:r>
      <w:proofErr w:type="gramStart"/>
      <w:r w:rsidRPr="00A00030">
        <w:rPr>
          <w:rFonts w:ascii="Times New Roman" w:hAnsi="Times New Roman" w:hint="eastAsia"/>
        </w:rPr>
        <w:t>無吊掛</w:t>
      </w:r>
      <w:proofErr w:type="gramEnd"/>
      <w:r w:rsidRPr="00A00030">
        <w:rPr>
          <w:rFonts w:ascii="Times New Roman" w:hAnsi="Times New Roman" w:hint="eastAsia"/>
        </w:rPr>
        <w:t>人員證照」缺失，及該局勞工安全衛生室同年</w:t>
      </w:r>
      <w:r w:rsidRPr="00A00030">
        <w:rPr>
          <w:rFonts w:ascii="Times New Roman" w:hAnsi="Times New Roman" w:hint="eastAsia"/>
        </w:rPr>
        <w:t>6</w:t>
      </w:r>
      <w:r w:rsidRPr="00A00030">
        <w:rPr>
          <w:rFonts w:ascii="Times New Roman" w:hAnsi="Times New Roman" w:hint="eastAsia"/>
        </w:rPr>
        <w:t>月</w:t>
      </w:r>
      <w:r w:rsidRPr="00A00030">
        <w:rPr>
          <w:rFonts w:ascii="Times New Roman" w:hAnsi="Times New Roman" w:hint="eastAsia"/>
        </w:rPr>
        <w:t>17</w:t>
      </w:r>
      <w:r w:rsidRPr="00A00030">
        <w:rPr>
          <w:rFonts w:ascii="Times New Roman" w:hAnsi="Times New Roman" w:hint="eastAsia"/>
        </w:rPr>
        <w:t>日安全衛生業務查核有「車輛系營建機械（挖土機）加裝吊</w:t>
      </w:r>
      <w:proofErr w:type="gramStart"/>
      <w:r w:rsidRPr="00A00030">
        <w:rPr>
          <w:rFonts w:ascii="Times New Roman" w:hAnsi="Times New Roman" w:hint="eastAsia"/>
        </w:rPr>
        <w:t>鉤</w:t>
      </w:r>
      <w:proofErr w:type="gramEnd"/>
      <w:r w:rsidRPr="00A00030">
        <w:rPr>
          <w:rFonts w:ascii="Times New Roman" w:hAnsi="Times New Roman" w:hint="eastAsia"/>
        </w:rPr>
        <w:t>，從事其主要用途以外之用途」缺失，已通知</w:t>
      </w:r>
      <w:r w:rsidR="000250F3">
        <w:rPr>
          <w:rFonts w:ascii="Times New Roman" w:hAnsi="Times New Roman" w:hint="eastAsia"/>
        </w:rPr>
        <w:t>東○</w:t>
      </w:r>
      <w:r w:rsidRPr="00A00030">
        <w:rPr>
          <w:rFonts w:ascii="Times New Roman" w:hAnsi="Times New Roman" w:hint="eastAsia"/>
        </w:rPr>
        <w:t>公司改善在案；設計監造廠商</w:t>
      </w:r>
      <w:r w:rsidR="00E46E91">
        <w:rPr>
          <w:rFonts w:ascii="Times New Roman" w:hAnsi="Times New Roman" w:hint="eastAsia"/>
        </w:rPr>
        <w:t>聯○○○</w:t>
      </w:r>
      <w:r w:rsidRPr="00A00030">
        <w:rPr>
          <w:rFonts w:ascii="Times New Roman" w:hAnsi="Times New Roman" w:hint="eastAsia"/>
        </w:rPr>
        <w:t>公司亦於</w:t>
      </w:r>
      <w:r w:rsidRPr="00A00030">
        <w:rPr>
          <w:rFonts w:ascii="Times New Roman" w:hAnsi="Times New Roman" w:hint="eastAsia"/>
        </w:rPr>
        <w:t>110</w:t>
      </w:r>
      <w:r w:rsidRPr="00A00030">
        <w:rPr>
          <w:rFonts w:ascii="Times New Roman" w:hAnsi="Times New Roman" w:hint="eastAsia"/>
        </w:rPr>
        <w:t>年</w:t>
      </w:r>
      <w:r w:rsidRPr="00A00030">
        <w:rPr>
          <w:rFonts w:ascii="Times New Roman" w:hAnsi="Times New Roman" w:hint="eastAsia"/>
        </w:rPr>
        <w:t>3</w:t>
      </w:r>
      <w:r w:rsidRPr="00A00030">
        <w:rPr>
          <w:rFonts w:ascii="Times New Roman" w:hAnsi="Times New Roman" w:hint="eastAsia"/>
        </w:rPr>
        <w:t>月</w:t>
      </w:r>
      <w:r w:rsidRPr="00A00030">
        <w:rPr>
          <w:rFonts w:ascii="Times New Roman" w:hAnsi="Times New Roman" w:hint="eastAsia"/>
        </w:rPr>
        <w:t>15</w:t>
      </w:r>
      <w:r w:rsidRPr="00A00030">
        <w:rPr>
          <w:rFonts w:ascii="Times New Roman" w:hAnsi="Times New Roman" w:hint="eastAsia"/>
        </w:rPr>
        <w:t>日檢送</w:t>
      </w:r>
      <w:proofErr w:type="gramStart"/>
      <w:r w:rsidRPr="00A00030">
        <w:rPr>
          <w:rFonts w:ascii="Times New Roman" w:hAnsi="Times New Roman" w:hint="eastAsia"/>
        </w:rPr>
        <w:t>臺</w:t>
      </w:r>
      <w:proofErr w:type="gramEnd"/>
      <w:r w:rsidRPr="00A00030">
        <w:rPr>
          <w:rFonts w:ascii="Times New Roman" w:hAnsi="Times New Roman" w:hint="eastAsia"/>
        </w:rPr>
        <w:t>北</w:t>
      </w:r>
      <w:r w:rsidR="00D30E0B">
        <w:rPr>
          <w:rFonts w:ascii="Times New Roman" w:hAnsi="Times New Roman" w:hint="eastAsia"/>
        </w:rPr>
        <w:t>○○○</w:t>
      </w:r>
      <w:r w:rsidRPr="00A00030">
        <w:rPr>
          <w:rFonts w:ascii="Times New Roman" w:hAnsi="Times New Roman" w:hint="eastAsia"/>
        </w:rPr>
        <w:t>「把挖土機當起重機」工安案例，提醒</w:t>
      </w:r>
      <w:r w:rsidR="000250F3">
        <w:rPr>
          <w:rFonts w:ascii="Times New Roman" w:hAnsi="Times New Roman" w:hint="eastAsia"/>
        </w:rPr>
        <w:t>東○</w:t>
      </w:r>
      <w:r w:rsidRPr="00A00030">
        <w:rPr>
          <w:rFonts w:ascii="Times New Roman" w:hAnsi="Times New Roman" w:hint="eastAsia"/>
        </w:rPr>
        <w:t>公司務必遵照職業安全衛生法規辦理；</w:t>
      </w:r>
      <w:proofErr w:type="gramStart"/>
      <w:r w:rsidRPr="00A00030">
        <w:rPr>
          <w:rFonts w:ascii="Times New Roman" w:hAnsi="Times New Roman" w:hint="eastAsia"/>
        </w:rPr>
        <w:t>然身為</w:t>
      </w:r>
      <w:proofErr w:type="gramEnd"/>
      <w:r w:rsidRPr="00A00030">
        <w:rPr>
          <w:rFonts w:ascii="Times New Roman" w:hAnsi="Times New Roman" w:hint="eastAsia"/>
        </w:rPr>
        <w:t>工地管理最高負責人之</w:t>
      </w:r>
      <w:r w:rsidRPr="00A00030">
        <w:rPr>
          <w:rFonts w:ascii="Times New Roman" w:hAnsi="Times New Roman" w:hint="eastAsia"/>
        </w:rPr>
        <w:t>K51</w:t>
      </w:r>
      <w:r w:rsidRPr="00A00030">
        <w:rPr>
          <w:rFonts w:ascii="Times New Roman" w:hAnsi="Times New Roman" w:hint="eastAsia"/>
        </w:rPr>
        <w:t>標工程工地主任卻便宜行事，在</w:t>
      </w:r>
      <w:proofErr w:type="gramStart"/>
      <w:r w:rsidRPr="00A00030">
        <w:rPr>
          <w:rFonts w:ascii="Times New Roman" w:hAnsi="Times New Roman" w:hint="eastAsia"/>
        </w:rPr>
        <w:t>不</w:t>
      </w:r>
      <w:proofErr w:type="gramEnd"/>
      <w:r w:rsidRPr="00A00030">
        <w:rPr>
          <w:rFonts w:ascii="Times New Roman" w:hAnsi="Times New Roman" w:hint="eastAsia"/>
        </w:rPr>
        <w:t>知悉吊帶承受重量以及未接受與「挖掘機」有關之專業訓練情況下，漠視</w:t>
      </w:r>
      <w:proofErr w:type="gramStart"/>
      <w:r w:rsidRPr="00A00030">
        <w:rPr>
          <w:rFonts w:ascii="Times New Roman" w:hAnsi="Times New Roman" w:hint="eastAsia"/>
        </w:rPr>
        <w:t>勞</w:t>
      </w:r>
      <w:proofErr w:type="gramEnd"/>
      <w:r w:rsidRPr="00A00030">
        <w:rPr>
          <w:rFonts w:ascii="Times New Roman" w:hAnsi="Times New Roman" w:hint="eastAsia"/>
        </w:rPr>
        <w:t>安相關法令規定，於</w:t>
      </w:r>
      <w:r w:rsidRPr="00A00030">
        <w:rPr>
          <w:rFonts w:ascii="Times New Roman" w:hAnsi="Times New Roman" w:hint="eastAsia"/>
        </w:rPr>
        <w:t>110</w:t>
      </w:r>
      <w:r w:rsidRPr="00A00030">
        <w:rPr>
          <w:rFonts w:ascii="Times New Roman" w:hAnsi="Times New Roman" w:hint="eastAsia"/>
        </w:rPr>
        <w:t>年</w:t>
      </w:r>
      <w:r w:rsidRPr="00A00030">
        <w:rPr>
          <w:rFonts w:ascii="Times New Roman" w:hAnsi="Times New Roman" w:hint="eastAsia"/>
        </w:rPr>
        <w:t>4</w:t>
      </w:r>
      <w:r w:rsidRPr="00A00030">
        <w:rPr>
          <w:rFonts w:ascii="Times New Roman" w:hAnsi="Times New Roman" w:hint="eastAsia"/>
        </w:rPr>
        <w:t>月</w:t>
      </w:r>
      <w:r w:rsidRPr="00A00030">
        <w:rPr>
          <w:rFonts w:ascii="Times New Roman" w:hAnsi="Times New Roman" w:hint="eastAsia"/>
        </w:rPr>
        <w:t>2</w:t>
      </w:r>
      <w:r w:rsidRPr="00A00030">
        <w:rPr>
          <w:rFonts w:ascii="Times New Roman" w:hAnsi="Times New Roman" w:hint="eastAsia"/>
        </w:rPr>
        <w:t>日第</w:t>
      </w:r>
      <w:r w:rsidRPr="00A00030">
        <w:rPr>
          <w:rFonts w:ascii="Times New Roman" w:hAnsi="Times New Roman" w:hint="eastAsia"/>
        </w:rPr>
        <w:t>408</w:t>
      </w:r>
      <w:r w:rsidRPr="00A00030">
        <w:rPr>
          <w:rFonts w:ascii="Times New Roman" w:hAnsi="Times New Roman" w:hint="eastAsia"/>
        </w:rPr>
        <w:t>次太魯閣號事故過</w:t>
      </w:r>
      <w:r w:rsidRPr="00553493">
        <w:rPr>
          <w:rFonts w:ascii="Times New Roman" w:hAnsi="Times New Roman" w:hint="eastAsia"/>
        </w:rPr>
        <w:t>程，</w:t>
      </w:r>
      <w:r w:rsidR="002D5E50" w:rsidRPr="00553493">
        <w:rPr>
          <w:rFonts w:ascii="Times New Roman" w:hAnsi="Times New Roman" w:hint="eastAsia"/>
        </w:rPr>
        <w:t>貿</w:t>
      </w:r>
      <w:r w:rsidRPr="00553493">
        <w:rPr>
          <w:rFonts w:ascii="Times New Roman" w:hAnsi="Times New Roman" w:hint="eastAsia"/>
        </w:rPr>
        <w:t>然駕駛挖掘機企圖以吊帶</w:t>
      </w:r>
      <w:proofErr w:type="gramStart"/>
      <w:r w:rsidRPr="00553493">
        <w:rPr>
          <w:rFonts w:ascii="Times New Roman" w:hAnsi="Times New Roman" w:hint="eastAsia"/>
        </w:rPr>
        <w:t>連結吊卡大</w:t>
      </w:r>
      <w:proofErr w:type="gramEnd"/>
      <w:r w:rsidRPr="00553493">
        <w:rPr>
          <w:rFonts w:ascii="Times New Roman" w:hAnsi="Times New Roman" w:hint="eastAsia"/>
        </w:rPr>
        <w:t>貨車拖移，為挖掘機主要用途以外之用途；</w:t>
      </w:r>
      <w:r w:rsidRPr="00553493">
        <w:rPr>
          <w:rFonts w:ascii="Times New Roman" w:hAnsi="Times New Roman" w:hint="eastAsia"/>
        </w:rPr>
        <w:t>0402</w:t>
      </w:r>
      <w:proofErr w:type="gramStart"/>
      <w:r w:rsidRPr="00553493">
        <w:rPr>
          <w:rFonts w:ascii="Times New Roman" w:hAnsi="Times New Roman" w:hint="eastAsia"/>
        </w:rPr>
        <w:t>臺</w:t>
      </w:r>
      <w:proofErr w:type="gramEnd"/>
      <w:r w:rsidRPr="00553493">
        <w:rPr>
          <w:rFonts w:ascii="Times New Roman" w:hAnsi="Times New Roman" w:hint="eastAsia"/>
        </w:rPr>
        <w:t>鐵太魯閣號事故發生後，據其他司機於司法單位調查時亦表示</w:t>
      </w:r>
      <w:r w:rsidR="00AA2AF3" w:rsidRPr="00553493">
        <w:rPr>
          <w:rFonts w:ascii="Times New Roman" w:hAnsi="Times New Roman" w:hint="eastAsia"/>
        </w:rPr>
        <w:t>：</w:t>
      </w:r>
      <w:r w:rsidRPr="00553493">
        <w:rPr>
          <w:rFonts w:ascii="Times New Roman" w:hAnsi="Times New Roman" w:hint="eastAsia"/>
        </w:rPr>
        <w:t>「以怪手來拉</w:t>
      </w:r>
      <w:proofErr w:type="gramStart"/>
      <w:r w:rsidRPr="00553493">
        <w:rPr>
          <w:rFonts w:ascii="Times New Roman" w:hAnsi="Times New Roman" w:hint="eastAsia"/>
        </w:rPr>
        <w:t>卡陷土</w:t>
      </w:r>
      <w:proofErr w:type="gramEnd"/>
      <w:r w:rsidR="00E73F4B" w:rsidRPr="00553493">
        <w:rPr>
          <w:rFonts w:ascii="Times New Roman" w:hAnsi="Times New Roman" w:hint="eastAsia"/>
        </w:rPr>
        <w:t>裡</w:t>
      </w:r>
      <w:r w:rsidRPr="00553493">
        <w:rPr>
          <w:rFonts w:ascii="Times New Roman" w:hAnsi="Times New Roman" w:hint="eastAsia"/>
        </w:rPr>
        <w:t>的大貨車，為工地常見之處理方式」，然在本次事故過程中，施工廠商工地主任卻輕忽本案事故地點鄰近鐵路軌道，有墜落之高度風險，</w:t>
      </w:r>
      <w:r w:rsidR="00904D37" w:rsidRPr="00553493">
        <w:rPr>
          <w:rFonts w:ascii="Times New Roman" w:hAnsi="Times New Roman" w:hint="eastAsia"/>
        </w:rPr>
        <w:t>卻毫無任何工安危機意識，顯見</w:t>
      </w:r>
      <w:proofErr w:type="gramStart"/>
      <w:r w:rsidR="00904D37" w:rsidRPr="00553493">
        <w:rPr>
          <w:rFonts w:ascii="Times New Roman" w:hAnsi="Times New Roman" w:hint="eastAsia"/>
        </w:rPr>
        <w:t>臺鐵局</w:t>
      </w:r>
      <w:proofErr w:type="gramEnd"/>
      <w:r w:rsidR="00904D37" w:rsidRPr="00553493">
        <w:rPr>
          <w:rFonts w:ascii="Times New Roman" w:hAnsi="Times New Roman" w:hint="eastAsia"/>
        </w:rPr>
        <w:t>職業安全衛生管理仍未全面落實，核有疏失</w:t>
      </w:r>
      <w:r w:rsidRPr="00553493">
        <w:rPr>
          <w:rFonts w:ascii="Times New Roman" w:hAnsi="Times New Roman" w:hint="eastAsia"/>
        </w:rPr>
        <w:t>。</w:t>
      </w:r>
      <w:bookmarkEnd w:id="68"/>
    </w:p>
    <w:p w:rsidR="00580912" w:rsidRPr="00A00030" w:rsidRDefault="00F571BA" w:rsidP="00A00030">
      <w:pPr>
        <w:pStyle w:val="2"/>
        <w:rPr>
          <w:rFonts w:ascii="Times New Roman" w:hAnsi="Times New Roman"/>
          <w:b/>
        </w:rPr>
      </w:pPr>
      <w:bookmarkStart w:id="69" w:name="_Toc108016623"/>
      <w:r w:rsidRPr="00A00030">
        <w:rPr>
          <w:rFonts w:ascii="Times New Roman" w:hAnsi="Times New Roman" w:hint="eastAsia"/>
          <w:b/>
        </w:rPr>
        <w:t>K51</w:t>
      </w:r>
      <w:r w:rsidRPr="00A00030">
        <w:rPr>
          <w:rFonts w:ascii="Times New Roman" w:hAnsi="Times New Roman" w:hint="eastAsia"/>
          <w:b/>
        </w:rPr>
        <w:t>標工程工地主任於施工初期擔任「品質管理人員」</w:t>
      </w:r>
      <w:r w:rsidRPr="00A00030">
        <w:rPr>
          <w:rFonts w:ascii="Times New Roman" w:hAnsi="Times New Roman" w:hint="eastAsia"/>
          <w:b/>
        </w:rPr>
        <w:lastRenderedPageBreak/>
        <w:t>兼「鋼筋領班」，已有球員兼裁判，違反品</w:t>
      </w:r>
      <w:r w:rsidR="0019671C">
        <w:rPr>
          <w:rFonts w:ascii="Times New Roman" w:hAnsi="Times New Roman" w:hint="eastAsia"/>
          <w:b/>
        </w:rPr>
        <w:t>質</w:t>
      </w:r>
      <w:r w:rsidRPr="00A00030">
        <w:rPr>
          <w:rFonts w:ascii="Times New Roman" w:hAnsi="Times New Roman" w:hint="eastAsia"/>
          <w:b/>
        </w:rPr>
        <w:t>管</w:t>
      </w:r>
      <w:r w:rsidR="0019671C">
        <w:rPr>
          <w:rFonts w:ascii="Times New Roman" w:hAnsi="Times New Roman" w:hint="eastAsia"/>
          <w:b/>
        </w:rPr>
        <w:t>理</w:t>
      </w:r>
      <w:r w:rsidRPr="00A00030">
        <w:rPr>
          <w:rFonts w:ascii="Times New Roman" w:hAnsi="Times New Roman" w:hint="eastAsia"/>
          <w:b/>
        </w:rPr>
        <w:t>人員</w:t>
      </w:r>
      <w:r w:rsidR="00E902EE">
        <w:rPr>
          <w:rFonts w:ascii="Times New Roman" w:hAnsi="Times New Roman" w:hint="eastAsia"/>
          <w:b/>
        </w:rPr>
        <w:t>應</w:t>
      </w:r>
      <w:r w:rsidRPr="00A00030">
        <w:rPr>
          <w:rFonts w:ascii="Times New Roman" w:hAnsi="Times New Roman" w:hint="eastAsia"/>
          <w:b/>
        </w:rPr>
        <w:t>專任規定；嗣後接任工地主任之同時又為其他營造業負責人，違反營造業法第</w:t>
      </w:r>
      <w:r w:rsidRPr="00A00030">
        <w:rPr>
          <w:rFonts w:ascii="Times New Roman" w:hAnsi="Times New Roman" w:hint="eastAsia"/>
          <w:b/>
        </w:rPr>
        <w:t>28</w:t>
      </w:r>
      <w:r w:rsidRPr="00A00030">
        <w:rPr>
          <w:rFonts w:ascii="Times New Roman" w:hAnsi="Times New Roman" w:hint="eastAsia"/>
          <w:b/>
        </w:rPr>
        <w:t>條「營造業負責人不得為其他營造業之工地主任」規定，</w:t>
      </w:r>
      <w:proofErr w:type="gramStart"/>
      <w:r w:rsidRPr="00A00030">
        <w:rPr>
          <w:rFonts w:ascii="Times New Roman" w:hAnsi="Times New Roman" w:hint="eastAsia"/>
          <w:b/>
        </w:rPr>
        <w:t>臺鐵局</w:t>
      </w:r>
      <w:proofErr w:type="gramEnd"/>
      <w:r w:rsidRPr="00A00030">
        <w:rPr>
          <w:rFonts w:ascii="Times New Roman" w:hAnsi="Times New Roman" w:hint="eastAsia"/>
          <w:b/>
        </w:rPr>
        <w:t>及負責審核之設計監造及專案管理廠商均未</w:t>
      </w:r>
      <w:proofErr w:type="gramStart"/>
      <w:r w:rsidRPr="00A00030">
        <w:rPr>
          <w:rFonts w:ascii="Times New Roman" w:hAnsi="Times New Roman" w:hint="eastAsia"/>
          <w:b/>
        </w:rPr>
        <w:t>覈</w:t>
      </w:r>
      <w:proofErr w:type="gramEnd"/>
      <w:r w:rsidRPr="00A00030">
        <w:rPr>
          <w:rFonts w:ascii="Times New Roman" w:hAnsi="Times New Roman" w:hint="eastAsia"/>
          <w:b/>
        </w:rPr>
        <w:t>實審查，同意核定本案施工計畫及變更工地主任，核有疏失。</w:t>
      </w:r>
      <w:bookmarkEnd w:id="69"/>
    </w:p>
    <w:p w:rsidR="004F002B" w:rsidRPr="00A00030" w:rsidRDefault="004F002B" w:rsidP="00A00030">
      <w:pPr>
        <w:pStyle w:val="3"/>
        <w:rPr>
          <w:rFonts w:ascii="Times New Roman" w:hAnsi="Times New Roman"/>
        </w:rPr>
      </w:pPr>
      <w:bookmarkStart w:id="70" w:name="_Toc108016624"/>
      <w:r w:rsidRPr="00A00030">
        <w:rPr>
          <w:rFonts w:ascii="Times New Roman" w:hAnsi="Times New Roman" w:hint="eastAsia"/>
        </w:rPr>
        <w:t>為落實政府採購法第</w:t>
      </w:r>
      <w:r w:rsidRPr="00A00030">
        <w:rPr>
          <w:rFonts w:ascii="Times New Roman" w:hAnsi="Times New Roman" w:hint="eastAsia"/>
        </w:rPr>
        <w:t>70</w:t>
      </w:r>
      <w:r w:rsidRPr="00A00030">
        <w:rPr>
          <w:rFonts w:ascii="Times New Roman" w:hAnsi="Times New Roman" w:hint="eastAsia"/>
        </w:rPr>
        <w:t>條工程採購品質管理及行政院頒「公共工程施工品質管理制度」，工程會於</w:t>
      </w:r>
      <w:proofErr w:type="gramStart"/>
      <w:r w:rsidRPr="00A00030">
        <w:rPr>
          <w:rFonts w:ascii="Times New Roman" w:hAnsi="Times New Roman" w:hint="eastAsia"/>
        </w:rPr>
        <w:t>85</w:t>
      </w:r>
      <w:r w:rsidRPr="00A00030">
        <w:rPr>
          <w:rFonts w:ascii="Times New Roman" w:hAnsi="Times New Roman" w:hint="eastAsia"/>
        </w:rPr>
        <w:t>年</w:t>
      </w:r>
      <w:r w:rsidRPr="00A00030">
        <w:rPr>
          <w:rFonts w:ascii="Times New Roman" w:hAnsi="Times New Roman" w:hint="eastAsia"/>
        </w:rPr>
        <w:t>12</w:t>
      </w:r>
      <w:r w:rsidRPr="00A00030">
        <w:rPr>
          <w:rFonts w:ascii="Times New Roman" w:hAnsi="Times New Roman" w:hint="eastAsia"/>
        </w:rPr>
        <w:t>月</w:t>
      </w:r>
      <w:r w:rsidRPr="00A00030">
        <w:rPr>
          <w:rFonts w:ascii="Times New Roman" w:hAnsi="Times New Roman" w:hint="eastAsia"/>
        </w:rPr>
        <w:t>13</w:t>
      </w:r>
      <w:r w:rsidRPr="00A00030">
        <w:rPr>
          <w:rFonts w:ascii="Times New Roman" w:hAnsi="Times New Roman" w:hint="eastAsia"/>
        </w:rPr>
        <w:t>日函訂頒</w:t>
      </w:r>
      <w:proofErr w:type="gramEnd"/>
      <w:r w:rsidRPr="00A00030">
        <w:rPr>
          <w:rFonts w:ascii="Times New Roman" w:hAnsi="Times New Roman" w:hint="eastAsia"/>
        </w:rPr>
        <w:t>公共工程施工品質管理作業要點，該要點第</w:t>
      </w:r>
      <w:r w:rsidRPr="00A00030">
        <w:rPr>
          <w:rFonts w:ascii="Times New Roman" w:hAnsi="Times New Roman" w:hint="eastAsia"/>
        </w:rPr>
        <w:t>3</w:t>
      </w:r>
      <w:r w:rsidRPr="00A00030">
        <w:rPr>
          <w:rFonts w:ascii="Times New Roman" w:hAnsi="Times New Roman" w:hint="eastAsia"/>
        </w:rPr>
        <w:t>、</w:t>
      </w:r>
      <w:r w:rsidRPr="00A00030">
        <w:rPr>
          <w:rFonts w:ascii="Times New Roman" w:hAnsi="Times New Roman" w:hint="eastAsia"/>
        </w:rPr>
        <w:t>4</w:t>
      </w:r>
      <w:r w:rsidRPr="00A00030">
        <w:rPr>
          <w:rFonts w:ascii="Times New Roman" w:hAnsi="Times New Roman" w:hint="eastAsia"/>
        </w:rPr>
        <w:t>點規定，</w:t>
      </w:r>
      <w:r w:rsidRPr="00A00030">
        <w:rPr>
          <w:rFonts w:ascii="Times New Roman" w:hAnsi="Times New Roman" w:hint="eastAsia"/>
        </w:rPr>
        <w:t>1</w:t>
      </w:r>
      <w:r w:rsidRPr="00A00030">
        <w:rPr>
          <w:rFonts w:ascii="Times New Roman" w:hAnsi="Times New Roman" w:hint="eastAsia"/>
        </w:rPr>
        <w:t>百萬元以上工程，廠商應提報品質計畫；</w:t>
      </w:r>
      <w:r w:rsidRPr="00A00030">
        <w:rPr>
          <w:rFonts w:ascii="Times New Roman" w:hAnsi="Times New Roman" w:hint="eastAsia"/>
        </w:rPr>
        <w:t>2</w:t>
      </w:r>
      <w:proofErr w:type="gramStart"/>
      <w:r w:rsidRPr="00A00030">
        <w:rPr>
          <w:rFonts w:ascii="Times New Roman" w:hAnsi="Times New Roman" w:hint="eastAsia"/>
        </w:rPr>
        <w:t>千萬</w:t>
      </w:r>
      <w:proofErr w:type="gramEnd"/>
      <w:r w:rsidRPr="00A00030">
        <w:rPr>
          <w:rFonts w:ascii="Times New Roman" w:hAnsi="Times New Roman" w:hint="eastAsia"/>
        </w:rPr>
        <w:t>元以上未達</w:t>
      </w:r>
      <w:r w:rsidRPr="00A00030">
        <w:rPr>
          <w:rFonts w:ascii="Times New Roman" w:hAnsi="Times New Roman" w:hint="eastAsia"/>
        </w:rPr>
        <w:t>2</w:t>
      </w:r>
      <w:r w:rsidRPr="00A00030">
        <w:rPr>
          <w:rFonts w:ascii="Times New Roman" w:hAnsi="Times New Roman" w:hint="eastAsia"/>
        </w:rPr>
        <w:t>億元之工程，廠商至少設品質管理人員（下稱品管人員）</w:t>
      </w:r>
      <w:r w:rsidRPr="00A00030">
        <w:rPr>
          <w:rFonts w:ascii="Times New Roman" w:hAnsi="Times New Roman" w:hint="eastAsia"/>
        </w:rPr>
        <w:t>1</w:t>
      </w:r>
      <w:r w:rsidRPr="00A00030">
        <w:rPr>
          <w:rFonts w:ascii="Times New Roman" w:hAnsi="Times New Roman" w:hint="eastAsia"/>
        </w:rPr>
        <w:t>人；</w:t>
      </w:r>
      <w:r w:rsidRPr="00A00030">
        <w:rPr>
          <w:rFonts w:ascii="Times New Roman" w:hAnsi="Times New Roman" w:hint="eastAsia"/>
        </w:rPr>
        <w:t>5</w:t>
      </w:r>
      <w:proofErr w:type="gramStart"/>
      <w:r w:rsidRPr="00A00030">
        <w:rPr>
          <w:rFonts w:ascii="Times New Roman" w:hAnsi="Times New Roman" w:hint="eastAsia"/>
        </w:rPr>
        <w:t>千萬</w:t>
      </w:r>
      <w:proofErr w:type="gramEnd"/>
      <w:r w:rsidRPr="00A00030">
        <w:rPr>
          <w:rFonts w:ascii="Times New Roman" w:hAnsi="Times New Roman" w:hint="eastAsia"/>
        </w:rPr>
        <w:t>元以上之工程，品管人員應專職。廠商應於開工前，</w:t>
      </w:r>
      <w:proofErr w:type="gramStart"/>
      <w:r w:rsidRPr="00A00030">
        <w:rPr>
          <w:rFonts w:ascii="Times New Roman" w:hAnsi="Times New Roman" w:hint="eastAsia"/>
        </w:rPr>
        <w:t>將品管</w:t>
      </w:r>
      <w:proofErr w:type="gramEnd"/>
      <w:r w:rsidRPr="00A00030">
        <w:rPr>
          <w:rFonts w:ascii="Times New Roman" w:hAnsi="Times New Roman" w:hint="eastAsia"/>
        </w:rPr>
        <w:t>人員之登錄</w:t>
      </w:r>
      <w:proofErr w:type="gramStart"/>
      <w:r w:rsidRPr="00A00030">
        <w:rPr>
          <w:rFonts w:ascii="Times New Roman" w:hAnsi="Times New Roman" w:hint="eastAsia"/>
        </w:rPr>
        <w:t>表報監造</w:t>
      </w:r>
      <w:proofErr w:type="gramEnd"/>
      <w:r w:rsidRPr="00A00030">
        <w:rPr>
          <w:rFonts w:ascii="Times New Roman" w:hAnsi="Times New Roman" w:hint="eastAsia"/>
        </w:rPr>
        <w:t>單位審查，經機關核定後，由機關填報於工程會資訊網路系統備查。營造業法第</w:t>
      </w:r>
      <w:r w:rsidRPr="00A00030">
        <w:rPr>
          <w:rFonts w:ascii="Times New Roman" w:hAnsi="Times New Roman" w:hint="eastAsia"/>
        </w:rPr>
        <w:t>28</w:t>
      </w:r>
      <w:r w:rsidRPr="00A00030">
        <w:rPr>
          <w:rFonts w:ascii="Times New Roman" w:hAnsi="Times New Roman" w:hint="eastAsia"/>
        </w:rPr>
        <w:t>條、第</w:t>
      </w:r>
      <w:r w:rsidRPr="00A00030">
        <w:rPr>
          <w:rFonts w:ascii="Times New Roman" w:hAnsi="Times New Roman" w:hint="eastAsia"/>
        </w:rPr>
        <w:t>30</w:t>
      </w:r>
      <w:r w:rsidRPr="00A00030">
        <w:rPr>
          <w:rFonts w:ascii="Times New Roman" w:hAnsi="Times New Roman" w:hint="eastAsia"/>
        </w:rPr>
        <w:t>條第</w:t>
      </w:r>
      <w:r w:rsidRPr="00A00030">
        <w:rPr>
          <w:rFonts w:ascii="Times New Roman" w:hAnsi="Times New Roman" w:hint="eastAsia"/>
        </w:rPr>
        <w:t>1</w:t>
      </w:r>
      <w:r w:rsidRPr="00A00030">
        <w:rPr>
          <w:rFonts w:ascii="Times New Roman" w:hAnsi="Times New Roman" w:hint="eastAsia"/>
        </w:rPr>
        <w:t>項、第</w:t>
      </w:r>
      <w:r w:rsidRPr="00A00030">
        <w:rPr>
          <w:rFonts w:ascii="Times New Roman" w:hAnsi="Times New Roman" w:hint="eastAsia"/>
        </w:rPr>
        <w:t>32</w:t>
      </w:r>
      <w:r w:rsidRPr="00A00030">
        <w:rPr>
          <w:rFonts w:ascii="Times New Roman" w:hAnsi="Times New Roman" w:hint="eastAsia"/>
        </w:rPr>
        <w:t>條第</w:t>
      </w:r>
      <w:r w:rsidRPr="00A00030">
        <w:rPr>
          <w:rFonts w:ascii="Times New Roman" w:hAnsi="Times New Roman" w:hint="eastAsia"/>
        </w:rPr>
        <w:t>1</w:t>
      </w:r>
      <w:r w:rsidRPr="00A00030">
        <w:rPr>
          <w:rFonts w:ascii="Times New Roman" w:hAnsi="Times New Roman" w:hint="eastAsia"/>
        </w:rPr>
        <w:t>項規定：「營造業負責人不得為其他營造業之負責人、專任工程人員或工地主任」、「營造業承攬一定金額</w:t>
      </w:r>
      <w:proofErr w:type="gramStart"/>
      <w:r w:rsidRPr="00A00030">
        <w:rPr>
          <w:rFonts w:ascii="Times New Roman" w:hAnsi="Times New Roman" w:hint="eastAsia"/>
        </w:rPr>
        <w:t>（註</w:t>
      </w:r>
      <w:proofErr w:type="gramEnd"/>
      <w:r w:rsidRPr="00A00030">
        <w:rPr>
          <w:rFonts w:ascii="Times New Roman" w:hAnsi="Times New Roman" w:hint="eastAsia"/>
        </w:rPr>
        <w:t>：</w:t>
      </w:r>
      <w:r w:rsidRPr="00A00030">
        <w:rPr>
          <w:rFonts w:ascii="Times New Roman" w:hAnsi="Times New Roman" w:hint="eastAsia"/>
        </w:rPr>
        <w:t>5</w:t>
      </w:r>
      <w:proofErr w:type="gramStart"/>
      <w:r w:rsidRPr="00A00030">
        <w:rPr>
          <w:rFonts w:ascii="Times New Roman" w:hAnsi="Times New Roman" w:hint="eastAsia"/>
        </w:rPr>
        <w:t>千萬</w:t>
      </w:r>
      <w:proofErr w:type="gramEnd"/>
      <w:r w:rsidRPr="00A00030">
        <w:rPr>
          <w:rFonts w:ascii="Times New Roman" w:hAnsi="Times New Roman" w:hint="eastAsia"/>
        </w:rPr>
        <w:t>元</w:t>
      </w:r>
      <w:proofErr w:type="gramStart"/>
      <w:r w:rsidRPr="00A00030">
        <w:rPr>
          <w:rFonts w:ascii="Times New Roman" w:hAnsi="Times New Roman" w:hint="eastAsia"/>
        </w:rPr>
        <w:t>）</w:t>
      </w:r>
      <w:proofErr w:type="gramEnd"/>
      <w:r w:rsidRPr="00A00030">
        <w:rPr>
          <w:rFonts w:ascii="Times New Roman" w:hAnsi="Times New Roman" w:hint="eastAsia"/>
        </w:rPr>
        <w:t>或一定規模以上之工程，其施工</w:t>
      </w:r>
      <w:proofErr w:type="gramStart"/>
      <w:r w:rsidRPr="00A00030">
        <w:rPr>
          <w:rFonts w:ascii="Times New Roman" w:hAnsi="Times New Roman" w:hint="eastAsia"/>
        </w:rPr>
        <w:t>期間，</w:t>
      </w:r>
      <w:proofErr w:type="gramEnd"/>
      <w:r w:rsidRPr="00A00030">
        <w:rPr>
          <w:rFonts w:ascii="Times New Roman" w:hAnsi="Times New Roman" w:hint="eastAsia"/>
        </w:rPr>
        <w:t>應於工地置工地主任」、「營造業之工地主任應負責辦理下列工作：一、依施工計畫書執行按圖施工。二、按日填報施工日誌。三、工地之人員、機具及材料等管理。四、工地勞工安全衛生事項之督導、公共環境與安全之維護及其他工地行政事務。五、工地遇緊急異常狀況之通報。六、其他依法令規定應辦理之事項。」</w:t>
      </w:r>
      <w:proofErr w:type="gramStart"/>
      <w:r w:rsidRPr="00A00030">
        <w:rPr>
          <w:rFonts w:ascii="Times New Roman" w:hAnsi="Times New Roman" w:hint="eastAsia"/>
        </w:rPr>
        <w:t>嗣</w:t>
      </w:r>
      <w:proofErr w:type="gramEnd"/>
      <w:r w:rsidRPr="00A00030">
        <w:rPr>
          <w:rFonts w:ascii="Times New Roman" w:hAnsi="Times New Roman" w:hint="eastAsia"/>
        </w:rPr>
        <w:t>為檢討工地主任「多地執業」影響工程施工品質安全，同法第</w:t>
      </w:r>
      <w:r w:rsidRPr="00A00030">
        <w:rPr>
          <w:rFonts w:ascii="Times New Roman" w:hAnsi="Times New Roman" w:hint="eastAsia"/>
        </w:rPr>
        <w:t>30</w:t>
      </w:r>
      <w:r w:rsidRPr="00A00030">
        <w:rPr>
          <w:rFonts w:ascii="Times New Roman" w:hAnsi="Times New Roman" w:hint="eastAsia"/>
        </w:rPr>
        <w:t>條於</w:t>
      </w:r>
      <w:r w:rsidRPr="00A00030">
        <w:rPr>
          <w:rFonts w:ascii="Times New Roman" w:hAnsi="Times New Roman" w:hint="eastAsia"/>
        </w:rPr>
        <w:t>108</w:t>
      </w:r>
      <w:r w:rsidRPr="00A00030">
        <w:rPr>
          <w:rFonts w:ascii="Times New Roman" w:hAnsi="Times New Roman" w:hint="eastAsia"/>
        </w:rPr>
        <w:t>年</w:t>
      </w:r>
      <w:r w:rsidRPr="00A00030">
        <w:rPr>
          <w:rFonts w:ascii="Times New Roman" w:hAnsi="Times New Roman" w:hint="eastAsia"/>
        </w:rPr>
        <w:t>6</w:t>
      </w:r>
      <w:r w:rsidRPr="00A00030">
        <w:rPr>
          <w:rFonts w:ascii="Times New Roman" w:hAnsi="Times New Roman" w:hint="eastAsia"/>
        </w:rPr>
        <w:t>月</w:t>
      </w:r>
      <w:r w:rsidRPr="00A00030">
        <w:rPr>
          <w:rFonts w:ascii="Times New Roman" w:hAnsi="Times New Roman" w:hint="eastAsia"/>
        </w:rPr>
        <w:t>19</w:t>
      </w:r>
      <w:r w:rsidRPr="00A00030">
        <w:rPr>
          <w:rFonts w:ascii="Times New Roman" w:hAnsi="Times New Roman" w:hint="eastAsia"/>
        </w:rPr>
        <w:t>日修正新增第</w:t>
      </w:r>
      <w:r w:rsidRPr="00A00030">
        <w:rPr>
          <w:rFonts w:ascii="Times New Roman" w:hAnsi="Times New Roman" w:hint="eastAsia"/>
        </w:rPr>
        <w:t>2</w:t>
      </w:r>
      <w:r w:rsidRPr="00A00030">
        <w:rPr>
          <w:rFonts w:ascii="Times New Roman" w:hAnsi="Times New Roman" w:hint="eastAsia"/>
        </w:rPr>
        <w:t>項規定：「前項設置之工地主任於施工</w:t>
      </w:r>
      <w:proofErr w:type="gramStart"/>
      <w:r w:rsidRPr="00A00030">
        <w:rPr>
          <w:rFonts w:ascii="Times New Roman" w:hAnsi="Times New Roman" w:hint="eastAsia"/>
        </w:rPr>
        <w:t>期間，</w:t>
      </w:r>
      <w:proofErr w:type="gramEnd"/>
      <w:r w:rsidRPr="00A00030">
        <w:rPr>
          <w:rFonts w:ascii="Times New Roman" w:hAnsi="Times New Roman" w:hint="eastAsia"/>
        </w:rPr>
        <w:t>不得同時兼任其他營造工地主任之業務。」綜上，為建立營造業專業分工，工地事務及施工管理</w:t>
      </w:r>
      <w:r w:rsidRPr="00A00030">
        <w:rPr>
          <w:rFonts w:ascii="Times New Roman" w:hAnsi="Times New Roman" w:hint="eastAsia"/>
        </w:rPr>
        <w:lastRenderedPageBreak/>
        <w:t>由工地主任負責，營造業負責人專職經營管理，不得為其他營造業之工地主任。而工地主任</w:t>
      </w:r>
      <w:r w:rsidRPr="00A00030">
        <w:rPr>
          <w:rFonts w:ascii="Times New Roman" w:hAnsi="Times New Roman" w:hint="eastAsia"/>
        </w:rPr>
        <w:t>100</w:t>
      </w:r>
      <w:r w:rsidRPr="00A00030">
        <w:rPr>
          <w:rFonts w:ascii="Times New Roman" w:hAnsi="Times New Roman" w:hint="eastAsia"/>
        </w:rPr>
        <w:t>％本應是專任，不得兼任。</w:t>
      </w:r>
      <w:r w:rsidRPr="00A00030">
        <w:rPr>
          <w:rFonts w:ascii="Times New Roman" w:hAnsi="Times New Roman" w:hint="eastAsia"/>
        </w:rPr>
        <w:t>5</w:t>
      </w:r>
      <w:proofErr w:type="gramStart"/>
      <w:r w:rsidRPr="00A00030">
        <w:rPr>
          <w:rFonts w:ascii="Times New Roman" w:hAnsi="Times New Roman" w:hint="eastAsia"/>
        </w:rPr>
        <w:t>千萬</w:t>
      </w:r>
      <w:proofErr w:type="gramEnd"/>
      <w:r w:rsidRPr="00A00030">
        <w:rPr>
          <w:rFonts w:ascii="Times New Roman" w:hAnsi="Times New Roman" w:hint="eastAsia"/>
        </w:rPr>
        <w:t>元以上工程，品管人員應專職。</w:t>
      </w:r>
      <w:bookmarkEnd w:id="70"/>
    </w:p>
    <w:p w:rsidR="004F002B" w:rsidRPr="000107AA" w:rsidRDefault="004F002B" w:rsidP="00A00030">
      <w:pPr>
        <w:pStyle w:val="3"/>
        <w:rPr>
          <w:rFonts w:ascii="Times New Roman" w:hAnsi="Times New Roman"/>
        </w:rPr>
      </w:pPr>
      <w:bookmarkStart w:id="71" w:name="_Toc108016625"/>
      <w:r w:rsidRPr="00A00030">
        <w:rPr>
          <w:rFonts w:ascii="Times New Roman" w:hAnsi="Times New Roman" w:hint="eastAsia"/>
        </w:rPr>
        <w:t>K51</w:t>
      </w:r>
      <w:r w:rsidRPr="00A00030">
        <w:rPr>
          <w:rFonts w:ascii="Times New Roman" w:hAnsi="Times New Roman" w:hint="eastAsia"/>
        </w:rPr>
        <w:t>標工程於</w:t>
      </w:r>
      <w:r w:rsidRPr="00A00030">
        <w:rPr>
          <w:rFonts w:ascii="Times New Roman" w:hAnsi="Times New Roman" w:hint="eastAsia"/>
        </w:rPr>
        <w:t>108</w:t>
      </w:r>
      <w:r w:rsidRPr="00A00030">
        <w:rPr>
          <w:rFonts w:ascii="Times New Roman" w:hAnsi="Times New Roman" w:hint="eastAsia"/>
        </w:rPr>
        <w:t>年</w:t>
      </w:r>
      <w:r w:rsidRPr="00A00030">
        <w:rPr>
          <w:rFonts w:ascii="Times New Roman" w:hAnsi="Times New Roman" w:hint="eastAsia"/>
        </w:rPr>
        <w:t>3</w:t>
      </w:r>
      <w:r w:rsidRPr="00A00030">
        <w:rPr>
          <w:rFonts w:ascii="Times New Roman" w:hAnsi="Times New Roman" w:hint="eastAsia"/>
        </w:rPr>
        <w:t>月</w:t>
      </w:r>
      <w:r w:rsidRPr="00A00030">
        <w:rPr>
          <w:rFonts w:ascii="Times New Roman" w:hAnsi="Times New Roman" w:hint="eastAsia"/>
        </w:rPr>
        <w:t>7</w:t>
      </w:r>
      <w:r w:rsidRPr="00A00030">
        <w:rPr>
          <w:rFonts w:ascii="Times New Roman" w:hAnsi="Times New Roman" w:hint="eastAsia"/>
        </w:rPr>
        <w:t>日由</w:t>
      </w:r>
      <w:r w:rsidR="000250F3">
        <w:rPr>
          <w:rFonts w:ascii="Times New Roman" w:hAnsi="Times New Roman" w:hint="eastAsia"/>
        </w:rPr>
        <w:t>東○</w:t>
      </w:r>
      <w:r w:rsidRPr="00A00030">
        <w:rPr>
          <w:rFonts w:ascii="Times New Roman" w:hAnsi="Times New Roman" w:hint="eastAsia"/>
        </w:rPr>
        <w:t>公司以</w:t>
      </w:r>
      <w:r w:rsidRPr="00A00030">
        <w:rPr>
          <w:rFonts w:ascii="Times New Roman" w:hAnsi="Times New Roman" w:hint="eastAsia"/>
        </w:rPr>
        <w:t>1</w:t>
      </w:r>
      <w:r w:rsidRPr="00A00030">
        <w:rPr>
          <w:rFonts w:ascii="Times New Roman" w:hAnsi="Times New Roman" w:hint="eastAsia"/>
        </w:rPr>
        <w:t>億</w:t>
      </w:r>
      <w:r w:rsidRPr="00A00030">
        <w:rPr>
          <w:rFonts w:ascii="Times New Roman" w:hAnsi="Times New Roman" w:hint="eastAsia"/>
        </w:rPr>
        <w:t>2,480</w:t>
      </w:r>
      <w:r w:rsidRPr="00A00030">
        <w:rPr>
          <w:rFonts w:ascii="Times New Roman" w:hAnsi="Times New Roman" w:hint="eastAsia"/>
        </w:rPr>
        <w:t>萬元得標，同年月</w:t>
      </w:r>
      <w:r w:rsidRPr="00A00030">
        <w:rPr>
          <w:rFonts w:ascii="Times New Roman" w:hAnsi="Times New Roman" w:hint="eastAsia"/>
        </w:rPr>
        <w:t>19</w:t>
      </w:r>
      <w:r w:rsidRPr="00A00030">
        <w:rPr>
          <w:rFonts w:ascii="Times New Roman" w:hAnsi="Times New Roman" w:hint="eastAsia"/>
        </w:rPr>
        <w:t>日簽約，該公司於同年</w:t>
      </w:r>
      <w:r w:rsidRPr="00A00030">
        <w:rPr>
          <w:rFonts w:ascii="Times New Roman" w:hAnsi="Times New Roman" w:hint="eastAsia"/>
        </w:rPr>
        <w:t>4</w:t>
      </w:r>
      <w:r w:rsidRPr="00A00030">
        <w:rPr>
          <w:rFonts w:ascii="Times New Roman" w:hAnsi="Times New Roman" w:hint="eastAsia"/>
        </w:rPr>
        <w:t>月</w:t>
      </w:r>
      <w:r w:rsidRPr="00A00030">
        <w:rPr>
          <w:rFonts w:ascii="Times New Roman" w:hAnsi="Times New Roman" w:hint="eastAsia"/>
        </w:rPr>
        <w:t>25</w:t>
      </w:r>
      <w:r w:rsidRPr="00A00030">
        <w:rPr>
          <w:rFonts w:ascii="Times New Roman" w:hAnsi="Times New Roman" w:hint="eastAsia"/>
        </w:rPr>
        <w:t>日提報李○○為本工程品管人員，經設計監造廠商</w:t>
      </w:r>
      <w:r w:rsidR="00E46E91">
        <w:rPr>
          <w:rFonts w:ascii="Times New Roman" w:hAnsi="Times New Roman" w:hint="eastAsia"/>
        </w:rPr>
        <w:t>聯○○○</w:t>
      </w:r>
      <w:r w:rsidRPr="00A00030">
        <w:rPr>
          <w:rFonts w:ascii="Times New Roman" w:hAnsi="Times New Roman" w:hint="eastAsia"/>
        </w:rPr>
        <w:t>公司、專案管理廠商</w:t>
      </w:r>
      <w:r w:rsidR="00D126E4">
        <w:rPr>
          <w:rFonts w:ascii="Times New Roman" w:hAnsi="Times New Roman" w:hint="eastAsia"/>
        </w:rPr>
        <w:t>中○</w:t>
      </w:r>
      <w:r w:rsidRPr="00A00030">
        <w:rPr>
          <w:rFonts w:ascii="Times New Roman" w:hAnsi="Times New Roman" w:hint="eastAsia"/>
        </w:rPr>
        <w:t>公司及</w:t>
      </w:r>
      <w:proofErr w:type="gramStart"/>
      <w:r w:rsidRPr="00A00030">
        <w:rPr>
          <w:rFonts w:ascii="Times New Roman" w:hAnsi="Times New Roman" w:hint="eastAsia"/>
        </w:rPr>
        <w:t>臺鐵局</w:t>
      </w:r>
      <w:proofErr w:type="gramEnd"/>
      <w:r w:rsidRPr="00A00030">
        <w:rPr>
          <w:rFonts w:ascii="Times New Roman" w:hAnsi="Times New Roman" w:hint="eastAsia"/>
        </w:rPr>
        <w:t>審查後核定。另</w:t>
      </w:r>
      <w:r w:rsidR="000250F3">
        <w:rPr>
          <w:rFonts w:ascii="Times New Roman" w:hAnsi="Times New Roman" w:hint="eastAsia"/>
        </w:rPr>
        <w:t>東○</w:t>
      </w:r>
      <w:r w:rsidRPr="00A00030">
        <w:rPr>
          <w:rFonts w:ascii="Times New Roman" w:hAnsi="Times New Roman" w:hint="eastAsia"/>
        </w:rPr>
        <w:t>公司依契約規定提送</w:t>
      </w:r>
      <w:r w:rsidRPr="00A00030">
        <w:rPr>
          <w:rFonts w:ascii="Times New Roman" w:hAnsi="Times New Roman" w:hint="eastAsia"/>
        </w:rPr>
        <w:t>K51</w:t>
      </w:r>
      <w:r w:rsidRPr="00A00030">
        <w:rPr>
          <w:rFonts w:ascii="Times New Roman" w:hAnsi="Times New Roman" w:hint="eastAsia"/>
        </w:rPr>
        <w:t>標工程「整體施工計畫書」，同年</w:t>
      </w:r>
      <w:r w:rsidRPr="00A00030">
        <w:rPr>
          <w:rFonts w:ascii="Times New Roman" w:hAnsi="Times New Roman" w:hint="eastAsia"/>
        </w:rPr>
        <w:t>5</w:t>
      </w:r>
      <w:r w:rsidRPr="00A00030">
        <w:rPr>
          <w:rFonts w:ascii="Times New Roman" w:hAnsi="Times New Roman" w:hint="eastAsia"/>
        </w:rPr>
        <w:t>月</w:t>
      </w:r>
      <w:r w:rsidRPr="00A00030">
        <w:rPr>
          <w:rFonts w:ascii="Times New Roman" w:hAnsi="Times New Roman" w:hint="eastAsia"/>
        </w:rPr>
        <w:t>20</w:t>
      </w:r>
      <w:r w:rsidRPr="00A00030">
        <w:rPr>
          <w:rFonts w:ascii="Times New Roman" w:hAnsi="Times New Roman" w:hint="eastAsia"/>
        </w:rPr>
        <w:t>日由</w:t>
      </w:r>
      <w:r w:rsidR="00E46E91">
        <w:rPr>
          <w:rFonts w:ascii="Times New Roman" w:hAnsi="Times New Roman" w:hint="eastAsia"/>
        </w:rPr>
        <w:t>聯○○○</w:t>
      </w:r>
      <w:r w:rsidRPr="00A00030">
        <w:rPr>
          <w:rFonts w:ascii="Times New Roman" w:hAnsi="Times New Roman" w:hint="eastAsia"/>
        </w:rPr>
        <w:t>公司審查合格，同年月</w:t>
      </w:r>
      <w:r w:rsidRPr="00A00030">
        <w:rPr>
          <w:rFonts w:ascii="Times New Roman" w:hAnsi="Times New Roman" w:hint="eastAsia"/>
        </w:rPr>
        <w:t>27</w:t>
      </w:r>
      <w:r w:rsidRPr="00A00030">
        <w:rPr>
          <w:rFonts w:ascii="Times New Roman" w:hAnsi="Times New Roman" w:hint="eastAsia"/>
        </w:rPr>
        <w:t>日</w:t>
      </w:r>
      <w:r w:rsidR="00D126E4">
        <w:rPr>
          <w:rFonts w:ascii="Times New Roman" w:hAnsi="Times New Roman" w:hint="eastAsia"/>
        </w:rPr>
        <w:t>中○</w:t>
      </w:r>
      <w:r w:rsidRPr="00A00030">
        <w:rPr>
          <w:rFonts w:ascii="Times New Roman" w:hAnsi="Times New Roman" w:hint="eastAsia"/>
        </w:rPr>
        <w:t>公司核定後送花蓮工務段備查。然從該施工計畫書</w:t>
      </w:r>
      <w:r w:rsidR="00665DC2" w:rsidRPr="00A00030">
        <w:rPr>
          <w:rFonts w:ascii="Times New Roman" w:hAnsi="Times New Roman" w:hint="eastAsia"/>
        </w:rPr>
        <w:t>叁</w:t>
      </w:r>
      <w:r w:rsidRPr="00A00030">
        <w:rPr>
          <w:rFonts w:ascii="Times New Roman" w:hAnsi="Times New Roman" w:hint="eastAsia"/>
        </w:rPr>
        <w:t>、施工作業管理之「工作組織架構圖」及拾壹、環境保護執行計畫之「工地環境保護組織表」等多處內容顯示，李○○身分於工程初期擔任「品管人員」又同時為「鋼筋領班」，</w:t>
      </w:r>
      <w:r w:rsidRPr="000107AA">
        <w:rPr>
          <w:rFonts w:ascii="Times New Roman" w:hAnsi="Times New Roman" w:hint="eastAsia"/>
        </w:rPr>
        <w:t>違反品管人員須專任規定，</w:t>
      </w:r>
      <w:r w:rsidR="00BC21F9" w:rsidRPr="000107AA">
        <w:rPr>
          <w:rFonts w:ascii="Times New Roman" w:hAnsi="Times New Roman" w:hint="eastAsia"/>
        </w:rPr>
        <w:t>顯有</w:t>
      </w:r>
      <w:r w:rsidRPr="000107AA">
        <w:rPr>
          <w:rFonts w:ascii="Times New Roman" w:hAnsi="Times New Roman" w:hint="eastAsia"/>
        </w:rPr>
        <w:t>球員兼裁判</w:t>
      </w:r>
      <w:r w:rsidR="00BC21F9" w:rsidRPr="000107AA">
        <w:rPr>
          <w:rFonts w:ascii="Times New Roman" w:hAnsi="Times New Roman" w:hint="eastAsia"/>
        </w:rPr>
        <w:t>情事</w:t>
      </w:r>
      <w:r w:rsidRPr="000107AA">
        <w:rPr>
          <w:rFonts w:ascii="Times New Roman" w:hAnsi="Times New Roman" w:hint="eastAsia"/>
        </w:rPr>
        <w:t>。</w:t>
      </w:r>
      <w:bookmarkEnd w:id="71"/>
    </w:p>
    <w:p w:rsidR="004F002B" w:rsidRPr="00A00030" w:rsidRDefault="004F002B" w:rsidP="00A00030">
      <w:pPr>
        <w:pStyle w:val="3"/>
        <w:rPr>
          <w:rFonts w:ascii="Times New Roman" w:hAnsi="Times New Roman"/>
        </w:rPr>
      </w:pPr>
      <w:bookmarkStart w:id="72" w:name="_Toc108016626"/>
      <w:r w:rsidRPr="00A00030">
        <w:rPr>
          <w:rFonts w:ascii="Times New Roman" w:hAnsi="Times New Roman" w:hint="eastAsia"/>
        </w:rPr>
        <w:t>K51</w:t>
      </w:r>
      <w:r w:rsidRPr="00A00030">
        <w:rPr>
          <w:rFonts w:ascii="Times New Roman" w:hAnsi="Times New Roman" w:hint="eastAsia"/>
        </w:rPr>
        <w:t>標工程於</w:t>
      </w:r>
      <w:r w:rsidRPr="00A00030">
        <w:rPr>
          <w:rFonts w:ascii="Times New Roman" w:hAnsi="Times New Roman" w:hint="eastAsia"/>
        </w:rPr>
        <w:t>108</w:t>
      </w:r>
      <w:r w:rsidRPr="00A00030">
        <w:rPr>
          <w:rFonts w:ascii="Times New Roman" w:hAnsi="Times New Roman" w:hint="eastAsia"/>
        </w:rPr>
        <w:t>年</w:t>
      </w:r>
      <w:r w:rsidRPr="00A00030">
        <w:rPr>
          <w:rFonts w:ascii="Times New Roman" w:hAnsi="Times New Roman" w:hint="eastAsia"/>
        </w:rPr>
        <w:t>4</w:t>
      </w:r>
      <w:r w:rsidRPr="00A00030">
        <w:rPr>
          <w:rFonts w:ascii="Times New Roman" w:hAnsi="Times New Roman" w:hint="eastAsia"/>
        </w:rPr>
        <w:t>月</w:t>
      </w:r>
      <w:r w:rsidRPr="00A00030">
        <w:rPr>
          <w:rFonts w:ascii="Times New Roman" w:hAnsi="Times New Roman" w:hint="eastAsia"/>
        </w:rPr>
        <w:t>26</w:t>
      </w:r>
      <w:r w:rsidRPr="00A00030">
        <w:rPr>
          <w:rFonts w:ascii="Times New Roman" w:hAnsi="Times New Roman" w:hint="eastAsia"/>
        </w:rPr>
        <w:t>日開工後，</w:t>
      </w:r>
      <w:r w:rsidR="000250F3">
        <w:rPr>
          <w:rFonts w:ascii="Times New Roman" w:hAnsi="Times New Roman" w:hint="eastAsia"/>
        </w:rPr>
        <w:t>東○</w:t>
      </w:r>
      <w:r w:rsidRPr="00A00030">
        <w:rPr>
          <w:rFonts w:ascii="Times New Roman" w:hAnsi="Times New Roman" w:hint="eastAsia"/>
        </w:rPr>
        <w:t>公司於</w:t>
      </w:r>
      <w:r w:rsidRPr="00A00030">
        <w:rPr>
          <w:rFonts w:ascii="Times New Roman" w:hAnsi="Times New Roman" w:hint="eastAsia"/>
        </w:rPr>
        <w:t>109</w:t>
      </w:r>
      <w:r w:rsidRPr="00A00030">
        <w:rPr>
          <w:rFonts w:ascii="Times New Roman" w:hAnsi="Times New Roman" w:hint="eastAsia"/>
        </w:rPr>
        <w:t>年</w:t>
      </w:r>
      <w:r w:rsidRPr="00A00030">
        <w:rPr>
          <w:rFonts w:ascii="Times New Roman" w:hAnsi="Times New Roman" w:hint="eastAsia"/>
        </w:rPr>
        <w:t>11</w:t>
      </w:r>
      <w:r w:rsidRPr="00A00030">
        <w:rPr>
          <w:rFonts w:ascii="Times New Roman" w:hAnsi="Times New Roman" w:hint="eastAsia"/>
        </w:rPr>
        <w:t>月</w:t>
      </w:r>
      <w:r w:rsidRPr="00A00030">
        <w:rPr>
          <w:rFonts w:ascii="Times New Roman" w:hAnsi="Times New Roman" w:hint="eastAsia"/>
        </w:rPr>
        <w:t>19</w:t>
      </w:r>
      <w:r w:rsidRPr="00A00030">
        <w:rPr>
          <w:rFonts w:ascii="Times New Roman" w:hAnsi="Times New Roman" w:hint="eastAsia"/>
        </w:rPr>
        <w:t>日提報品管人員由李○○更換為蘇</w:t>
      </w:r>
      <w:r w:rsidR="00395FA5" w:rsidRPr="00A00030">
        <w:rPr>
          <w:rFonts w:ascii="Times New Roman" w:hAnsi="Times New Roman" w:hint="eastAsia"/>
        </w:rPr>
        <w:t>○○</w:t>
      </w:r>
      <w:r w:rsidRPr="00A00030">
        <w:rPr>
          <w:rFonts w:ascii="Times New Roman" w:hAnsi="Times New Roman" w:hint="eastAsia"/>
        </w:rPr>
        <w:t>，工地主任更換為李○○，經設計監造廠商</w:t>
      </w:r>
      <w:r w:rsidR="00E46E91">
        <w:rPr>
          <w:rFonts w:ascii="Times New Roman" w:hAnsi="Times New Roman" w:hint="eastAsia"/>
        </w:rPr>
        <w:t>聯○○○</w:t>
      </w:r>
      <w:r w:rsidRPr="00A00030">
        <w:rPr>
          <w:rFonts w:ascii="Times New Roman" w:hAnsi="Times New Roman" w:hint="eastAsia"/>
        </w:rPr>
        <w:t>公司於同年月</w:t>
      </w:r>
      <w:r w:rsidRPr="00A00030">
        <w:rPr>
          <w:rFonts w:ascii="Times New Roman" w:hAnsi="Times New Roman" w:hint="eastAsia"/>
        </w:rPr>
        <w:t>30</w:t>
      </w:r>
      <w:r w:rsidRPr="00A00030">
        <w:rPr>
          <w:rFonts w:ascii="Times New Roman" w:hAnsi="Times New Roman" w:hint="eastAsia"/>
        </w:rPr>
        <w:t>日審查同意後送</w:t>
      </w:r>
      <w:r w:rsidR="00D126E4">
        <w:rPr>
          <w:rFonts w:ascii="Times New Roman" w:hAnsi="Times New Roman" w:hint="eastAsia"/>
        </w:rPr>
        <w:t>中○</w:t>
      </w:r>
      <w:r w:rsidRPr="00A00030">
        <w:rPr>
          <w:rFonts w:ascii="Times New Roman" w:hAnsi="Times New Roman" w:hint="eastAsia"/>
        </w:rPr>
        <w:t>公司，</w:t>
      </w:r>
      <w:r w:rsidR="00D126E4">
        <w:rPr>
          <w:rFonts w:ascii="Times New Roman" w:hAnsi="Times New Roman" w:hint="eastAsia"/>
        </w:rPr>
        <w:t>中○</w:t>
      </w:r>
      <w:r w:rsidRPr="00A00030">
        <w:rPr>
          <w:rFonts w:ascii="Times New Roman" w:hAnsi="Times New Roman" w:hint="eastAsia"/>
        </w:rPr>
        <w:t>公司於同年</w:t>
      </w:r>
      <w:r w:rsidRPr="00A00030">
        <w:rPr>
          <w:rFonts w:ascii="Times New Roman" w:hAnsi="Times New Roman" w:hint="eastAsia"/>
        </w:rPr>
        <w:t>12</w:t>
      </w:r>
      <w:r w:rsidRPr="00A00030">
        <w:rPr>
          <w:rFonts w:ascii="Times New Roman" w:hAnsi="Times New Roman" w:hint="eastAsia"/>
        </w:rPr>
        <w:t>月</w:t>
      </w:r>
      <w:r w:rsidRPr="00A00030">
        <w:rPr>
          <w:rFonts w:ascii="Times New Roman" w:hAnsi="Times New Roman" w:hint="eastAsia"/>
        </w:rPr>
        <w:t>7</w:t>
      </w:r>
      <w:r w:rsidRPr="00A00030">
        <w:rPr>
          <w:rFonts w:ascii="Times New Roman" w:hAnsi="Times New Roman" w:hint="eastAsia"/>
        </w:rPr>
        <w:t>日審查同意後，送</w:t>
      </w:r>
      <w:proofErr w:type="gramStart"/>
      <w:r w:rsidRPr="00A00030">
        <w:rPr>
          <w:rFonts w:ascii="Times New Roman" w:hAnsi="Times New Roman" w:hint="eastAsia"/>
        </w:rPr>
        <w:t>臺鐵局</w:t>
      </w:r>
      <w:proofErr w:type="gramEnd"/>
      <w:r w:rsidRPr="00A00030">
        <w:rPr>
          <w:rFonts w:ascii="Times New Roman" w:hAnsi="Times New Roman" w:hint="eastAsia"/>
        </w:rPr>
        <w:t>於同年月</w:t>
      </w:r>
      <w:r w:rsidRPr="00A00030">
        <w:rPr>
          <w:rFonts w:ascii="Times New Roman" w:hAnsi="Times New Roman" w:hint="eastAsia"/>
        </w:rPr>
        <w:t>9</w:t>
      </w:r>
      <w:r w:rsidRPr="00A00030">
        <w:rPr>
          <w:rFonts w:ascii="Times New Roman" w:hAnsi="Times New Roman" w:hint="eastAsia"/>
        </w:rPr>
        <w:t>日核定到職日自</w:t>
      </w:r>
      <w:r w:rsidRPr="00A00030">
        <w:rPr>
          <w:rFonts w:ascii="Times New Roman" w:hAnsi="Times New Roman" w:hint="eastAsia"/>
        </w:rPr>
        <w:t>109</w:t>
      </w:r>
      <w:r w:rsidRPr="00A00030">
        <w:rPr>
          <w:rFonts w:ascii="Times New Roman" w:hAnsi="Times New Roman" w:hint="eastAsia"/>
        </w:rPr>
        <w:t>年</w:t>
      </w:r>
      <w:r w:rsidRPr="00A00030">
        <w:rPr>
          <w:rFonts w:ascii="Times New Roman" w:hAnsi="Times New Roman" w:hint="eastAsia"/>
        </w:rPr>
        <w:t>12</w:t>
      </w:r>
      <w:r w:rsidRPr="00A00030">
        <w:rPr>
          <w:rFonts w:ascii="Times New Roman" w:hAnsi="Times New Roman" w:hint="eastAsia"/>
        </w:rPr>
        <w:t>月</w:t>
      </w:r>
      <w:r w:rsidRPr="00A00030">
        <w:rPr>
          <w:rFonts w:ascii="Times New Roman" w:hAnsi="Times New Roman" w:hint="eastAsia"/>
        </w:rPr>
        <w:t>8</w:t>
      </w:r>
      <w:r w:rsidRPr="00A00030">
        <w:rPr>
          <w:rFonts w:ascii="Times New Roman" w:hAnsi="Times New Roman" w:hint="eastAsia"/>
        </w:rPr>
        <w:t>日生效。然從「經濟部商業司商工登記公示資料查詢服務」系統或營建署「全國建築管理資訊系統入口網</w:t>
      </w:r>
      <w:r w:rsidRPr="00A00030">
        <w:rPr>
          <w:rFonts w:ascii="Times New Roman" w:hAnsi="Times New Roman" w:hint="eastAsia"/>
        </w:rPr>
        <w:t>-</w:t>
      </w:r>
      <w:r w:rsidRPr="00A00030">
        <w:rPr>
          <w:rFonts w:ascii="Times New Roman" w:hAnsi="Times New Roman" w:hint="eastAsia"/>
        </w:rPr>
        <w:t>營造業專區」查</w:t>
      </w:r>
      <w:r w:rsidRPr="003E327D">
        <w:rPr>
          <w:rFonts w:ascii="Times New Roman" w:hAnsi="Times New Roman" w:hint="eastAsia"/>
        </w:rPr>
        <w:t>詢，顯示李○○於擔任</w:t>
      </w:r>
      <w:r w:rsidRPr="003E327D">
        <w:rPr>
          <w:rFonts w:ascii="Times New Roman" w:hAnsi="Times New Roman" w:hint="eastAsia"/>
        </w:rPr>
        <w:t>K51</w:t>
      </w:r>
      <w:r w:rsidRPr="003E327D">
        <w:rPr>
          <w:rFonts w:ascii="Times New Roman" w:hAnsi="Times New Roman" w:hint="eastAsia"/>
        </w:rPr>
        <w:t>標工程工地主任</w:t>
      </w:r>
      <w:proofErr w:type="gramStart"/>
      <w:r w:rsidRPr="003E327D">
        <w:rPr>
          <w:rFonts w:ascii="Times New Roman" w:hAnsi="Times New Roman" w:hint="eastAsia"/>
        </w:rPr>
        <w:t>期間，</w:t>
      </w:r>
      <w:proofErr w:type="gramEnd"/>
      <w:r w:rsidRPr="003E327D">
        <w:rPr>
          <w:rFonts w:ascii="Times New Roman" w:hAnsi="Times New Roman" w:hint="eastAsia"/>
        </w:rPr>
        <w:t>同時具有義</w:t>
      </w:r>
      <w:r w:rsidR="00273693" w:rsidRPr="003E327D">
        <w:rPr>
          <w:rFonts w:ascii="Times New Roman" w:hAnsi="Times New Roman" w:hint="eastAsia"/>
        </w:rPr>
        <w:t>○</w:t>
      </w:r>
      <w:r w:rsidRPr="003E327D">
        <w:rPr>
          <w:rFonts w:ascii="Times New Roman" w:hAnsi="Times New Roman" w:hint="eastAsia"/>
        </w:rPr>
        <w:t>營造有限公司負責人身分，顯已違反營造業法第</w:t>
      </w:r>
      <w:r w:rsidRPr="003E327D">
        <w:rPr>
          <w:rFonts w:ascii="Times New Roman" w:hAnsi="Times New Roman" w:hint="eastAsia"/>
        </w:rPr>
        <w:t>28</w:t>
      </w:r>
      <w:r w:rsidRPr="003E327D">
        <w:rPr>
          <w:rFonts w:ascii="Times New Roman" w:hAnsi="Times New Roman" w:hint="eastAsia"/>
        </w:rPr>
        <w:t>條「營造業負責人不得為其他營造業之</w:t>
      </w:r>
      <w:r w:rsidRPr="00A00030">
        <w:rPr>
          <w:rFonts w:ascii="Times New Roman" w:hAnsi="Times New Roman" w:hint="eastAsia"/>
        </w:rPr>
        <w:t>工地主任」規定。對此，據設計監造及專案管理廠商於司法單位調查時表示：「我知道有這個規定，但是我沒有特別</w:t>
      </w:r>
      <w:proofErr w:type="gramStart"/>
      <w:r w:rsidRPr="00A00030">
        <w:rPr>
          <w:rFonts w:ascii="Times New Roman" w:hAnsi="Times New Roman" w:hint="eastAsia"/>
        </w:rPr>
        <w:t>去查李○○</w:t>
      </w:r>
      <w:proofErr w:type="gramEnd"/>
      <w:r w:rsidRPr="00A00030">
        <w:rPr>
          <w:rFonts w:ascii="Times New Roman" w:hAnsi="Times New Roman" w:hint="eastAsia"/>
        </w:rPr>
        <w:t>是不是其他營造業的負</w:t>
      </w:r>
      <w:r w:rsidRPr="00A00030">
        <w:rPr>
          <w:rFonts w:ascii="Times New Roman" w:hAnsi="Times New Roman" w:hint="eastAsia"/>
        </w:rPr>
        <w:lastRenderedPageBreak/>
        <w:t>責人」、「當初資料只看到李○○是投保</w:t>
      </w:r>
      <w:r w:rsidR="000250F3">
        <w:rPr>
          <w:rFonts w:ascii="Times New Roman" w:hAnsi="Times New Roman" w:hint="eastAsia"/>
        </w:rPr>
        <w:t>東○</w:t>
      </w:r>
      <w:r w:rsidRPr="00A00030">
        <w:rPr>
          <w:rFonts w:ascii="Times New Roman" w:hAnsi="Times New Roman" w:hint="eastAsia"/>
        </w:rPr>
        <w:t>公司</w:t>
      </w:r>
      <w:proofErr w:type="gramStart"/>
      <w:r w:rsidRPr="00A00030">
        <w:rPr>
          <w:rFonts w:ascii="Times New Roman" w:hAnsi="Times New Roman" w:hint="eastAsia"/>
        </w:rPr>
        <w:t>勞</w:t>
      </w:r>
      <w:proofErr w:type="gramEnd"/>
      <w:r w:rsidRPr="00A00030">
        <w:rPr>
          <w:rFonts w:ascii="Times New Roman" w:hAnsi="Times New Roman" w:hint="eastAsia"/>
        </w:rPr>
        <w:t>健保，沒有想到李○○是營造公司負責人。主任資格審查學經歷、</w:t>
      </w:r>
      <w:proofErr w:type="gramStart"/>
      <w:r w:rsidRPr="00A00030">
        <w:rPr>
          <w:rFonts w:ascii="Times New Roman" w:hAnsi="Times New Roman" w:hint="eastAsia"/>
        </w:rPr>
        <w:t>回訓</w:t>
      </w:r>
      <w:proofErr w:type="gramEnd"/>
      <w:r w:rsidRPr="00A00030">
        <w:rPr>
          <w:rFonts w:ascii="Times New Roman" w:hAnsi="Times New Roman" w:hint="eastAsia"/>
        </w:rPr>
        <w:t>、有無證照，不會審查第</w:t>
      </w:r>
      <w:r w:rsidRPr="00A00030">
        <w:rPr>
          <w:rFonts w:ascii="Times New Roman" w:hAnsi="Times New Roman" w:hint="eastAsia"/>
        </w:rPr>
        <w:t>28</w:t>
      </w:r>
      <w:r w:rsidRPr="00A00030">
        <w:rPr>
          <w:rFonts w:ascii="Times New Roman" w:hAnsi="Times New Roman" w:hint="eastAsia"/>
        </w:rPr>
        <w:t>條規定」。運安會重大運輸事故調查報告則認為，營建署之「營造業管理資訊系統」未與「全國建築管理資訊系統」、工程會之「工程標案管理系統」及「經濟部商業司商工登記公示資料查詢服務」等系統進行</w:t>
      </w:r>
      <w:proofErr w:type="gramStart"/>
      <w:r w:rsidRPr="00A00030">
        <w:rPr>
          <w:rFonts w:ascii="Times New Roman" w:hAnsi="Times New Roman" w:hint="eastAsia"/>
        </w:rPr>
        <w:t>介</w:t>
      </w:r>
      <w:proofErr w:type="gramEnd"/>
      <w:r w:rsidRPr="00A00030">
        <w:rPr>
          <w:rFonts w:ascii="Times New Roman" w:hAnsi="Times New Roman" w:hint="eastAsia"/>
        </w:rPr>
        <w:t>接，不利於業主、專案管理及監造廠商進行工地主任資格審核。建議營建署強化前揭系統</w:t>
      </w:r>
      <w:proofErr w:type="gramStart"/>
      <w:r w:rsidRPr="00A00030">
        <w:rPr>
          <w:rFonts w:ascii="Times New Roman" w:hAnsi="Times New Roman" w:hint="eastAsia"/>
        </w:rPr>
        <w:t>介接並</w:t>
      </w:r>
      <w:proofErr w:type="gramEnd"/>
      <w:r w:rsidRPr="00A00030">
        <w:rPr>
          <w:rFonts w:ascii="Times New Roman" w:hAnsi="Times New Roman" w:hint="eastAsia"/>
        </w:rPr>
        <w:t>增加勾</w:t>
      </w:r>
      <w:proofErr w:type="gramStart"/>
      <w:r w:rsidRPr="00A00030">
        <w:rPr>
          <w:rFonts w:ascii="Times New Roman" w:hAnsi="Times New Roman" w:hint="eastAsia"/>
        </w:rPr>
        <w:t>稽</w:t>
      </w:r>
      <w:proofErr w:type="gramEnd"/>
      <w:r w:rsidRPr="00A00030">
        <w:rPr>
          <w:rFonts w:ascii="Times New Roman" w:hAnsi="Times New Roman" w:hint="eastAsia"/>
        </w:rPr>
        <w:t>功能主動提出示警，以利業主、專案管理及監造廠商進行工地主任資格審核。</w:t>
      </w:r>
      <w:bookmarkEnd w:id="72"/>
    </w:p>
    <w:p w:rsidR="00580912" w:rsidRPr="00A00030" w:rsidRDefault="004F002B" w:rsidP="00A00030">
      <w:pPr>
        <w:pStyle w:val="3"/>
        <w:rPr>
          <w:rFonts w:ascii="Times New Roman" w:hAnsi="Times New Roman"/>
        </w:rPr>
      </w:pPr>
      <w:bookmarkStart w:id="73" w:name="_Toc108016627"/>
      <w:r w:rsidRPr="00A00030">
        <w:rPr>
          <w:rFonts w:ascii="Times New Roman" w:hAnsi="Times New Roman" w:hint="eastAsia"/>
        </w:rPr>
        <w:t>綜上，</w:t>
      </w:r>
      <w:r w:rsidRPr="00A00030">
        <w:rPr>
          <w:rFonts w:ascii="Times New Roman" w:hAnsi="Times New Roman" w:hint="eastAsia"/>
        </w:rPr>
        <w:t>K51</w:t>
      </w:r>
      <w:r w:rsidRPr="00A00030">
        <w:rPr>
          <w:rFonts w:ascii="Times New Roman" w:hAnsi="Times New Roman" w:hint="eastAsia"/>
        </w:rPr>
        <w:t>標工程工地主任於施工初期擔任「品質管理人員」兼「鋼筋領班」，已有球員兼裁判，違反品</w:t>
      </w:r>
      <w:r w:rsidR="00A12ED5">
        <w:rPr>
          <w:rFonts w:ascii="Times New Roman" w:hAnsi="Times New Roman" w:hint="eastAsia"/>
        </w:rPr>
        <w:t>質</w:t>
      </w:r>
      <w:r w:rsidRPr="00A00030">
        <w:rPr>
          <w:rFonts w:ascii="Times New Roman" w:hAnsi="Times New Roman" w:hint="eastAsia"/>
        </w:rPr>
        <w:t>管</w:t>
      </w:r>
      <w:r w:rsidR="00A12ED5">
        <w:rPr>
          <w:rFonts w:ascii="Times New Roman" w:hAnsi="Times New Roman" w:hint="eastAsia"/>
        </w:rPr>
        <w:t>理</w:t>
      </w:r>
      <w:r w:rsidRPr="00A00030">
        <w:rPr>
          <w:rFonts w:ascii="Times New Roman" w:hAnsi="Times New Roman" w:hint="eastAsia"/>
        </w:rPr>
        <w:t>人員</w:t>
      </w:r>
      <w:r w:rsidR="006D3FED">
        <w:rPr>
          <w:rFonts w:ascii="Times New Roman" w:hAnsi="Times New Roman" w:hint="eastAsia"/>
        </w:rPr>
        <w:t>應</w:t>
      </w:r>
      <w:r w:rsidRPr="00A00030">
        <w:rPr>
          <w:rFonts w:ascii="Times New Roman" w:hAnsi="Times New Roman" w:hint="eastAsia"/>
        </w:rPr>
        <w:t>專任規定；嗣後接任工地主任之同時又為其他營造業負責人，違反營造業法第</w:t>
      </w:r>
      <w:r w:rsidRPr="00A00030">
        <w:rPr>
          <w:rFonts w:ascii="Times New Roman" w:hAnsi="Times New Roman" w:hint="eastAsia"/>
        </w:rPr>
        <w:t>28</w:t>
      </w:r>
      <w:r w:rsidRPr="00A00030">
        <w:rPr>
          <w:rFonts w:ascii="Times New Roman" w:hAnsi="Times New Roman" w:hint="eastAsia"/>
        </w:rPr>
        <w:t>條「營造業負責人不得為其他營造業之工地主任」規定，</w:t>
      </w:r>
      <w:proofErr w:type="gramStart"/>
      <w:r w:rsidRPr="00A00030">
        <w:rPr>
          <w:rFonts w:ascii="Times New Roman" w:hAnsi="Times New Roman" w:hint="eastAsia"/>
        </w:rPr>
        <w:t>臺鐵局</w:t>
      </w:r>
      <w:proofErr w:type="gramEnd"/>
      <w:r w:rsidRPr="00A00030">
        <w:rPr>
          <w:rFonts w:ascii="Times New Roman" w:hAnsi="Times New Roman" w:hint="eastAsia"/>
        </w:rPr>
        <w:t>及負責審核之設計監造及專案管理廠商均未</w:t>
      </w:r>
      <w:proofErr w:type="gramStart"/>
      <w:r w:rsidRPr="00A00030">
        <w:rPr>
          <w:rFonts w:ascii="Times New Roman" w:hAnsi="Times New Roman" w:hint="eastAsia"/>
        </w:rPr>
        <w:t>覈</w:t>
      </w:r>
      <w:proofErr w:type="gramEnd"/>
      <w:r w:rsidRPr="00A00030">
        <w:rPr>
          <w:rFonts w:ascii="Times New Roman" w:hAnsi="Times New Roman" w:hint="eastAsia"/>
        </w:rPr>
        <w:t>實審查，同意核定本案施工計畫及變更工地主任，核有疏失。</w:t>
      </w:r>
      <w:bookmarkEnd w:id="73"/>
    </w:p>
    <w:p w:rsidR="00580912" w:rsidRPr="00A00030" w:rsidRDefault="008847CE" w:rsidP="00584947">
      <w:pPr>
        <w:pStyle w:val="2"/>
        <w:ind w:left="1020" w:hanging="680"/>
        <w:rPr>
          <w:rFonts w:ascii="Times New Roman" w:hAnsi="Times New Roman"/>
          <w:b/>
        </w:rPr>
      </w:pPr>
      <w:bookmarkStart w:id="74" w:name="_Toc108016628"/>
      <w:r w:rsidRPr="00A00030">
        <w:rPr>
          <w:rFonts w:ascii="Times New Roman" w:hAnsi="Times New Roman" w:hint="eastAsia"/>
          <w:b/>
        </w:rPr>
        <w:t>K51</w:t>
      </w:r>
      <w:r w:rsidRPr="00A00030">
        <w:rPr>
          <w:rFonts w:ascii="Times New Roman" w:hAnsi="Times New Roman" w:hint="eastAsia"/>
          <w:b/>
        </w:rPr>
        <w:t>標工程施工人員管理有欠嚴謹，花蓮工務段、專案管理廠商及設計監造廠商未發現有非法</w:t>
      </w:r>
      <w:proofErr w:type="gramStart"/>
      <w:r w:rsidRPr="00A00030">
        <w:rPr>
          <w:rFonts w:ascii="Times New Roman" w:hAnsi="Times New Roman" w:hint="eastAsia"/>
          <w:b/>
        </w:rPr>
        <w:t>外籍移工於</w:t>
      </w:r>
      <w:proofErr w:type="gramEnd"/>
      <w:r w:rsidRPr="00A00030">
        <w:rPr>
          <w:rFonts w:ascii="Times New Roman" w:hAnsi="Times New Roman" w:hint="eastAsia"/>
          <w:b/>
        </w:rPr>
        <w:t>本案工地工作之事實，違反就業服務法及契約規定；另因工人異動頻繁而未依規定接受安全衛生教育訓練，致</w:t>
      </w:r>
      <w:r w:rsidR="003B45D7">
        <w:rPr>
          <w:rFonts w:ascii="Times New Roman" w:hAnsi="Times New Roman" w:hint="eastAsia"/>
          <w:b/>
        </w:rPr>
        <w:t>1</w:t>
      </w:r>
      <w:r w:rsidR="003B45D7">
        <w:rPr>
          <w:rFonts w:ascii="Times New Roman" w:hAnsi="Times New Roman"/>
          <w:b/>
        </w:rPr>
        <w:t>10</w:t>
      </w:r>
      <w:r w:rsidR="003B45D7">
        <w:rPr>
          <w:rFonts w:ascii="Times New Roman" w:hAnsi="Times New Roman" w:hint="eastAsia"/>
          <w:b/>
        </w:rPr>
        <w:t>年</w:t>
      </w:r>
      <w:r w:rsidR="003B45D7">
        <w:rPr>
          <w:rFonts w:ascii="Times New Roman" w:hAnsi="Times New Roman" w:hint="eastAsia"/>
          <w:b/>
        </w:rPr>
        <w:t>4</w:t>
      </w:r>
      <w:r w:rsidR="003B45D7">
        <w:rPr>
          <w:rFonts w:ascii="Times New Roman" w:hAnsi="Times New Roman" w:hint="eastAsia"/>
          <w:b/>
        </w:rPr>
        <w:t>月</w:t>
      </w:r>
      <w:r w:rsidR="003B45D7">
        <w:rPr>
          <w:rFonts w:ascii="Times New Roman" w:hAnsi="Times New Roman" w:hint="eastAsia"/>
          <w:b/>
        </w:rPr>
        <w:t>2</w:t>
      </w:r>
      <w:r w:rsidR="003B45D7">
        <w:rPr>
          <w:rFonts w:ascii="Times New Roman" w:hAnsi="Times New Roman" w:hint="eastAsia"/>
          <w:b/>
        </w:rPr>
        <w:t>日</w:t>
      </w:r>
      <w:r w:rsidRPr="00A00030">
        <w:rPr>
          <w:rFonts w:ascii="Times New Roman" w:hAnsi="Times New Roman" w:hint="eastAsia"/>
          <w:b/>
        </w:rPr>
        <w:t>於西正線隧道內施工之</w:t>
      </w:r>
      <w:r w:rsidRPr="00A00030">
        <w:rPr>
          <w:rFonts w:ascii="Times New Roman" w:hAnsi="Times New Roman" w:hint="eastAsia"/>
          <w:b/>
        </w:rPr>
        <w:t>4</w:t>
      </w:r>
      <w:r w:rsidRPr="00A00030">
        <w:rPr>
          <w:rFonts w:ascii="Times New Roman" w:hAnsi="Times New Roman" w:hint="eastAsia"/>
          <w:b/>
        </w:rPr>
        <w:t>名工人</w:t>
      </w:r>
      <w:r w:rsidRPr="000107AA">
        <w:rPr>
          <w:rFonts w:ascii="Times New Roman" w:hAnsi="Times New Roman" w:hint="eastAsia"/>
          <w:b/>
        </w:rPr>
        <w:t>身陷</w:t>
      </w:r>
      <w:r w:rsidR="00B14049" w:rsidRPr="000107AA">
        <w:rPr>
          <w:rFonts w:ascii="Times New Roman" w:hAnsi="Times New Roman" w:hint="eastAsia"/>
          <w:b/>
        </w:rPr>
        <w:t>2</w:t>
      </w:r>
      <w:r w:rsidR="002B0957" w:rsidRPr="000107AA">
        <w:rPr>
          <w:rFonts w:ascii="Times New Roman" w:hAnsi="Times New Roman" w:hint="eastAsia"/>
          <w:b/>
        </w:rPr>
        <w:t>萬</w:t>
      </w:r>
      <w:r w:rsidR="002B0957" w:rsidRPr="000107AA">
        <w:rPr>
          <w:rFonts w:ascii="Times New Roman" w:hAnsi="Times New Roman" w:hint="eastAsia"/>
          <w:b/>
        </w:rPr>
        <w:t>5</w:t>
      </w:r>
      <w:r w:rsidR="002B0957" w:rsidRPr="000107AA">
        <w:rPr>
          <w:rFonts w:ascii="Times New Roman" w:hAnsi="Times New Roman" w:hint="eastAsia"/>
          <w:b/>
        </w:rPr>
        <w:t>千伏特</w:t>
      </w:r>
      <w:proofErr w:type="gramStart"/>
      <w:r w:rsidR="00B14049" w:rsidRPr="000107AA">
        <w:rPr>
          <w:rFonts w:ascii="Times New Roman" w:hAnsi="Times New Roman" w:hint="eastAsia"/>
          <w:b/>
        </w:rPr>
        <w:t>高壓</w:t>
      </w:r>
      <w:r w:rsidRPr="000107AA">
        <w:rPr>
          <w:rFonts w:ascii="Times New Roman" w:hAnsi="Times New Roman" w:hint="eastAsia"/>
          <w:b/>
        </w:rPr>
        <w:t>感電</w:t>
      </w:r>
      <w:r w:rsidR="00171624" w:rsidRPr="000107AA">
        <w:rPr>
          <w:rFonts w:ascii="Times New Roman" w:hAnsi="Times New Roman" w:hint="eastAsia"/>
          <w:b/>
        </w:rPr>
        <w:t>之</w:t>
      </w:r>
      <w:proofErr w:type="gramEnd"/>
      <w:r w:rsidRPr="000107AA">
        <w:rPr>
          <w:rFonts w:ascii="Times New Roman" w:hAnsi="Times New Roman" w:hint="eastAsia"/>
          <w:b/>
        </w:rPr>
        <w:t>風險而</w:t>
      </w:r>
      <w:proofErr w:type="gramStart"/>
      <w:r w:rsidRPr="000107AA">
        <w:rPr>
          <w:rFonts w:ascii="Times New Roman" w:hAnsi="Times New Roman" w:hint="eastAsia"/>
          <w:b/>
        </w:rPr>
        <w:t>不</w:t>
      </w:r>
      <w:proofErr w:type="gramEnd"/>
      <w:r w:rsidRPr="000107AA">
        <w:rPr>
          <w:rFonts w:ascii="Times New Roman" w:hAnsi="Times New Roman" w:hint="eastAsia"/>
          <w:b/>
        </w:rPr>
        <w:t>自知，益</w:t>
      </w:r>
      <w:proofErr w:type="gramStart"/>
      <w:r w:rsidR="00315A91" w:rsidRPr="000107AA">
        <w:rPr>
          <w:rFonts w:ascii="Times New Roman" w:hAnsi="Times New Roman" w:hint="eastAsia"/>
          <w:b/>
        </w:rPr>
        <w:t>凸</w:t>
      </w:r>
      <w:proofErr w:type="gramEnd"/>
      <w:r w:rsidRPr="000107AA">
        <w:rPr>
          <w:rFonts w:ascii="Times New Roman" w:hAnsi="Times New Roman" w:hint="eastAsia"/>
          <w:b/>
        </w:rPr>
        <w:t>顯工</w:t>
      </w:r>
      <w:r w:rsidRPr="00A00030">
        <w:rPr>
          <w:rFonts w:ascii="Times New Roman" w:hAnsi="Times New Roman" w:hint="eastAsia"/>
          <w:b/>
        </w:rPr>
        <w:t>地人員管制闕漏，核有違失。</w:t>
      </w:r>
      <w:bookmarkEnd w:id="74"/>
    </w:p>
    <w:p w:rsidR="00F13E43" w:rsidRPr="00A00030" w:rsidRDefault="00F13E43" w:rsidP="00A00030">
      <w:pPr>
        <w:pStyle w:val="3"/>
        <w:rPr>
          <w:rFonts w:ascii="Times New Roman" w:hAnsi="Times New Roman"/>
        </w:rPr>
      </w:pPr>
      <w:bookmarkStart w:id="75" w:name="_Toc108016629"/>
      <w:r w:rsidRPr="00A00030">
        <w:rPr>
          <w:rFonts w:ascii="Times New Roman" w:hAnsi="Times New Roman" w:hint="eastAsia"/>
        </w:rPr>
        <w:t>就業服務法第</w:t>
      </w:r>
      <w:r w:rsidRPr="00A00030">
        <w:rPr>
          <w:rFonts w:ascii="Times New Roman" w:hAnsi="Times New Roman" w:hint="eastAsia"/>
        </w:rPr>
        <w:t>44</w:t>
      </w:r>
      <w:r w:rsidRPr="00A00030">
        <w:rPr>
          <w:rFonts w:ascii="Times New Roman" w:hAnsi="Times New Roman" w:hint="eastAsia"/>
        </w:rPr>
        <w:t>條、第</w:t>
      </w:r>
      <w:r w:rsidRPr="00A00030">
        <w:rPr>
          <w:rFonts w:ascii="Times New Roman" w:hAnsi="Times New Roman" w:hint="eastAsia"/>
        </w:rPr>
        <w:t>57</w:t>
      </w:r>
      <w:r w:rsidRPr="00A00030">
        <w:rPr>
          <w:rFonts w:ascii="Times New Roman" w:hAnsi="Times New Roman" w:hint="eastAsia"/>
        </w:rPr>
        <w:t>條第</w:t>
      </w:r>
      <w:r w:rsidRPr="00A00030">
        <w:rPr>
          <w:rFonts w:ascii="Times New Roman" w:hAnsi="Times New Roman" w:hint="eastAsia"/>
        </w:rPr>
        <w:t>1</w:t>
      </w:r>
      <w:r w:rsidRPr="00A00030">
        <w:rPr>
          <w:rFonts w:ascii="Times New Roman" w:hAnsi="Times New Roman" w:hint="eastAsia"/>
        </w:rPr>
        <w:t>項第</w:t>
      </w:r>
      <w:r w:rsidRPr="00A00030">
        <w:rPr>
          <w:rFonts w:ascii="Times New Roman" w:hAnsi="Times New Roman" w:hint="eastAsia"/>
        </w:rPr>
        <w:t>1</w:t>
      </w:r>
      <w:r w:rsidRPr="00A00030">
        <w:rPr>
          <w:rFonts w:ascii="Times New Roman" w:hAnsi="Times New Roman" w:hint="eastAsia"/>
        </w:rPr>
        <w:t>款規定：「任何人不得非法容留外國人從事工作」、「雇主聘僱外國人不得有下列情事：一、聘僱未經許可、許可失效或他人所申請聘僱之外國人。」</w:t>
      </w:r>
      <w:r w:rsidRPr="00A00030">
        <w:rPr>
          <w:rFonts w:ascii="Times New Roman" w:hAnsi="Times New Roman" w:hint="eastAsia"/>
        </w:rPr>
        <w:t>K51</w:t>
      </w:r>
      <w:r w:rsidRPr="00A00030">
        <w:rPr>
          <w:rFonts w:ascii="Times New Roman" w:hAnsi="Times New Roman" w:hint="eastAsia"/>
        </w:rPr>
        <w:t>標工程契約第</w:t>
      </w:r>
      <w:r w:rsidRPr="00A00030">
        <w:rPr>
          <w:rFonts w:ascii="Times New Roman" w:hAnsi="Times New Roman" w:hint="eastAsia"/>
        </w:rPr>
        <w:t>2</w:t>
      </w:r>
      <w:r w:rsidRPr="00A00030">
        <w:rPr>
          <w:rFonts w:ascii="Times New Roman" w:hAnsi="Times New Roman" w:hint="eastAsia"/>
        </w:rPr>
        <w:lastRenderedPageBreak/>
        <w:t>條規定，廠商於開工前</w:t>
      </w:r>
      <w:r w:rsidRPr="00A00030">
        <w:rPr>
          <w:rFonts w:ascii="Times New Roman" w:hAnsi="Times New Roman" w:hint="eastAsia"/>
        </w:rPr>
        <w:t>30</w:t>
      </w:r>
      <w:r w:rsidRPr="00A00030">
        <w:rPr>
          <w:rFonts w:ascii="Times New Roman" w:hAnsi="Times New Roman" w:hint="eastAsia"/>
        </w:rPr>
        <w:t>日須提送「整體施工計畫」、「職業安全衛生管理計畫」、「品質管理計畫」，及工作場所人員名單（含分包廠商員工）及該等人員勞工保險資料。同契約附錄</w:t>
      </w:r>
      <w:r w:rsidRPr="00A00030">
        <w:rPr>
          <w:rFonts w:ascii="Times New Roman" w:hAnsi="Times New Roman" w:hint="eastAsia"/>
        </w:rPr>
        <w:t>2</w:t>
      </w:r>
      <w:r w:rsidRPr="00A00030">
        <w:rPr>
          <w:rFonts w:ascii="Times New Roman" w:hAnsi="Times New Roman" w:hint="eastAsia"/>
        </w:rPr>
        <w:t>「工地管理」第</w:t>
      </w:r>
      <w:r w:rsidRPr="00A00030">
        <w:rPr>
          <w:rFonts w:ascii="Times New Roman" w:hAnsi="Times New Roman" w:hint="eastAsia"/>
        </w:rPr>
        <w:t>2</w:t>
      </w:r>
      <w:r w:rsidRPr="00A00030">
        <w:rPr>
          <w:rFonts w:ascii="Times New Roman" w:hAnsi="Times New Roman" w:hint="eastAsia"/>
        </w:rPr>
        <w:t>點「人員及機具管制」規定略</w:t>
      </w:r>
      <w:proofErr w:type="gramStart"/>
      <w:r w:rsidRPr="00A00030">
        <w:rPr>
          <w:rFonts w:ascii="Times New Roman" w:hAnsi="Times New Roman" w:hint="eastAsia"/>
        </w:rPr>
        <w:t>以</w:t>
      </w:r>
      <w:proofErr w:type="gramEnd"/>
      <w:r w:rsidRPr="00A00030">
        <w:rPr>
          <w:rFonts w:ascii="Times New Roman" w:hAnsi="Times New Roman" w:hint="eastAsia"/>
        </w:rPr>
        <w:t>：工作場所人員及車輛機械出入口處應設管制人員，嚴禁非法外籍勞工進入工地。工程開工前，廠商應依契約第</w:t>
      </w:r>
      <w:r w:rsidRPr="00A00030">
        <w:rPr>
          <w:rFonts w:ascii="Times New Roman" w:hAnsi="Times New Roman" w:hint="eastAsia"/>
        </w:rPr>
        <w:t>2</w:t>
      </w:r>
      <w:r w:rsidRPr="00A00030">
        <w:rPr>
          <w:rFonts w:ascii="Times New Roman" w:hAnsi="Times New Roman" w:hint="eastAsia"/>
        </w:rPr>
        <w:t>條（一）規定向機關報備工作場所人員名單（含分包廠商員工），及依職業安全衛生法規應完成之安全衛生教育訓練紀錄送機關備查，方可使勞工進場施工；人員異動時，亦同。</w:t>
      </w:r>
      <w:bookmarkEnd w:id="75"/>
    </w:p>
    <w:p w:rsidR="00F13E43" w:rsidRPr="00A00030" w:rsidRDefault="00F13E43" w:rsidP="00A00030">
      <w:pPr>
        <w:pStyle w:val="3"/>
        <w:rPr>
          <w:rFonts w:ascii="Times New Roman" w:hAnsi="Times New Roman"/>
        </w:rPr>
      </w:pPr>
      <w:bookmarkStart w:id="76" w:name="_Toc108016630"/>
      <w:r w:rsidRPr="00A00030">
        <w:rPr>
          <w:rFonts w:ascii="Times New Roman" w:hAnsi="Times New Roman" w:hint="eastAsia"/>
        </w:rPr>
        <w:t>有關</w:t>
      </w:r>
      <w:r w:rsidRPr="00A00030">
        <w:rPr>
          <w:rFonts w:ascii="Times New Roman" w:hAnsi="Times New Roman" w:hint="eastAsia"/>
        </w:rPr>
        <w:t>0402</w:t>
      </w:r>
      <w:proofErr w:type="gramStart"/>
      <w:r w:rsidRPr="00A00030">
        <w:rPr>
          <w:rFonts w:ascii="Times New Roman" w:hAnsi="Times New Roman" w:hint="eastAsia"/>
        </w:rPr>
        <w:t>臺</w:t>
      </w:r>
      <w:proofErr w:type="gramEnd"/>
      <w:r w:rsidRPr="00A00030">
        <w:rPr>
          <w:rFonts w:ascii="Times New Roman" w:hAnsi="Times New Roman" w:hint="eastAsia"/>
        </w:rPr>
        <w:t>鐵太魯閣號事故中與李○○</w:t>
      </w:r>
      <w:proofErr w:type="gramStart"/>
      <w:r w:rsidRPr="00A00030">
        <w:rPr>
          <w:rFonts w:ascii="Times New Roman" w:hAnsi="Times New Roman" w:hint="eastAsia"/>
        </w:rPr>
        <w:t>同時在場之</w:t>
      </w:r>
      <w:proofErr w:type="gramEnd"/>
      <w:r w:rsidRPr="00A00030">
        <w:rPr>
          <w:rFonts w:ascii="Times New Roman" w:hAnsi="Times New Roman" w:hint="eastAsia"/>
        </w:rPr>
        <w:t>逾期居留越南</w:t>
      </w:r>
      <w:proofErr w:type="gramStart"/>
      <w:r w:rsidRPr="00A00030">
        <w:rPr>
          <w:rFonts w:ascii="Times New Roman" w:hAnsi="Times New Roman" w:hint="eastAsia"/>
        </w:rPr>
        <w:t>籍移工阿</w:t>
      </w:r>
      <w:proofErr w:type="gramEnd"/>
      <w:r w:rsidRPr="00A00030">
        <w:rPr>
          <w:rFonts w:ascii="Times New Roman" w:hAnsi="Times New Roman" w:hint="eastAsia"/>
        </w:rPr>
        <w:t>○，其於司法單位供稱：「逾期停留</w:t>
      </w:r>
      <w:proofErr w:type="gramStart"/>
      <w:r w:rsidRPr="00A00030">
        <w:rPr>
          <w:rFonts w:ascii="Times New Roman" w:hAnsi="Times New Roman" w:hint="eastAsia"/>
        </w:rPr>
        <w:t>期間，</w:t>
      </w:r>
      <w:proofErr w:type="gramEnd"/>
      <w:r w:rsidRPr="00A00030">
        <w:rPr>
          <w:rFonts w:ascii="Times New Roman" w:hAnsi="Times New Roman" w:hint="eastAsia"/>
        </w:rPr>
        <w:t>都四處打工賺錢，大約在</w:t>
      </w:r>
      <w:r w:rsidRPr="00A00030">
        <w:rPr>
          <w:rFonts w:ascii="Times New Roman" w:hAnsi="Times New Roman" w:hint="eastAsia"/>
        </w:rPr>
        <w:t>109</w:t>
      </w:r>
      <w:r w:rsidRPr="00A00030">
        <w:rPr>
          <w:rFonts w:ascii="Times New Roman" w:hAnsi="Times New Roman" w:hint="eastAsia"/>
        </w:rPr>
        <w:t>年</w:t>
      </w:r>
      <w:r w:rsidRPr="00A00030">
        <w:rPr>
          <w:rFonts w:ascii="Times New Roman" w:hAnsi="Times New Roman" w:hint="eastAsia"/>
        </w:rPr>
        <w:t>8</w:t>
      </w:r>
      <w:r w:rsidRPr="00A00030">
        <w:rPr>
          <w:rFonts w:ascii="Times New Roman" w:hAnsi="Times New Roman" w:hint="eastAsia"/>
        </w:rPr>
        <w:t>、</w:t>
      </w:r>
      <w:r w:rsidRPr="00A00030">
        <w:rPr>
          <w:rFonts w:ascii="Times New Roman" w:hAnsi="Times New Roman" w:hint="eastAsia"/>
        </w:rPr>
        <w:t>9</w:t>
      </w:r>
      <w:r w:rsidRPr="00A00030">
        <w:rPr>
          <w:rFonts w:ascii="Times New Roman" w:hAnsi="Times New Roman" w:hint="eastAsia"/>
        </w:rPr>
        <w:t>月份來花蓮打工，李○○是我的老闆，工作已</w:t>
      </w:r>
      <w:r w:rsidRPr="00A00030">
        <w:rPr>
          <w:rFonts w:ascii="Times New Roman" w:hAnsi="Times New Roman" w:hint="eastAsia"/>
        </w:rPr>
        <w:t>4</w:t>
      </w:r>
      <w:r w:rsidRPr="00A00030">
        <w:rPr>
          <w:rFonts w:ascii="Times New Roman" w:hAnsi="Times New Roman" w:hint="eastAsia"/>
        </w:rPr>
        <w:t>、</w:t>
      </w:r>
      <w:r w:rsidRPr="00A00030">
        <w:rPr>
          <w:rFonts w:ascii="Times New Roman" w:hAnsi="Times New Roman" w:hint="eastAsia"/>
        </w:rPr>
        <w:t>5</w:t>
      </w:r>
      <w:r w:rsidRPr="00A00030">
        <w:rPr>
          <w:rFonts w:ascii="Times New Roman" w:hAnsi="Times New Roman" w:hint="eastAsia"/>
        </w:rPr>
        <w:t>個月了」；</w:t>
      </w:r>
      <w:proofErr w:type="gramStart"/>
      <w:r w:rsidRPr="00A00030">
        <w:rPr>
          <w:rFonts w:ascii="Times New Roman" w:hAnsi="Times New Roman" w:hint="eastAsia"/>
        </w:rPr>
        <w:t>另據運安</w:t>
      </w:r>
      <w:proofErr w:type="gramEnd"/>
      <w:r w:rsidRPr="00A00030">
        <w:rPr>
          <w:rFonts w:ascii="Times New Roman" w:hAnsi="Times New Roman" w:hint="eastAsia"/>
        </w:rPr>
        <w:t>會重大運輸事故報告表示：「與</w:t>
      </w:r>
      <w:r w:rsidRPr="00A00030">
        <w:rPr>
          <w:rFonts w:ascii="Times New Roman" w:hAnsi="Times New Roman" w:hint="eastAsia"/>
        </w:rPr>
        <w:t>K51</w:t>
      </w:r>
      <w:r w:rsidRPr="00A00030">
        <w:rPr>
          <w:rFonts w:ascii="Times New Roman" w:hAnsi="Times New Roman" w:hint="eastAsia"/>
        </w:rPr>
        <w:t>標工程工地主任李○○同行之</w:t>
      </w:r>
      <w:proofErr w:type="gramStart"/>
      <w:r w:rsidRPr="00A00030">
        <w:rPr>
          <w:rFonts w:ascii="Times New Roman" w:hAnsi="Times New Roman" w:hint="eastAsia"/>
        </w:rPr>
        <w:t>移工阿</w:t>
      </w:r>
      <w:proofErr w:type="gramEnd"/>
      <w:r w:rsidRPr="00A00030">
        <w:rPr>
          <w:rFonts w:ascii="Times New Roman" w:hAnsi="Times New Roman" w:hint="eastAsia"/>
        </w:rPr>
        <w:t>○，及</w:t>
      </w:r>
      <w:r w:rsidRPr="00A00030">
        <w:rPr>
          <w:rFonts w:ascii="Times New Roman" w:hAnsi="Times New Roman" w:hint="eastAsia"/>
        </w:rPr>
        <w:t>4</w:t>
      </w:r>
      <w:r w:rsidRPr="00A00030">
        <w:rPr>
          <w:rFonts w:ascii="Times New Roman" w:hAnsi="Times New Roman" w:hint="eastAsia"/>
        </w:rPr>
        <w:t>名於西正線</w:t>
      </w:r>
      <w:proofErr w:type="gramStart"/>
      <w:r w:rsidRPr="00A00030">
        <w:rPr>
          <w:rFonts w:ascii="Times New Roman" w:hAnsi="Times New Roman" w:hint="eastAsia"/>
        </w:rPr>
        <w:t>隧道內綁鋼筋</w:t>
      </w:r>
      <w:proofErr w:type="gramEnd"/>
      <w:r w:rsidRPr="00A00030">
        <w:rPr>
          <w:rFonts w:ascii="Times New Roman" w:hAnsi="Times New Roman" w:hint="eastAsia"/>
        </w:rPr>
        <w:t>之工人，皆不在</w:t>
      </w:r>
      <w:r w:rsidR="000250F3">
        <w:rPr>
          <w:rFonts w:ascii="Times New Roman" w:hAnsi="Times New Roman" w:hint="eastAsia"/>
        </w:rPr>
        <w:t>東○</w:t>
      </w:r>
      <w:r w:rsidRPr="00A00030">
        <w:rPr>
          <w:rFonts w:ascii="Times New Roman" w:hAnsi="Times New Roman" w:hint="eastAsia"/>
        </w:rPr>
        <w:t>公司提送之工作場所人員名單內。</w:t>
      </w:r>
      <w:proofErr w:type="gramStart"/>
      <w:r w:rsidRPr="00A00030">
        <w:rPr>
          <w:rFonts w:ascii="Times New Roman" w:hAnsi="Times New Roman" w:hint="eastAsia"/>
        </w:rPr>
        <w:t>次依施工</w:t>
      </w:r>
      <w:proofErr w:type="gramEnd"/>
      <w:r w:rsidRPr="00A00030">
        <w:rPr>
          <w:rFonts w:ascii="Times New Roman" w:hAnsi="Times New Roman" w:hint="eastAsia"/>
        </w:rPr>
        <w:t>日誌紀錄，未曾記載有新進勞工之情形。</w:t>
      </w:r>
      <w:r w:rsidR="000250F3">
        <w:rPr>
          <w:rFonts w:ascii="Times New Roman" w:hAnsi="Times New Roman" w:hint="eastAsia"/>
        </w:rPr>
        <w:t>東○</w:t>
      </w:r>
      <w:r w:rsidRPr="00A00030">
        <w:rPr>
          <w:rFonts w:ascii="Times New Roman" w:hAnsi="Times New Roman" w:hint="eastAsia"/>
        </w:rPr>
        <w:t>公司提供之『勞工進出場管制表』，內所記載進出工區作業人員，與施工廠商於</w:t>
      </w:r>
      <w:r w:rsidRPr="00A00030">
        <w:rPr>
          <w:rFonts w:ascii="Times New Roman" w:hAnsi="Times New Roman" w:hint="eastAsia"/>
        </w:rPr>
        <w:t>108</w:t>
      </w:r>
      <w:r w:rsidRPr="00A00030">
        <w:rPr>
          <w:rFonts w:ascii="Times New Roman" w:hAnsi="Times New Roman" w:hint="eastAsia"/>
        </w:rPr>
        <w:t>年</w:t>
      </w:r>
      <w:r w:rsidRPr="00A00030">
        <w:rPr>
          <w:rFonts w:ascii="Times New Roman" w:hAnsi="Times New Roman" w:hint="eastAsia"/>
        </w:rPr>
        <w:t>3</w:t>
      </w:r>
      <w:r w:rsidRPr="00A00030">
        <w:rPr>
          <w:rFonts w:ascii="Times New Roman" w:hAnsi="Times New Roman" w:hint="eastAsia"/>
        </w:rPr>
        <w:t>月</w:t>
      </w:r>
      <w:r w:rsidRPr="00A00030">
        <w:rPr>
          <w:rFonts w:ascii="Times New Roman" w:hAnsi="Times New Roman" w:hint="eastAsia"/>
        </w:rPr>
        <w:t>20</w:t>
      </w:r>
      <w:r w:rsidRPr="00A00030">
        <w:rPr>
          <w:rFonts w:ascii="Times New Roman" w:hAnsi="Times New Roman" w:hint="eastAsia"/>
        </w:rPr>
        <w:t>日完成安全衛生教育訓練之參與人員不符。」</w:t>
      </w:r>
      <w:proofErr w:type="gramStart"/>
      <w:r w:rsidRPr="00A00030">
        <w:rPr>
          <w:rFonts w:ascii="Times New Roman" w:hAnsi="Times New Roman" w:hint="eastAsia"/>
        </w:rPr>
        <w:t>次依運</w:t>
      </w:r>
      <w:proofErr w:type="gramEnd"/>
      <w:r w:rsidRPr="00A00030">
        <w:rPr>
          <w:rFonts w:ascii="Times New Roman" w:hAnsi="Times New Roman" w:hint="eastAsia"/>
        </w:rPr>
        <w:t>安會訪談紀錄顯示，</w:t>
      </w:r>
      <w:proofErr w:type="gramStart"/>
      <w:r w:rsidRPr="00A00030">
        <w:rPr>
          <w:rFonts w:ascii="Times New Roman" w:hAnsi="Times New Roman" w:hint="eastAsia"/>
        </w:rPr>
        <w:t>移工阿</w:t>
      </w:r>
      <w:proofErr w:type="gramEnd"/>
      <w:r w:rsidRPr="00A00030">
        <w:rPr>
          <w:rFonts w:ascii="Times New Roman" w:hAnsi="Times New Roman" w:hint="eastAsia"/>
        </w:rPr>
        <w:t>○及</w:t>
      </w:r>
      <w:r w:rsidRPr="00A00030">
        <w:rPr>
          <w:rFonts w:ascii="Times New Roman" w:hAnsi="Times New Roman" w:hint="eastAsia"/>
        </w:rPr>
        <w:t>4</w:t>
      </w:r>
      <w:r w:rsidRPr="00A00030">
        <w:rPr>
          <w:rFonts w:ascii="Times New Roman" w:hAnsi="Times New Roman" w:hint="eastAsia"/>
        </w:rPr>
        <w:t>名</w:t>
      </w:r>
      <w:proofErr w:type="gramStart"/>
      <w:r w:rsidRPr="00A00030">
        <w:rPr>
          <w:rFonts w:ascii="Times New Roman" w:hAnsi="Times New Roman" w:hint="eastAsia"/>
        </w:rPr>
        <w:t>綁</w:t>
      </w:r>
      <w:proofErr w:type="gramEnd"/>
      <w:r w:rsidRPr="00A00030">
        <w:rPr>
          <w:rFonts w:ascii="Times New Roman" w:hAnsi="Times New Roman" w:hint="eastAsia"/>
        </w:rPr>
        <w:t>鋼筋工人，無工作證亦未接受安全教育訓練。然營造業為危險性較高之產業，每年工安死傷事故居高不下，而本案工程地處偏僻，人員流動率高，又因工程施作於鐵道上及隧道口，對於施工人員具高度危險性，施工過程則對於鐵路行車安全更具危害性，安全衛生教育訓練並不能以上述理由得以免除。</w:t>
      </w:r>
      <w:bookmarkEnd w:id="76"/>
    </w:p>
    <w:p w:rsidR="00580912" w:rsidRPr="008E6501" w:rsidRDefault="00F13E43" w:rsidP="00A00030">
      <w:pPr>
        <w:pStyle w:val="3"/>
        <w:rPr>
          <w:rFonts w:ascii="Times New Roman" w:hAnsi="Times New Roman"/>
        </w:rPr>
      </w:pPr>
      <w:bookmarkStart w:id="77" w:name="_Toc108016631"/>
      <w:r w:rsidRPr="00A00030">
        <w:rPr>
          <w:rFonts w:ascii="Times New Roman" w:hAnsi="Times New Roman" w:hint="eastAsia"/>
        </w:rPr>
        <w:lastRenderedPageBreak/>
        <w:t>綜上，</w:t>
      </w:r>
      <w:r w:rsidRPr="00A00030">
        <w:rPr>
          <w:rFonts w:ascii="Times New Roman" w:hAnsi="Times New Roman" w:hint="eastAsia"/>
        </w:rPr>
        <w:t>K51</w:t>
      </w:r>
      <w:r w:rsidRPr="00A00030">
        <w:rPr>
          <w:rFonts w:ascii="Times New Roman" w:hAnsi="Times New Roman" w:hint="eastAsia"/>
        </w:rPr>
        <w:t>標工程施工人員管理有欠嚴謹，花蓮工務段、專案管理廠商及設計監造廠商未發現有非法</w:t>
      </w:r>
      <w:proofErr w:type="gramStart"/>
      <w:r w:rsidRPr="00A00030">
        <w:rPr>
          <w:rFonts w:ascii="Times New Roman" w:hAnsi="Times New Roman" w:hint="eastAsia"/>
        </w:rPr>
        <w:t>外籍移工於</w:t>
      </w:r>
      <w:proofErr w:type="gramEnd"/>
      <w:r w:rsidRPr="00A00030">
        <w:rPr>
          <w:rFonts w:ascii="Times New Roman" w:hAnsi="Times New Roman" w:hint="eastAsia"/>
        </w:rPr>
        <w:t>本案工地工作之事實，違反就業服務法及契約規定；另因工人異動頻繁而未依規定接受安全</w:t>
      </w:r>
      <w:r w:rsidRPr="008E6501">
        <w:rPr>
          <w:rFonts w:ascii="Times New Roman" w:hAnsi="Times New Roman" w:hint="eastAsia"/>
        </w:rPr>
        <w:t>衛生教育訓練，致</w:t>
      </w:r>
      <w:r w:rsidR="0069774A" w:rsidRPr="008E6501">
        <w:rPr>
          <w:rFonts w:ascii="Times New Roman" w:hAnsi="Times New Roman" w:hint="eastAsia"/>
        </w:rPr>
        <w:t>1</w:t>
      </w:r>
      <w:r w:rsidR="0069774A" w:rsidRPr="008E6501">
        <w:rPr>
          <w:rFonts w:ascii="Times New Roman" w:hAnsi="Times New Roman"/>
        </w:rPr>
        <w:t>10</w:t>
      </w:r>
      <w:r w:rsidR="0069774A" w:rsidRPr="008E6501">
        <w:rPr>
          <w:rFonts w:ascii="Times New Roman" w:hAnsi="Times New Roman" w:hint="eastAsia"/>
        </w:rPr>
        <w:t>年</w:t>
      </w:r>
      <w:r w:rsidR="0069774A" w:rsidRPr="008E6501">
        <w:rPr>
          <w:rFonts w:ascii="Times New Roman" w:hAnsi="Times New Roman" w:hint="eastAsia"/>
        </w:rPr>
        <w:t>4</w:t>
      </w:r>
      <w:r w:rsidR="0069774A" w:rsidRPr="008E6501">
        <w:rPr>
          <w:rFonts w:ascii="Times New Roman" w:hAnsi="Times New Roman" w:hint="eastAsia"/>
        </w:rPr>
        <w:t>月</w:t>
      </w:r>
      <w:r w:rsidR="0069774A" w:rsidRPr="008E6501">
        <w:rPr>
          <w:rFonts w:ascii="Times New Roman" w:hAnsi="Times New Roman" w:hint="eastAsia"/>
        </w:rPr>
        <w:t>2</w:t>
      </w:r>
      <w:r w:rsidRPr="008E6501">
        <w:rPr>
          <w:rFonts w:ascii="Times New Roman" w:hAnsi="Times New Roman" w:hint="eastAsia"/>
        </w:rPr>
        <w:t>日於西正線隧道內施工之</w:t>
      </w:r>
      <w:r w:rsidRPr="008E6501">
        <w:rPr>
          <w:rFonts w:ascii="Times New Roman" w:hAnsi="Times New Roman" w:hint="eastAsia"/>
        </w:rPr>
        <w:t>4</w:t>
      </w:r>
      <w:r w:rsidRPr="008E6501">
        <w:rPr>
          <w:rFonts w:ascii="Times New Roman" w:hAnsi="Times New Roman" w:hint="eastAsia"/>
        </w:rPr>
        <w:t>名工人身陷</w:t>
      </w:r>
      <w:r w:rsidR="008E612C" w:rsidRPr="008E6501">
        <w:rPr>
          <w:rFonts w:ascii="Times New Roman" w:hAnsi="Times New Roman" w:hint="eastAsia"/>
        </w:rPr>
        <w:t>2</w:t>
      </w:r>
      <w:r w:rsidR="008E612C" w:rsidRPr="008E6501">
        <w:rPr>
          <w:rFonts w:ascii="Times New Roman" w:hAnsi="Times New Roman" w:hint="eastAsia"/>
        </w:rPr>
        <w:t>萬</w:t>
      </w:r>
      <w:r w:rsidR="008E612C" w:rsidRPr="008E6501">
        <w:rPr>
          <w:rFonts w:ascii="Times New Roman" w:hAnsi="Times New Roman" w:hint="eastAsia"/>
        </w:rPr>
        <w:t>5</w:t>
      </w:r>
      <w:r w:rsidR="008E612C" w:rsidRPr="008E6501">
        <w:rPr>
          <w:rFonts w:ascii="Times New Roman" w:hAnsi="Times New Roman" w:hint="eastAsia"/>
        </w:rPr>
        <w:t>千伏特</w:t>
      </w:r>
      <w:proofErr w:type="gramStart"/>
      <w:r w:rsidR="008E612C" w:rsidRPr="008E6501">
        <w:rPr>
          <w:rFonts w:ascii="Times New Roman" w:hAnsi="Times New Roman" w:hint="eastAsia"/>
        </w:rPr>
        <w:t>高壓感電之</w:t>
      </w:r>
      <w:proofErr w:type="gramEnd"/>
      <w:r w:rsidR="008E612C" w:rsidRPr="008E6501">
        <w:rPr>
          <w:rFonts w:ascii="Times New Roman" w:hAnsi="Times New Roman" w:hint="eastAsia"/>
        </w:rPr>
        <w:t>風險</w:t>
      </w:r>
      <w:r w:rsidRPr="008E6501">
        <w:rPr>
          <w:rFonts w:ascii="Times New Roman" w:hAnsi="Times New Roman" w:hint="eastAsia"/>
        </w:rPr>
        <w:t>而</w:t>
      </w:r>
      <w:proofErr w:type="gramStart"/>
      <w:r w:rsidRPr="008E6501">
        <w:rPr>
          <w:rFonts w:ascii="Times New Roman" w:hAnsi="Times New Roman" w:hint="eastAsia"/>
        </w:rPr>
        <w:t>不</w:t>
      </w:r>
      <w:proofErr w:type="gramEnd"/>
      <w:r w:rsidRPr="008E6501">
        <w:rPr>
          <w:rFonts w:ascii="Times New Roman" w:hAnsi="Times New Roman" w:hint="eastAsia"/>
        </w:rPr>
        <w:t>自知，益</w:t>
      </w:r>
      <w:proofErr w:type="gramStart"/>
      <w:r w:rsidR="00315A91" w:rsidRPr="008E6501">
        <w:rPr>
          <w:rFonts w:ascii="Times New Roman" w:hAnsi="Times New Roman" w:hint="eastAsia"/>
        </w:rPr>
        <w:t>凸</w:t>
      </w:r>
      <w:proofErr w:type="gramEnd"/>
      <w:r w:rsidRPr="008E6501">
        <w:rPr>
          <w:rFonts w:ascii="Times New Roman" w:hAnsi="Times New Roman" w:hint="eastAsia"/>
        </w:rPr>
        <w:t>顯工地人員管制闕漏，核有違失。</w:t>
      </w:r>
      <w:bookmarkEnd w:id="77"/>
    </w:p>
    <w:p w:rsidR="00580912" w:rsidRPr="00A00030" w:rsidRDefault="000250F3" w:rsidP="00686EFE">
      <w:pPr>
        <w:pStyle w:val="2"/>
        <w:ind w:left="1020" w:hanging="680"/>
        <w:rPr>
          <w:rFonts w:ascii="Times New Roman" w:hAnsi="Times New Roman"/>
          <w:b/>
        </w:rPr>
      </w:pPr>
      <w:bookmarkStart w:id="78" w:name="_Toc108016632"/>
      <w:r>
        <w:rPr>
          <w:rFonts w:ascii="Times New Roman" w:hAnsi="Times New Roman" w:hint="eastAsia"/>
          <w:b/>
        </w:rPr>
        <w:t>東○</w:t>
      </w:r>
      <w:r w:rsidR="00B00089" w:rsidRPr="00A00030">
        <w:rPr>
          <w:rFonts w:ascii="Times New Roman" w:hAnsi="Times New Roman" w:hint="eastAsia"/>
          <w:b/>
        </w:rPr>
        <w:t>公司提報經花蓮工務段同意備查之「</w:t>
      </w:r>
      <w:r w:rsidR="00B00089" w:rsidRPr="00A00030">
        <w:rPr>
          <w:rFonts w:ascii="Times New Roman" w:hAnsi="Times New Roman" w:hint="eastAsia"/>
          <w:b/>
        </w:rPr>
        <w:t>K51</w:t>
      </w:r>
      <w:r w:rsidR="00B00089" w:rsidRPr="00A00030">
        <w:rPr>
          <w:rFonts w:ascii="Times New Roman" w:hAnsi="Times New Roman" w:hint="eastAsia"/>
          <w:b/>
        </w:rPr>
        <w:t>標工程職業安全衛生計畫」，雖載有工地緊急意外事故通報流程、應變處理程序、醫療救災單位緊急聯絡電話等，惟無</w:t>
      </w:r>
      <w:r w:rsidR="00B00089" w:rsidRPr="00A00030">
        <w:rPr>
          <w:rFonts w:ascii="Times New Roman" w:hAnsi="Times New Roman" w:hint="eastAsia"/>
          <w:b/>
        </w:rPr>
        <w:t>0800800333</w:t>
      </w:r>
      <w:r w:rsidR="00B00089" w:rsidRPr="00A00030">
        <w:rPr>
          <w:rFonts w:ascii="Times New Roman" w:hAnsi="Times New Roman" w:hint="eastAsia"/>
          <w:b/>
        </w:rPr>
        <w:t>緊急通報電話（</w:t>
      </w:r>
      <w:r w:rsidR="00B00089" w:rsidRPr="00A00030">
        <w:rPr>
          <w:rFonts w:ascii="Times New Roman" w:hAnsi="Times New Roman" w:hint="eastAsia"/>
          <w:b/>
        </w:rPr>
        <w:t>0402</w:t>
      </w:r>
      <w:proofErr w:type="gramStart"/>
      <w:r w:rsidR="00B00089" w:rsidRPr="00A00030">
        <w:rPr>
          <w:rFonts w:ascii="Times New Roman" w:hAnsi="Times New Roman" w:hint="eastAsia"/>
          <w:b/>
        </w:rPr>
        <w:t>臺</w:t>
      </w:r>
      <w:proofErr w:type="gramEnd"/>
      <w:r w:rsidR="00B00089" w:rsidRPr="00A00030">
        <w:rPr>
          <w:rFonts w:ascii="Times New Roman" w:hAnsi="Times New Roman" w:hint="eastAsia"/>
          <w:b/>
        </w:rPr>
        <w:t>鐵太魯閣號事故後，</w:t>
      </w:r>
      <w:proofErr w:type="gramStart"/>
      <w:r w:rsidR="00B00089" w:rsidRPr="00A00030">
        <w:rPr>
          <w:rFonts w:ascii="Times New Roman" w:hAnsi="Times New Roman" w:hint="eastAsia"/>
          <w:b/>
        </w:rPr>
        <w:t>臺鐵局</w:t>
      </w:r>
      <w:proofErr w:type="gramEnd"/>
      <w:r w:rsidR="00B00089" w:rsidRPr="00A00030">
        <w:rPr>
          <w:rFonts w:ascii="Times New Roman" w:hAnsi="Times New Roman" w:hint="eastAsia"/>
          <w:b/>
        </w:rPr>
        <w:t>於</w:t>
      </w:r>
      <w:r w:rsidR="00B00089" w:rsidRPr="00A00030">
        <w:rPr>
          <w:rFonts w:ascii="Times New Roman" w:hAnsi="Times New Roman" w:hint="eastAsia"/>
          <w:b/>
        </w:rPr>
        <w:t>110</w:t>
      </w:r>
      <w:r w:rsidR="00B00089" w:rsidRPr="00A00030">
        <w:rPr>
          <w:rFonts w:ascii="Times New Roman" w:hAnsi="Times New Roman" w:hint="eastAsia"/>
          <w:b/>
        </w:rPr>
        <w:t>年</w:t>
      </w:r>
      <w:r w:rsidR="00B00089" w:rsidRPr="00A00030">
        <w:rPr>
          <w:rFonts w:ascii="Times New Roman" w:hAnsi="Times New Roman" w:hint="eastAsia"/>
          <w:b/>
        </w:rPr>
        <w:t>11</w:t>
      </w:r>
      <w:r w:rsidR="00B00089" w:rsidRPr="00A00030">
        <w:rPr>
          <w:rFonts w:ascii="Times New Roman" w:hAnsi="Times New Roman" w:hint="eastAsia"/>
          <w:b/>
        </w:rPr>
        <w:t>月</w:t>
      </w:r>
      <w:r w:rsidR="00B00089" w:rsidRPr="00A00030">
        <w:rPr>
          <w:rFonts w:ascii="Times New Roman" w:hAnsi="Times New Roman" w:hint="eastAsia"/>
          <w:b/>
        </w:rPr>
        <w:t>29</w:t>
      </w:r>
      <w:r w:rsidR="00B00089" w:rsidRPr="00A00030">
        <w:rPr>
          <w:rFonts w:ascii="Times New Roman" w:hAnsi="Times New Roman" w:hint="eastAsia"/>
          <w:b/>
        </w:rPr>
        <w:t>日簡化為「</w:t>
      </w:r>
      <w:r w:rsidR="00B00089" w:rsidRPr="00A00030">
        <w:rPr>
          <w:rFonts w:ascii="Times New Roman" w:hAnsi="Times New Roman" w:hint="eastAsia"/>
          <w:b/>
        </w:rPr>
        <w:t>1933</w:t>
      </w:r>
      <w:r w:rsidR="00B00089" w:rsidRPr="00A00030">
        <w:rPr>
          <w:rFonts w:ascii="Times New Roman" w:hAnsi="Times New Roman" w:hint="eastAsia"/>
          <w:b/>
        </w:rPr>
        <w:t>」）及事故點兩端之和仁、崇德車站聯絡電話，亦未依該計畫所提「將各緊急聯絡電話製成卡片，發給工程人員隨身攜帶，以備不時之需」，</w:t>
      </w:r>
      <w:proofErr w:type="gramStart"/>
      <w:r w:rsidR="00B00089" w:rsidRPr="00A00030">
        <w:rPr>
          <w:rFonts w:ascii="Times New Roman" w:hAnsi="Times New Roman" w:hint="eastAsia"/>
          <w:b/>
        </w:rPr>
        <w:t>嗣</w:t>
      </w:r>
      <w:proofErr w:type="gramEnd"/>
      <w:r w:rsidR="00B00089" w:rsidRPr="00A00030">
        <w:rPr>
          <w:rFonts w:ascii="Times New Roman" w:hAnsi="Times New Roman" w:hint="eastAsia"/>
          <w:b/>
        </w:rPr>
        <w:t>110</w:t>
      </w:r>
      <w:r w:rsidR="00B00089" w:rsidRPr="00A00030">
        <w:rPr>
          <w:rFonts w:ascii="Times New Roman" w:hAnsi="Times New Roman" w:hint="eastAsia"/>
          <w:b/>
        </w:rPr>
        <w:t>年</w:t>
      </w:r>
      <w:r w:rsidR="00B00089" w:rsidRPr="00A00030">
        <w:rPr>
          <w:rFonts w:ascii="Times New Roman" w:hAnsi="Times New Roman" w:hint="eastAsia"/>
          <w:b/>
        </w:rPr>
        <w:t>4</w:t>
      </w:r>
      <w:r w:rsidR="00B00089" w:rsidRPr="00A00030">
        <w:rPr>
          <w:rFonts w:ascii="Times New Roman" w:hAnsi="Times New Roman" w:hint="eastAsia"/>
          <w:b/>
        </w:rPr>
        <w:t>月</w:t>
      </w:r>
      <w:r w:rsidR="00B00089" w:rsidRPr="00A00030">
        <w:rPr>
          <w:rFonts w:ascii="Times New Roman" w:hAnsi="Times New Roman" w:hint="eastAsia"/>
          <w:b/>
        </w:rPr>
        <w:t>2</w:t>
      </w:r>
      <w:r w:rsidR="00B00089" w:rsidRPr="00A00030">
        <w:rPr>
          <w:rFonts w:ascii="Times New Roman" w:hAnsi="Times New Roman" w:hint="eastAsia"/>
          <w:b/>
        </w:rPr>
        <w:t>日</w:t>
      </w:r>
      <w:r w:rsidR="00B00089" w:rsidRPr="00A00030">
        <w:rPr>
          <w:rFonts w:ascii="Times New Roman" w:hAnsi="Times New Roman" w:hint="eastAsia"/>
          <w:b/>
        </w:rPr>
        <w:t>9</w:t>
      </w:r>
      <w:r w:rsidR="00B00089" w:rsidRPr="00A00030">
        <w:rPr>
          <w:rFonts w:ascii="Times New Roman" w:hAnsi="Times New Roman" w:hint="eastAsia"/>
          <w:b/>
        </w:rPr>
        <w:t>時</w:t>
      </w:r>
      <w:r w:rsidR="00B00089" w:rsidRPr="00A00030">
        <w:rPr>
          <w:rFonts w:ascii="Times New Roman" w:hAnsi="Times New Roman" w:hint="eastAsia"/>
          <w:b/>
        </w:rPr>
        <w:t>27</w:t>
      </w:r>
      <w:r w:rsidR="00B00089" w:rsidRPr="00A00030">
        <w:rPr>
          <w:rFonts w:ascii="Times New Roman" w:hAnsi="Times New Roman" w:hint="eastAsia"/>
          <w:b/>
        </w:rPr>
        <w:t>分</w:t>
      </w:r>
      <w:proofErr w:type="gramStart"/>
      <w:r w:rsidR="00B00089" w:rsidRPr="00A00030">
        <w:rPr>
          <w:rFonts w:ascii="Times New Roman" w:hAnsi="Times New Roman" w:hint="eastAsia"/>
          <w:b/>
        </w:rPr>
        <w:t>發生</w:t>
      </w:r>
      <w:r w:rsidR="00B00089" w:rsidRPr="008E6501">
        <w:rPr>
          <w:rFonts w:ascii="Times New Roman" w:hAnsi="Times New Roman" w:hint="eastAsia"/>
          <w:b/>
        </w:rPr>
        <w:t>吊卡大</w:t>
      </w:r>
      <w:proofErr w:type="gramEnd"/>
      <w:r w:rsidR="00B00089" w:rsidRPr="008E6501">
        <w:rPr>
          <w:rFonts w:ascii="Times New Roman" w:hAnsi="Times New Roman" w:hint="eastAsia"/>
          <w:b/>
        </w:rPr>
        <w:t>貨車墜落於北</w:t>
      </w:r>
      <w:proofErr w:type="gramStart"/>
      <w:r w:rsidR="00B00089" w:rsidRPr="008E6501">
        <w:rPr>
          <w:rFonts w:ascii="Times New Roman" w:hAnsi="Times New Roman" w:hint="eastAsia"/>
          <w:b/>
        </w:rPr>
        <w:t>迴</w:t>
      </w:r>
      <w:proofErr w:type="gramEnd"/>
      <w:r w:rsidR="00B00089" w:rsidRPr="008E6501">
        <w:rPr>
          <w:rFonts w:ascii="Times New Roman" w:hAnsi="Times New Roman" w:hint="eastAsia"/>
          <w:b/>
        </w:rPr>
        <w:t>線東正線軌道上，肇事者</w:t>
      </w:r>
      <w:r w:rsidR="00B00089" w:rsidRPr="008E6501">
        <w:rPr>
          <w:rFonts w:ascii="Times New Roman" w:hAnsi="Times New Roman" w:hint="eastAsia"/>
          <w:b/>
        </w:rPr>
        <w:t>K51</w:t>
      </w:r>
      <w:r w:rsidR="00B00089" w:rsidRPr="008E6501">
        <w:rPr>
          <w:rFonts w:ascii="Times New Roman" w:hAnsi="Times New Roman" w:hint="eastAsia"/>
          <w:b/>
        </w:rPr>
        <w:t>標工程工地主任未善用所借用之行調無線電</w:t>
      </w:r>
      <w:r w:rsidR="00D77AA2" w:rsidRPr="008E6501">
        <w:rPr>
          <w:rFonts w:ascii="Times New Roman" w:hAnsi="Times New Roman" w:hint="eastAsia"/>
          <w:b/>
        </w:rPr>
        <w:t>聯絡</w:t>
      </w:r>
      <w:r w:rsidR="00B00089" w:rsidRPr="008E6501">
        <w:rPr>
          <w:rFonts w:ascii="Times New Roman" w:hAnsi="Times New Roman" w:hint="eastAsia"/>
          <w:b/>
        </w:rPr>
        <w:t>鄰近之列車司機員、工區前後車站及綜合調度所告知緊</w:t>
      </w:r>
      <w:r w:rsidR="00B00089" w:rsidRPr="00A00030">
        <w:rPr>
          <w:rFonts w:ascii="Times New Roman" w:hAnsi="Times New Roman" w:hint="eastAsia"/>
          <w:b/>
        </w:rPr>
        <w:t>急狀況，以即時阻止悲劇；</w:t>
      </w:r>
      <w:r w:rsidR="00B00089" w:rsidRPr="00A00030">
        <w:rPr>
          <w:rFonts w:ascii="Times New Roman" w:hAnsi="Times New Roman" w:hint="eastAsia"/>
          <w:b/>
        </w:rPr>
        <w:t>0402</w:t>
      </w:r>
      <w:proofErr w:type="gramStart"/>
      <w:r w:rsidR="00B00089" w:rsidRPr="00A00030">
        <w:rPr>
          <w:rFonts w:ascii="Times New Roman" w:hAnsi="Times New Roman" w:hint="eastAsia"/>
          <w:b/>
        </w:rPr>
        <w:t>臺</w:t>
      </w:r>
      <w:proofErr w:type="gramEnd"/>
      <w:r w:rsidR="00B00089" w:rsidRPr="00A00030">
        <w:rPr>
          <w:rFonts w:ascii="Times New Roman" w:hAnsi="Times New Roman" w:hint="eastAsia"/>
          <w:b/>
        </w:rPr>
        <w:t>鐵太魯閣號事故發生後，亦未於第一時間通報警方及救護單位以搶救傷患，工地緊急通報機制形同虛設，錯失緊急救難處理先機，</w:t>
      </w:r>
      <w:r w:rsidR="00340A12">
        <w:rPr>
          <w:rFonts w:ascii="Times New Roman" w:hAnsi="Times New Roman" w:hint="eastAsia"/>
          <w:b/>
        </w:rPr>
        <w:t>花蓮工務段監督不周，</w:t>
      </w:r>
      <w:r w:rsidR="00B00089" w:rsidRPr="00A00030">
        <w:rPr>
          <w:rFonts w:ascii="Times New Roman" w:hAnsi="Times New Roman" w:hint="eastAsia"/>
          <w:b/>
        </w:rPr>
        <w:t>核有違失。</w:t>
      </w:r>
      <w:bookmarkEnd w:id="78"/>
    </w:p>
    <w:p w:rsidR="00F55A87" w:rsidRPr="00C077AF" w:rsidRDefault="00F55A87" w:rsidP="008C2944">
      <w:pPr>
        <w:pStyle w:val="3"/>
        <w:ind w:left="1360" w:hanging="680"/>
        <w:rPr>
          <w:rFonts w:ascii="Times New Roman" w:hAnsi="Times New Roman"/>
        </w:rPr>
      </w:pPr>
      <w:bookmarkStart w:id="79" w:name="_Toc108016633"/>
      <w:r w:rsidRPr="008C2944">
        <w:rPr>
          <w:rFonts w:ascii="Times New Roman" w:hAnsi="Times New Roman" w:hint="eastAsia"/>
        </w:rPr>
        <w:t>K51</w:t>
      </w:r>
      <w:r w:rsidRPr="008C2944">
        <w:rPr>
          <w:rFonts w:ascii="Times New Roman" w:hAnsi="Times New Roman" w:hint="eastAsia"/>
        </w:rPr>
        <w:t>標工程契約第</w:t>
      </w:r>
      <w:r w:rsidRPr="008C2944">
        <w:rPr>
          <w:rFonts w:ascii="Times New Roman" w:hAnsi="Times New Roman" w:hint="eastAsia"/>
        </w:rPr>
        <w:t>9</w:t>
      </w:r>
      <w:r w:rsidRPr="008C2944">
        <w:rPr>
          <w:rFonts w:ascii="Times New Roman" w:hAnsi="Times New Roman" w:hint="eastAsia"/>
        </w:rPr>
        <w:t>條施工管理規定略</w:t>
      </w:r>
      <w:proofErr w:type="gramStart"/>
      <w:r w:rsidRPr="008C2944">
        <w:rPr>
          <w:rFonts w:ascii="Times New Roman" w:hAnsi="Times New Roman" w:hint="eastAsia"/>
        </w:rPr>
        <w:t>以</w:t>
      </w:r>
      <w:proofErr w:type="gramEnd"/>
      <w:r w:rsidRPr="008C2944">
        <w:rPr>
          <w:rFonts w:ascii="Times New Roman" w:hAnsi="Times New Roman" w:hint="eastAsia"/>
        </w:rPr>
        <w:t>：「工地作業發生意外時，應立即採取搶救。」鐵路沿線施工安全作業標準</w:t>
      </w:r>
      <w:r w:rsidRPr="008C2944">
        <w:rPr>
          <w:rFonts w:ascii="Times New Roman" w:hAnsi="Times New Roman" w:hint="eastAsia"/>
        </w:rPr>
        <w:t>3</w:t>
      </w:r>
      <w:r w:rsidRPr="008C2944">
        <w:rPr>
          <w:rFonts w:ascii="Times New Roman" w:hAnsi="Times New Roman" w:hint="eastAsia"/>
        </w:rPr>
        <w:t>、三、</w:t>
      </w:r>
      <w:r w:rsidRPr="008C2944">
        <w:rPr>
          <w:rFonts w:ascii="Times New Roman" w:hAnsi="Times New Roman" w:hint="eastAsia"/>
        </w:rPr>
        <w:t>2</w:t>
      </w:r>
      <w:r w:rsidRPr="008C2944">
        <w:rPr>
          <w:rFonts w:ascii="Times New Roman" w:hAnsi="Times New Roman" w:hint="eastAsia"/>
        </w:rPr>
        <w:t>、（</w:t>
      </w:r>
      <w:r w:rsidRPr="008C2944">
        <w:rPr>
          <w:rFonts w:ascii="Times New Roman" w:hAnsi="Times New Roman" w:hint="eastAsia"/>
        </w:rPr>
        <w:t>17</w:t>
      </w:r>
      <w:r w:rsidRPr="008C2944">
        <w:rPr>
          <w:rFonts w:ascii="Times New Roman" w:hAnsi="Times New Roman" w:hint="eastAsia"/>
        </w:rPr>
        <w:t>）規定：「施工期間如發生土方鬆動、崩</w:t>
      </w:r>
      <w:proofErr w:type="gramStart"/>
      <w:r w:rsidRPr="008C2944">
        <w:rPr>
          <w:rFonts w:ascii="Times New Roman" w:hAnsi="Times New Roman" w:hint="eastAsia"/>
        </w:rPr>
        <w:t>坍</w:t>
      </w:r>
      <w:proofErr w:type="gramEnd"/>
      <w:r w:rsidRPr="008C2944">
        <w:rPr>
          <w:rFonts w:ascii="Times New Roman" w:hAnsi="Times New Roman" w:hint="eastAsia"/>
        </w:rPr>
        <w:t>等影響</w:t>
      </w:r>
      <w:proofErr w:type="gramStart"/>
      <w:r w:rsidRPr="008C2944">
        <w:rPr>
          <w:rFonts w:ascii="Times New Roman" w:hAnsi="Times New Roman" w:hint="eastAsia"/>
        </w:rPr>
        <w:t>臺</w:t>
      </w:r>
      <w:proofErr w:type="gramEnd"/>
      <w:r w:rsidRPr="008C2944">
        <w:rPr>
          <w:rFonts w:ascii="Times New Roman" w:hAnsi="Times New Roman" w:hint="eastAsia"/>
        </w:rPr>
        <w:t>鐵行車安全時，應即停止施工，並立即作適當處置，且立即通報事件地點之</w:t>
      </w:r>
      <w:proofErr w:type="gramStart"/>
      <w:r w:rsidRPr="008C2944">
        <w:rPr>
          <w:rFonts w:ascii="Times New Roman" w:hAnsi="Times New Roman" w:hint="eastAsia"/>
        </w:rPr>
        <w:t>臺鐵前</w:t>
      </w:r>
      <w:proofErr w:type="gramEnd"/>
      <w:r w:rsidRPr="008C2944">
        <w:rPr>
          <w:rFonts w:ascii="Times New Roman" w:hAnsi="Times New Roman" w:hint="eastAsia"/>
        </w:rPr>
        <w:t>、後站行車室或撥打鐵路緊急聯絡電話</w:t>
      </w:r>
      <w:r w:rsidRPr="008C2944">
        <w:rPr>
          <w:rFonts w:ascii="Times New Roman" w:hAnsi="Times New Roman" w:hint="eastAsia"/>
        </w:rPr>
        <w:t>0800800333</w:t>
      </w:r>
      <w:r w:rsidRPr="008C2944">
        <w:rPr>
          <w:rFonts w:ascii="Times New Roman" w:hAnsi="Times New Roman" w:hint="eastAsia"/>
        </w:rPr>
        <w:t>」。</w:t>
      </w:r>
      <w:r w:rsidRPr="008C2944">
        <w:rPr>
          <w:rFonts w:ascii="Times New Roman" w:hAnsi="Times New Roman" w:hint="eastAsia"/>
        </w:rPr>
        <w:t>K51</w:t>
      </w:r>
      <w:r w:rsidRPr="008C2944">
        <w:rPr>
          <w:rFonts w:ascii="Times New Roman" w:hAnsi="Times New Roman" w:hint="eastAsia"/>
        </w:rPr>
        <w:t>標工程契約附件</w:t>
      </w:r>
      <w:r w:rsidRPr="008C2944">
        <w:rPr>
          <w:rFonts w:ascii="Times New Roman" w:hAnsi="Times New Roman" w:hint="eastAsia"/>
        </w:rPr>
        <w:t>1</w:t>
      </w:r>
      <w:r w:rsidRPr="008C2944">
        <w:rPr>
          <w:rFonts w:ascii="Times New Roman" w:hAnsi="Times New Roman" w:hint="eastAsia"/>
        </w:rPr>
        <w:t>「各項採購交付承攬安全衛生管理要點」第</w:t>
      </w:r>
      <w:r w:rsidRPr="008C2944">
        <w:rPr>
          <w:rFonts w:ascii="Times New Roman" w:hAnsi="Times New Roman" w:hint="eastAsia"/>
        </w:rPr>
        <w:t>10</w:t>
      </w:r>
      <w:r w:rsidRPr="008C2944">
        <w:rPr>
          <w:rFonts w:ascii="Times New Roman" w:hAnsi="Times New Roman" w:hint="eastAsia"/>
        </w:rPr>
        <w:t>點規定略</w:t>
      </w:r>
      <w:proofErr w:type="gramStart"/>
      <w:r w:rsidRPr="008C2944">
        <w:rPr>
          <w:rFonts w:ascii="Times New Roman" w:hAnsi="Times New Roman" w:hint="eastAsia"/>
        </w:rPr>
        <w:t>以</w:t>
      </w:r>
      <w:proofErr w:type="gramEnd"/>
      <w:r w:rsidRPr="008C2944">
        <w:rPr>
          <w:rFonts w:ascii="Times New Roman" w:hAnsi="Times New Roman" w:hint="eastAsia"/>
        </w:rPr>
        <w:t>：「承攬人</w:t>
      </w:r>
      <w:r w:rsidRPr="008C2944">
        <w:rPr>
          <w:rFonts w:ascii="Times New Roman" w:hAnsi="Times New Roman" w:hint="eastAsia"/>
        </w:rPr>
        <w:lastRenderedPageBreak/>
        <w:t>應依工程規模及性質訂定緊急應變處置計畫，進駐工地人員，應依其作業性質，分別施以從事工作及預防災變所必要之安全衛生教育訓練。」</w:t>
      </w:r>
      <w:r w:rsidRPr="008C2944">
        <w:rPr>
          <w:rFonts w:ascii="Times New Roman" w:hAnsi="Times New Roman" w:hint="eastAsia"/>
        </w:rPr>
        <w:t>K51</w:t>
      </w:r>
      <w:r w:rsidRPr="008C2944">
        <w:rPr>
          <w:rFonts w:ascii="Times New Roman" w:hAnsi="Times New Roman" w:hint="eastAsia"/>
        </w:rPr>
        <w:t>標工程承攬廠商</w:t>
      </w:r>
      <w:r w:rsidR="000250F3">
        <w:rPr>
          <w:rFonts w:ascii="Times New Roman" w:hAnsi="Times New Roman" w:hint="eastAsia"/>
        </w:rPr>
        <w:t>東○</w:t>
      </w:r>
      <w:r w:rsidRPr="008C2944">
        <w:rPr>
          <w:rFonts w:ascii="Times New Roman" w:hAnsi="Times New Roman" w:hint="eastAsia"/>
        </w:rPr>
        <w:t>公司依契約第</w:t>
      </w:r>
      <w:r w:rsidRPr="008C2944">
        <w:rPr>
          <w:rFonts w:ascii="Times New Roman" w:hAnsi="Times New Roman" w:hint="eastAsia"/>
        </w:rPr>
        <w:t>2</w:t>
      </w:r>
      <w:r w:rsidRPr="008C2944">
        <w:rPr>
          <w:rFonts w:ascii="Times New Roman" w:hAnsi="Times New Roman" w:hint="eastAsia"/>
        </w:rPr>
        <w:t>條規定提送「整體施工計畫」及「職業安全衛生計畫」，經</w:t>
      </w:r>
      <w:r w:rsidR="00E46E91">
        <w:rPr>
          <w:rFonts w:ascii="Times New Roman" w:hAnsi="Times New Roman" w:hint="eastAsia"/>
        </w:rPr>
        <w:t>聯○○○</w:t>
      </w:r>
      <w:r w:rsidRPr="008C2944">
        <w:rPr>
          <w:rFonts w:ascii="Times New Roman" w:hAnsi="Times New Roman" w:hint="eastAsia"/>
        </w:rPr>
        <w:t>公司審查、</w:t>
      </w:r>
      <w:r w:rsidR="00D126E4">
        <w:rPr>
          <w:rFonts w:ascii="Times New Roman" w:hAnsi="Times New Roman" w:hint="eastAsia"/>
        </w:rPr>
        <w:t>中○</w:t>
      </w:r>
      <w:r w:rsidRPr="008C2944">
        <w:rPr>
          <w:rFonts w:ascii="Times New Roman" w:hAnsi="Times New Roman" w:hint="eastAsia"/>
        </w:rPr>
        <w:t>公司核定，最後報</w:t>
      </w:r>
      <w:proofErr w:type="gramStart"/>
      <w:r w:rsidRPr="008C2944">
        <w:rPr>
          <w:rFonts w:ascii="Times New Roman" w:hAnsi="Times New Roman" w:hint="eastAsia"/>
        </w:rPr>
        <w:t>臺鐵局</w:t>
      </w:r>
      <w:proofErr w:type="gramEnd"/>
      <w:r w:rsidRPr="008C2944">
        <w:rPr>
          <w:rFonts w:ascii="Times New Roman" w:hAnsi="Times New Roman" w:hint="eastAsia"/>
        </w:rPr>
        <w:t>備查，查兩計畫「緊急應變計畫」章節載述略</w:t>
      </w:r>
      <w:proofErr w:type="gramStart"/>
      <w:r w:rsidRPr="008C2944">
        <w:rPr>
          <w:rFonts w:ascii="Times New Roman" w:hAnsi="Times New Roman" w:hint="eastAsia"/>
        </w:rPr>
        <w:t>以</w:t>
      </w:r>
      <w:proofErr w:type="gramEnd"/>
      <w:r w:rsidRPr="008C2944">
        <w:rPr>
          <w:rFonts w:ascii="Times New Roman" w:hAnsi="Times New Roman" w:hint="eastAsia"/>
        </w:rPr>
        <w:t>：「意外事故發生後，應先確認有無人員傷亡，並將傷亡人員儘速送</w:t>
      </w:r>
      <w:proofErr w:type="gramStart"/>
      <w:r w:rsidRPr="008C2944">
        <w:rPr>
          <w:rFonts w:ascii="Times New Roman" w:hAnsi="Times New Roman" w:hint="eastAsia"/>
        </w:rPr>
        <w:t>醫</w:t>
      </w:r>
      <w:proofErr w:type="gramEnd"/>
      <w:r w:rsidRPr="008C2944">
        <w:rPr>
          <w:rFonts w:ascii="Times New Roman" w:hAnsi="Times New Roman" w:hint="eastAsia"/>
        </w:rPr>
        <w:t>。若遇緊急狀況，應即採取有關安全措施，如通知最近車站。災害發生時之緊急應變執行程序，原則為搶救生命。如有需要應立即聯絡救護車，迅速將傷患送</w:t>
      </w:r>
      <w:proofErr w:type="gramStart"/>
      <w:r w:rsidRPr="008C2944">
        <w:rPr>
          <w:rFonts w:ascii="Times New Roman" w:hAnsi="Times New Roman" w:hint="eastAsia"/>
        </w:rPr>
        <w:t>醫</w:t>
      </w:r>
      <w:proofErr w:type="gramEnd"/>
      <w:r w:rsidRPr="008C2944">
        <w:rPr>
          <w:rFonts w:ascii="Times New Roman" w:hAnsi="Times New Roman" w:hint="eastAsia"/>
        </w:rPr>
        <w:t>治療。並列有</w:t>
      </w:r>
      <w:proofErr w:type="gramStart"/>
      <w:r w:rsidRPr="008C2944">
        <w:rPr>
          <w:rFonts w:ascii="Times New Roman" w:hAnsi="Times New Roman" w:hint="eastAsia"/>
        </w:rPr>
        <w:t>臺</w:t>
      </w:r>
      <w:proofErr w:type="gramEnd"/>
      <w:r w:rsidRPr="008C2944">
        <w:rPr>
          <w:rFonts w:ascii="Times New Roman" w:hAnsi="Times New Roman" w:hint="eastAsia"/>
        </w:rPr>
        <w:t>鐵局</w:t>
      </w:r>
      <w:proofErr w:type="gramStart"/>
      <w:r w:rsidRPr="008C2944">
        <w:rPr>
          <w:rFonts w:ascii="Times New Roman" w:hAnsi="Times New Roman" w:hint="eastAsia"/>
        </w:rPr>
        <w:t>局</w:t>
      </w:r>
      <w:proofErr w:type="gramEnd"/>
      <w:r w:rsidRPr="008C2944">
        <w:rPr>
          <w:rFonts w:ascii="Times New Roman" w:hAnsi="Times New Roman" w:hint="eastAsia"/>
        </w:rPr>
        <w:t>本部</w:t>
      </w:r>
      <w:r w:rsidRPr="008C2944">
        <w:rPr>
          <w:rFonts w:ascii="Times New Roman" w:hAnsi="Times New Roman" w:hint="eastAsia"/>
        </w:rPr>
        <w:t>02-23815226</w:t>
      </w:r>
      <w:r w:rsidRPr="008C2944">
        <w:rPr>
          <w:rFonts w:ascii="Times New Roman" w:hAnsi="Times New Roman" w:hint="eastAsia"/>
        </w:rPr>
        <w:t>、花蓮工務段</w:t>
      </w:r>
      <w:r w:rsidRPr="008C2944">
        <w:rPr>
          <w:rFonts w:ascii="Times New Roman" w:hAnsi="Times New Roman" w:hint="eastAsia"/>
        </w:rPr>
        <w:t>03-8570938</w:t>
      </w:r>
      <w:r w:rsidRPr="008C2944">
        <w:rPr>
          <w:rFonts w:ascii="Times New Roman" w:hAnsi="Times New Roman" w:hint="eastAsia"/>
        </w:rPr>
        <w:t>、警、</w:t>
      </w:r>
      <w:proofErr w:type="gramStart"/>
      <w:r w:rsidRPr="008C2944">
        <w:rPr>
          <w:rFonts w:ascii="Times New Roman" w:hAnsi="Times New Roman" w:hint="eastAsia"/>
        </w:rPr>
        <w:t>醫</w:t>
      </w:r>
      <w:proofErr w:type="gramEnd"/>
      <w:r w:rsidRPr="008C2944">
        <w:rPr>
          <w:rFonts w:ascii="Times New Roman" w:hAnsi="Times New Roman" w:hint="eastAsia"/>
        </w:rPr>
        <w:t>等相關單位聯絡電話</w:t>
      </w:r>
      <w:proofErr w:type="gramStart"/>
      <w:r w:rsidRPr="008C2944">
        <w:rPr>
          <w:rFonts w:ascii="Times New Roman" w:hAnsi="Times New Roman" w:hint="eastAsia"/>
        </w:rPr>
        <w:t>（註</w:t>
      </w:r>
      <w:proofErr w:type="gramEnd"/>
      <w:r w:rsidRPr="008C2944">
        <w:rPr>
          <w:rFonts w:ascii="Times New Roman" w:hAnsi="Times New Roman" w:hint="eastAsia"/>
        </w:rPr>
        <w:t>：無</w:t>
      </w:r>
      <w:proofErr w:type="gramStart"/>
      <w:r w:rsidRPr="008C2944">
        <w:rPr>
          <w:rFonts w:ascii="Times New Roman" w:hAnsi="Times New Roman" w:hint="eastAsia"/>
        </w:rPr>
        <w:t>臺鐵局</w:t>
      </w:r>
      <w:proofErr w:type="gramEnd"/>
      <w:r w:rsidRPr="008C2944">
        <w:rPr>
          <w:rFonts w:ascii="Times New Roman" w:hAnsi="Times New Roman" w:hint="eastAsia"/>
        </w:rPr>
        <w:t>0800800333</w:t>
      </w:r>
      <w:r w:rsidRPr="008C2944">
        <w:rPr>
          <w:rFonts w:ascii="Times New Roman" w:hAnsi="Times New Roman" w:hint="eastAsia"/>
        </w:rPr>
        <w:t>緊急通報電話及和仁、崇德車站之聯絡電話</w:t>
      </w:r>
      <w:proofErr w:type="gramStart"/>
      <w:r w:rsidRPr="008C2944">
        <w:rPr>
          <w:rFonts w:ascii="Times New Roman" w:hAnsi="Times New Roman" w:hint="eastAsia"/>
        </w:rPr>
        <w:t>）</w:t>
      </w:r>
      <w:proofErr w:type="gramEnd"/>
      <w:r w:rsidRPr="008C2944">
        <w:rPr>
          <w:rFonts w:ascii="Times New Roman" w:hAnsi="Times New Roman" w:hint="eastAsia"/>
        </w:rPr>
        <w:t>」。另職業安全衛生計畫第十一章施工期間工區安全管制載述略</w:t>
      </w:r>
      <w:proofErr w:type="gramStart"/>
      <w:r w:rsidRPr="008C2944">
        <w:rPr>
          <w:rFonts w:ascii="Times New Roman" w:hAnsi="Times New Roman" w:hint="eastAsia"/>
        </w:rPr>
        <w:t>以</w:t>
      </w:r>
      <w:proofErr w:type="gramEnd"/>
      <w:r w:rsidRPr="008C2944">
        <w:rPr>
          <w:rFonts w:ascii="Times New Roman" w:hAnsi="Times New Roman" w:hint="eastAsia"/>
        </w:rPr>
        <w:t>：「將各緊急聯絡電話製成卡片，發給工程人員隨身攜帶，以備不時之需。」至於工程施工</w:t>
      </w:r>
      <w:proofErr w:type="gramStart"/>
      <w:r w:rsidRPr="008C2944">
        <w:rPr>
          <w:rFonts w:ascii="Times New Roman" w:hAnsi="Times New Roman" w:hint="eastAsia"/>
        </w:rPr>
        <w:t>期間，為利</w:t>
      </w:r>
      <w:r w:rsidR="000250F3">
        <w:rPr>
          <w:rFonts w:ascii="Times New Roman" w:hAnsi="Times New Roman" w:hint="eastAsia"/>
        </w:rPr>
        <w:t>東</w:t>
      </w:r>
      <w:proofErr w:type="gramEnd"/>
      <w:r w:rsidR="000250F3">
        <w:rPr>
          <w:rFonts w:ascii="Times New Roman" w:hAnsi="Times New Roman" w:hint="eastAsia"/>
        </w:rPr>
        <w:t>○</w:t>
      </w:r>
      <w:r w:rsidRPr="008C2944">
        <w:rPr>
          <w:rFonts w:ascii="Times New Roman" w:hAnsi="Times New Roman" w:hint="eastAsia"/>
        </w:rPr>
        <w:t>公司瞭望</w:t>
      </w:r>
      <w:r w:rsidRPr="00C077AF">
        <w:rPr>
          <w:rFonts w:ascii="Times New Roman" w:hAnsi="Times New Roman" w:hint="eastAsia"/>
        </w:rPr>
        <w:t>員監視列車情況，花蓮工務段於</w:t>
      </w:r>
      <w:r w:rsidRPr="00C077AF">
        <w:rPr>
          <w:rFonts w:ascii="Times New Roman" w:hAnsi="Times New Roman" w:hint="eastAsia"/>
        </w:rPr>
        <w:t>108</w:t>
      </w:r>
      <w:r w:rsidRPr="00C077AF">
        <w:rPr>
          <w:rFonts w:ascii="Times New Roman" w:hAnsi="Times New Roman" w:hint="eastAsia"/>
        </w:rPr>
        <w:t>年</w:t>
      </w:r>
      <w:r w:rsidRPr="00C077AF">
        <w:rPr>
          <w:rFonts w:ascii="Times New Roman" w:hAnsi="Times New Roman" w:hint="eastAsia"/>
        </w:rPr>
        <w:t>8</w:t>
      </w:r>
      <w:r w:rsidRPr="00C077AF">
        <w:rPr>
          <w:rFonts w:ascii="Times New Roman" w:hAnsi="Times New Roman" w:hint="eastAsia"/>
        </w:rPr>
        <w:t>月</w:t>
      </w:r>
      <w:r w:rsidRPr="00C077AF">
        <w:rPr>
          <w:rFonts w:ascii="Times New Roman" w:hAnsi="Times New Roman" w:hint="eastAsia"/>
        </w:rPr>
        <w:t>23</w:t>
      </w:r>
      <w:r w:rsidRPr="00C077AF">
        <w:rPr>
          <w:rFonts w:ascii="Times New Roman" w:hAnsi="Times New Roman" w:hint="eastAsia"/>
        </w:rPr>
        <w:t>日曾提供</w:t>
      </w:r>
      <w:r w:rsidR="000250F3">
        <w:rPr>
          <w:rFonts w:ascii="Times New Roman" w:hAnsi="Times New Roman" w:hint="eastAsia"/>
        </w:rPr>
        <w:t>東○</w:t>
      </w:r>
      <w:r w:rsidRPr="00C077AF">
        <w:rPr>
          <w:rFonts w:ascii="Times New Roman" w:hAnsi="Times New Roman" w:hint="eastAsia"/>
        </w:rPr>
        <w:t>公司工地主任兩</w:t>
      </w:r>
      <w:r w:rsidR="00CD3315" w:rsidRPr="00C077AF">
        <w:rPr>
          <w:rFonts w:ascii="Times New Roman" w:hAnsi="Times New Roman" w:hint="eastAsia"/>
        </w:rPr>
        <w:t>支</w:t>
      </w:r>
      <w:r w:rsidRPr="00C077AF">
        <w:rPr>
          <w:rFonts w:ascii="Times New Roman" w:hAnsi="Times New Roman" w:hint="eastAsia"/>
        </w:rPr>
        <w:t>行調無線電使用</w:t>
      </w:r>
      <w:proofErr w:type="gramStart"/>
      <w:r w:rsidR="00EF4717" w:rsidRPr="00C077AF">
        <w:rPr>
          <w:rFonts w:ascii="Times New Roman" w:hAnsi="Times New Roman" w:hint="eastAsia"/>
        </w:rPr>
        <w:t>（</w:t>
      </w:r>
      <w:r w:rsidR="00A21D48" w:rsidRPr="00C077AF">
        <w:rPr>
          <w:rFonts w:ascii="Times New Roman" w:hAnsi="Times New Roman" w:hint="eastAsia"/>
        </w:rPr>
        <w:t>註</w:t>
      </w:r>
      <w:proofErr w:type="gramEnd"/>
      <w:r w:rsidR="00A21D48" w:rsidRPr="00C077AF">
        <w:rPr>
          <w:rFonts w:ascii="Times New Roman" w:hAnsi="Times New Roman" w:hint="eastAsia"/>
        </w:rPr>
        <w:t>：</w:t>
      </w:r>
      <w:r w:rsidR="0029681C" w:rsidRPr="00C077AF">
        <w:rPr>
          <w:rFonts w:ascii="Times New Roman" w:hAnsi="Times New Roman" w:hint="eastAsia"/>
        </w:rPr>
        <w:t>事故前，</w:t>
      </w:r>
      <w:proofErr w:type="gramStart"/>
      <w:r w:rsidR="0029681C" w:rsidRPr="00C077AF">
        <w:rPr>
          <w:rFonts w:ascii="Times New Roman" w:hAnsi="Times New Roman" w:hint="eastAsia"/>
        </w:rPr>
        <w:t>臺鐵</w:t>
      </w:r>
      <w:r w:rsidR="009A5047" w:rsidRPr="00C077AF">
        <w:rPr>
          <w:rFonts w:ascii="Times New Roman" w:hAnsi="Times New Roman" w:hint="eastAsia"/>
        </w:rPr>
        <w:t>局</w:t>
      </w:r>
      <w:proofErr w:type="gramEnd"/>
      <w:r w:rsidR="0029681C" w:rsidRPr="00C077AF">
        <w:rPr>
          <w:rFonts w:ascii="Times New Roman" w:hAnsi="Times New Roman" w:hint="eastAsia"/>
        </w:rPr>
        <w:t>並無相關規定配置無線電給施工廠商，本次事故後才新增規定，准許借無線電給施工廠商</w:t>
      </w:r>
      <w:proofErr w:type="gramStart"/>
      <w:r w:rsidR="00EF4717" w:rsidRPr="00C077AF">
        <w:rPr>
          <w:rFonts w:ascii="Times New Roman" w:hAnsi="Times New Roman" w:hint="eastAsia"/>
        </w:rPr>
        <w:t>）</w:t>
      </w:r>
      <w:proofErr w:type="gramEnd"/>
      <w:r w:rsidRPr="00C077AF">
        <w:rPr>
          <w:rFonts w:ascii="Times New Roman" w:hAnsi="Times New Roman" w:hint="eastAsia"/>
        </w:rPr>
        <w:t>。</w:t>
      </w:r>
      <w:bookmarkEnd w:id="79"/>
    </w:p>
    <w:p w:rsidR="00F55A87" w:rsidRPr="00A00030" w:rsidRDefault="00F55A87" w:rsidP="00A00030">
      <w:pPr>
        <w:pStyle w:val="3"/>
        <w:rPr>
          <w:rFonts w:ascii="Times New Roman" w:hAnsi="Times New Roman"/>
        </w:rPr>
      </w:pPr>
      <w:bookmarkStart w:id="80" w:name="_Toc108016634"/>
      <w:r w:rsidRPr="00A00030">
        <w:rPr>
          <w:rFonts w:ascii="Times New Roman" w:hAnsi="Times New Roman" w:hint="eastAsia"/>
        </w:rPr>
        <w:t>110</w:t>
      </w:r>
      <w:r w:rsidRPr="00A00030">
        <w:rPr>
          <w:rFonts w:ascii="Times New Roman" w:hAnsi="Times New Roman" w:hint="eastAsia"/>
        </w:rPr>
        <w:t>年</w:t>
      </w:r>
      <w:r w:rsidRPr="00A00030">
        <w:rPr>
          <w:rFonts w:ascii="Times New Roman" w:hAnsi="Times New Roman" w:hint="eastAsia"/>
        </w:rPr>
        <w:t>4</w:t>
      </w:r>
      <w:r w:rsidRPr="00A00030">
        <w:rPr>
          <w:rFonts w:ascii="Times New Roman" w:hAnsi="Times New Roman" w:hint="eastAsia"/>
        </w:rPr>
        <w:t>月</w:t>
      </w:r>
      <w:r w:rsidRPr="00A00030">
        <w:rPr>
          <w:rFonts w:ascii="Times New Roman" w:hAnsi="Times New Roman" w:hint="eastAsia"/>
        </w:rPr>
        <w:t>2</w:t>
      </w:r>
      <w:r w:rsidRPr="00A00030">
        <w:rPr>
          <w:rFonts w:ascii="Times New Roman" w:hAnsi="Times New Roman" w:hint="eastAsia"/>
        </w:rPr>
        <w:t>日上午，</w:t>
      </w:r>
      <w:r w:rsidR="000250F3">
        <w:rPr>
          <w:rFonts w:ascii="Times New Roman" w:hAnsi="Times New Roman" w:hint="eastAsia"/>
        </w:rPr>
        <w:t>東○</w:t>
      </w:r>
      <w:r w:rsidRPr="00A00030">
        <w:rPr>
          <w:rFonts w:ascii="Times New Roman" w:hAnsi="Times New Roman" w:hint="eastAsia"/>
        </w:rPr>
        <w:t>公司</w:t>
      </w:r>
      <w:r w:rsidRPr="00A00030">
        <w:rPr>
          <w:rFonts w:ascii="Times New Roman" w:hAnsi="Times New Roman" w:hint="eastAsia"/>
        </w:rPr>
        <w:t>K51</w:t>
      </w:r>
      <w:r w:rsidRPr="00A00030">
        <w:rPr>
          <w:rFonts w:ascii="Times New Roman" w:hAnsi="Times New Roman" w:hint="eastAsia"/>
        </w:rPr>
        <w:t>標工程工地主任李○○於</w:t>
      </w:r>
      <w:r w:rsidRPr="00A00030">
        <w:rPr>
          <w:rFonts w:ascii="Times New Roman" w:hAnsi="Times New Roman" w:hint="eastAsia"/>
        </w:rPr>
        <w:t>9</w:t>
      </w:r>
      <w:r w:rsidRPr="00A00030">
        <w:rPr>
          <w:rFonts w:ascii="Times New Roman" w:hAnsi="Times New Roman" w:hint="eastAsia"/>
        </w:rPr>
        <w:t>時</w:t>
      </w:r>
      <w:r w:rsidRPr="00A00030">
        <w:rPr>
          <w:rFonts w:ascii="Times New Roman" w:hAnsi="Times New Roman" w:hint="eastAsia"/>
        </w:rPr>
        <w:t>25</w:t>
      </w:r>
      <w:r w:rsidRPr="00A00030">
        <w:rPr>
          <w:rFonts w:ascii="Times New Roman" w:hAnsi="Times New Roman" w:hint="eastAsia"/>
        </w:rPr>
        <w:t>分</w:t>
      </w:r>
      <w:r w:rsidRPr="00A00030">
        <w:rPr>
          <w:rFonts w:ascii="Times New Roman" w:hAnsi="Times New Roman" w:hint="eastAsia"/>
        </w:rPr>
        <w:t>34</w:t>
      </w:r>
      <w:r w:rsidRPr="00A00030">
        <w:rPr>
          <w:rFonts w:ascii="Times New Roman" w:hAnsi="Times New Roman" w:hint="eastAsia"/>
        </w:rPr>
        <w:t>秒至</w:t>
      </w:r>
      <w:r w:rsidRPr="00A00030">
        <w:rPr>
          <w:rFonts w:ascii="Times New Roman" w:hAnsi="Times New Roman" w:hint="eastAsia"/>
        </w:rPr>
        <w:t>9</w:t>
      </w:r>
      <w:r w:rsidRPr="00A00030">
        <w:rPr>
          <w:rFonts w:ascii="Times New Roman" w:hAnsi="Times New Roman" w:hint="eastAsia"/>
        </w:rPr>
        <w:t>時</w:t>
      </w:r>
      <w:r w:rsidRPr="00A00030">
        <w:rPr>
          <w:rFonts w:ascii="Times New Roman" w:hAnsi="Times New Roman" w:hint="eastAsia"/>
        </w:rPr>
        <w:t>27</w:t>
      </w:r>
      <w:r w:rsidRPr="00A00030">
        <w:rPr>
          <w:rFonts w:ascii="Times New Roman" w:hAnsi="Times New Roman" w:hint="eastAsia"/>
        </w:rPr>
        <w:t>分</w:t>
      </w:r>
      <w:r w:rsidRPr="00A00030">
        <w:rPr>
          <w:rFonts w:ascii="Times New Roman" w:hAnsi="Times New Roman" w:hint="eastAsia"/>
        </w:rPr>
        <w:t>5</w:t>
      </w:r>
      <w:r w:rsidRPr="00A00030">
        <w:rPr>
          <w:rFonts w:ascii="Times New Roman" w:hAnsi="Times New Roman" w:hint="eastAsia"/>
        </w:rPr>
        <w:t>秒</w:t>
      </w:r>
      <w:proofErr w:type="gramStart"/>
      <w:r w:rsidRPr="00A00030">
        <w:rPr>
          <w:rFonts w:ascii="Times New Roman" w:hAnsi="Times New Roman" w:hint="eastAsia"/>
        </w:rPr>
        <w:t>期間，</w:t>
      </w:r>
      <w:proofErr w:type="gramEnd"/>
      <w:r w:rsidRPr="00A00030">
        <w:rPr>
          <w:rFonts w:ascii="Times New Roman" w:hAnsi="Times New Roman" w:hint="eastAsia"/>
        </w:rPr>
        <w:t>不當操作挖掘</w:t>
      </w:r>
      <w:proofErr w:type="gramStart"/>
      <w:r w:rsidRPr="00A00030">
        <w:rPr>
          <w:rFonts w:ascii="Times New Roman" w:hAnsi="Times New Roman" w:hint="eastAsia"/>
        </w:rPr>
        <w:t>機致使卡陷彎道路緣邊</w:t>
      </w:r>
      <w:proofErr w:type="gramEnd"/>
      <w:r w:rsidRPr="00A00030">
        <w:rPr>
          <w:rFonts w:ascii="Times New Roman" w:hAnsi="Times New Roman" w:hint="eastAsia"/>
        </w:rPr>
        <w:t>坡熄火</w:t>
      </w:r>
      <w:proofErr w:type="gramStart"/>
      <w:r w:rsidRPr="00A00030">
        <w:rPr>
          <w:rFonts w:ascii="Times New Roman" w:hAnsi="Times New Roman" w:hint="eastAsia"/>
        </w:rPr>
        <w:t>之吊卡大</w:t>
      </w:r>
      <w:proofErr w:type="gramEnd"/>
      <w:r w:rsidRPr="00A00030">
        <w:rPr>
          <w:rFonts w:ascii="Times New Roman" w:hAnsi="Times New Roman" w:hint="eastAsia"/>
        </w:rPr>
        <w:t>貨車墜落於北</w:t>
      </w:r>
      <w:proofErr w:type="gramStart"/>
      <w:r w:rsidRPr="00A00030">
        <w:rPr>
          <w:rFonts w:ascii="Times New Roman" w:hAnsi="Times New Roman" w:hint="eastAsia"/>
        </w:rPr>
        <w:t>迴</w:t>
      </w:r>
      <w:proofErr w:type="gramEnd"/>
      <w:r w:rsidRPr="00A00030">
        <w:rPr>
          <w:rFonts w:ascii="Times New Roman" w:hAnsi="Times New Roman" w:hint="eastAsia"/>
        </w:rPr>
        <w:t>線東正線軌道上，</w:t>
      </w:r>
      <w:proofErr w:type="gramStart"/>
      <w:r w:rsidRPr="00A00030">
        <w:rPr>
          <w:rFonts w:ascii="Times New Roman" w:hAnsi="Times New Roman" w:hint="eastAsia"/>
        </w:rPr>
        <w:t>然李○○</w:t>
      </w:r>
      <w:proofErr w:type="gramEnd"/>
      <w:r w:rsidRPr="00A00030">
        <w:rPr>
          <w:rFonts w:ascii="Times New Roman" w:hAnsi="Times New Roman" w:hint="eastAsia"/>
        </w:rPr>
        <w:t>未善用所借</w:t>
      </w:r>
      <w:r w:rsidRPr="00C077AF">
        <w:rPr>
          <w:rFonts w:ascii="Times New Roman" w:hAnsi="Times New Roman" w:hint="eastAsia"/>
        </w:rPr>
        <w:t>用之行調無線電</w:t>
      </w:r>
      <w:r w:rsidR="00AB6133" w:rsidRPr="00C077AF">
        <w:rPr>
          <w:rFonts w:ascii="Times New Roman" w:hAnsi="Times New Roman" w:hint="eastAsia"/>
        </w:rPr>
        <w:t>聯絡</w:t>
      </w:r>
      <w:r w:rsidRPr="00C077AF">
        <w:rPr>
          <w:rFonts w:ascii="Times New Roman" w:hAnsi="Times New Roman" w:hint="eastAsia"/>
        </w:rPr>
        <w:t>鄰近之列車司機員、工區前後</w:t>
      </w:r>
      <w:r w:rsidRPr="00A00030">
        <w:rPr>
          <w:rFonts w:ascii="Times New Roman" w:hAnsi="Times New Roman" w:hint="eastAsia"/>
        </w:rPr>
        <w:t>車站及綜合調度所告知緊急狀況，亦未立即撥打鐵路緊急通報專線以即時阻止悲劇；</w:t>
      </w:r>
      <w:proofErr w:type="gramStart"/>
      <w:r w:rsidRPr="00A00030">
        <w:rPr>
          <w:rFonts w:ascii="Times New Roman" w:hAnsi="Times New Roman" w:hint="eastAsia"/>
        </w:rPr>
        <w:t>嗣</w:t>
      </w:r>
      <w:proofErr w:type="gramEnd"/>
      <w:r w:rsidRPr="00A00030">
        <w:rPr>
          <w:rFonts w:ascii="Times New Roman" w:hAnsi="Times New Roman" w:hint="eastAsia"/>
        </w:rPr>
        <w:t>9</w:t>
      </w:r>
      <w:r w:rsidRPr="00A00030">
        <w:rPr>
          <w:rFonts w:ascii="Times New Roman" w:hAnsi="Times New Roman" w:hint="eastAsia"/>
        </w:rPr>
        <w:t>時</w:t>
      </w:r>
      <w:r w:rsidRPr="00A00030">
        <w:rPr>
          <w:rFonts w:ascii="Times New Roman" w:hAnsi="Times New Roman" w:hint="eastAsia"/>
        </w:rPr>
        <w:t>28</w:t>
      </w:r>
      <w:r w:rsidRPr="00A00030">
        <w:rPr>
          <w:rFonts w:ascii="Times New Roman" w:hAnsi="Times New Roman" w:hint="eastAsia"/>
        </w:rPr>
        <w:t>分</w:t>
      </w:r>
      <w:r w:rsidRPr="00A00030">
        <w:rPr>
          <w:rFonts w:ascii="Times New Roman" w:hAnsi="Times New Roman" w:hint="eastAsia"/>
        </w:rPr>
        <w:t>34</w:t>
      </w:r>
      <w:r w:rsidRPr="00A00030">
        <w:rPr>
          <w:rFonts w:ascii="Times New Roman" w:hAnsi="Times New Roman" w:hint="eastAsia"/>
        </w:rPr>
        <w:t>秒</w:t>
      </w:r>
      <w:proofErr w:type="gramStart"/>
      <w:r w:rsidRPr="00A00030">
        <w:rPr>
          <w:rFonts w:ascii="Times New Roman" w:hAnsi="Times New Roman" w:hint="eastAsia"/>
        </w:rPr>
        <w:lastRenderedPageBreak/>
        <w:t>臺</w:t>
      </w:r>
      <w:proofErr w:type="gramEnd"/>
      <w:r w:rsidRPr="00A00030">
        <w:rPr>
          <w:rFonts w:ascii="Times New Roman" w:hAnsi="Times New Roman" w:hint="eastAsia"/>
        </w:rPr>
        <w:t>鐵</w:t>
      </w:r>
      <w:r w:rsidRPr="00A00030">
        <w:rPr>
          <w:rFonts w:ascii="Times New Roman" w:hAnsi="Times New Roman" w:hint="eastAsia"/>
        </w:rPr>
        <w:t>408</w:t>
      </w:r>
      <w:r w:rsidRPr="00A00030">
        <w:rPr>
          <w:rFonts w:ascii="Times New Roman" w:hAnsi="Times New Roman" w:hint="eastAsia"/>
        </w:rPr>
        <w:t>車次太魯閣自強號駛至，車頭直接正面</w:t>
      </w:r>
      <w:proofErr w:type="gramStart"/>
      <w:r w:rsidRPr="00A00030">
        <w:rPr>
          <w:rFonts w:ascii="Times New Roman" w:hAnsi="Times New Roman" w:hint="eastAsia"/>
        </w:rPr>
        <w:t>撞擊吊卡大</w:t>
      </w:r>
      <w:proofErr w:type="gramEnd"/>
      <w:r w:rsidRPr="00A00030">
        <w:rPr>
          <w:rFonts w:ascii="Times New Roman" w:hAnsi="Times New Roman" w:hint="eastAsia"/>
        </w:rPr>
        <w:t>貨車脫軌釀災，當時李○○明知已造成重大傷亡，卻未通報警察、救護、救災等單位，僅撥打多通電話聯絡協力廠商及花蓮工務段施工主任熊○○等人，且過程中停留在現場觀看，未為任何救護或協助救護作為。對此，據李○○於司法單位調查時表示：「吊卡車</w:t>
      </w:r>
      <w:proofErr w:type="gramStart"/>
      <w:r w:rsidRPr="00A00030">
        <w:rPr>
          <w:rFonts w:ascii="Times New Roman" w:hAnsi="Times New Roman" w:hint="eastAsia"/>
        </w:rPr>
        <w:t>滑落邊坡</w:t>
      </w:r>
      <w:proofErr w:type="gramEnd"/>
      <w:r w:rsidRPr="00A00030">
        <w:rPr>
          <w:rFonts w:ascii="Times New Roman" w:hAnsi="Times New Roman" w:hint="eastAsia"/>
        </w:rPr>
        <w:t>，我就叫阿○</w:t>
      </w:r>
      <w:proofErr w:type="gramStart"/>
      <w:r w:rsidRPr="00A00030">
        <w:rPr>
          <w:rFonts w:ascii="Times New Roman" w:hAnsi="Times New Roman" w:hint="eastAsia"/>
        </w:rPr>
        <w:t>去攔火車</w:t>
      </w:r>
      <w:proofErr w:type="gramEnd"/>
      <w:r w:rsidRPr="00A00030">
        <w:rPr>
          <w:rFonts w:ascii="Times New Roman" w:hAnsi="Times New Roman" w:hint="eastAsia"/>
        </w:rPr>
        <w:t>，火車就撞上了，我有嘗試要找和仁車站的電話，但是因為緊張找不到，撞到之後我第</w:t>
      </w:r>
      <w:r w:rsidRPr="00A00030">
        <w:rPr>
          <w:rFonts w:ascii="Times New Roman" w:hAnsi="Times New Roman" w:hint="eastAsia"/>
        </w:rPr>
        <w:t>1</w:t>
      </w:r>
      <w:r w:rsidRPr="00A00030">
        <w:rPr>
          <w:rFonts w:ascii="Times New Roman" w:hAnsi="Times New Roman" w:hint="eastAsia"/>
        </w:rPr>
        <w:t>通電話就打給工務段施工室主任熊○○。」花蓮工務段工務員</w:t>
      </w:r>
      <w:proofErr w:type="gramStart"/>
      <w:r w:rsidR="00BC4C79">
        <w:rPr>
          <w:rFonts w:ascii="Times New Roman" w:hAnsi="Times New Roman" w:hint="eastAsia"/>
        </w:rPr>
        <w:t>潘</w:t>
      </w:r>
      <w:proofErr w:type="gramEnd"/>
      <w:r w:rsidR="00BC4C79">
        <w:rPr>
          <w:rFonts w:ascii="Times New Roman" w:hAnsi="Times New Roman" w:hint="eastAsia"/>
        </w:rPr>
        <w:t>○○</w:t>
      </w:r>
      <w:r w:rsidRPr="00A00030">
        <w:rPr>
          <w:rFonts w:ascii="Times New Roman" w:hAnsi="Times New Roman" w:hint="eastAsia"/>
        </w:rPr>
        <w:t>（</w:t>
      </w:r>
      <w:r w:rsidRPr="00A00030">
        <w:rPr>
          <w:rFonts w:ascii="Times New Roman" w:hAnsi="Times New Roman" w:hint="eastAsia"/>
        </w:rPr>
        <w:t>K51</w:t>
      </w:r>
      <w:r w:rsidRPr="00A00030">
        <w:rPr>
          <w:rFonts w:ascii="Times New Roman" w:hAnsi="Times New Roman" w:hint="eastAsia"/>
        </w:rPr>
        <w:t>標工程承辦人）表示：「其於</w:t>
      </w:r>
      <w:r w:rsidRPr="00A00030">
        <w:rPr>
          <w:rFonts w:ascii="Times New Roman" w:hAnsi="Times New Roman" w:hint="eastAsia"/>
        </w:rPr>
        <w:t>LINE</w:t>
      </w:r>
      <w:r w:rsidRPr="00A00030">
        <w:rPr>
          <w:rFonts w:ascii="Times New Roman" w:hAnsi="Times New Roman" w:hint="eastAsia"/>
        </w:rPr>
        <w:t>通訊群組內記事本於</w:t>
      </w:r>
      <w:r w:rsidRPr="00A00030">
        <w:rPr>
          <w:rFonts w:ascii="Times New Roman" w:hAnsi="Times New Roman" w:hint="eastAsia"/>
        </w:rPr>
        <w:t>2020</w:t>
      </w:r>
      <w:r w:rsidRPr="00A00030">
        <w:rPr>
          <w:rFonts w:ascii="Times New Roman" w:hAnsi="Times New Roman" w:hint="eastAsia"/>
        </w:rPr>
        <w:t>年</w:t>
      </w:r>
      <w:r w:rsidRPr="00A00030">
        <w:rPr>
          <w:rFonts w:ascii="Times New Roman" w:hAnsi="Times New Roman" w:hint="eastAsia"/>
        </w:rPr>
        <w:t>4</w:t>
      </w:r>
      <w:r w:rsidRPr="00A00030">
        <w:rPr>
          <w:rFonts w:ascii="Times New Roman" w:hAnsi="Times New Roman" w:hint="eastAsia"/>
        </w:rPr>
        <w:t>月</w:t>
      </w:r>
      <w:r w:rsidRPr="00A00030">
        <w:rPr>
          <w:rFonts w:ascii="Times New Roman" w:hAnsi="Times New Roman" w:hint="eastAsia"/>
        </w:rPr>
        <w:t>21</w:t>
      </w:r>
      <w:r w:rsidRPr="00A00030">
        <w:rPr>
          <w:rFonts w:ascii="Times New Roman" w:hAnsi="Times New Roman" w:hint="eastAsia"/>
        </w:rPr>
        <w:t>日</w:t>
      </w:r>
      <w:r w:rsidRPr="00A00030">
        <w:rPr>
          <w:rFonts w:ascii="Times New Roman" w:hAnsi="Times New Roman" w:hint="eastAsia"/>
        </w:rPr>
        <w:t>17</w:t>
      </w:r>
      <w:r w:rsidRPr="00A00030">
        <w:rPr>
          <w:rFonts w:ascii="Times New Roman" w:hAnsi="Times New Roman" w:hint="eastAsia"/>
        </w:rPr>
        <w:t>時</w:t>
      </w:r>
      <w:r w:rsidRPr="00A00030">
        <w:rPr>
          <w:rFonts w:ascii="Times New Roman" w:hAnsi="Times New Roman" w:hint="eastAsia"/>
        </w:rPr>
        <w:t>16</w:t>
      </w:r>
      <w:r w:rsidRPr="00A00030">
        <w:rPr>
          <w:rFonts w:ascii="Times New Roman" w:hAnsi="Times New Roman" w:hint="eastAsia"/>
        </w:rPr>
        <w:t>分有提到，如有發生緊急狀況，第一時間電話通知崇德站</w:t>
      </w:r>
      <w:r w:rsidRPr="00A00030">
        <w:rPr>
          <w:rFonts w:ascii="Times New Roman" w:hAnsi="Times New Roman" w:hint="eastAsia"/>
        </w:rPr>
        <w:t>03-8621365</w:t>
      </w:r>
      <w:r w:rsidRPr="00A00030">
        <w:rPr>
          <w:rFonts w:ascii="Times New Roman" w:hAnsi="Times New Roman" w:hint="eastAsia"/>
        </w:rPr>
        <w:t>及和仁站</w:t>
      </w:r>
      <w:r w:rsidRPr="00A00030">
        <w:rPr>
          <w:rFonts w:ascii="Times New Roman" w:hAnsi="Times New Roman" w:hint="eastAsia"/>
        </w:rPr>
        <w:t>03-8681221</w:t>
      </w:r>
      <w:r w:rsidRPr="00A00030">
        <w:rPr>
          <w:rFonts w:ascii="Times New Roman" w:hAnsi="Times New Roman" w:hint="eastAsia"/>
        </w:rPr>
        <w:t>。」另查設計監造廠商</w:t>
      </w:r>
      <w:r w:rsidR="00E46E91">
        <w:rPr>
          <w:rFonts w:ascii="Times New Roman" w:hAnsi="Times New Roman" w:hint="eastAsia"/>
        </w:rPr>
        <w:t>聯○○○</w:t>
      </w:r>
      <w:r w:rsidRPr="00A00030">
        <w:rPr>
          <w:rFonts w:ascii="Times New Roman" w:hAnsi="Times New Roman" w:hint="eastAsia"/>
        </w:rPr>
        <w:t>公司亦未善盡督導承商之責，依核定備查之職業安全衛生計畫所提「將各緊急聯絡電話製成卡片，發給工程人員隨身攜帶，以備不時之需」辦理，以致事發時李○○緊張</w:t>
      </w:r>
      <w:proofErr w:type="gramStart"/>
      <w:r w:rsidRPr="00A00030">
        <w:rPr>
          <w:rFonts w:ascii="Times New Roman" w:hAnsi="Times New Roman" w:hint="eastAsia"/>
        </w:rPr>
        <w:t>慌亂，</w:t>
      </w:r>
      <w:proofErr w:type="gramEnd"/>
      <w:r w:rsidRPr="00A00030">
        <w:rPr>
          <w:rFonts w:ascii="Times New Roman" w:hAnsi="Times New Roman" w:hint="eastAsia"/>
        </w:rPr>
        <w:t>未能正確迅速聯繫有關單位作緊急處置，最後造成</w:t>
      </w:r>
      <w:r w:rsidRPr="00A00030">
        <w:rPr>
          <w:rFonts w:ascii="Times New Roman" w:hAnsi="Times New Roman" w:hint="eastAsia"/>
        </w:rPr>
        <w:t>49</w:t>
      </w:r>
      <w:r w:rsidRPr="00A00030">
        <w:rPr>
          <w:rFonts w:ascii="Times New Roman" w:hAnsi="Times New Roman" w:hint="eastAsia"/>
        </w:rPr>
        <w:t>人死亡，</w:t>
      </w:r>
      <w:r w:rsidRPr="00A00030">
        <w:rPr>
          <w:rFonts w:ascii="Times New Roman" w:hAnsi="Times New Roman" w:hint="eastAsia"/>
        </w:rPr>
        <w:t>3</w:t>
      </w:r>
      <w:r w:rsidRPr="00A00030">
        <w:rPr>
          <w:rFonts w:ascii="Times New Roman" w:hAnsi="Times New Roman" w:hint="eastAsia"/>
        </w:rPr>
        <w:t>百餘人受傷之不幸悲劇。</w:t>
      </w:r>
      <w:bookmarkEnd w:id="80"/>
    </w:p>
    <w:p w:rsidR="00580912" w:rsidRPr="00A00030" w:rsidRDefault="00F55A87" w:rsidP="00A00030">
      <w:pPr>
        <w:pStyle w:val="3"/>
        <w:rPr>
          <w:rFonts w:ascii="Times New Roman" w:hAnsi="Times New Roman"/>
        </w:rPr>
      </w:pPr>
      <w:bookmarkStart w:id="81" w:name="_Toc108016635"/>
      <w:r w:rsidRPr="00A00030">
        <w:rPr>
          <w:rFonts w:ascii="Times New Roman" w:hAnsi="Times New Roman" w:hint="eastAsia"/>
        </w:rPr>
        <w:t>綜上，</w:t>
      </w:r>
      <w:r w:rsidR="000250F3">
        <w:rPr>
          <w:rFonts w:ascii="Times New Roman" w:hAnsi="Times New Roman" w:hint="eastAsia"/>
        </w:rPr>
        <w:t>東○</w:t>
      </w:r>
      <w:r w:rsidRPr="00A00030">
        <w:rPr>
          <w:rFonts w:ascii="Times New Roman" w:hAnsi="Times New Roman" w:hint="eastAsia"/>
        </w:rPr>
        <w:t>公司提報經花蓮工務段同意備查之「</w:t>
      </w:r>
      <w:r w:rsidRPr="00A00030">
        <w:rPr>
          <w:rFonts w:ascii="Times New Roman" w:hAnsi="Times New Roman" w:hint="eastAsia"/>
        </w:rPr>
        <w:t>K51</w:t>
      </w:r>
      <w:r w:rsidRPr="00A00030">
        <w:rPr>
          <w:rFonts w:ascii="Times New Roman" w:hAnsi="Times New Roman" w:hint="eastAsia"/>
        </w:rPr>
        <w:t>標工程職業安全衛生計畫」，雖載有工地緊急意外事故通報流程、應變處理程序、醫療救災單位緊急聯絡電話等，惟無</w:t>
      </w:r>
      <w:r w:rsidRPr="00A00030">
        <w:rPr>
          <w:rFonts w:ascii="Times New Roman" w:hAnsi="Times New Roman" w:hint="eastAsia"/>
        </w:rPr>
        <w:t>0800800333</w:t>
      </w:r>
      <w:r w:rsidRPr="00A00030">
        <w:rPr>
          <w:rFonts w:ascii="Times New Roman" w:hAnsi="Times New Roman" w:hint="eastAsia"/>
        </w:rPr>
        <w:t>緊急通報電話（</w:t>
      </w:r>
      <w:r w:rsidRPr="00A00030">
        <w:rPr>
          <w:rFonts w:ascii="Times New Roman" w:hAnsi="Times New Roman" w:hint="eastAsia"/>
        </w:rPr>
        <w:t>0402</w:t>
      </w:r>
      <w:proofErr w:type="gramStart"/>
      <w:r w:rsidRPr="00A00030">
        <w:rPr>
          <w:rFonts w:ascii="Times New Roman" w:hAnsi="Times New Roman" w:hint="eastAsia"/>
        </w:rPr>
        <w:t>臺</w:t>
      </w:r>
      <w:proofErr w:type="gramEnd"/>
      <w:r w:rsidRPr="00A00030">
        <w:rPr>
          <w:rFonts w:ascii="Times New Roman" w:hAnsi="Times New Roman" w:hint="eastAsia"/>
        </w:rPr>
        <w:t>鐵太魯閣號事故後，</w:t>
      </w:r>
      <w:proofErr w:type="gramStart"/>
      <w:r w:rsidRPr="00A00030">
        <w:rPr>
          <w:rFonts w:ascii="Times New Roman" w:hAnsi="Times New Roman" w:hint="eastAsia"/>
        </w:rPr>
        <w:t>臺鐵局</w:t>
      </w:r>
      <w:proofErr w:type="gramEnd"/>
      <w:r w:rsidRPr="00A00030">
        <w:rPr>
          <w:rFonts w:ascii="Times New Roman" w:hAnsi="Times New Roman" w:hint="eastAsia"/>
        </w:rPr>
        <w:t>於</w:t>
      </w:r>
      <w:r w:rsidRPr="00A00030">
        <w:rPr>
          <w:rFonts w:ascii="Times New Roman" w:hAnsi="Times New Roman" w:hint="eastAsia"/>
        </w:rPr>
        <w:t>110</w:t>
      </w:r>
      <w:r w:rsidRPr="00A00030">
        <w:rPr>
          <w:rFonts w:ascii="Times New Roman" w:hAnsi="Times New Roman" w:hint="eastAsia"/>
        </w:rPr>
        <w:t>年</w:t>
      </w:r>
      <w:r w:rsidRPr="00A00030">
        <w:rPr>
          <w:rFonts w:ascii="Times New Roman" w:hAnsi="Times New Roman" w:hint="eastAsia"/>
        </w:rPr>
        <w:t>11</w:t>
      </w:r>
      <w:r w:rsidRPr="00A00030">
        <w:rPr>
          <w:rFonts w:ascii="Times New Roman" w:hAnsi="Times New Roman" w:hint="eastAsia"/>
        </w:rPr>
        <w:t>月</w:t>
      </w:r>
      <w:r w:rsidRPr="00A00030">
        <w:rPr>
          <w:rFonts w:ascii="Times New Roman" w:hAnsi="Times New Roman" w:hint="eastAsia"/>
        </w:rPr>
        <w:t>29</w:t>
      </w:r>
      <w:r w:rsidRPr="00A00030">
        <w:rPr>
          <w:rFonts w:ascii="Times New Roman" w:hAnsi="Times New Roman" w:hint="eastAsia"/>
        </w:rPr>
        <w:t>日簡化為「</w:t>
      </w:r>
      <w:r w:rsidRPr="00A00030">
        <w:rPr>
          <w:rFonts w:ascii="Times New Roman" w:hAnsi="Times New Roman" w:hint="eastAsia"/>
        </w:rPr>
        <w:t>1933</w:t>
      </w:r>
      <w:r w:rsidRPr="00A00030">
        <w:rPr>
          <w:rFonts w:ascii="Times New Roman" w:hAnsi="Times New Roman" w:hint="eastAsia"/>
        </w:rPr>
        <w:t>」）及事故點兩端之和仁、崇德車站聯絡電話，亦未依該計畫所提「將各緊急聯絡電話製成卡片，發給工程人員隨身攜帶，以備不時之需」，</w:t>
      </w:r>
      <w:proofErr w:type="gramStart"/>
      <w:r w:rsidRPr="00A00030">
        <w:rPr>
          <w:rFonts w:ascii="Times New Roman" w:hAnsi="Times New Roman" w:hint="eastAsia"/>
        </w:rPr>
        <w:t>嗣</w:t>
      </w:r>
      <w:proofErr w:type="gramEnd"/>
      <w:r w:rsidRPr="00A00030">
        <w:rPr>
          <w:rFonts w:ascii="Times New Roman" w:hAnsi="Times New Roman" w:hint="eastAsia"/>
        </w:rPr>
        <w:t>110</w:t>
      </w:r>
      <w:r w:rsidRPr="00A00030">
        <w:rPr>
          <w:rFonts w:ascii="Times New Roman" w:hAnsi="Times New Roman" w:hint="eastAsia"/>
        </w:rPr>
        <w:t>年</w:t>
      </w:r>
      <w:r w:rsidRPr="00A00030">
        <w:rPr>
          <w:rFonts w:ascii="Times New Roman" w:hAnsi="Times New Roman" w:hint="eastAsia"/>
        </w:rPr>
        <w:t>4</w:t>
      </w:r>
      <w:r w:rsidRPr="00A00030">
        <w:rPr>
          <w:rFonts w:ascii="Times New Roman" w:hAnsi="Times New Roman" w:hint="eastAsia"/>
        </w:rPr>
        <w:t>月</w:t>
      </w:r>
      <w:r w:rsidRPr="00A00030">
        <w:rPr>
          <w:rFonts w:ascii="Times New Roman" w:hAnsi="Times New Roman" w:hint="eastAsia"/>
        </w:rPr>
        <w:t>2</w:t>
      </w:r>
      <w:r w:rsidRPr="00A00030">
        <w:rPr>
          <w:rFonts w:ascii="Times New Roman" w:hAnsi="Times New Roman" w:hint="eastAsia"/>
        </w:rPr>
        <w:t>日</w:t>
      </w:r>
      <w:r w:rsidRPr="00A00030">
        <w:rPr>
          <w:rFonts w:ascii="Times New Roman" w:hAnsi="Times New Roman" w:hint="eastAsia"/>
        </w:rPr>
        <w:t>9</w:t>
      </w:r>
      <w:r w:rsidRPr="00A00030">
        <w:rPr>
          <w:rFonts w:ascii="Times New Roman" w:hAnsi="Times New Roman" w:hint="eastAsia"/>
        </w:rPr>
        <w:t>時</w:t>
      </w:r>
      <w:r w:rsidRPr="00A00030">
        <w:rPr>
          <w:rFonts w:ascii="Times New Roman" w:hAnsi="Times New Roman" w:hint="eastAsia"/>
        </w:rPr>
        <w:t>27</w:t>
      </w:r>
      <w:r w:rsidRPr="00A00030">
        <w:rPr>
          <w:rFonts w:ascii="Times New Roman" w:hAnsi="Times New Roman" w:hint="eastAsia"/>
        </w:rPr>
        <w:t>分</w:t>
      </w:r>
      <w:proofErr w:type="gramStart"/>
      <w:r w:rsidRPr="00A00030">
        <w:rPr>
          <w:rFonts w:ascii="Times New Roman" w:hAnsi="Times New Roman" w:hint="eastAsia"/>
        </w:rPr>
        <w:t>發生吊卡大</w:t>
      </w:r>
      <w:proofErr w:type="gramEnd"/>
      <w:r w:rsidRPr="00A00030">
        <w:rPr>
          <w:rFonts w:ascii="Times New Roman" w:hAnsi="Times New Roman" w:hint="eastAsia"/>
        </w:rPr>
        <w:t>貨車墜落於北</w:t>
      </w:r>
      <w:proofErr w:type="gramStart"/>
      <w:r w:rsidRPr="00A00030">
        <w:rPr>
          <w:rFonts w:ascii="Times New Roman" w:hAnsi="Times New Roman" w:hint="eastAsia"/>
        </w:rPr>
        <w:t>迴</w:t>
      </w:r>
      <w:proofErr w:type="gramEnd"/>
      <w:r w:rsidRPr="00A00030">
        <w:rPr>
          <w:rFonts w:ascii="Times New Roman" w:hAnsi="Times New Roman" w:hint="eastAsia"/>
        </w:rPr>
        <w:t>線東正線軌道上，肇事者</w:t>
      </w:r>
      <w:r w:rsidRPr="00A00030">
        <w:rPr>
          <w:rFonts w:ascii="Times New Roman" w:hAnsi="Times New Roman" w:hint="eastAsia"/>
        </w:rPr>
        <w:t>K51</w:t>
      </w:r>
      <w:r w:rsidRPr="00A00030">
        <w:rPr>
          <w:rFonts w:ascii="Times New Roman" w:hAnsi="Times New Roman" w:hint="eastAsia"/>
        </w:rPr>
        <w:t>標工程工地主任未善用所</w:t>
      </w:r>
      <w:r w:rsidRPr="00C077AF">
        <w:rPr>
          <w:rFonts w:ascii="Times New Roman" w:hAnsi="Times New Roman" w:hint="eastAsia"/>
        </w:rPr>
        <w:lastRenderedPageBreak/>
        <w:t>借用之行調無線電</w:t>
      </w:r>
      <w:r w:rsidR="003F1E5D" w:rsidRPr="00C077AF">
        <w:rPr>
          <w:rFonts w:ascii="Times New Roman" w:hAnsi="Times New Roman" w:hint="eastAsia"/>
        </w:rPr>
        <w:t>聯絡</w:t>
      </w:r>
      <w:r w:rsidRPr="00C077AF">
        <w:rPr>
          <w:rFonts w:ascii="Times New Roman" w:hAnsi="Times New Roman" w:hint="eastAsia"/>
        </w:rPr>
        <w:t>鄰近之列車司機員、工區前</w:t>
      </w:r>
      <w:r w:rsidRPr="00A00030">
        <w:rPr>
          <w:rFonts w:ascii="Times New Roman" w:hAnsi="Times New Roman" w:hint="eastAsia"/>
        </w:rPr>
        <w:t>後車站及綜合調度所告知緊急狀況，以即時阻止悲劇；</w:t>
      </w:r>
      <w:r w:rsidRPr="00A00030">
        <w:rPr>
          <w:rFonts w:ascii="Times New Roman" w:hAnsi="Times New Roman" w:hint="eastAsia"/>
        </w:rPr>
        <w:t>0402</w:t>
      </w:r>
      <w:proofErr w:type="gramStart"/>
      <w:r w:rsidRPr="00A00030">
        <w:rPr>
          <w:rFonts w:ascii="Times New Roman" w:hAnsi="Times New Roman" w:hint="eastAsia"/>
        </w:rPr>
        <w:t>臺</w:t>
      </w:r>
      <w:proofErr w:type="gramEnd"/>
      <w:r w:rsidRPr="00A00030">
        <w:rPr>
          <w:rFonts w:ascii="Times New Roman" w:hAnsi="Times New Roman" w:hint="eastAsia"/>
        </w:rPr>
        <w:t>鐵太魯閣號事故發生後，亦未於第一時間通報警方及救護單位以搶救傷患，工地緊急通報機制形同虛設，錯失緊急救難處理先機，</w:t>
      </w:r>
      <w:r w:rsidR="00FC4522" w:rsidRPr="00FC4522">
        <w:rPr>
          <w:rFonts w:ascii="Times New Roman" w:hAnsi="Times New Roman" w:hint="eastAsia"/>
        </w:rPr>
        <w:t>花蓮工務段監督不周，</w:t>
      </w:r>
      <w:r w:rsidRPr="00A00030">
        <w:rPr>
          <w:rFonts w:ascii="Times New Roman" w:hAnsi="Times New Roman" w:hint="eastAsia"/>
        </w:rPr>
        <w:t>核有違失。</w:t>
      </w:r>
      <w:bookmarkEnd w:id="81"/>
    </w:p>
    <w:p w:rsidR="00580912" w:rsidRPr="00A00030" w:rsidRDefault="00CA4248" w:rsidP="006E1716">
      <w:pPr>
        <w:pStyle w:val="2"/>
        <w:ind w:left="1020" w:hanging="680"/>
        <w:rPr>
          <w:rFonts w:ascii="Times New Roman" w:hAnsi="Times New Roman"/>
          <w:b/>
        </w:rPr>
      </w:pPr>
      <w:bookmarkStart w:id="82" w:name="_Toc108016636"/>
      <w:r w:rsidRPr="00A00030">
        <w:rPr>
          <w:rFonts w:ascii="Times New Roman" w:hAnsi="Times New Roman" w:hint="eastAsia"/>
          <w:b/>
        </w:rPr>
        <w:t>花蓮工務段</w:t>
      </w:r>
      <w:r w:rsidRPr="00A00030">
        <w:rPr>
          <w:rFonts w:ascii="Times New Roman" w:hAnsi="Times New Roman"/>
          <w:b/>
        </w:rPr>
        <w:t>K51</w:t>
      </w:r>
      <w:r w:rsidRPr="00A00030">
        <w:rPr>
          <w:rFonts w:ascii="Times New Roman" w:hAnsi="Times New Roman" w:hint="eastAsia"/>
          <w:b/>
        </w:rPr>
        <w:t>標工程承辦人</w:t>
      </w:r>
      <w:proofErr w:type="gramStart"/>
      <w:r w:rsidR="00BC4C79">
        <w:rPr>
          <w:rFonts w:ascii="Times New Roman" w:hAnsi="Times New Roman" w:hint="eastAsia"/>
          <w:b/>
        </w:rPr>
        <w:t>潘</w:t>
      </w:r>
      <w:proofErr w:type="gramEnd"/>
      <w:r w:rsidR="00BC4C79">
        <w:rPr>
          <w:rFonts w:ascii="Times New Roman" w:hAnsi="Times New Roman" w:hint="eastAsia"/>
          <w:b/>
        </w:rPr>
        <w:t>○○</w:t>
      </w:r>
      <w:r w:rsidRPr="00A00030">
        <w:rPr>
          <w:rFonts w:ascii="Times New Roman" w:hAnsi="Times New Roman" w:hint="eastAsia"/>
          <w:b/>
        </w:rPr>
        <w:t>為避免工程落後太多遭上級管考，要求聯</w:t>
      </w:r>
      <w:r w:rsidR="00EC5686">
        <w:rPr>
          <w:rFonts w:ascii="Times New Roman" w:hAnsi="Times New Roman" w:hint="eastAsia"/>
          <w:b/>
        </w:rPr>
        <w:t>○○○</w:t>
      </w:r>
      <w:r w:rsidRPr="00A00030">
        <w:rPr>
          <w:rFonts w:ascii="Times New Roman" w:hAnsi="Times New Roman" w:hint="eastAsia"/>
          <w:b/>
        </w:rPr>
        <w:t>公司監造主任及</w:t>
      </w:r>
      <w:r w:rsidR="000250F3">
        <w:rPr>
          <w:rFonts w:ascii="Times New Roman" w:hAnsi="Times New Roman" w:hint="eastAsia"/>
          <w:b/>
        </w:rPr>
        <w:t>東○</w:t>
      </w:r>
      <w:r w:rsidRPr="00A00030">
        <w:rPr>
          <w:rFonts w:ascii="Times New Roman" w:hAnsi="Times New Roman" w:hint="eastAsia"/>
          <w:b/>
        </w:rPr>
        <w:t>公司工地主任配合美化施工進度數據，勿使實際施工進度數據落後</w:t>
      </w:r>
      <w:proofErr w:type="gramStart"/>
      <w:r w:rsidRPr="00A00030">
        <w:rPr>
          <w:rFonts w:ascii="Times New Roman" w:hAnsi="Times New Roman" w:hint="eastAsia"/>
          <w:b/>
        </w:rPr>
        <w:t>表定逾</w:t>
      </w:r>
      <w:proofErr w:type="gramEnd"/>
      <w:r w:rsidRPr="00A00030">
        <w:rPr>
          <w:rFonts w:ascii="Times New Roman" w:hAnsi="Times New Roman"/>
          <w:b/>
        </w:rPr>
        <w:t>3</w:t>
      </w:r>
      <w:r w:rsidRPr="00A00030">
        <w:rPr>
          <w:rFonts w:ascii="Times New Roman" w:hAnsi="Times New Roman" w:hint="eastAsia"/>
          <w:b/>
        </w:rPr>
        <w:t>％至</w:t>
      </w:r>
      <w:r w:rsidRPr="00A00030">
        <w:rPr>
          <w:rFonts w:ascii="Times New Roman" w:hAnsi="Times New Roman"/>
          <w:b/>
        </w:rPr>
        <w:t>5</w:t>
      </w:r>
      <w:r w:rsidRPr="00A00030">
        <w:rPr>
          <w:rFonts w:ascii="Times New Roman" w:hAnsi="Times New Roman" w:hint="eastAsia"/>
          <w:b/>
        </w:rPr>
        <w:t>％，上開人員即聽從</w:t>
      </w:r>
      <w:proofErr w:type="gramStart"/>
      <w:r w:rsidRPr="00A00030">
        <w:rPr>
          <w:rFonts w:ascii="Times New Roman" w:hAnsi="Times New Roman" w:hint="eastAsia"/>
          <w:b/>
        </w:rPr>
        <w:t>潘</w:t>
      </w:r>
      <w:proofErr w:type="gramEnd"/>
      <w:r w:rsidR="002D73D6">
        <w:rPr>
          <w:rFonts w:ascii="Times New Roman" w:hAnsi="Times New Roman" w:hint="eastAsia"/>
          <w:b/>
        </w:rPr>
        <w:t>○○</w:t>
      </w:r>
      <w:r w:rsidRPr="00A00030">
        <w:rPr>
          <w:rFonts w:ascii="Times New Roman" w:hAnsi="Times New Roman" w:hint="eastAsia"/>
          <w:b/>
        </w:rPr>
        <w:t>指示，完全抄襲工地主任於施工日誌所載之施工進</w:t>
      </w:r>
      <w:r w:rsidRPr="00C077AF">
        <w:rPr>
          <w:rFonts w:ascii="Times New Roman" w:hAnsi="Times New Roman" w:hint="eastAsia"/>
          <w:b/>
        </w:rPr>
        <w:t>度於其製作之監造日報表內，顯並未</w:t>
      </w:r>
      <w:proofErr w:type="gramStart"/>
      <w:r w:rsidRPr="00C077AF">
        <w:rPr>
          <w:rFonts w:ascii="Times New Roman" w:hAnsi="Times New Roman" w:hint="eastAsia"/>
          <w:b/>
        </w:rPr>
        <w:t>覈</w:t>
      </w:r>
      <w:proofErr w:type="gramEnd"/>
      <w:r w:rsidRPr="00C077AF">
        <w:rPr>
          <w:rFonts w:ascii="Times New Roman" w:hAnsi="Times New Roman" w:hint="eastAsia"/>
          <w:b/>
        </w:rPr>
        <w:t>實審查，</w:t>
      </w:r>
      <w:proofErr w:type="gramStart"/>
      <w:r w:rsidR="00BC4C79">
        <w:rPr>
          <w:rFonts w:ascii="Times New Roman" w:hAnsi="Times New Roman" w:hint="eastAsia"/>
          <w:b/>
        </w:rPr>
        <w:t>潘○○</w:t>
      </w:r>
      <w:r w:rsidRPr="00C077AF">
        <w:rPr>
          <w:rFonts w:ascii="Times New Roman" w:hAnsi="Times New Roman" w:hint="eastAsia"/>
          <w:b/>
        </w:rPr>
        <w:t>亦據以</w:t>
      </w:r>
      <w:proofErr w:type="gramEnd"/>
      <w:r w:rsidRPr="00C077AF">
        <w:rPr>
          <w:rFonts w:ascii="Times New Roman" w:hAnsi="Times New Roman" w:hint="eastAsia"/>
          <w:b/>
        </w:rPr>
        <w:t>登載於工程會建置之「公共工程標案管理系統」內，</w:t>
      </w:r>
      <w:proofErr w:type="gramStart"/>
      <w:r w:rsidR="00292E4D" w:rsidRPr="00C077AF">
        <w:rPr>
          <w:rFonts w:ascii="Times New Roman" w:hAnsi="Times New Roman" w:hint="eastAsia"/>
          <w:b/>
        </w:rPr>
        <w:t>臺鐵局</w:t>
      </w:r>
      <w:proofErr w:type="gramEnd"/>
      <w:r w:rsidR="00D032EA" w:rsidRPr="00C077AF">
        <w:rPr>
          <w:rFonts w:ascii="Times New Roman" w:hAnsi="Times New Roman" w:hint="eastAsia"/>
          <w:b/>
        </w:rPr>
        <w:t>各層</w:t>
      </w:r>
      <w:r w:rsidR="00114065" w:rsidRPr="00C077AF">
        <w:rPr>
          <w:rFonts w:ascii="Times New Roman" w:hAnsi="Times New Roman" w:hint="eastAsia"/>
          <w:b/>
        </w:rPr>
        <w:t>級長官</w:t>
      </w:r>
      <w:r w:rsidR="006B1D73" w:rsidRPr="00C077AF">
        <w:rPr>
          <w:rFonts w:ascii="Times New Roman" w:hAnsi="Times New Roman" w:hint="eastAsia"/>
          <w:b/>
        </w:rPr>
        <w:t>亦</w:t>
      </w:r>
      <w:r w:rsidR="00D032EA" w:rsidRPr="00C077AF">
        <w:rPr>
          <w:rFonts w:ascii="Times New Roman" w:hAnsi="Times New Roman" w:hint="eastAsia"/>
          <w:b/>
        </w:rPr>
        <w:t>未</w:t>
      </w:r>
      <w:r w:rsidR="006B1D73" w:rsidRPr="00C077AF">
        <w:rPr>
          <w:rFonts w:ascii="Times New Roman" w:hAnsi="Times New Roman" w:hint="eastAsia"/>
          <w:b/>
        </w:rPr>
        <w:t>落實稽</w:t>
      </w:r>
      <w:r w:rsidR="00874E92" w:rsidRPr="00C077AF">
        <w:rPr>
          <w:rFonts w:ascii="Times New Roman" w:hAnsi="Times New Roman" w:hint="eastAsia"/>
          <w:b/>
        </w:rPr>
        <w:t>查</w:t>
      </w:r>
      <w:r w:rsidR="006B1D73" w:rsidRPr="00C077AF">
        <w:rPr>
          <w:rFonts w:ascii="Times New Roman" w:hAnsi="Times New Roman" w:hint="eastAsia"/>
          <w:b/>
        </w:rPr>
        <w:t>，</w:t>
      </w:r>
      <w:r w:rsidR="008034B0" w:rsidRPr="00C077AF">
        <w:rPr>
          <w:rFonts w:ascii="Times New Roman" w:hAnsi="Times New Roman" w:hint="eastAsia"/>
          <w:b/>
        </w:rPr>
        <w:t>任由</w:t>
      </w:r>
      <w:proofErr w:type="gramStart"/>
      <w:r w:rsidR="00BC4C79">
        <w:rPr>
          <w:rFonts w:ascii="Times New Roman" w:hAnsi="Times New Roman" w:hint="eastAsia"/>
          <w:b/>
        </w:rPr>
        <w:t>潘</w:t>
      </w:r>
      <w:proofErr w:type="gramEnd"/>
      <w:r w:rsidR="00BC4C79">
        <w:rPr>
          <w:rFonts w:ascii="Times New Roman" w:hAnsi="Times New Roman" w:hint="eastAsia"/>
          <w:b/>
        </w:rPr>
        <w:t>○○</w:t>
      </w:r>
      <w:r w:rsidR="00B13CDE" w:rsidRPr="00C077AF">
        <w:rPr>
          <w:rFonts w:ascii="Times New Roman" w:hAnsi="Times New Roman" w:hint="eastAsia"/>
          <w:b/>
        </w:rPr>
        <w:t>將不實之工程進度上傳，</w:t>
      </w:r>
      <w:r w:rsidRPr="00C077AF">
        <w:rPr>
          <w:rFonts w:ascii="Times New Roman" w:hAnsi="Times New Roman" w:hint="eastAsia"/>
          <w:b/>
        </w:rPr>
        <w:t>致生損害</w:t>
      </w:r>
      <w:proofErr w:type="gramStart"/>
      <w:r w:rsidRPr="00C077AF">
        <w:rPr>
          <w:rFonts w:ascii="Times New Roman" w:hAnsi="Times New Roman" w:hint="eastAsia"/>
          <w:b/>
        </w:rPr>
        <w:t>臺鐵局</w:t>
      </w:r>
      <w:proofErr w:type="gramEnd"/>
      <w:r w:rsidRPr="00C077AF">
        <w:rPr>
          <w:rFonts w:ascii="Times New Roman" w:hAnsi="Times New Roman" w:hint="eastAsia"/>
          <w:b/>
        </w:rPr>
        <w:t>對於本案工程進度管理之正確性，漠視工作紀律，其於</w:t>
      </w:r>
      <w:proofErr w:type="gramStart"/>
      <w:r w:rsidRPr="00C077AF">
        <w:rPr>
          <w:rFonts w:ascii="Times New Roman" w:hAnsi="Times New Roman" w:hint="eastAsia"/>
          <w:b/>
        </w:rPr>
        <w:t>臺鐵局</w:t>
      </w:r>
      <w:proofErr w:type="gramEnd"/>
      <w:r w:rsidRPr="00A00030">
        <w:rPr>
          <w:rFonts w:ascii="Times New Roman" w:hAnsi="Times New Roman" w:hint="eastAsia"/>
          <w:b/>
        </w:rPr>
        <w:t>歷經普悠</w:t>
      </w:r>
      <w:proofErr w:type="gramStart"/>
      <w:r w:rsidRPr="00A00030">
        <w:rPr>
          <w:rFonts w:ascii="Times New Roman" w:hAnsi="Times New Roman" w:hint="eastAsia"/>
          <w:b/>
        </w:rPr>
        <w:t>瑪</w:t>
      </w:r>
      <w:proofErr w:type="gramEnd"/>
      <w:r w:rsidRPr="00A00030">
        <w:rPr>
          <w:rFonts w:ascii="Times New Roman" w:hAnsi="Times New Roman" w:hint="eastAsia"/>
          <w:b/>
        </w:rPr>
        <w:t>事故後「總體檢」檢討，僥倖投機便宜行事的散漫心態仍未改善，缺乏改革反省確實檢討的決心，核有違失。</w:t>
      </w:r>
      <w:bookmarkEnd w:id="82"/>
    </w:p>
    <w:p w:rsidR="00F373AF" w:rsidRPr="00A00030" w:rsidRDefault="00F373AF" w:rsidP="00A00030">
      <w:pPr>
        <w:pStyle w:val="3"/>
        <w:ind w:left="1360" w:hanging="680"/>
        <w:rPr>
          <w:rFonts w:ascii="Times New Roman" w:hAnsi="Times New Roman"/>
        </w:rPr>
      </w:pPr>
      <w:bookmarkStart w:id="83" w:name="_Toc108016637"/>
      <w:r w:rsidRPr="00A00030">
        <w:rPr>
          <w:rFonts w:ascii="Times New Roman" w:hAnsi="Times New Roman" w:hint="eastAsia"/>
        </w:rPr>
        <w:t>107</w:t>
      </w:r>
      <w:r w:rsidRPr="00A00030">
        <w:rPr>
          <w:rFonts w:ascii="Times New Roman" w:hAnsi="Times New Roman" w:hint="eastAsia"/>
        </w:rPr>
        <w:t>年</w:t>
      </w:r>
      <w:r w:rsidRPr="00A00030">
        <w:rPr>
          <w:rFonts w:ascii="Times New Roman" w:hAnsi="Times New Roman" w:hint="eastAsia"/>
        </w:rPr>
        <w:t>10</w:t>
      </w:r>
      <w:r w:rsidRPr="00A00030">
        <w:rPr>
          <w:rFonts w:ascii="Times New Roman" w:hAnsi="Times New Roman" w:hint="eastAsia"/>
        </w:rPr>
        <w:t>月</w:t>
      </w:r>
      <w:r w:rsidRPr="00A00030">
        <w:rPr>
          <w:rFonts w:ascii="Times New Roman" w:hAnsi="Times New Roman" w:hint="eastAsia"/>
        </w:rPr>
        <w:t>21</w:t>
      </w:r>
      <w:r w:rsidRPr="00A00030">
        <w:rPr>
          <w:rFonts w:ascii="Times New Roman" w:hAnsi="Times New Roman" w:hint="eastAsia"/>
        </w:rPr>
        <w:t>日</w:t>
      </w:r>
      <w:proofErr w:type="gramStart"/>
      <w:r w:rsidRPr="00A00030">
        <w:rPr>
          <w:rFonts w:ascii="Times New Roman" w:hAnsi="Times New Roman" w:hint="eastAsia"/>
        </w:rPr>
        <w:t>臺鐵局普悠瑪</w:t>
      </w:r>
      <w:proofErr w:type="gramEnd"/>
      <w:r w:rsidRPr="00A00030">
        <w:rPr>
          <w:rFonts w:ascii="Times New Roman" w:hAnsi="Times New Roman" w:hint="eastAsia"/>
        </w:rPr>
        <w:t>號第</w:t>
      </w:r>
      <w:r w:rsidRPr="00A00030">
        <w:rPr>
          <w:rFonts w:ascii="Times New Roman" w:hAnsi="Times New Roman" w:hint="eastAsia"/>
        </w:rPr>
        <w:t>6432</w:t>
      </w:r>
      <w:r w:rsidRPr="00A00030">
        <w:rPr>
          <w:rFonts w:ascii="Times New Roman" w:hAnsi="Times New Roman" w:hint="eastAsia"/>
        </w:rPr>
        <w:t>次列車嚴重出軌翻覆事故後，行政院召集跨部會及外部專家學者共同組成「</w:t>
      </w:r>
      <w:proofErr w:type="gramStart"/>
      <w:r w:rsidRPr="00A00030">
        <w:rPr>
          <w:rFonts w:ascii="Times New Roman" w:hAnsi="Times New Roman" w:hint="eastAsia"/>
        </w:rPr>
        <w:t>臺鐵總</w:t>
      </w:r>
      <w:proofErr w:type="gramEnd"/>
      <w:r w:rsidRPr="00A00030">
        <w:rPr>
          <w:rFonts w:ascii="Times New Roman" w:hAnsi="Times New Roman" w:hint="eastAsia"/>
        </w:rPr>
        <w:t>體檢小組」，於</w:t>
      </w:r>
      <w:r w:rsidRPr="00A00030">
        <w:rPr>
          <w:rFonts w:ascii="Times New Roman" w:hAnsi="Times New Roman" w:hint="eastAsia"/>
        </w:rPr>
        <w:t>108</w:t>
      </w:r>
      <w:r w:rsidRPr="00A00030">
        <w:rPr>
          <w:rFonts w:ascii="Times New Roman" w:hAnsi="Times New Roman" w:hint="eastAsia"/>
        </w:rPr>
        <w:t>年</w:t>
      </w:r>
      <w:r w:rsidRPr="00A00030">
        <w:rPr>
          <w:rFonts w:ascii="Times New Roman" w:hAnsi="Times New Roman" w:hint="eastAsia"/>
        </w:rPr>
        <w:t>1</w:t>
      </w:r>
      <w:r w:rsidRPr="00A00030">
        <w:rPr>
          <w:rFonts w:ascii="Times New Roman" w:hAnsi="Times New Roman" w:hint="eastAsia"/>
        </w:rPr>
        <w:t>月</w:t>
      </w:r>
      <w:r w:rsidRPr="00A00030">
        <w:rPr>
          <w:rFonts w:ascii="Times New Roman" w:hAnsi="Times New Roman" w:hint="eastAsia"/>
        </w:rPr>
        <w:t>18</w:t>
      </w:r>
      <w:r w:rsidRPr="00A00030">
        <w:rPr>
          <w:rFonts w:ascii="Times New Roman" w:hAnsi="Times New Roman" w:hint="eastAsia"/>
        </w:rPr>
        <w:t>日完成「</w:t>
      </w:r>
      <w:proofErr w:type="gramStart"/>
      <w:r w:rsidRPr="00A00030">
        <w:rPr>
          <w:rFonts w:ascii="Times New Roman" w:hAnsi="Times New Roman" w:hint="eastAsia"/>
        </w:rPr>
        <w:t>臺鐵總</w:t>
      </w:r>
      <w:proofErr w:type="gramEnd"/>
      <w:r w:rsidRPr="00A00030">
        <w:rPr>
          <w:rFonts w:ascii="Times New Roman" w:hAnsi="Times New Roman" w:hint="eastAsia"/>
        </w:rPr>
        <w:t>體檢報告」，共計提出</w:t>
      </w:r>
      <w:r w:rsidRPr="00A00030">
        <w:rPr>
          <w:rFonts w:ascii="Times New Roman" w:hAnsi="Times New Roman" w:hint="eastAsia"/>
        </w:rPr>
        <w:t>144</w:t>
      </w:r>
      <w:r w:rsidRPr="00A00030">
        <w:rPr>
          <w:rFonts w:ascii="Times New Roman" w:hAnsi="Times New Roman" w:hint="eastAsia"/>
        </w:rPr>
        <w:t>項改善事項。分為「優先改善事項」、「一般改善事項」及「後續改善事項」</w:t>
      </w:r>
      <w:r w:rsidRPr="00A00030">
        <w:rPr>
          <w:rFonts w:ascii="Times New Roman" w:hAnsi="Times New Roman" w:hint="eastAsia"/>
        </w:rPr>
        <w:t>3</w:t>
      </w:r>
      <w:r w:rsidRPr="00A00030">
        <w:rPr>
          <w:rFonts w:ascii="Times New Roman" w:hAnsi="Times New Roman" w:hint="eastAsia"/>
        </w:rPr>
        <w:t>類，其中列管編碼</w:t>
      </w:r>
      <w:r w:rsidRPr="00A00030">
        <w:rPr>
          <w:rFonts w:ascii="Times New Roman" w:hAnsi="Times New Roman" w:hint="eastAsia"/>
        </w:rPr>
        <w:t>2102</w:t>
      </w:r>
      <w:r w:rsidRPr="00A00030">
        <w:rPr>
          <w:rFonts w:ascii="Times New Roman" w:hAnsi="Times New Roman" w:hint="eastAsia"/>
        </w:rPr>
        <w:t>（一般改善事項）前段內容：「強化現場人員整體安全意識，建立管理階層及基層員工之安全責任，並要求人員應正確操作、工作紀律及落實規章」，經</w:t>
      </w:r>
      <w:proofErr w:type="gramStart"/>
      <w:r w:rsidRPr="00A00030">
        <w:rPr>
          <w:rFonts w:ascii="Times New Roman" w:hAnsi="Times New Roman" w:hint="eastAsia"/>
        </w:rPr>
        <w:t>臺鐵局</w:t>
      </w:r>
      <w:proofErr w:type="gramEnd"/>
      <w:r w:rsidRPr="00A00030">
        <w:rPr>
          <w:rFonts w:ascii="Times New Roman" w:hAnsi="Times New Roman" w:hint="eastAsia"/>
        </w:rPr>
        <w:t>函復改善辦理情形略</w:t>
      </w:r>
      <w:proofErr w:type="gramStart"/>
      <w:r w:rsidRPr="00A00030">
        <w:rPr>
          <w:rFonts w:ascii="Times New Roman" w:hAnsi="Times New Roman" w:hint="eastAsia"/>
        </w:rPr>
        <w:t>以</w:t>
      </w:r>
      <w:proofErr w:type="gramEnd"/>
      <w:r w:rsidRPr="00A00030">
        <w:rPr>
          <w:rFonts w:ascii="Times New Roman" w:hAnsi="Times New Roman" w:hint="eastAsia"/>
        </w:rPr>
        <w:t>：「為強化現場人員整體安全意識，已推動安全管理系統（</w:t>
      </w:r>
      <w:r w:rsidRPr="00A00030">
        <w:rPr>
          <w:rFonts w:ascii="Times New Roman" w:hAnsi="Times New Roman" w:hint="eastAsia"/>
        </w:rPr>
        <w:t>SMS</w:t>
      </w:r>
      <w:r w:rsidRPr="00A00030">
        <w:rPr>
          <w:rFonts w:ascii="Times New Roman" w:hAnsi="Times New Roman" w:hint="eastAsia"/>
        </w:rPr>
        <w:t>），建立管理階層及基層員工之</w:t>
      </w:r>
      <w:r w:rsidRPr="00A00030">
        <w:rPr>
          <w:rFonts w:ascii="Times New Roman" w:hAnsi="Times New Roman" w:hint="eastAsia"/>
        </w:rPr>
        <w:lastRenderedPageBreak/>
        <w:t>安全責任。為檢視人員之正確操作、工作紀律及落實規章，辦理平時執勤考核及季考核…</w:t>
      </w:r>
      <w:proofErr w:type="gramStart"/>
      <w:r w:rsidRPr="00A00030">
        <w:rPr>
          <w:rFonts w:ascii="Times New Roman" w:hAnsi="Times New Roman" w:hint="eastAsia"/>
        </w:rPr>
        <w:t>…</w:t>
      </w:r>
      <w:proofErr w:type="gramEnd"/>
      <w:r w:rsidRPr="00A00030">
        <w:rPr>
          <w:rFonts w:ascii="Times New Roman" w:hAnsi="Times New Roman" w:hint="eastAsia"/>
        </w:rPr>
        <w:t>」後，交通部以</w:t>
      </w:r>
      <w:proofErr w:type="gramStart"/>
      <w:r w:rsidRPr="00A00030">
        <w:rPr>
          <w:rFonts w:ascii="Times New Roman" w:hAnsi="Times New Roman" w:hint="eastAsia"/>
        </w:rPr>
        <w:t>109</w:t>
      </w:r>
      <w:r w:rsidRPr="00A00030">
        <w:rPr>
          <w:rFonts w:ascii="Times New Roman" w:hAnsi="Times New Roman" w:hint="eastAsia"/>
        </w:rPr>
        <w:t>年</w:t>
      </w:r>
      <w:r w:rsidRPr="00A00030">
        <w:rPr>
          <w:rFonts w:ascii="Times New Roman" w:hAnsi="Times New Roman" w:hint="eastAsia"/>
        </w:rPr>
        <w:t>10</w:t>
      </w:r>
      <w:r w:rsidRPr="00A00030">
        <w:rPr>
          <w:rFonts w:ascii="Times New Roman" w:hAnsi="Times New Roman" w:hint="eastAsia"/>
        </w:rPr>
        <w:t>月</w:t>
      </w:r>
      <w:r w:rsidRPr="00A00030">
        <w:rPr>
          <w:rFonts w:ascii="Times New Roman" w:hAnsi="Times New Roman" w:hint="eastAsia"/>
        </w:rPr>
        <w:t>29</w:t>
      </w:r>
      <w:r w:rsidRPr="00A00030">
        <w:rPr>
          <w:rFonts w:ascii="Times New Roman" w:hAnsi="Times New Roman" w:hint="eastAsia"/>
        </w:rPr>
        <w:t>日交路</w:t>
      </w:r>
      <w:proofErr w:type="gramEnd"/>
      <w:r w:rsidRPr="00A00030">
        <w:rPr>
          <w:rFonts w:ascii="Times New Roman" w:hAnsi="Times New Roman" w:hint="eastAsia"/>
        </w:rPr>
        <w:t>（一）字第</w:t>
      </w:r>
      <w:r w:rsidRPr="00A00030">
        <w:rPr>
          <w:rFonts w:ascii="Times New Roman" w:hAnsi="Times New Roman" w:hint="eastAsia"/>
        </w:rPr>
        <w:t>1097900411</w:t>
      </w:r>
      <w:r w:rsidRPr="00A00030">
        <w:rPr>
          <w:rFonts w:ascii="Times New Roman" w:hAnsi="Times New Roman" w:hint="eastAsia"/>
        </w:rPr>
        <w:t>號函審查同意解除列管。</w:t>
      </w:r>
      <w:bookmarkEnd w:id="83"/>
    </w:p>
    <w:p w:rsidR="00F373AF" w:rsidRPr="00A00030" w:rsidRDefault="00F373AF" w:rsidP="00A00030">
      <w:pPr>
        <w:pStyle w:val="3"/>
        <w:ind w:left="1360" w:hanging="680"/>
        <w:rPr>
          <w:rFonts w:ascii="Times New Roman" w:hAnsi="Times New Roman"/>
        </w:rPr>
      </w:pPr>
      <w:bookmarkStart w:id="84" w:name="_Toc108016638"/>
      <w:proofErr w:type="gramStart"/>
      <w:r w:rsidRPr="00A00030">
        <w:rPr>
          <w:rFonts w:ascii="Times New Roman" w:hAnsi="Times New Roman" w:hint="eastAsia"/>
        </w:rPr>
        <w:t>臺鐵局</w:t>
      </w:r>
      <w:proofErr w:type="gramEnd"/>
      <w:r w:rsidRPr="00A00030">
        <w:rPr>
          <w:rFonts w:ascii="Times New Roman" w:hAnsi="Times New Roman" w:hint="eastAsia"/>
        </w:rPr>
        <w:t>辦理</w:t>
      </w:r>
      <w:r w:rsidRPr="00A00030">
        <w:rPr>
          <w:rFonts w:ascii="Times New Roman" w:hAnsi="Times New Roman" w:hint="eastAsia"/>
        </w:rPr>
        <w:t>K51</w:t>
      </w:r>
      <w:r w:rsidRPr="00A00030">
        <w:rPr>
          <w:rFonts w:ascii="Times New Roman" w:hAnsi="Times New Roman" w:hint="eastAsia"/>
        </w:rPr>
        <w:t>標工程於</w:t>
      </w:r>
      <w:r w:rsidRPr="00A00030">
        <w:rPr>
          <w:rFonts w:ascii="Times New Roman" w:hAnsi="Times New Roman" w:hint="eastAsia"/>
        </w:rPr>
        <w:t>108</w:t>
      </w:r>
      <w:r w:rsidRPr="00A00030">
        <w:rPr>
          <w:rFonts w:ascii="Times New Roman" w:hAnsi="Times New Roman" w:hint="eastAsia"/>
        </w:rPr>
        <w:t>年</w:t>
      </w:r>
      <w:r w:rsidRPr="00A00030">
        <w:rPr>
          <w:rFonts w:ascii="Times New Roman" w:hAnsi="Times New Roman" w:hint="eastAsia"/>
        </w:rPr>
        <w:t>3</w:t>
      </w:r>
      <w:r w:rsidRPr="00A00030">
        <w:rPr>
          <w:rFonts w:ascii="Times New Roman" w:hAnsi="Times New Roman" w:hint="eastAsia"/>
        </w:rPr>
        <w:t>月</w:t>
      </w:r>
      <w:r w:rsidRPr="00A00030">
        <w:rPr>
          <w:rFonts w:ascii="Times New Roman" w:hAnsi="Times New Roman" w:hint="eastAsia"/>
        </w:rPr>
        <w:t>7</w:t>
      </w:r>
      <w:r w:rsidRPr="00A00030">
        <w:rPr>
          <w:rFonts w:ascii="Times New Roman" w:hAnsi="Times New Roman" w:hint="eastAsia"/>
        </w:rPr>
        <w:t>日以</w:t>
      </w:r>
      <w:r w:rsidRPr="00A00030">
        <w:rPr>
          <w:rFonts w:ascii="Times New Roman" w:hAnsi="Times New Roman" w:hint="eastAsia"/>
        </w:rPr>
        <w:t>1</w:t>
      </w:r>
      <w:r w:rsidRPr="00A00030">
        <w:rPr>
          <w:rFonts w:ascii="Times New Roman" w:hAnsi="Times New Roman" w:hint="eastAsia"/>
        </w:rPr>
        <w:t>億</w:t>
      </w:r>
      <w:r w:rsidRPr="00A00030">
        <w:rPr>
          <w:rFonts w:ascii="Times New Roman" w:hAnsi="Times New Roman" w:hint="eastAsia"/>
        </w:rPr>
        <w:t>2,480</w:t>
      </w:r>
      <w:r w:rsidRPr="00A00030">
        <w:rPr>
          <w:rFonts w:ascii="Times New Roman" w:hAnsi="Times New Roman" w:hint="eastAsia"/>
        </w:rPr>
        <w:t>萬元決</w:t>
      </w:r>
      <w:proofErr w:type="gramStart"/>
      <w:r w:rsidRPr="00A00030">
        <w:rPr>
          <w:rFonts w:ascii="Times New Roman" w:hAnsi="Times New Roman" w:hint="eastAsia"/>
        </w:rPr>
        <w:t>標予</w:t>
      </w:r>
      <w:r w:rsidR="000250F3">
        <w:rPr>
          <w:rFonts w:ascii="Times New Roman" w:hAnsi="Times New Roman" w:hint="eastAsia"/>
        </w:rPr>
        <w:t>東</w:t>
      </w:r>
      <w:proofErr w:type="gramEnd"/>
      <w:r w:rsidR="000250F3">
        <w:rPr>
          <w:rFonts w:ascii="Times New Roman" w:hAnsi="Times New Roman" w:hint="eastAsia"/>
        </w:rPr>
        <w:t>○</w:t>
      </w:r>
      <w:r w:rsidRPr="00A00030">
        <w:rPr>
          <w:rFonts w:ascii="Times New Roman" w:hAnsi="Times New Roman" w:hint="eastAsia"/>
        </w:rPr>
        <w:t>公司，履約執行管理單位為花蓮工務段，施工階段相關單位之權責分工，依契約附件</w:t>
      </w:r>
      <w:r w:rsidRPr="00A00030">
        <w:rPr>
          <w:rFonts w:ascii="Times New Roman" w:hAnsi="Times New Roman" w:hint="eastAsia"/>
        </w:rPr>
        <w:t>11</w:t>
      </w:r>
      <w:r w:rsidRPr="00A00030">
        <w:rPr>
          <w:rFonts w:ascii="Times New Roman" w:hAnsi="Times New Roman" w:hint="eastAsia"/>
        </w:rPr>
        <w:t>「公共工程施工階段契約約定權責分工表（有委託專案管理廠商）」「施工進</w:t>
      </w:r>
      <w:r w:rsidR="00F167A8" w:rsidRPr="00A00030">
        <w:rPr>
          <w:rFonts w:ascii="Times New Roman" w:hAnsi="Times New Roman" w:hint="eastAsia"/>
        </w:rPr>
        <w:t>度</w:t>
      </w:r>
      <w:r w:rsidRPr="00A00030">
        <w:rPr>
          <w:rFonts w:ascii="Times New Roman" w:hAnsi="Times New Roman" w:hint="eastAsia"/>
        </w:rPr>
        <w:t>管制」期程第</w:t>
      </w:r>
      <w:r w:rsidRPr="00A00030">
        <w:rPr>
          <w:rFonts w:ascii="Times New Roman" w:hAnsi="Times New Roman" w:hint="eastAsia"/>
        </w:rPr>
        <w:t>17</w:t>
      </w:r>
      <w:r w:rsidRPr="00A00030">
        <w:rPr>
          <w:rFonts w:ascii="Times New Roman" w:hAnsi="Times New Roman" w:hint="eastAsia"/>
        </w:rPr>
        <w:t>點，及工程會建置之「公共工程標案管</w:t>
      </w:r>
      <w:r w:rsidR="00F167A8" w:rsidRPr="00A00030">
        <w:rPr>
          <w:rFonts w:ascii="Times New Roman" w:hAnsi="Times New Roman" w:hint="eastAsia"/>
        </w:rPr>
        <w:t>理</w:t>
      </w:r>
      <w:r w:rsidRPr="00A00030">
        <w:rPr>
          <w:rFonts w:ascii="Times New Roman" w:hAnsi="Times New Roman" w:hint="eastAsia"/>
        </w:rPr>
        <w:t>系統」規定，由承攬廠商</w:t>
      </w:r>
      <w:r w:rsidR="000250F3">
        <w:rPr>
          <w:rFonts w:ascii="Times New Roman" w:hAnsi="Times New Roman" w:hint="eastAsia"/>
        </w:rPr>
        <w:t>東○</w:t>
      </w:r>
      <w:r w:rsidRPr="00A00030">
        <w:rPr>
          <w:rFonts w:ascii="Times New Roman" w:hAnsi="Times New Roman" w:hint="eastAsia"/>
        </w:rPr>
        <w:t>公司負責執</w:t>
      </w:r>
      <w:r w:rsidR="00205BE0" w:rsidRPr="00A00030">
        <w:rPr>
          <w:rFonts w:ascii="Times New Roman" w:hAnsi="Times New Roman" w:hint="eastAsia"/>
        </w:rPr>
        <w:t>行</w:t>
      </w:r>
      <w:r w:rsidRPr="00A00030">
        <w:rPr>
          <w:rFonts w:ascii="Times New Roman" w:hAnsi="Times New Roman" w:hint="eastAsia"/>
        </w:rPr>
        <w:t>，製作施工日誌以供監造人即</w:t>
      </w:r>
      <w:r w:rsidR="00E46E91">
        <w:rPr>
          <w:rFonts w:ascii="Times New Roman" w:hAnsi="Times New Roman" w:hint="eastAsia"/>
        </w:rPr>
        <w:t>聯○○○</w:t>
      </w:r>
      <w:r w:rsidRPr="00A00030">
        <w:rPr>
          <w:rFonts w:ascii="Times New Roman" w:hAnsi="Times New Roman" w:hint="eastAsia"/>
        </w:rPr>
        <w:t>公司審查；</w:t>
      </w:r>
      <w:r w:rsidR="00E46E91">
        <w:rPr>
          <w:rFonts w:ascii="Times New Roman" w:hAnsi="Times New Roman" w:hint="eastAsia"/>
        </w:rPr>
        <w:t>聯○○○</w:t>
      </w:r>
      <w:r w:rsidRPr="00A00030">
        <w:rPr>
          <w:rFonts w:ascii="Times New Roman" w:hAnsi="Times New Roman" w:hint="eastAsia"/>
        </w:rPr>
        <w:t>公司審查後據以製作監造日報表，由專案管</w:t>
      </w:r>
      <w:r w:rsidR="00955B1F" w:rsidRPr="00A00030">
        <w:rPr>
          <w:rFonts w:ascii="Times New Roman" w:hAnsi="Times New Roman" w:hint="eastAsia"/>
        </w:rPr>
        <w:t>理</w:t>
      </w:r>
      <w:r w:rsidRPr="00A00030">
        <w:rPr>
          <w:rFonts w:ascii="Times New Roman" w:hAnsi="Times New Roman" w:hint="eastAsia"/>
        </w:rPr>
        <w:t>廠商即</w:t>
      </w:r>
      <w:r w:rsidR="00D126E4">
        <w:rPr>
          <w:rFonts w:ascii="Times New Roman" w:hAnsi="Times New Roman" w:hint="eastAsia"/>
        </w:rPr>
        <w:t>中○</w:t>
      </w:r>
      <w:r w:rsidRPr="00A00030">
        <w:rPr>
          <w:rFonts w:ascii="Times New Roman" w:hAnsi="Times New Roman" w:hint="eastAsia"/>
        </w:rPr>
        <w:t>公司就前開施工日誌及監造日報表執</w:t>
      </w:r>
      <w:r w:rsidR="00955B1F" w:rsidRPr="00A00030">
        <w:rPr>
          <w:rFonts w:ascii="Times New Roman" w:hAnsi="Times New Roman" w:hint="eastAsia"/>
        </w:rPr>
        <w:t>行</w:t>
      </w:r>
      <w:r w:rsidRPr="00A00030">
        <w:rPr>
          <w:rFonts w:ascii="Times New Roman" w:hAnsi="Times New Roman" w:hint="eastAsia"/>
        </w:rPr>
        <w:t>督導，督促並指導</w:t>
      </w:r>
      <w:r w:rsidR="000250F3">
        <w:rPr>
          <w:rFonts w:ascii="Times New Roman" w:hAnsi="Times New Roman" w:hint="eastAsia"/>
        </w:rPr>
        <w:t>東○</w:t>
      </w:r>
      <w:r w:rsidRPr="00A00030">
        <w:rPr>
          <w:rFonts w:ascii="Times New Roman" w:hAnsi="Times New Roman" w:hint="eastAsia"/>
        </w:rPr>
        <w:t>公司依</w:t>
      </w:r>
      <w:r w:rsidR="00995C85" w:rsidRPr="00A00030">
        <w:rPr>
          <w:rFonts w:ascii="Times New Roman" w:hAnsi="Times New Roman" w:hint="eastAsia"/>
        </w:rPr>
        <w:t>契</w:t>
      </w:r>
      <w:r w:rsidRPr="00A00030">
        <w:rPr>
          <w:rFonts w:ascii="Times New Roman" w:hAnsi="Times New Roman" w:hint="eastAsia"/>
        </w:rPr>
        <w:t>約及規範執</w:t>
      </w:r>
      <w:r w:rsidR="00995C85" w:rsidRPr="00A00030">
        <w:rPr>
          <w:rFonts w:ascii="Times New Roman" w:hAnsi="Times New Roman" w:hint="eastAsia"/>
        </w:rPr>
        <w:t>行</w:t>
      </w:r>
      <w:r w:rsidRPr="00A00030">
        <w:rPr>
          <w:rFonts w:ascii="Times New Roman" w:hAnsi="Times New Roman" w:hint="eastAsia"/>
        </w:rPr>
        <w:t>施工進</w:t>
      </w:r>
      <w:r w:rsidR="00995C85" w:rsidRPr="00A00030">
        <w:rPr>
          <w:rFonts w:ascii="Times New Roman" w:hAnsi="Times New Roman" w:hint="eastAsia"/>
        </w:rPr>
        <w:t>度</w:t>
      </w:r>
      <w:r w:rsidRPr="00A00030">
        <w:rPr>
          <w:rFonts w:ascii="Times New Roman" w:hAnsi="Times New Roman" w:hint="eastAsia"/>
        </w:rPr>
        <w:t>，最後由</w:t>
      </w:r>
      <w:r w:rsidR="00D126E4">
        <w:rPr>
          <w:rFonts w:ascii="Times New Roman" w:hAnsi="Times New Roman" w:hint="eastAsia"/>
        </w:rPr>
        <w:t>中○</w:t>
      </w:r>
      <w:r w:rsidRPr="00A00030">
        <w:rPr>
          <w:rFonts w:ascii="Times New Roman" w:hAnsi="Times New Roman" w:hint="eastAsia"/>
        </w:rPr>
        <w:t>公司將審定後之監造日報表送</w:t>
      </w:r>
      <w:proofErr w:type="gramStart"/>
      <w:r w:rsidRPr="00A00030">
        <w:rPr>
          <w:rFonts w:ascii="Times New Roman" w:hAnsi="Times New Roman" w:hint="eastAsia"/>
        </w:rPr>
        <w:t>臺鐵局</w:t>
      </w:r>
      <w:proofErr w:type="gramEnd"/>
      <w:r w:rsidRPr="00A00030">
        <w:rPr>
          <w:rFonts w:ascii="Times New Roman" w:hAnsi="Times New Roman" w:hint="eastAsia"/>
        </w:rPr>
        <w:t>（花蓮工務段）備查，再由</w:t>
      </w:r>
      <w:proofErr w:type="gramStart"/>
      <w:r w:rsidR="00BC4C79">
        <w:rPr>
          <w:rFonts w:ascii="Times New Roman" w:hAnsi="Times New Roman" w:hint="eastAsia"/>
        </w:rPr>
        <w:t>潘</w:t>
      </w:r>
      <w:proofErr w:type="gramEnd"/>
      <w:r w:rsidR="00BC4C79">
        <w:rPr>
          <w:rFonts w:ascii="Times New Roman" w:hAnsi="Times New Roman" w:hint="eastAsia"/>
        </w:rPr>
        <w:t>○○</w:t>
      </w:r>
      <w:r w:rsidRPr="00A00030">
        <w:rPr>
          <w:rFonts w:ascii="Times New Roman" w:hAnsi="Times New Roman" w:hint="eastAsia"/>
        </w:rPr>
        <w:t>依據</w:t>
      </w:r>
      <w:r w:rsidR="00D126E4">
        <w:rPr>
          <w:rFonts w:ascii="Times New Roman" w:hAnsi="Times New Roman" w:hint="eastAsia"/>
        </w:rPr>
        <w:t>中○</w:t>
      </w:r>
      <w:r w:rsidRPr="00A00030">
        <w:rPr>
          <w:rFonts w:ascii="Times New Roman" w:hAnsi="Times New Roman" w:hint="eastAsia"/>
        </w:rPr>
        <w:t>公司審定之監造日報表所載之工程進</w:t>
      </w:r>
      <w:r w:rsidR="00112BEB" w:rsidRPr="00A00030">
        <w:rPr>
          <w:rFonts w:ascii="Times New Roman" w:hAnsi="Times New Roman" w:hint="eastAsia"/>
        </w:rPr>
        <w:t>度</w:t>
      </w:r>
      <w:r w:rsidRPr="00A00030">
        <w:rPr>
          <w:rFonts w:ascii="Times New Roman" w:hAnsi="Times New Roman" w:hint="eastAsia"/>
        </w:rPr>
        <w:t>，於每月</w:t>
      </w:r>
      <w:r w:rsidRPr="00A00030">
        <w:rPr>
          <w:rFonts w:ascii="Times New Roman" w:hAnsi="Times New Roman" w:hint="eastAsia"/>
        </w:rPr>
        <w:t>10</w:t>
      </w:r>
      <w:r w:rsidRPr="00A00030">
        <w:rPr>
          <w:rFonts w:ascii="Times New Roman" w:hAnsi="Times New Roman" w:hint="eastAsia"/>
        </w:rPr>
        <w:t>日前登載標案前一個月之實際進度於工程會「公共工程標案管</w:t>
      </w:r>
      <w:r w:rsidR="00112BEB" w:rsidRPr="00A00030">
        <w:rPr>
          <w:rFonts w:ascii="Times New Roman" w:hAnsi="Times New Roman" w:hint="eastAsia"/>
        </w:rPr>
        <w:t>理</w:t>
      </w:r>
      <w:r w:rsidRPr="00A00030">
        <w:rPr>
          <w:rFonts w:ascii="Times New Roman" w:hAnsi="Times New Roman" w:hint="eastAsia"/>
        </w:rPr>
        <w:t>系統」，若上開系統登載之工程實際進</w:t>
      </w:r>
      <w:r w:rsidR="00112BEB" w:rsidRPr="00A00030">
        <w:rPr>
          <w:rFonts w:ascii="Times New Roman" w:hAnsi="Times New Roman" w:hint="eastAsia"/>
        </w:rPr>
        <w:t>度</w:t>
      </w:r>
      <w:r w:rsidR="00047870" w:rsidRPr="00A00030">
        <w:rPr>
          <w:rFonts w:ascii="Times New Roman" w:hAnsi="Times New Roman" w:hint="eastAsia"/>
        </w:rPr>
        <w:t>落</w:t>
      </w:r>
      <w:r w:rsidRPr="00A00030">
        <w:rPr>
          <w:rFonts w:ascii="Times New Roman" w:hAnsi="Times New Roman" w:hint="eastAsia"/>
        </w:rPr>
        <w:t>後於預計進</w:t>
      </w:r>
      <w:r w:rsidR="00047870" w:rsidRPr="00A00030">
        <w:rPr>
          <w:rFonts w:ascii="Times New Roman" w:hAnsi="Times New Roman" w:hint="eastAsia"/>
        </w:rPr>
        <w:t>度</w:t>
      </w:r>
      <w:r w:rsidRPr="00A00030">
        <w:rPr>
          <w:rFonts w:ascii="Times New Roman" w:hAnsi="Times New Roman" w:hint="eastAsia"/>
        </w:rPr>
        <w:t>達</w:t>
      </w:r>
      <w:r w:rsidRPr="00A00030">
        <w:rPr>
          <w:rFonts w:ascii="Times New Roman" w:hAnsi="Times New Roman" w:hint="eastAsia"/>
        </w:rPr>
        <w:t>5</w:t>
      </w:r>
      <w:r w:rsidRPr="00A00030">
        <w:rPr>
          <w:rFonts w:ascii="Times New Roman" w:hAnsi="Times New Roman" w:hint="eastAsia"/>
        </w:rPr>
        <w:t>％以上，該工程即遭</w:t>
      </w:r>
      <w:r w:rsidR="00047870" w:rsidRPr="00A00030">
        <w:rPr>
          <w:rFonts w:ascii="Times New Roman" w:hAnsi="Times New Roman" w:hint="eastAsia"/>
        </w:rPr>
        <w:t>列</w:t>
      </w:r>
      <w:r w:rsidRPr="00A00030">
        <w:rPr>
          <w:rFonts w:ascii="Times New Roman" w:hAnsi="Times New Roman" w:hint="eastAsia"/>
        </w:rPr>
        <w:t>管，花蓮工務段工程承辦人</w:t>
      </w:r>
      <w:proofErr w:type="gramStart"/>
      <w:r w:rsidR="00BC4C79">
        <w:rPr>
          <w:rFonts w:ascii="Times New Roman" w:hAnsi="Times New Roman" w:hint="eastAsia"/>
        </w:rPr>
        <w:t>潘</w:t>
      </w:r>
      <w:proofErr w:type="gramEnd"/>
      <w:r w:rsidR="00BC4C79">
        <w:rPr>
          <w:rFonts w:ascii="Times New Roman" w:hAnsi="Times New Roman" w:hint="eastAsia"/>
        </w:rPr>
        <w:t>○○</w:t>
      </w:r>
      <w:r w:rsidRPr="00A00030">
        <w:rPr>
          <w:rFonts w:ascii="Times New Roman" w:hAnsi="Times New Roman" w:hint="eastAsia"/>
        </w:rPr>
        <w:t>須赴</w:t>
      </w:r>
      <w:proofErr w:type="gramStart"/>
      <w:r w:rsidRPr="00A00030">
        <w:rPr>
          <w:rFonts w:ascii="Times New Roman" w:hAnsi="Times New Roman" w:hint="eastAsia"/>
        </w:rPr>
        <w:t>臺</w:t>
      </w:r>
      <w:proofErr w:type="gramEnd"/>
      <w:r w:rsidRPr="00A00030">
        <w:rPr>
          <w:rFonts w:ascii="Times New Roman" w:hAnsi="Times New Roman" w:hint="eastAsia"/>
        </w:rPr>
        <w:t>北（</w:t>
      </w:r>
      <w:proofErr w:type="gramStart"/>
      <w:r w:rsidRPr="00A00030">
        <w:rPr>
          <w:rFonts w:ascii="Times New Roman" w:hAnsi="Times New Roman" w:hint="eastAsia"/>
        </w:rPr>
        <w:t>臺鐵局</w:t>
      </w:r>
      <w:proofErr w:type="gramEnd"/>
      <w:r w:rsidRPr="00A00030">
        <w:rPr>
          <w:rFonts w:ascii="Times New Roman" w:hAnsi="Times New Roman" w:hint="eastAsia"/>
        </w:rPr>
        <w:t>）開會說明。</w:t>
      </w:r>
      <w:bookmarkEnd w:id="84"/>
    </w:p>
    <w:p w:rsidR="00F373AF" w:rsidRPr="00A00030" w:rsidRDefault="00F373AF" w:rsidP="00A00030">
      <w:pPr>
        <w:pStyle w:val="3"/>
        <w:ind w:left="1360" w:hanging="680"/>
        <w:rPr>
          <w:rFonts w:ascii="Times New Roman" w:hAnsi="Times New Roman"/>
        </w:rPr>
      </w:pPr>
      <w:bookmarkStart w:id="85" w:name="_Toc108016639"/>
      <w:r w:rsidRPr="00A00030">
        <w:rPr>
          <w:rFonts w:ascii="Times New Roman" w:hAnsi="Times New Roman" w:hint="eastAsia"/>
        </w:rPr>
        <w:t>0402</w:t>
      </w:r>
      <w:proofErr w:type="gramStart"/>
      <w:r w:rsidRPr="00A00030">
        <w:rPr>
          <w:rFonts w:ascii="Times New Roman" w:hAnsi="Times New Roman" w:hint="eastAsia"/>
        </w:rPr>
        <w:t>臺</w:t>
      </w:r>
      <w:proofErr w:type="gramEnd"/>
      <w:r w:rsidRPr="00A00030">
        <w:rPr>
          <w:rFonts w:ascii="Times New Roman" w:hAnsi="Times New Roman" w:hint="eastAsia"/>
        </w:rPr>
        <w:t>鐵太魯閣號事故主</w:t>
      </w:r>
      <w:proofErr w:type="gramStart"/>
      <w:r w:rsidRPr="00A00030">
        <w:rPr>
          <w:rFonts w:ascii="Times New Roman" w:hAnsi="Times New Roman" w:hint="eastAsia"/>
        </w:rPr>
        <w:t>因詳前</w:t>
      </w:r>
      <w:proofErr w:type="gramEnd"/>
      <w:r w:rsidRPr="00A00030">
        <w:rPr>
          <w:rFonts w:ascii="Times New Roman" w:hAnsi="Times New Roman" w:hint="eastAsia"/>
        </w:rPr>
        <w:t>調查意見一、二、三說明外，本次事故另據花蓮地檢署檢察官</w:t>
      </w:r>
      <w:r w:rsidRPr="00A00030">
        <w:rPr>
          <w:rFonts w:ascii="Times New Roman" w:hAnsi="Times New Roman" w:hint="eastAsia"/>
        </w:rPr>
        <w:t>110</w:t>
      </w:r>
      <w:r w:rsidRPr="00A00030">
        <w:rPr>
          <w:rFonts w:ascii="Times New Roman" w:hAnsi="Times New Roman" w:hint="eastAsia"/>
        </w:rPr>
        <w:t>年</w:t>
      </w:r>
      <w:r w:rsidRPr="00A00030">
        <w:rPr>
          <w:rFonts w:ascii="Times New Roman" w:hAnsi="Times New Roman" w:hint="eastAsia"/>
        </w:rPr>
        <w:t>4</w:t>
      </w:r>
      <w:r w:rsidRPr="00A00030">
        <w:rPr>
          <w:rFonts w:ascii="Times New Roman" w:hAnsi="Times New Roman" w:hint="eastAsia"/>
        </w:rPr>
        <w:t>月</w:t>
      </w:r>
      <w:r w:rsidRPr="00A00030">
        <w:rPr>
          <w:rFonts w:ascii="Times New Roman" w:hAnsi="Times New Roman" w:hint="eastAsia"/>
        </w:rPr>
        <w:t>16</w:t>
      </w:r>
      <w:r w:rsidRPr="00A00030">
        <w:rPr>
          <w:rFonts w:ascii="Times New Roman" w:hAnsi="Times New Roman" w:hint="eastAsia"/>
        </w:rPr>
        <w:t>日</w:t>
      </w:r>
      <w:proofErr w:type="gramStart"/>
      <w:r w:rsidRPr="00A00030">
        <w:rPr>
          <w:rFonts w:ascii="Times New Roman" w:hAnsi="Times New Roman" w:hint="eastAsia"/>
        </w:rPr>
        <w:t>110</w:t>
      </w:r>
      <w:proofErr w:type="gramEnd"/>
      <w:r w:rsidRPr="00A00030">
        <w:rPr>
          <w:rFonts w:ascii="Times New Roman" w:hAnsi="Times New Roman" w:hint="eastAsia"/>
        </w:rPr>
        <w:t>年度</w:t>
      </w:r>
      <w:proofErr w:type="gramStart"/>
      <w:r w:rsidRPr="00A00030">
        <w:rPr>
          <w:rFonts w:ascii="Times New Roman" w:hAnsi="Times New Roman" w:hint="eastAsia"/>
        </w:rPr>
        <w:t>偵</w:t>
      </w:r>
      <w:proofErr w:type="gramEnd"/>
      <w:r w:rsidRPr="00A00030">
        <w:rPr>
          <w:rFonts w:ascii="Times New Roman" w:hAnsi="Times New Roman" w:hint="eastAsia"/>
        </w:rPr>
        <w:t>字第</w:t>
      </w:r>
      <w:r w:rsidRPr="00A00030">
        <w:rPr>
          <w:rFonts w:ascii="Times New Roman" w:hAnsi="Times New Roman" w:hint="eastAsia"/>
        </w:rPr>
        <w:t>1703</w:t>
      </w:r>
      <w:r w:rsidRPr="00A00030">
        <w:rPr>
          <w:rFonts w:ascii="Times New Roman" w:hAnsi="Times New Roman" w:hint="eastAsia"/>
        </w:rPr>
        <w:t>號、</w:t>
      </w:r>
      <w:r w:rsidRPr="00A00030">
        <w:rPr>
          <w:rFonts w:ascii="Times New Roman" w:hAnsi="Times New Roman" w:hint="eastAsia"/>
        </w:rPr>
        <w:t>1809</w:t>
      </w:r>
      <w:r w:rsidRPr="00A00030">
        <w:rPr>
          <w:rFonts w:ascii="Times New Roman" w:hAnsi="Times New Roman" w:hint="eastAsia"/>
        </w:rPr>
        <w:t>號、</w:t>
      </w:r>
      <w:r w:rsidRPr="00A00030">
        <w:rPr>
          <w:rFonts w:ascii="Times New Roman" w:hAnsi="Times New Roman" w:hint="eastAsia"/>
        </w:rPr>
        <w:t>1874</w:t>
      </w:r>
      <w:r w:rsidRPr="00A00030">
        <w:rPr>
          <w:rFonts w:ascii="Times New Roman" w:hAnsi="Times New Roman" w:hint="eastAsia"/>
        </w:rPr>
        <w:t>號起訴書犯罪事實表示：「</w:t>
      </w:r>
      <w:r w:rsidR="00E46E91">
        <w:rPr>
          <w:rFonts w:ascii="Times New Roman" w:hAnsi="Times New Roman" w:hint="eastAsia"/>
        </w:rPr>
        <w:t>聯○○○</w:t>
      </w:r>
      <w:r w:rsidRPr="00A00030">
        <w:rPr>
          <w:rFonts w:ascii="Times New Roman" w:hAnsi="Times New Roman" w:hint="eastAsia"/>
        </w:rPr>
        <w:t>公司派駐</w:t>
      </w:r>
      <w:r w:rsidRPr="00A00030">
        <w:rPr>
          <w:rFonts w:ascii="Times New Roman" w:hAnsi="Times New Roman" w:hint="eastAsia"/>
        </w:rPr>
        <w:t>K51</w:t>
      </w:r>
      <w:r w:rsidRPr="00A00030">
        <w:rPr>
          <w:rFonts w:ascii="Times New Roman" w:hAnsi="Times New Roman" w:hint="eastAsia"/>
        </w:rPr>
        <w:t>標工程監造主任李○○，明知</w:t>
      </w:r>
      <w:r w:rsidR="000250F3">
        <w:rPr>
          <w:rFonts w:ascii="Times New Roman" w:hAnsi="Times New Roman" w:hint="eastAsia"/>
        </w:rPr>
        <w:t>東○</w:t>
      </w:r>
      <w:r w:rsidRPr="00A00030">
        <w:rPr>
          <w:rFonts w:ascii="Times New Roman" w:hAnsi="Times New Roman" w:hint="eastAsia"/>
        </w:rPr>
        <w:t>公司於</w:t>
      </w:r>
      <w:r w:rsidRPr="00A00030">
        <w:rPr>
          <w:rFonts w:ascii="Times New Roman" w:hAnsi="Times New Roman" w:hint="eastAsia"/>
        </w:rPr>
        <w:t>110</w:t>
      </w:r>
      <w:r w:rsidRPr="00A00030">
        <w:rPr>
          <w:rFonts w:ascii="Times New Roman" w:hAnsi="Times New Roman" w:hint="eastAsia"/>
        </w:rPr>
        <w:t>年</w:t>
      </w:r>
      <w:r w:rsidRPr="00A00030">
        <w:rPr>
          <w:rFonts w:ascii="Times New Roman" w:hAnsi="Times New Roman" w:hint="eastAsia"/>
        </w:rPr>
        <w:t>1</w:t>
      </w:r>
      <w:r w:rsidRPr="00A00030">
        <w:rPr>
          <w:rFonts w:ascii="Times New Roman" w:hAnsi="Times New Roman" w:hint="eastAsia"/>
        </w:rPr>
        <w:t>月</w:t>
      </w:r>
      <w:r w:rsidRPr="00A00030">
        <w:rPr>
          <w:rFonts w:ascii="Times New Roman" w:hAnsi="Times New Roman" w:hint="eastAsia"/>
        </w:rPr>
        <w:t>17</w:t>
      </w:r>
      <w:r w:rsidRPr="00A00030">
        <w:rPr>
          <w:rFonts w:ascii="Times New Roman" w:hAnsi="Times New Roman" w:hint="eastAsia"/>
        </w:rPr>
        <w:t>日之實際施工進度未達</w:t>
      </w:r>
      <w:r w:rsidRPr="00A00030">
        <w:rPr>
          <w:rFonts w:ascii="Times New Roman" w:hAnsi="Times New Roman" w:hint="eastAsia"/>
        </w:rPr>
        <w:t>95</w:t>
      </w:r>
      <w:r w:rsidRPr="00A00030">
        <w:rPr>
          <w:rFonts w:ascii="Times New Roman" w:hAnsi="Times New Roman" w:hint="eastAsia"/>
        </w:rPr>
        <w:t>％，</w:t>
      </w:r>
      <w:proofErr w:type="gramStart"/>
      <w:r w:rsidRPr="00A00030">
        <w:rPr>
          <w:rFonts w:ascii="Times New Roman" w:hAnsi="Times New Roman" w:hint="eastAsia"/>
        </w:rPr>
        <w:t>為免填具</w:t>
      </w:r>
      <w:proofErr w:type="gramEnd"/>
      <w:r w:rsidRPr="00A00030">
        <w:rPr>
          <w:rFonts w:ascii="Times New Roman" w:hAnsi="Times New Roman" w:hint="eastAsia"/>
        </w:rPr>
        <w:t>之公共工程監造報表（即監造日報表）所呈現之實際施工進度落後於預定施工進度過多，於</w:t>
      </w:r>
      <w:r w:rsidRPr="00A00030">
        <w:rPr>
          <w:rFonts w:ascii="Times New Roman" w:hAnsi="Times New Roman" w:hint="eastAsia"/>
        </w:rPr>
        <w:t>110</w:t>
      </w:r>
      <w:r w:rsidRPr="00A00030">
        <w:rPr>
          <w:rFonts w:ascii="Times New Roman" w:hAnsi="Times New Roman" w:hint="eastAsia"/>
        </w:rPr>
        <w:t>年</w:t>
      </w:r>
      <w:r w:rsidRPr="00A00030">
        <w:rPr>
          <w:rFonts w:ascii="Times New Roman" w:hAnsi="Times New Roman" w:hint="eastAsia"/>
        </w:rPr>
        <w:t>1</w:t>
      </w:r>
      <w:r w:rsidRPr="00A00030">
        <w:rPr>
          <w:rFonts w:ascii="Times New Roman" w:hAnsi="Times New Roman" w:hint="eastAsia"/>
        </w:rPr>
        <w:t>月至</w:t>
      </w:r>
      <w:r w:rsidRPr="00A00030">
        <w:rPr>
          <w:rFonts w:ascii="Times New Roman" w:hAnsi="Times New Roman" w:hint="eastAsia"/>
        </w:rPr>
        <w:t>3</w:t>
      </w:r>
      <w:r w:rsidRPr="00A00030">
        <w:rPr>
          <w:rFonts w:ascii="Times New Roman" w:hAnsi="Times New Roman" w:hint="eastAsia"/>
        </w:rPr>
        <w:t>月間，</w:t>
      </w:r>
      <w:proofErr w:type="gramStart"/>
      <w:r w:rsidRPr="00A00030">
        <w:rPr>
          <w:rFonts w:ascii="Times New Roman" w:hAnsi="Times New Roman" w:hint="eastAsia"/>
        </w:rPr>
        <w:t>偽填監造</w:t>
      </w:r>
      <w:proofErr w:type="gramEnd"/>
      <w:r w:rsidRPr="00A00030">
        <w:rPr>
          <w:rFonts w:ascii="Times New Roman" w:hAnsi="Times New Roman" w:hint="eastAsia"/>
        </w:rPr>
        <w:lastRenderedPageBreak/>
        <w:t>日報表『實際進度』欄之施工進度，惟至同年</w:t>
      </w:r>
      <w:r w:rsidRPr="00A00030">
        <w:rPr>
          <w:rFonts w:ascii="Times New Roman" w:hAnsi="Times New Roman" w:hint="eastAsia"/>
        </w:rPr>
        <w:t>2</w:t>
      </w:r>
      <w:r w:rsidRPr="00A00030">
        <w:rPr>
          <w:rFonts w:ascii="Times New Roman" w:hAnsi="Times New Roman" w:hint="eastAsia"/>
        </w:rPr>
        <w:t>月</w:t>
      </w:r>
      <w:r w:rsidRPr="00A00030">
        <w:rPr>
          <w:rFonts w:ascii="Times New Roman" w:hAnsi="Times New Roman" w:hint="eastAsia"/>
        </w:rPr>
        <w:t>28</w:t>
      </w:r>
      <w:r w:rsidRPr="00A00030">
        <w:rPr>
          <w:rFonts w:ascii="Times New Roman" w:hAnsi="Times New Roman" w:hint="eastAsia"/>
        </w:rPr>
        <w:t>日止，實際施工進度仍未達</w:t>
      </w:r>
      <w:r w:rsidRPr="00A00030">
        <w:rPr>
          <w:rFonts w:ascii="Times New Roman" w:hAnsi="Times New Roman" w:hint="eastAsia"/>
        </w:rPr>
        <w:t>95</w:t>
      </w:r>
      <w:r w:rsidRPr="00A00030">
        <w:rPr>
          <w:rFonts w:ascii="Times New Roman" w:hAnsi="Times New Roman" w:hint="eastAsia"/>
        </w:rPr>
        <w:t>％（約為</w:t>
      </w:r>
      <w:r w:rsidRPr="00A00030">
        <w:rPr>
          <w:rFonts w:ascii="Times New Roman" w:hAnsi="Times New Roman" w:hint="eastAsia"/>
        </w:rPr>
        <w:t>88</w:t>
      </w:r>
      <w:r w:rsidRPr="00A00030">
        <w:rPr>
          <w:rFonts w:ascii="Times New Roman" w:hAnsi="Times New Roman" w:hint="eastAsia"/>
        </w:rPr>
        <w:t>％）」，以及該署</w:t>
      </w:r>
      <w:r w:rsidRPr="00A00030">
        <w:rPr>
          <w:rFonts w:ascii="Times New Roman" w:hAnsi="Times New Roman" w:hint="eastAsia"/>
        </w:rPr>
        <w:t>110</w:t>
      </w:r>
      <w:r w:rsidRPr="00A00030">
        <w:rPr>
          <w:rFonts w:ascii="Times New Roman" w:hAnsi="Times New Roman" w:hint="eastAsia"/>
        </w:rPr>
        <w:t>年</w:t>
      </w:r>
      <w:r w:rsidRPr="00A00030">
        <w:rPr>
          <w:rFonts w:ascii="Times New Roman" w:hAnsi="Times New Roman" w:hint="eastAsia"/>
        </w:rPr>
        <w:t>8</w:t>
      </w:r>
      <w:r w:rsidRPr="00A00030">
        <w:rPr>
          <w:rFonts w:ascii="Times New Roman" w:hAnsi="Times New Roman" w:hint="eastAsia"/>
        </w:rPr>
        <w:t>月</w:t>
      </w:r>
      <w:r w:rsidRPr="00A00030">
        <w:rPr>
          <w:rFonts w:ascii="Times New Roman" w:hAnsi="Times New Roman" w:hint="eastAsia"/>
        </w:rPr>
        <w:t>17</w:t>
      </w:r>
      <w:r w:rsidRPr="00A00030">
        <w:rPr>
          <w:rFonts w:ascii="Times New Roman" w:hAnsi="Times New Roman" w:hint="eastAsia"/>
        </w:rPr>
        <w:t>日</w:t>
      </w:r>
      <w:proofErr w:type="gramStart"/>
      <w:r w:rsidRPr="00A00030">
        <w:rPr>
          <w:rFonts w:ascii="Times New Roman" w:hAnsi="Times New Roman" w:hint="eastAsia"/>
        </w:rPr>
        <w:t>110</w:t>
      </w:r>
      <w:proofErr w:type="gramEnd"/>
      <w:r w:rsidRPr="00A00030">
        <w:rPr>
          <w:rFonts w:ascii="Times New Roman" w:hAnsi="Times New Roman" w:hint="eastAsia"/>
        </w:rPr>
        <w:t>年度</w:t>
      </w:r>
      <w:proofErr w:type="gramStart"/>
      <w:r w:rsidRPr="00A00030">
        <w:rPr>
          <w:rFonts w:ascii="Times New Roman" w:hAnsi="Times New Roman" w:hint="eastAsia"/>
        </w:rPr>
        <w:t>偵</w:t>
      </w:r>
      <w:proofErr w:type="gramEnd"/>
      <w:r w:rsidRPr="00A00030">
        <w:rPr>
          <w:rFonts w:ascii="Times New Roman" w:hAnsi="Times New Roman" w:hint="eastAsia"/>
        </w:rPr>
        <w:t>字第</w:t>
      </w:r>
      <w:r w:rsidRPr="00A00030">
        <w:rPr>
          <w:rFonts w:ascii="Times New Roman" w:hAnsi="Times New Roman" w:hint="eastAsia"/>
        </w:rPr>
        <w:t>3789</w:t>
      </w:r>
      <w:r w:rsidRPr="00A00030">
        <w:rPr>
          <w:rFonts w:ascii="Times New Roman" w:hAnsi="Times New Roman" w:hint="eastAsia"/>
        </w:rPr>
        <w:t>號、</w:t>
      </w:r>
      <w:r w:rsidRPr="00A00030">
        <w:rPr>
          <w:rFonts w:ascii="Times New Roman" w:hAnsi="Times New Roman" w:hint="eastAsia"/>
        </w:rPr>
        <w:t>3790</w:t>
      </w:r>
      <w:r w:rsidRPr="00A00030">
        <w:rPr>
          <w:rFonts w:ascii="Times New Roman" w:hAnsi="Times New Roman" w:hint="eastAsia"/>
        </w:rPr>
        <w:t>號、</w:t>
      </w:r>
      <w:r w:rsidRPr="00A00030">
        <w:rPr>
          <w:rFonts w:ascii="Times New Roman" w:hAnsi="Times New Roman" w:hint="eastAsia"/>
        </w:rPr>
        <w:t>3604</w:t>
      </w:r>
      <w:r w:rsidRPr="00A00030">
        <w:rPr>
          <w:rFonts w:ascii="Times New Roman" w:hAnsi="Times New Roman" w:hint="eastAsia"/>
        </w:rPr>
        <w:t>號追加起訴書犯罪事實表示：「花蓮工務段工務員</w:t>
      </w:r>
      <w:proofErr w:type="gramStart"/>
      <w:r w:rsidR="00BC4C79">
        <w:rPr>
          <w:rFonts w:ascii="Times New Roman" w:hAnsi="Times New Roman" w:hint="eastAsia"/>
        </w:rPr>
        <w:t>潘</w:t>
      </w:r>
      <w:proofErr w:type="gramEnd"/>
      <w:r w:rsidR="00BC4C79">
        <w:rPr>
          <w:rFonts w:ascii="Times New Roman" w:hAnsi="Times New Roman" w:hint="eastAsia"/>
        </w:rPr>
        <w:t>○○</w:t>
      </w:r>
      <w:r w:rsidRPr="00A00030">
        <w:rPr>
          <w:rFonts w:ascii="Times New Roman" w:hAnsi="Times New Roman" w:hint="eastAsia"/>
        </w:rPr>
        <w:t>於施工初期即發現有工程實際進</w:t>
      </w:r>
      <w:r w:rsidR="00B14E23" w:rsidRPr="00A00030">
        <w:rPr>
          <w:rFonts w:ascii="Times New Roman" w:hAnsi="Times New Roman" w:hint="eastAsia"/>
        </w:rPr>
        <w:t>度落</w:t>
      </w:r>
      <w:r w:rsidRPr="00A00030">
        <w:rPr>
          <w:rFonts w:ascii="Times New Roman" w:hAnsi="Times New Roman" w:hint="eastAsia"/>
        </w:rPr>
        <w:t>後於預定進</w:t>
      </w:r>
      <w:r w:rsidR="006E1B54" w:rsidRPr="00A00030">
        <w:rPr>
          <w:rFonts w:ascii="Times New Roman" w:hAnsi="Times New Roman" w:hint="eastAsia"/>
        </w:rPr>
        <w:t>度</w:t>
      </w:r>
      <w:r w:rsidRPr="00A00030">
        <w:rPr>
          <w:rFonts w:ascii="Times New Roman" w:hAnsi="Times New Roman" w:hint="eastAsia"/>
        </w:rPr>
        <w:t>之情，為免工程進</w:t>
      </w:r>
      <w:r w:rsidR="007B3497" w:rsidRPr="00A00030">
        <w:rPr>
          <w:rFonts w:ascii="Times New Roman" w:hAnsi="Times New Roman" w:hint="eastAsia"/>
        </w:rPr>
        <w:t>度落</w:t>
      </w:r>
      <w:r w:rsidRPr="00A00030">
        <w:rPr>
          <w:rFonts w:ascii="Times New Roman" w:hAnsi="Times New Roman" w:hint="eastAsia"/>
        </w:rPr>
        <w:t>後預計進</w:t>
      </w:r>
      <w:r w:rsidR="007B3497" w:rsidRPr="00A00030">
        <w:rPr>
          <w:rFonts w:ascii="Times New Roman" w:hAnsi="Times New Roman" w:hint="eastAsia"/>
        </w:rPr>
        <w:t>度</w:t>
      </w:r>
      <w:r w:rsidRPr="00A00030">
        <w:rPr>
          <w:rFonts w:ascii="Times New Roman" w:hAnsi="Times New Roman" w:hint="eastAsia"/>
        </w:rPr>
        <w:t>5</w:t>
      </w:r>
      <w:r w:rsidRPr="00A00030">
        <w:rPr>
          <w:rFonts w:ascii="Times New Roman" w:hAnsi="Times New Roman" w:hint="eastAsia"/>
        </w:rPr>
        <w:t>％以上遭上級管考，要求</w:t>
      </w:r>
      <w:r w:rsidR="00E46E91">
        <w:rPr>
          <w:rFonts w:ascii="Times New Roman" w:hAnsi="Times New Roman" w:hint="eastAsia"/>
        </w:rPr>
        <w:t>聯○○○</w:t>
      </w:r>
      <w:r w:rsidRPr="00A00030">
        <w:rPr>
          <w:rFonts w:ascii="Times New Roman" w:hAnsi="Times New Roman" w:hint="eastAsia"/>
        </w:rPr>
        <w:t>公司監造主任</w:t>
      </w:r>
      <w:r w:rsidR="007B3497" w:rsidRPr="00A00030">
        <w:rPr>
          <w:rFonts w:ascii="Times New Roman" w:hAnsi="Times New Roman" w:hint="eastAsia"/>
        </w:rPr>
        <w:t>李</w:t>
      </w:r>
      <w:r w:rsidRPr="00A00030">
        <w:rPr>
          <w:rFonts w:ascii="Times New Roman" w:hAnsi="Times New Roman" w:hint="eastAsia"/>
        </w:rPr>
        <w:t>○○、</w:t>
      </w:r>
      <w:r w:rsidR="000250F3">
        <w:rPr>
          <w:rFonts w:ascii="Times New Roman" w:hAnsi="Times New Roman" w:hint="eastAsia"/>
        </w:rPr>
        <w:t>東○</w:t>
      </w:r>
      <w:r w:rsidRPr="00A00030">
        <w:rPr>
          <w:rFonts w:ascii="Times New Roman" w:hAnsi="Times New Roman" w:hint="eastAsia"/>
        </w:rPr>
        <w:t>公司工地主任</w:t>
      </w:r>
      <w:r w:rsidR="007B3497" w:rsidRPr="00A00030">
        <w:rPr>
          <w:rFonts w:ascii="Times New Roman" w:hAnsi="Times New Roman" w:hint="eastAsia"/>
        </w:rPr>
        <w:t>李</w:t>
      </w:r>
      <w:r w:rsidRPr="00A00030">
        <w:rPr>
          <w:rFonts w:ascii="Times New Roman" w:hAnsi="Times New Roman" w:hint="eastAsia"/>
        </w:rPr>
        <w:t>○○，美化其等在施工日誌及監造日報表所載之實際施工進</w:t>
      </w:r>
      <w:r w:rsidR="007B3497" w:rsidRPr="00A00030">
        <w:rPr>
          <w:rFonts w:ascii="Times New Roman" w:hAnsi="Times New Roman" w:hint="eastAsia"/>
        </w:rPr>
        <w:t>度</w:t>
      </w:r>
      <w:r w:rsidRPr="00A00030">
        <w:rPr>
          <w:rFonts w:ascii="Times New Roman" w:hAnsi="Times New Roman" w:hint="eastAsia"/>
        </w:rPr>
        <w:t>，勿使實際施工進</w:t>
      </w:r>
      <w:r w:rsidR="00831EC5" w:rsidRPr="00A00030">
        <w:rPr>
          <w:rFonts w:ascii="Times New Roman" w:hAnsi="Times New Roman" w:hint="eastAsia"/>
        </w:rPr>
        <w:t>度數</w:t>
      </w:r>
      <w:r w:rsidRPr="00A00030">
        <w:rPr>
          <w:rFonts w:ascii="Times New Roman" w:hAnsi="Times New Roman" w:hint="eastAsia"/>
        </w:rPr>
        <w:t>據</w:t>
      </w:r>
      <w:r w:rsidR="00831EC5" w:rsidRPr="00A00030">
        <w:rPr>
          <w:rFonts w:ascii="Times New Roman" w:hAnsi="Times New Roman" w:hint="eastAsia"/>
        </w:rPr>
        <w:t>落</w:t>
      </w:r>
      <w:r w:rsidRPr="00A00030">
        <w:rPr>
          <w:rFonts w:ascii="Times New Roman" w:hAnsi="Times New Roman" w:hint="eastAsia"/>
        </w:rPr>
        <w:t>後逾</w:t>
      </w:r>
      <w:r w:rsidRPr="00A00030">
        <w:rPr>
          <w:rFonts w:ascii="Times New Roman" w:hAnsi="Times New Roman" w:hint="eastAsia"/>
        </w:rPr>
        <w:t>3</w:t>
      </w:r>
      <w:r w:rsidRPr="00A00030">
        <w:rPr>
          <w:rFonts w:ascii="Times New Roman" w:hAnsi="Times New Roman" w:hint="eastAsia"/>
        </w:rPr>
        <w:t>％至</w:t>
      </w:r>
      <w:r w:rsidRPr="00A00030">
        <w:rPr>
          <w:rFonts w:ascii="Times New Roman" w:hAnsi="Times New Roman" w:hint="eastAsia"/>
        </w:rPr>
        <w:t>5</w:t>
      </w:r>
      <w:r w:rsidRPr="00A00030">
        <w:rPr>
          <w:rFonts w:ascii="Times New Roman" w:hAnsi="Times New Roman" w:hint="eastAsia"/>
        </w:rPr>
        <w:t>％」，供潘員登載於工程會建置之「公共工程標案管理系統」，涉犯偽造文書罪嫌，經檢察官偵訊時坦承認罪屬實。</w:t>
      </w:r>
      <w:bookmarkEnd w:id="85"/>
    </w:p>
    <w:p w:rsidR="00C556A9" w:rsidRPr="00A00030" w:rsidRDefault="00F373AF" w:rsidP="00A00030">
      <w:pPr>
        <w:pStyle w:val="3"/>
        <w:ind w:left="1360" w:hanging="680"/>
        <w:rPr>
          <w:rFonts w:ascii="Times New Roman" w:hAnsi="Times New Roman"/>
        </w:rPr>
      </w:pPr>
      <w:bookmarkStart w:id="86" w:name="_Toc108016640"/>
      <w:r w:rsidRPr="00A00030">
        <w:rPr>
          <w:rFonts w:ascii="Times New Roman" w:hAnsi="Times New Roman" w:hint="eastAsia"/>
        </w:rPr>
        <w:t>綜上，花蓮工務段</w:t>
      </w:r>
      <w:r w:rsidRPr="00A00030">
        <w:rPr>
          <w:rFonts w:ascii="Times New Roman" w:hAnsi="Times New Roman" w:hint="eastAsia"/>
        </w:rPr>
        <w:t>K51</w:t>
      </w:r>
      <w:r w:rsidRPr="00A00030">
        <w:rPr>
          <w:rFonts w:ascii="Times New Roman" w:hAnsi="Times New Roman" w:hint="eastAsia"/>
        </w:rPr>
        <w:t>標工程承辦人</w:t>
      </w:r>
      <w:proofErr w:type="gramStart"/>
      <w:r w:rsidR="00BC4C79">
        <w:rPr>
          <w:rFonts w:ascii="Times New Roman" w:hAnsi="Times New Roman" w:hint="eastAsia"/>
        </w:rPr>
        <w:t>潘</w:t>
      </w:r>
      <w:proofErr w:type="gramEnd"/>
      <w:r w:rsidR="00BC4C79">
        <w:rPr>
          <w:rFonts w:ascii="Times New Roman" w:hAnsi="Times New Roman" w:hint="eastAsia"/>
        </w:rPr>
        <w:t>○○</w:t>
      </w:r>
      <w:r w:rsidRPr="00A00030">
        <w:rPr>
          <w:rFonts w:ascii="Times New Roman" w:hAnsi="Times New Roman" w:hint="eastAsia"/>
        </w:rPr>
        <w:t>為避免工程落後太多遭上級管考，要求</w:t>
      </w:r>
      <w:r w:rsidR="00E46E91">
        <w:rPr>
          <w:rFonts w:ascii="Times New Roman" w:hAnsi="Times New Roman" w:hint="eastAsia"/>
        </w:rPr>
        <w:t>聯○○○</w:t>
      </w:r>
      <w:r w:rsidRPr="00A00030">
        <w:rPr>
          <w:rFonts w:ascii="Times New Roman" w:hAnsi="Times New Roman" w:hint="eastAsia"/>
        </w:rPr>
        <w:t>公司監造主任及</w:t>
      </w:r>
      <w:r w:rsidR="000250F3">
        <w:rPr>
          <w:rFonts w:ascii="Times New Roman" w:hAnsi="Times New Roman" w:hint="eastAsia"/>
        </w:rPr>
        <w:t>東○</w:t>
      </w:r>
      <w:r w:rsidRPr="00A00030">
        <w:rPr>
          <w:rFonts w:ascii="Times New Roman" w:hAnsi="Times New Roman" w:hint="eastAsia"/>
        </w:rPr>
        <w:t>公司工地主任配合美化施工進度數據，勿使實際施工進</w:t>
      </w:r>
      <w:r w:rsidR="00610ED3" w:rsidRPr="00A00030">
        <w:rPr>
          <w:rFonts w:ascii="Times New Roman" w:hAnsi="Times New Roman" w:hint="eastAsia"/>
        </w:rPr>
        <w:t>度數</w:t>
      </w:r>
      <w:r w:rsidRPr="00A00030">
        <w:rPr>
          <w:rFonts w:ascii="Times New Roman" w:hAnsi="Times New Roman" w:hint="eastAsia"/>
        </w:rPr>
        <w:t>據</w:t>
      </w:r>
      <w:r w:rsidR="00610ED3" w:rsidRPr="00A00030">
        <w:rPr>
          <w:rFonts w:ascii="Times New Roman" w:hAnsi="Times New Roman" w:hint="eastAsia"/>
        </w:rPr>
        <w:t>落</w:t>
      </w:r>
      <w:r w:rsidRPr="00A00030">
        <w:rPr>
          <w:rFonts w:ascii="Times New Roman" w:hAnsi="Times New Roman" w:hint="eastAsia"/>
        </w:rPr>
        <w:t>後</w:t>
      </w:r>
      <w:proofErr w:type="gramStart"/>
      <w:r w:rsidRPr="00A00030">
        <w:rPr>
          <w:rFonts w:ascii="Times New Roman" w:hAnsi="Times New Roman" w:hint="eastAsia"/>
        </w:rPr>
        <w:t>表定逾</w:t>
      </w:r>
      <w:proofErr w:type="gramEnd"/>
      <w:r w:rsidRPr="00A00030">
        <w:rPr>
          <w:rFonts w:ascii="Times New Roman" w:hAnsi="Times New Roman" w:hint="eastAsia"/>
        </w:rPr>
        <w:t>3</w:t>
      </w:r>
      <w:r w:rsidRPr="00A00030">
        <w:rPr>
          <w:rFonts w:ascii="Times New Roman" w:hAnsi="Times New Roman" w:hint="eastAsia"/>
        </w:rPr>
        <w:t>％至</w:t>
      </w:r>
      <w:r w:rsidRPr="00A00030">
        <w:rPr>
          <w:rFonts w:ascii="Times New Roman" w:hAnsi="Times New Roman" w:hint="eastAsia"/>
        </w:rPr>
        <w:t>5</w:t>
      </w:r>
      <w:r w:rsidRPr="00A00030">
        <w:rPr>
          <w:rFonts w:ascii="Times New Roman" w:hAnsi="Times New Roman" w:hint="eastAsia"/>
        </w:rPr>
        <w:t>％，上開人員即聽從</w:t>
      </w:r>
      <w:proofErr w:type="gramStart"/>
      <w:r w:rsidR="00BC4C79">
        <w:rPr>
          <w:rFonts w:ascii="Times New Roman" w:hAnsi="Times New Roman" w:hint="eastAsia"/>
        </w:rPr>
        <w:t>潘</w:t>
      </w:r>
      <w:proofErr w:type="gramEnd"/>
      <w:r w:rsidR="00BC4C79">
        <w:rPr>
          <w:rFonts w:ascii="Times New Roman" w:hAnsi="Times New Roman" w:hint="eastAsia"/>
        </w:rPr>
        <w:t>○○</w:t>
      </w:r>
      <w:r w:rsidRPr="00A00030">
        <w:rPr>
          <w:rFonts w:ascii="Times New Roman" w:hAnsi="Times New Roman" w:hint="eastAsia"/>
        </w:rPr>
        <w:t>指示，完全抄襲工地主任於施工日誌所載之施工進</w:t>
      </w:r>
      <w:r w:rsidR="00610ED3" w:rsidRPr="00A00030">
        <w:rPr>
          <w:rFonts w:ascii="Times New Roman" w:hAnsi="Times New Roman" w:hint="eastAsia"/>
        </w:rPr>
        <w:t>度</w:t>
      </w:r>
      <w:r w:rsidRPr="00A00030">
        <w:rPr>
          <w:rFonts w:ascii="Times New Roman" w:hAnsi="Times New Roman" w:hint="eastAsia"/>
        </w:rPr>
        <w:t>於其製作之監造日報表內，顯</w:t>
      </w:r>
      <w:r w:rsidRPr="0055063E">
        <w:rPr>
          <w:rFonts w:ascii="Times New Roman" w:hAnsi="Times New Roman" w:hint="eastAsia"/>
        </w:rPr>
        <w:t>並未</w:t>
      </w:r>
      <w:proofErr w:type="gramStart"/>
      <w:r w:rsidRPr="0055063E">
        <w:rPr>
          <w:rFonts w:ascii="Times New Roman" w:hAnsi="Times New Roman" w:hint="eastAsia"/>
        </w:rPr>
        <w:t>覈</w:t>
      </w:r>
      <w:proofErr w:type="gramEnd"/>
      <w:r w:rsidRPr="0055063E">
        <w:rPr>
          <w:rFonts w:ascii="Times New Roman" w:hAnsi="Times New Roman" w:hint="eastAsia"/>
        </w:rPr>
        <w:t>實審查，</w:t>
      </w:r>
      <w:proofErr w:type="gramStart"/>
      <w:r w:rsidR="00BC4C79">
        <w:rPr>
          <w:rFonts w:ascii="Times New Roman" w:hAnsi="Times New Roman" w:hint="eastAsia"/>
        </w:rPr>
        <w:t>潘○○</w:t>
      </w:r>
      <w:r w:rsidRPr="0055063E">
        <w:rPr>
          <w:rFonts w:ascii="Times New Roman" w:hAnsi="Times New Roman" w:hint="eastAsia"/>
        </w:rPr>
        <w:t>亦據以</w:t>
      </w:r>
      <w:proofErr w:type="gramEnd"/>
      <w:r w:rsidRPr="0055063E">
        <w:rPr>
          <w:rFonts w:ascii="Times New Roman" w:hAnsi="Times New Roman" w:hint="eastAsia"/>
        </w:rPr>
        <w:t>登載於工程會建置之「公共工程標案管理系統」內，</w:t>
      </w:r>
      <w:proofErr w:type="gramStart"/>
      <w:r w:rsidR="00934648" w:rsidRPr="0055063E">
        <w:rPr>
          <w:rFonts w:ascii="Times New Roman" w:hAnsi="Times New Roman" w:hint="eastAsia"/>
        </w:rPr>
        <w:t>臺鐵局</w:t>
      </w:r>
      <w:proofErr w:type="gramEnd"/>
      <w:r w:rsidR="00934648" w:rsidRPr="0055063E">
        <w:rPr>
          <w:rFonts w:ascii="Times New Roman" w:hAnsi="Times New Roman" w:hint="eastAsia"/>
        </w:rPr>
        <w:t>各層級長官亦未落實稽查，任由</w:t>
      </w:r>
      <w:proofErr w:type="gramStart"/>
      <w:r w:rsidR="00BC4C79">
        <w:rPr>
          <w:rFonts w:ascii="Times New Roman" w:hAnsi="Times New Roman" w:hint="eastAsia"/>
        </w:rPr>
        <w:t>潘</w:t>
      </w:r>
      <w:proofErr w:type="gramEnd"/>
      <w:r w:rsidR="00BC4C79">
        <w:rPr>
          <w:rFonts w:ascii="Times New Roman" w:hAnsi="Times New Roman" w:hint="eastAsia"/>
        </w:rPr>
        <w:t>○○</w:t>
      </w:r>
      <w:r w:rsidR="00934648" w:rsidRPr="0055063E">
        <w:rPr>
          <w:rFonts w:ascii="Times New Roman" w:hAnsi="Times New Roman" w:hint="eastAsia"/>
        </w:rPr>
        <w:t>將不實之工程進度上傳，</w:t>
      </w:r>
      <w:r w:rsidRPr="00A00030">
        <w:rPr>
          <w:rFonts w:ascii="Times New Roman" w:hAnsi="Times New Roman" w:hint="eastAsia"/>
        </w:rPr>
        <w:t>致生損害</w:t>
      </w:r>
      <w:proofErr w:type="gramStart"/>
      <w:r w:rsidRPr="00A00030">
        <w:rPr>
          <w:rFonts w:ascii="Times New Roman" w:hAnsi="Times New Roman" w:hint="eastAsia"/>
        </w:rPr>
        <w:t>臺鐵局</w:t>
      </w:r>
      <w:proofErr w:type="gramEnd"/>
      <w:r w:rsidRPr="00A00030">
        <w:rPr>
          <w:rFonts w:ascii="Times New Roman" w:hAnsi="Times New Roman" w:hint="eastAsia"/>
        </w:rPr>
        <w:t>對於本案工程進</w:t>
      </w:r>
      <w:r w:rsidR="00610ED3" w:rsidRPr="00A00030">
        <w:rPr>
          <w:rFonts w:ascii="Times New Roman" w:hAnsi="Times New Roman" w:hint="eastAsia"/>
        </w:rPr>
        <w:t>度</w:t>
      </w:r>
      <w:r w:rsidRPr="00A00030">
        <w:rPr>
          <w:rFonts w:ascii="Times New Roman" w:hAnsi="Times New Roman" w:hint="eastAsia"/>
        </w:rPr>
        <w:t>管</w:t>
      </w:r>
      <w:r w:rsidR="00610ED3" w:rsidRPr="00A00030">
        <w:rPr>
          <w:rFonts w:ascii="Times New Roman" w:hAnsi="Times New Roman" w:hint="eastAsia"/>
        </w:rPr>
        <w:t>理</w:t>
      </w:r>
      <w:r w:rsidRPr="00A00030">
        <w:rPr>
          <w:rFonts w:ascii="Times New Roman" w:hAnsi="Times New Roman" w:hint="eastAsia"/>
        </w:rPr>
        <w:t>之正確性，漠視工作紀律，其於</w:t>
      </w:r>
      <w:proofErr w:type="gramStart"/>
      <w:r w:rsidRPr="00A00030">
        <w:rPr>
          <w:rFonts w:ascii="Times New Roman" w:hAnsi="Times New Roman" w:hint="eastAsia"/>
        </w:rPr>
        <w:t>臺鐵局</w:t>
      </w:r>
      <w:proofErr w:type="gramEnd"/>
      <w:r w:rsidRPr="00A00030">
        <w:rPr>
          <w:rFonts w:ascii="Times New Roman" w:hAnsi="Times New Roman" w:hint="eastAsia"/>
        </w:rPr>
        <w:t>歷經普悠</w:t>
      </w:r>
      <w:proofErr w:type="gramStart"/>
      <w:r w:rsidRPr="00A00030">
        <w:rPr>
          <w:rFonts w:ascii="Times New Roman" w:hAnsi="Times New Roman" w:hint="eastAsia"/>
        </w:rPr>
        <w:t>瑪</w:t>
      </w:r>
      <w:proofErr w:type="gramEnd"/>
      <w:r w:rsidRPr="00A00030">
        <w:rPr>
          <w:rFonts w:ascii="Times New Roman" w:hAnsi="Times New Roman" w:hint="eastAsia"/>
        </w:rPr>
        <w:t>事故後「總體檢」檢討，僥倖投機便宜行事的散漫心態仍未改善，缺乏改革反省確實檢討的決心，核有違失。</w:t>
      </w:r>
      <w:bookmarkEnd w:id="86"/>
    </w:p>
    <w:p w:rsidR="00580912" w:rsidRPr="00CA5AB0" w:rsidRDefault="00EC5D2F" w:rsidP="003A2A47">
      <w:pPr>
        <w:pStyle w:val="2"/>
        <w:ind w:left="1020" w:hanging="680"/>
        <w:rPr>
          <w:rFonts w:ascii="Times New Roman" w:hAnsi="Times New Roman"/>
          <w:b/>
        </w:rPr>
      </w:pPr>
      <w:bookmarkStart w:id="87" w:name="_Toc108016641"/>
      <w:r w:rsidRPr="00A00030">
        <w:rPr>
          <w:rFonts w:ascii="Times New Roman" w:hAnsi="Times New Roman" w:hint="eastAsia"/>
          <w:b/>
        </w:rPr>
        <w:t>交通部負責全國鐵路行車安全之策劃與監督管理，</w:t>
      </w:r>
      <w:r w:rsidRPr="00A00030">
        <w:rPr>
          <w:rFonts w:ascii="Times New Roman" w:hAnsi="Times New Roman" w:hint="eastAsia"/>
          <w:b/>
        </w:rPr>
        <w:t>107</w:t>
      </w:r>
      <w:r w:rsidRPr="00A00030">
        <w:rPr>
          <w:rFonts w:ascii="Times New Roman" w:hAnsi="Times New Roman" w:hint="eastAsia"/>
          <w:b/>
        </w:rPr>
        <w:t>年</w:t>
      </w:r>
      <w:r w:rsidRPr="00A00030">
        <w:rPr>
          <w:rFonts w:ascii="Times New Roman" w:hAnsi="Times New Roman" w:hint="eastAsia"/>
          <w:b/>
        </w:rPr>
        <w:t>10</w:t>
      </w:r>
      <w:r w:rsidRPr="00A00030">
        <w:rPr>
          <w:rFonts w:ascii="Times New Roman" w:hAnsi="Times New Roman" w:hint="eastAsia"/>
          <w:b/>
        </w:rPr>
        <w:t>月</w:t>
      </w:r>
      <w:r w:rsidRPr="00A00030">
        <w:rPr>
          <w:rFonts w:ascii="Times New Roman" w:hAnsi="Times New Roman" w:hint="eastAsia"/>
          <w:b/>
        </w:rPr>
        <w:t>21</w:t>
      </w:r>
      <w:r w:rsidRPr="00A00030">
        <w:rPr>
          <w:rFonts w:ascii="Times New Roman" w:hAnsi="Times New Roman" w:hint="eastAsia"/>
          <w:b/>
        </w:rPr>
        <w:t>日發生</w:t>
      </w:r>
      <w:proofErr w:type="gramStart"/>
      <w:r w:rsidRPr="00A00030">
        <w:rPr>
          <w:rFonts w:ascii="Times New Roman" w:hAnsi="Times New Roman" w:hint="eastAsia"/>
          <w:b/>
        </w:rPr>
        <w:t>臺鐵局普悠瑪</w:t>
      </w:r>
      <w:proofErr w:type="gramEnd"/>
      <w:r w:rsidRPr="00A00030">
        <w:rPr>
          <w:rFonts w:ascii="Times New Roman" w:hAnsi="Times New Roman" w:hint="eastAsia"/>
          <w:b/>
        </w:rPr>
        <w:t>號第</w:t>
      </w:r>
      <w:r w:rsidRPr="00A00030">
        <w:rPr>
          <w:rFonts w:ascii="Times New Roman" w:hAnsi="Times New Roman" w:hint="eastAsia"/>
          <w:b/>
        </w:rPr>
        <w:t>6432</w:t>
      </w:r>
      <w:r w:rsidRPr="00A00030">
        <w:rPr>
          <w:rFonts w:ascii="Times New Roman" w:hAnsi="Times New Roman" w:hint="eastAsia"/>
          <w:b/>
        </w:rPr>
        <w:t>次列車出軌翻覆事故，造成乘客</w:t>
      </w:r>
      <w:r w:rsidRPr="00A00030">
        <w:rPr>
          <w:rFonts w:ascii="Times New Roman" w:hAnsi="Times New Roman" w:hint="eastAsia"/>
          <w:b/>
        </w:rPr>
        <w:t>18</w:t>
      </w:r>
      <w:r w:rsidRPr="00A00030">
        <w:rPr>
          <w:rFonts w:ascii="Times New Roman" w:hAnsi="Times New Roman" w:hint="eastAsia"/>
          <w:b/>
        </w:rPr>
        <w:t>人死亡、</w:t>
      </w:r>
      <w:r w:rsidRPr="00A00030">
        <w:rPr>
          <w:rFonts w:ascii="Times New Roman" w:hAnsi="Times New Roman" w:hint="eastAsia"/>
          <w:b/>
        </w:rPr>
        <w:t>2</w:t>
      </w:r>
      <w:r w:rsidRPr="00A00030">
        <w:rPr>
          <w:rFonts w:ascii="Times New Roman" w:hAnsi="Times New Roman" w:hint="eastAsia"/>
          <w:b/>
        </w:rPr>
        <w:t>百餘人受傷，當時行政院院長賴清德除指示成立「</w:t>
      </w:r>
      <w:r w:rsidRPr="00A00030">
        <w:rPr>
          <w:rFonts w:ascii="Times New Roman" w:hAnsi="Times New Roman" w:hint="eastAsia"/>
          <w:b/>
        </w:rPr>
        <w:t>1021</w:t>
      </w:r>
      <w:r w:rsidRPr="00A00030">
        <w:rPr>
          <w:rFonts w:ascii="Times New Roman" w:hAnsi="Times New Roman" w:hint="eastAsia"/>
          <w:b/>
        </w:rPr>
        <w:t>鐵路事故行政調查小組」外，更提示進行</w:t>
      </w:r>
      <w:proofErr w:type="gramStart"/>
      <w:r w:rsidRPr="00A00030">
        <w:rPr>
          <w:rFonts w:ascii="Times New Roman" w:hAnsi="Times New Roman" w:hint="eastAsia"/>
          <w:b/>
        </w:rPr>
        <w:t>臺鐵總</w:t>
      </w:r>
      <w:proofErr w:type="gramEnd"/>
      <w:r w:rsidRPr="00A00030">
        <w:rPr>
          <w:rFonts w:ascii="Times New Roman" w:hAnsi="Times New Roman" w:hint="eastAsia"/>
          <w:b/>
        </w:rPr>
        <w:t>體檢，由行政院召集</w:t>
      </w:r>
      <w:r w:rsidRPr="00A00030">
        <w:rPr>
          <w:rFonts w:ascii="Times New Roman" w:hAnsi="Times New Roman" w:hint="eastAsia"/>
          <w:b/>
        </w:rPr>
        <w:lastRenderedPageBreak/>
        <w:t>跨部會及外部專家學者共同組成「</w:t>
      </w:r>
      <w:proofErr w:type="gramStart"/>
      <w:r w:rsidRPr="00A00030">
        <w:rPr>
          <w:rFonts w:ascii="Times New Roman" w:hAnsi="Times New Roman" w:hint="eastAsia"/>
          <w:b/>
        </w:rPr>
        <w:t>臺鐵總</w:t>
      </w:r>
      <w:proofErr w:type="gramEnd"/>
      <w:r w:rsidRPr="00A00030">
        <w:rPr>
          <w:rFonts w:ascii="Times New Roman" w:hAnsi="Times New Roman" w:hint="eastAsia"/>
          <w:b/>
        </w:rPr>
        <w:t>體檢小組」，於</w:t>
      </w:r>
      <w:r w:rsidRPr="00A00030">
        <w:rPr>
          <w:rFonts w:ascii="Times New Roman" w:hAnsi="Times New Roman" w:hint="eastAsia"/>
          <w:b/>
        </w:rPr>
        <w:t>108</w:t>
      </w:r>
      <w:r w:rsidRPr="00A00030">
        <w:rPr>
          <w:rFonts w:ascii="Times New Roman" w:hAnsi="Times New Roman" w:hint="eastAsia"/>
          <w:b/>
        </w:rPr>
        <w:t>年</w:t>
      </w:r>
      <w:r w:rsidRPr="00A00030">
        <w:rPr>
          <w:rFonts w:ascii="Times New Roman" w:hAnsi="Times New Roman" w:hint="eastAsia"/>
          <w:b/>
        </w:rPr>
        <w:t>1</w:t>
      </w:r>
      <w:r w:rsidRPr="00A00030">
        <w:rPr>
          <w:rFonts w:ascii="Times New Roman" w:hAnsi="Times New Roman" w:hint="eastAsia"/>
          <w:b/>
        </w:rPr>
        <w:t>月</w:t>
      </w:r>
      <w:r w:rsidRPr="00A00030">
        <w:rPr>
          <w:rFonts w:ascii="Times New Roman" w:hAnsi="Times New Roman" w:hint="eastAsia"/>
          <w:b/>
        </w:rPr>
        <w:t>18</w:t>
      </w:r>
      <w:r w:rsidRPr="00A00030">
        <w:rPr>
          <w:rFonts w:ascii="Times New Roman" w:hAnsi="Times New Roman" w:hint="eastAsia"/>
          <w:b/>
        </w:rPr>
        <w:t>日完成「</w:t>
      </w:r>
      <w:proofErr w:type="gramStart"/>
      <w:r w:rsidRPr="00A00030">
        <w:rPr>
          <w:rFonts w:ascii="Times New Roman" w:hAnsi="Times New Roman" w:hint="eastAsia"/>
          <w:b/>
        </w:rPr>
        <w:t>臺鐵總</w:t>
      </w:r>
      <w:proofErr w:type="gramEnd"/>
      <w:r w:rsidRPr="00A00030">
        <w:rPr>
          <w:rFonts w:ascii="Times New Roman" w:hAnsi="Times New Roman" w:hint="eastAsia"/>
          <w:b/>
        </w:rPr>
        <w:t>體檢報告」，共計提出</w:t>
      </w:r>
      <w:r w:rsidRPr="00A00030">
        <w:rPr>
          <w:rFonts w:ascii="Times New Roman" w:hAnsi="Times New Roman" w:hint="eastAsia"/>
          <w:b/>
        </w:rPr>
        <w:t>144</w:t>
      </w:r>
      <w:r w:rsidRPr="00A00030">
        <w:rPr>
          <w:rFonts w:ascii="Times New Roman" w:hAnsi="Times New Roman" w:hint="eastAsia"/>
          <w:b/>
        </w:rPr>
        <w:t>項改善事項，由</w:t>
      </w:r>
      <w:proofErr w:type="gramStart"/>
      <w:r w:rsidRPr="00A00030">
        <w:rPr>
          <w:rFonts w:ascii="Times New Roman" w:hAnsi="Times New Roman" w:hint="eastAsia"/>
          <w:b/>
        </w:rPr>
        <w:t>臺鐵局</w:t>
      </w:r>
      <w:proofErr w:type="gramEnd"/>
      <w:r w:rsidRPr="00A00030">
        <w:rPr>
          <w:rFonts w:ascii="Times New Roman" w:hAnsi="Times New Roman" w:hint="eastAsia"/>
          <w:b/>
        </w:rPr>
        <w:t>提送檢討辦理情形至監理機關鐵道局追蹤管考後簽部，陸續同意解除列管。未料</w:t>
      </w:r>
      <w:r w:rsidRPr="00A00030">
        <w:rPr>
          <w:rFonts w:ascii="Times New Roman" w:hAnsi="Times New Roman" w:hint="eastAsia"/>
          <w:b/>
        </w:rPr>
        <w:t>110</w:t>
      </w:r>
      <w:r w:rsidRPr="00A00030">
        <w:rPr>
          <w:rFonts w:ascii="Times New Roman" w:hAnsi="Times New Roman" w:hint="eastAsia"/>
          <w:b/>
        </w:rPr>
        <w:t>年</w:t>
      </w:r>
      <w:r w:rsidRPr="00A00030">
        <w:rPr>
          <w:rFonts w:ascii="Times New Roman" w:hAnsi="Times New Roman" w:hint="eastAsia"/>
          <w:b/>
        </w:rPr>
        <w:t>4</w:t>
      </w:r>
      <w:r w:rsidRPr="00A00030">
        <w:rPr>
          <w:rFonts w:ascii="Times New Roman" w:hAnsi="Times New Roman" w:hint="eastAsia"/>
          <w:b/>
        </w:rPr>
        <w:t>月</w:t>
      </w:r>
      <w:r w:rsidRPr="00A00030">
        <w:rPr>
          <w:rFonts w:ascii="Times New Roman" w:hAnsi="Times New Roman" w:hint="eastAsia"/>
          <w:b/>
        </w:rPr>
        <w:t>2</w:t>
      </w:r>
      <w:r w:rsidRPr="00A00030">
        <w:rPr>
          <w:rFonts w:ascii="Times New Roman" w:hAnsi="Times New Roman" w:hint="eastAsia"/>
          <w:b/>
        </w:rPr>
        <w:t>日清明節連續假期又再次發生第</w:t>
      </w:r>
      <w:r w:rsidRPr="00A00030">
        <w:rPr>
          <w:rFonts w:ascii="Times New Roman" w:hAnsi="Times New Roman" w:hint="eastAsia"/>
          <w:b/>
        </w:rPr>
        <w:t>408</w:t>
      </w:r>
      <w:r w:rsidRPr="00A00030">
        <w:rPr>
          <w:rFonts w:ascii="Times New Roman" w:hAnsi="Times New Roman" w:hint="eastAsia"/>
          <w:b/>
        </w:rPr>
        <w:t>次太魯閣號列車</w:t>
      </w:r>
      <w:r w:rsidRPr="00A00030">
        <w:rPr>
          <w:rFonts w:ascii="Times New Roman" w:hAnsi="Times New Roman" w:hint="eastAsia"/>
          <w:b/>
        </w:rPr>
        <w:t>49</w:t>
      </w:r>
      <w:r w:rsidRPr="00A00030">
        <w:rPr>
          <w:rFonts w:ascii="Times New Roman" w:hAnsi="Times New Roman" w:hint="eastAsia"/>
          <w:b/>
        </w:rPr>
        <w:t>人死亡</w:t>
      </w:r>
      <w:r w:rsidR="004F23BF">
        <w:rPr>
          <w:rFonts w:ascii="Times New Roman" w:hAnsi="Times New Roman" w:hint="eastAsia"/>
          <w:b/>
        </w:rPr>
        <w:t>，</w:t>
      </w:r>
      <w:r w:rsidRPr="00A00030">
        <w:rPr>
          <w:rFonts w:ascii="Times New Roman" w:hAnsi="Times New Roman" w:hint="eastAsia"/>
          <w:b/>
        </w:rPr>
        <w:t>3</w:t>
      </w:r>
      <w:r w:rsidRPr="00A00030">
        <w:rPr>
          <w:rFonts w:ascii="Times New Roman" w:hAnsi="Times New Roman" w:hint="eastAsia"/>
          <w:b/>
        </w:rPr>
        <w:t>百餘人受傷之重大行車營運事故，死亡數</w:t>
      </w:r>
      <w:r w:rsidR="00377005" w:rsidRPr="00A00030">
        <w:rPr>
          <w:rFonts w:ascii="Times New Roman" w:hAnsi="Times New Roman" w:hint="eastAsia"/>
          <w:b/>
        </w:rPr>
        <w:t>更</w:t>
      </w:r>
      <w:r w:rsidRPr="00A00030">
        <w:rPr>
          <w:rFonts w:ascii="Times New Roman" w:hAnsi="Times New Roman" w:hint="eastAsia"/>
          <w:b/>
        </w:rPr>
        <w:t>超過</w:t>
      </w:r>
      <w:r w:rsidRPr="00A00030">
        <w:rPr>
          <w:rFonts w:ascii="Times New Roman" w:hAnsi="Times New Roman" w:hint="eastAsia"/>
          <w:b/>
        </w:rPr>
        <w:t>107</w:t>
      </w:r>
      <w:r w:rsidRPr="00A00030">
        <w:rPr>
          <w:rFonts w:ascii="Times New Roman" w:hAnsi="Times New Roman" w:hint="eastAsia"/>
          <w:b/>
        </w:rPr>
        <w:t>年普悠</w:t>
      </w:r>
      <w:proofErr w:type="gramStart"/>
      <w:r w:rsidRPr="00A00030">
        <w:rPr>
          <w:rFonts w:ascii="Times New Roman" w:hAnsi="Times New Roman" w:hint="eastAsia"/>
          <w:b/>
        </w:rPr>
        <w:t>瑪</w:t>
      </w:r>
      <w:proofErr w:type="gramEnd"/>
      <w:r w:rsidRPr="00A00030">
        <w:rPr>
          <w:rFonts w:ascii="Times New Roman" w:hAnsi="Times New Roman" w:hint="eastAsia"/>
          <w:b/>
        </w:rPr>
        <w:t>列車出軌事故之</w:t>
      </w:r>
      <w:r w:rsidRPr="00A00030">
        <w:rPr>
          <w:rFonts w:ascii="Times New Roman" w:hAnsi="Times New Roman" w:hint="eastAsia"/>
          <w:b/>
        </w:rPr>
        <w:t>18</w:t>
      </w:r>
      <w:r w:rsidRPr="00A00030">
        <w:rPr>
          <w:rFonts w:ascii="Times New Roman" w:hAnsi="Times New Roman" w:hint="eastAsia"/>
          <w:b/>
        </w:rPr>
        <w:t>人，事後財物損失及賠償初估約</w:t>
      </w:r>
      <w:r w:rsidRPr="00A00030">
        <w:rPr>
          <w:rFonts w:ascii="Times New Roman" w:hAnsi="Times New Roman" w:hint="eastAsia"/>
          <w:b/>
        </w:rPr>
        <w:t>16</w:t>
      </w:r>
      <w:r w:rsidRPr="00A00030">
        <w:rPr>
          <w:rFonts w:ascii="Times New Roman" w:hAnsi="Times New Roman" w:hint="eastAsia"/>
          <w:b/>
        </w:rPr>
        <w:t>億餘元。前後兩次重大事故已嚴重傷害民眾對於鐵路行車安全的信賴，且近期內又陸續發生多起工安事故，在</w:t>
      </w:r>
      <w:proofErr w:type="gramStart"/>
      <w:r w:rsidRPr="00A00030">
        <w:rPr>
          <w:rFonts w:ascii="Times New Roman" w:hAnsi="Times New Roman" w:hint="eastAsia"/>
          <w:b/>
        </w:rPr>
        <w:t>在</w:t>
      </w:r>
      <w:proofErr w:type="gramEnd"/>
      <w:r w:rsidRPr="00A00030">
        <w:rPr>
          <w:rFonts w:ascii="Times New Roman" w:hAnsi="Times New Roman" w:hint="eastAsia"/>
          <w:b/>
        </w:rPr>
        <w:t>顯示</w:t>
      </w:r>
      <w:proofErr w:type="gramStart"/>
      <w:r w:rsidRPr="00A00030">
        <w:rPr>
          <w:rFonts w:ascii="Times New Roman" w:hAnsi="Times New Roman" w:hint="eastAsia"/>
          <w:b/>
        </w:rPr>
        <w:t>臺鐵局</w:t>
      </w:r>
      <w:proofErr w:type="gramEnd"/>
      <w:r w:rsidRPr="00A00030">
        <w:rPr>
          <w:rFonts w:ascii="Times New Roman" w:hAnsi="Times New Roman" w:hint="eastAsia"/>
          <w:b/>
        </w:rPr>
        <w:t>所提各項安全防範措施並未有效落實，交通部卻都陸續解除列管，未確實追蹤管考以致工安問題仍不斷重現，顯見改善成效並未完全</w:t>
      </w:r>
      <w:proofErr w:type="gramStart"/>
      <w:r w:rsidRPr="00A00030">
        <w:rPr>
          <w:rFonts w:ascii="Times New Roman" w:hAnsi="Times New Roman" w:hint="eastAsia"/>
          <w:b/>
        </w:rPr>
        <w:t>內化深植</w:t>
      </w:r>
      <w:proofErr w:type="gramEnd"/>
      <w:r w:rsidRPr="00A00030">
        <w:rPr>
          <w:rFonts w:ascii="Times New Roman" w:hAnsi="Times New Roman" w:hint="eastAsia"/>
          <w:b/>
        </w:rPr>
        <w:t>落實執行，顯有</w:t>
      </w:r>
      <w:r w:rsidRPr="00CA5AB0">
        <w:rPr>
          <w:rFonts w:ascii="Times New Roman" w:hAnsi="Times New Roman" w:hint="eastAsia"/>
          <w:b/>
        </w:rPr>
        <w:t>監督不力，</w:t>
      </w:r>
      <w:r w:rsidR="002632DA" w:rsidRPr="00CA5AB0">
        <w:rPr>
          <w:rFonts w:ascii="Times New Roman" w:hAnsi="Times New Roman" w:hint="eastAsia"/>
          <w:b/>
        </w:rPr>
        <w:t>有違民眾期待，</w:t>
      </w:r>
      <w:r w:rsidRPr="00CA5AB0">
        <w:rPr>
          <w:rFonts w:ascii="Times New Roman" w:hAnsi="Times New Roman" w:hint="eastAsia"/>
          <w:b/>
        </w:rPr>
        <w:t>核有</w:t>
      </w:r>
      <w:proofErr w:type="gramStart"/>
      <w:r w:rsidRPr="00CA5AB0">
        <w:rPr>
          <w:rFonts w:ascii="Times New Roman" w:hAnsi="Times New Roman" w:hint="eastAsia"/>
          <w:b/>
        </w:rPr>
        <w:t>怠</w:t>
      </w:r>
      <w:proofErr w:type="gramEnd"/>
      <w:r w:rsidRPr="00CA5AB0">
        <w:rPr>
          <w:rFonts w:ascii="Times New Roman" w:hAnsi="Times New Roman" w:hint="eastAsia"/>
          <w:b/>
        </w:rPr>
        <w:t>失。</w:t>
      </w:r>
      <w:bookmarkEnd w:id="87"/>
    </w:p>
    <w:p w:rsidR="00B26290" w:rsidRPr="00A00030" w:rsidRDefault="00B26290" w:rsidP="00A00030">
      <w:pPr>
        <w:pStyle w:val="3"/>
        <w:ind w:left="1360" w:hanging="680"/>
        <w:rPr>
          <w:rFonts w:ascii="Times New Roman" w:hAnsi="Times New Roman"/>
        </w:rPr>
      </w:pPr>
      <w:bookmarkStart w:id="88" w:name="_Toc108016642"/>
      <w:r w:rsidRPr="00A00030">
        <w:rPr>
          <w:rFonts w:ascii="Times New Roman" w:hAnsi="Times New Roman" w:hint="eastAsia"/>
        </w:rPr>
        <w:t>交通部組織法第</w:t>
      </w:r>
      <w:r w:rsidRPr="00A00030">
        <w:rPr>
          <w:rFonts w:ascii="Times New Roman" w:hAnsi="Times New Roman" w:hint="eastAsia"/>
        </w:rPr>
        <w:t>1</w:t>
      </w:r>
      <w:r w:rsidRPr="00A00030">
        <w:rPr>
          <w:rFonts w:ascii="Times New Roman" w:hAnsi="Times New Roman" w:hint="eastAsia"/>
        </w:rPr>
        <w:t>、</w:t>
      </w:r>
      <w:r w:rsidRPr="00A00030">
        <w:rPr>
          <w:rFonts w:ascii="Times New Roman" w:hAnsi="Times New Roman" w:hint="eastAsia"/>
        </w:rPr>
        <w:t>4</w:t>
      </w:r>
      <w:r w:rsidRPr="00A00030">
        <w:rPr>
          <w:rFonts w:ascii="Times New Roman" w:hAnsi="Times New Roman" w:hint="eastAsia"/>
        </w:rPr>
        <w:t>、</w:t>
      </w:r>
      <w:r w:rsidRPr="00A00030">
        <w:rPr>
          <w:rFonts w:ascii="Times New Roman" w:hAnsi="Times New Roman" w:hint="eastAsia"/>
        </w:rPr>
        <w:t>5</w:t>
      </w:r>
      <w:r w:rsidRPr="00A00030">
        <w:rPr>
          <w:rFonts w:ascii="Times New Roman" w:hAnsi="Times New Roman" w:hint="eastAsia"/>
        </w:rPr>
        <w:t>條、第</w:t>
      </w:r>
      <w:r w:rsidRPr="00A00030">
        <w:rPr>
          <w:rFonts w:ascii="Times New Roman" w:hAnsi="Times New Roman" w:hint="eastAsia"/>
        </w:rPr>
        <w:t>26</w:t>
      </w:r>
      <w:r w:rsidRPr="00A00030">
        <w:rPr>
          <w:rFonts w:ascii="Times New Roman" w:hAnsi="Times New Roman" w:hint="eastAsia"/>
        </w:rPr>
        <w:t>條之</w:t>
      </w:r>
      <w:r w:rsidRPr="00A00030">
        <w:rPr>
          <w:rFonts w:ascii="Times New Roman" w:hAnsi="Times New Roman" w:hint="eastAsia"/>
        </w:rPr>
        <w:t>1</w:t>
      </w:r>
      <w:r w:rsidRPr="00A00030">
        <w:rPr>
          <w:rFonts w:ascii="Times New Roman" w:hAnsi="Times New Roman" w:hint="eastAsia"/>
        </w:rPr>
        <w:t>規定：「交通部主管全國交通行政及交通事業」、「</w:t>
      </w:r>
      <w:proofErr w:type="gramStart"/>
      <w:r w:rsidRPr="00A00030">
        <w:rPr>
          <w:rFonts w:ascii="Times New Roman" w:hAnsi="Times New Roman" w:hint="eastAsia"/>
        </w:rPr>
        <w:t>交通部設左列</w:t>
      </w:r>
      <w:proofErr w:type="gramEnd"/>
      <w:r w:rsidRPr="00A00030">
        <w:rPr>
          <w:rFonts w:ascii="Times New Roman" w:hAnsi="Times New Roman" w:hint="eastAsia"/>
        </w:rPr>
        <w:t>各司、室：一、路政司…</w:t>
      </w:r>
      <w:proofErr w:type="gramStart"/>
      <w:r w:rsidRPr="00A00030">
        <w:rPr>
          <w:rFonts w:ascii="Times New Roman" w:hAnsi="Times New Roman" w:hint="eastAsia"/>
        </w:rPr>
        <w:t>…</w:t>
      </w:r>
      <w:proofErr w:type="gramEnd"/>
      <w:r w:rsidRPr="00A00030">
        <w:rPr>
          <w:rFonts w:ascii="Times New Roman" w:hAnsi="Times New Roman" w:hint="eastAsia"/>
        </w:rPr>
        <w:t>」、「路政司</w:t>
      </w:r>
      <w:proofErr w:type="gramStart"/>
      <w:r w:rsidRPr="00A00030">
        <w:rPr>
          <w:rFonts w:ascii="Times New Roman" w:hAnsi="Times New Roman" w:hint="eastAsia"/>
        </w:rPr>
        <w:t>掌理左列</w:t>
      </w:r>
      <w:proofErr w:type="gramEnd"/>
      <w:r w:rsidRPr="00A00030">
        <w:rPr>
          <w:rFonts w:ascii="Times New Roman" w:hAnsi="Times New Roman" w:hint="eastAsia"/>
        </w:rPr>
        <w:t>事項：…</w:t>
      </w:r>
      <w:proofErr w:type="gramStart"/>
      <w:r w:rsidRPr="00A00030">
        <w:rPr>
          <w:rFonts w:ascii="Times New Roman" w:hAnsi="Times New Roman" w:hint="eastAsia"/>
        </w:rPr>
        <w:t>…</w:t>
      </w:r>
      <w:proofErr w:type="gramEnd"/>
      <w:r w:rsidRPr="00A00030">
        <w:rPr>
          <w:rFonts w:ascii="Times New Roman" w:hAnsi="Times New Roman" w:hint="eastAsia"/>
        </w:rPr>
        <w:t>六、關於鐵路、公路行車安全之策劃與監督事項。…</w:t>
      </w:r>
      <w:proofErr w:type="gramStart"/>
      <w:r w:rsidRPr="00A00030">
        <w:rPr>
          <w:rFonts w:ascii="Times New Roman" w:hAnsi="Times New Roman" w:hint="eastAsia"/>
        </w:rPr>
        <w:t>…</w:t>
      </w:r>
      <w:proofErr w:type="gramEnd"/>
      <w:r w:rsidRPr="00A00030">
        <w:rPr>
          <w:rFonts w:ascii="Times New Roman" w:hAnsi="Times New Roman" w:hint="eastAsia"/>
        </w:rPr>
        <w:t>」、「本部得設下列附屬事業機構：一、臺灣鐵路管理局…</w:t>
      </w:r>
      <w:proofErr w:type="gramStart"/>
      <w:r w:rsidRPr="00A00030">
        <w:rPr>
          <w:rFonts w:ascii="Times New Roman" w:hAnsi="Times New Roman" w:hint="eastAsia"/>
        </w:rPr>
        <w:t>…</w:t>
      </w:r>
      <w:proofErr w:type="gramEnd"/>
      <w:r w:rsidRPr="00A00030">
        <w:rPr>
          <w:rFonts w:ascii="Times New Roman" w:hAnsi="Times New Roman" w:hint="eastAsia"/>
        </w:rPr>
        <w:t>」。</w:t>
      </w:r>
      <w:proofErr w:type="gramStart"/>
      <w:r w:rsidRPr="00A00030">
        <w:rPr>
          <w:rFonts w:ascii="Times New Roman" w:hAnsi="Times New Roman" w:hint="eastAsia"/>
        </w:rPr>
        <w:t>復按鐵路</w:t>
      </w:r>
      <w:proofErr w:type="gramEnd"/>
      <w:r w:rsidRPr="00A00030">
        <w:rPr>
          <w:rFonts w:ascii="Times New Roman" w:hAnsi="Times New Roman" w:hint="eastAsia"/>
        </w:rPr>
        <w:t>法第</w:t>
      </w:r>
      <w:r w:rsidRPr="00A00030">
        <w:rPr>
          <w:rFonts w:ascii="Times New Roman" w:hAnsi="Times New Roman" w:hint="eastAsia"/>
        </w:rPr>
        <w:t>2</w:t>
      </w:r>
      <w:r w:rsidRPr="00A00030">
        <w:rPr>
          <w:rFonts w:ascii="Times New Roman" w:hAnsi="Times New Roman" w:hint="eastAsia"/>
        </w:rPr>
        <w:t>條、第</w:t>
      </w:r>
      <w:r w:rsidRPr="00A00030">
        <w:rPr>
          <w:rFonts w:ascii="Times New Roman" w:hAnsi="Times New Roman" w:hint="eastAsia"/>
        </w:rPr>
        <w:t>4</w:t>
      </w:r>
      <w:r w:rsidRPr="00A00030">
        <w:rPr>
          <w:rFonts w:ascii="Times New Roman" w:hAnsi="Times New Roman" w:hint="eastAsia"/>
        </w:rPr>
        <w:t>條（</w:t>
      </w:r>
      <w:r w:rsidRPr="00A00030">
        <w:rPr>
          <w:rFonts w:ascii="Times New Roman" w:hAnsi="Times New Roman" w:hint="eastAsia"/>
        </w:rPr>
        <w:t>111</w:t>
      </w:r>
      <w:r w:rsidRPr="00A00030">
        <w:rPr>
          <w:rFonts w:ascii="Times New Roman" w:hAnsi="Times New Roman" w:hint="eastAsia"/>
        </w:rPr>
        <w:t>年</w:t>
      </w:r>
      <w:r w:rsidRPr="00A00030">
        <w:rPr>
          <w:rFonts w:ascii="Times New Roman" w:hAnsi="Times New Roman" w:hint="eastAsia"/>
        </w:rPr>
        <w:t>6</w:t>
      </w:r>
      <w:r w:rsidRPr="00A00030">
        <w:rPr>
          <w:rFonts w:ascii="Times New Roman" w:hAnsi="Times New Roman" w:hint="eastAsia"/>
        </w:rPr>
        <w:t>月</w:t>
      </w:r>
      <w:r w:rsidRPr="00A00030">
        <w:rPr>
          <w:rFonts w:ascii="Times New Roman" w:hAnsi="Times New Roman" w:hint="eastAsia"/>
        </w:rPr>
        <w:t>22</w:t>
      </w:r>
      <w:r w:rsidRPr="00A00030">
        <w:rPr>
          <w:rFonts w:ascii="Times New Roman" w:hAnsi="Times New Roman" w:hint="eastAsia"/>
        </w:rPr>
        <w:t>日修正）、第</w:t>
      </w:r>
      <w:r w:rsidRPr="00A00030">
        <w:rPr>
          <w:rFonts w:ascii="Times New Roman" w:hAnsi="Times New Roman" w:hint="eastAsia"/>
        </w:rPr>
        <w:t>20</w:t>
      </w:r>
      <w:r w:rsidRPr="00A00030">
        <w:rPr>
          <w:rFonts w:ascii="Times New Roman" w:hAnsi="Times New Roman" w:hint="eastAsia"/>
        </w:rPr>
        <w:t>條規定：「…</w:t>
      </w:r>
      <w:proofErr w:type="gramStart"/>
      <w:r w:rsidRPr="00A00030">
        <w:rPr>
          <w:rFonts w:ascii="Times New Roman" w:hAnsi="Times New Roman" w:hint="eastAsia"/>
        </w:rPr>
        <w:t>…</w:t>
      </w:r>
      <w:proofErr w:type="gramEnd"/>
      <w:r w:rsidRPr="00A00030">
        <w:rPr>
          <w:rFonts w:ascii="Times New Roman" w:hAnsi="Times New Roman" w:hint="eastAsia"/>
        </w:rPr>
        <w:t>五、國營鐵路：指國有而由中央政府經營之鐵路…</w:t>
      </w:r>
      <w:proofErr w:type="gramStart"/>
      <w:r w:rsidRPr="00A00030">
        <w:rPr>
          <w:rFonts w:ascii="Times New Roman" w:hAnsi="Times New Roman" w:hint="eastAsia"/>
        </w:rPr>
        <w:t>…</w:t>
      </w:r>
      <w:proofErr w:type="gramEnd"/>
      <w:r w:rsidRPr="00A00030">
        <w:rPr>
          <w:rFonts w:ascii="Times New Roman" w:hAnsi="Times New Roman" w:hint="eastAsia"/>
        </w:rPr>
        <w:t>」、「本法之主管機關為交通部。國營鐵路，由主管機關管理。…</w:t>
      </w:r>
      <w:proofErr w:type="gramStart"/>
      <w:r w:rsidRPr="00A00030">
        <w:rPr>
          <w:rFonts w:ascii="Times New Roman" w:hAnsi="Times New Roman" w:hint="eastAsia"/>
        </w:rPr>
        <w:t>…</w:t>
      </w:r>
      <w:proofErr w:type="gramEnd"/>
      <w:r w:rsidRPr="00A00030">
        <w:rPr>
          <w:rFonts w:ascii="Times New Roman" w:hAnsi="Times New Roman" w:hint="eastAsia"/>
        </w:rPr>
        <w:t>本法有關鐵路之監督管理等相關業務，由鐵道局辦理</w:t>
      </w:r>
      <w:proofErr w:type="gramStart"/>
      <w:r w:rsidRPr="00A00030">
        <w:rPr>
          <w:rFonts w:ascii="Times New Roman" w:hAnsi="Times New Roman" w:hint="eastAsia"/>
        </w:rPr>
        <w:t>（註</w:t>
      </w:r>
      <w:proofErr w:type="gramEnd"/>
      <w:r w:rsidRPr="00A00030">
        <w:rPr>
          <w:rFonts w:ascii="Times New Roman" w:hAnsi="Times New Roman" w:hint="eastAsia"/>
        </w:rPr>
        <w:t>：</w:t>
      </w:r>
      <w:r w:rsidRPr="00A00030">
        <w:rPr>
          <w:rFonts w:ascii="Times New Roman" w:hAnsi="Times New Roman" w:hint="eastAsia"/>
        </w:rPr>
        <w:t>111</w:t>
      </w:r>
      <w:r w:rsidRPr="00A00030">
        <w:rPr>
          <w:rFonts w:ascii="Times New Roman" w:hAnsi="Times New Roman" w:hint="eastAsia"/>
        </w:rPr>
        <w:t>年</w:t>
      </w:r>
      <w:r w:rsidRPr="00A00030">
        <w:rPr>
          <w:rFonts w:ascii="Times New Roman" w:hAnsi="Times New Roman" w:hint="eastAsia"/>
        </w:rPr>
        <w:t>6</w:t>
      </w:r>
      <w:r w:rsidRPr="00A00030">
        <w:rPr>
          <w:rFonts w:ascii="Times New Roman" w:hAnsi="Times New Roman" w:hint="eastAsia"/>
        </w:rPr>
        <w:t>月</w:t>
      </w:r>
      <w:r w:rsidRPr="00A00030">
        <w:rPr>
          <w:rFonts w:ascii="Times New Roman" w:hAnsi="Times New Roman" w:hint="eastAsia"/>
        </w:rPr>
        <w:t>22</w:t>
      </w:r>
      <w:r w:rsidRPr="00A00030">
        <w:rPr>
          <w:rFonts w:ascii="Times New Roman" w:hAnsi="Times New Roman" w:hint="eastAsia"/>
        </w:rPr>
        <w:t>日修正前，交通部係以</w:t>
      </w:r>
      <w:r w:rsidRPr="00A00030">
        <w:rPr>
          <w:rFonts w:ascii="Times New Roman" w:hAnsi="Times New Roman" w:hint="eastAsia"/>
        </w:rPr>
        <w:t>107</w:t>
      </w:r>
      <w:r w:rsidRPr="00A00030">
        <w:rPr>
          <w:rFonts w:ascii="Times New Roman" w:hAnsi="Times New Roman" w:hint="eastAsia"/>
        </w:rPr>
        <w:t>年</w:t>
      </w:r>
      <w:r w:rsidRPr="00A00030">
        <w:rPr>
          <w:rFonts w:ascii="Times New Roman" w:hAnsi="Times New Roman" w:hint="eastAsia"/>
        </w:rPr>
        <w:t>8</w:t>
      </w:r>
      <w:r w:rsidRPr="00A00030">
        <w:rPr>
          <w:rFonts w:ascii="Times New Roman" w:hAnsi="Times New Roman" w:hint="eastAsia"/>
        </w:rPr>
        <w:t>月</w:t>
      </w:r>
      <w:r w:rsidRPr="00A00030">
        <w:rPr>
          <w:rFonts w:ascii="Times New Roman" w:hAnsi="Times New Roman" w:hint="eastAsia"/>
        </w:rPr>
        <w:t>24</w:t>
      </w:r>
      <w:r w:rsidRPr="00A00030">
        <w:rPr>
          <w:rFonts w:ascii="Times New Roman" w:hAnsi="Times New Roman" w:hint="eastAsia"/>
        </w:rPr>
        <w:t>日</w:t>
      </w:r>
      <w:proofErr w:type="gramStart"/>
      <w:r w:rsidRPr="00A00030">
        <w:rPr>
          <w:rFonts w:ascii="Times New Roman" w:hAnsi="Times New Roman" w:hint="eastAsia"/>
        </w:rPr>
        <w:t>交路字</w:t>
      </w:r>
      <w:proofErr w:type="gramEnd"/>
      <w:r w:rsidRPr="00A00030">
        <w:rPr>
          <w:rFonts w:ascii="Times New Roman" w:hAnsi="Times New Roman" w:hint="eastAsia"/>
        </w:rPr>
        <w:t>第</w:t>
      </w:r>
      <w:r w:rsidRPr="00A00030">
        <w:rPr>
          <w:rFonts w:ascii="Times New Roman" w:hAnsi="Times New Roman" w:hint="eastAsia"/>
        </w:rPr>
        <w:t>1075009412</w:t>
      </w:r>
      <w:r w:rsidRPr="00A00030">
        <w:rPr>
          <w:rFonts w:ascii="Times New Roman" w:hAnsi="Times New Roman" w:hint="eastAsia"/>
        </w:rPr>
        <w:t>號函授權鐵道局辦理國營鐵路之監理</w:t>
      </w:r>
      <w:proofErr w:type="gramStart"/>
      <w:r w:rsidRPr="00A00030">
        <w:rPr>
          <w:rFonts w:ascii="Times New Roman" w:hAnsi="Times New Roman" w:hint="eastAsia"/>
        </w:rPr>
        <w:t>）</w:t>
      </w:r>
      <w:proofErr w:type="gramEnd"/>
      <w:r w:rsidRPr="00A00030">
        <w:rPr>
          <w:rFonts w:ascii="Times New Roman" w:hAnsi="Times New Roman" w:hint="eastAsia"/>
        </w:rPr>
        <w:t>；鐵道局之工程，由主管機關辦理行政監理」、「主管機關為經營國營鐵路，得設國營鐵路機構；其設置另以法律定之」。是以國營鐵路業務之監理由鐵道局負責，鐵路行車安全管理</w:t>
      </w:r>
      <w:r w:rsidRPr="00A00030">
        <w:rPr>
          <w:rFonts w:ascii="Times New Roman" w:hAnsi="Times New Roman" w:hint="eastAsia"/>
        </w:rPr>
        <w:lastRenderedPageBreak/>
        <w:t>及監督，亦屬交通部之職責至明。</w:t>
      </w:r>
      <w:bookmarkEnd w:id="88"/>
    </w:p>
    <w:p w:rsidR="00B26290" w:rsidRPr="00A00030" w:rsidRDefault="00B26290" w:rsidP="00A00030">
      <w:pPr>
        <w:pStyle w:val="3"/>
        <w:rPr>
          <w:rFonts w:ascii="Times New Roman" w:hAnsi="Times New Roman"/>
        </w:rPr>
      </w:pPr>
      <w:bookmarkStart w:id="89" w:name="_Toc108016643"/>
      <w:r w:rsidRPr="00A00030">
        <w:rPr>
          <w:rFonts w:ascii="Times New Roman" w:hAnsi="Times New Roman" w:hint="eastAsia"/>
        </w:rPr>
        <w:t>107</w:t>
      </w:r>
      <w:r w:rsidRPr="00A00030">
        <w:rPr>
          <w:rFonts w:ascii="Times New Roman" w:hAnsi="Times New Roman" w:hint="eastAsia"/>
        </w:rPr>
        <w:t>年</w:t>
      </w:r>
      <w:r w:rsidRPr="00A00030">
        <w:rPr>
          <w:rFonts w:ascii="Times New Roman" w:hAnsi="Times New Roman" w:hint="eastAsia"/>
        </w:rPr>
        <w:t>10</w:t>
      </w:r>
      <w:r w:rsidRPr="00A00030">
        <w:rPr>
          <w:rFonts w:ascii="Times New Roman" w:hAnsi="Times New Roman" w:hint="eastAsia"/>
        </w:rPr>
        <w:t>月</w:t>
      </w:r>
      <w:r w:rsidRPr="00A00030">
        <w:rPr>
          <w:rFonts w:ascii="Times New Roman" w:hAnsi="Times New Roman" w:hint="eastAsia"/>
        </w:rPr>
        <w:t>21</w:t>
      </w:r>
      <w:r w:rsidRPr="00A00030">
        <w:rPr>
          <w:rFonts w:ascii="Times New Roman" w:hAnsi="Times New Roman" w:hint="eastAsia"/>
        </w:rPr>
        <w:t>日</w:t>
      </w:r>
      <w:proofErr w:type="gramStart"/>
      <w:r w:rsidRPr="00A00030">
        <w:rPr>
          <w:rFonts w:ascii="Times New Roman" w:hAnsi="Times New Roman" w:hint="eastAsia"/>
        </w:rPr>
        <w:t>臺鐵局普悠瑪</w:t>
      </w:r>
      <w:proofErr w:type="gramEnd"/>
      <w:r w:rsidRPr="00A00030">
        <w:rPr>
          <w:rFonts w:ascii="Times New Roman" w:hAnsi="Times New Roman" w:hint="eastAsia"/>
        </w:rPr>
        <w:t>號第</w:t>
      </w:r>
      <w:r w:rsidRPr="00A00030">
        <w:rPr>
          <w:rFonts w:ascii="Times New Roman" w:hAnsi="Times New Roman" w:hint="eastAsia"/>
        </w:rPr>
        <w:t>6432</w:t>
      </w:r>
      <w:r w:rsidRPr="00A00030">
        <w:rPr>
          <w:rFonts w:ascii="Times New Roman" w:hAnsi="Times New Roman" w:hint="eastAsia"/>
        </w:rPr>
        <w:t>次列車出軌翻覆事故，造成乘客</w:t>
      </w:r>
      <w:r w:rsidRPr="00A00030">
        <w:rPr>
          <w:rFonts w:ascii="Times New Roman" w:hAnsi="Times New Roman" w:hint="eastAsia"/>
        </w:rPr>
        <w:t>18</w:t>
      </w:r>
      <w:r w:rsidRPr="00A00030">
        <w:rPr>
          <w:rFonts w:ascii="Times New Roman" w:hAnsi="Times New Roman" w:hint="eastAsia"/>
        </w:rPr>
        <w:t>人死亡、</w:t>
      </w:r>
      <w:r w:rsidRPr="00A00030">
        <w:rPr>
          <w:rFonts w:ascii="Times New Roman" w:hAnsi="Times New Roman" w:hint="eastAsia"/>
        </w:rPr>
        <w:t>2</w:t>
      </w:r>
      <w:r w:rsidRPr="00A00030">
        <w:rPr>
          <w:rFonts w:ascii="Times New Roman" w:hAnsi="Times New Roman" w:hint="eastAsia"/>
        </w:rPr>
        <w:t>百餘人受傷，本院調查意見「依事故調查結果，係因</w:t>
      </w:r>
      <w:proofErr w:type="gramStart"/>
      <w:r w:rsidRPr="00A00030">
        <w:rPr>
          <w:rFonts w:ascii="Times New Roman" w:hAnsi="Times New Roman" w:hint="eastAsia"/>
        </w:rPr>
        <w:t>攸</w:t>
      </w:r>
      <w:proofErr w:type="gramEnd"/>
      <w:r w:rsidRPr="00A00030">
        <w:rPr>
          <w:rFonts w:ascii="Times New Roman" w:hAnsi="Times New Roman" w:hint="eastAsia"/>
        </w:rPr>
        <w:t>關鐵路行車安全之組織文化、設備維修、程序操作、人員訓練及行車環境等事項因疏失而接續發生，所致之重大行車事故，該事故已嚴重傷害民眾對鐵路行車安全的信賴，顯有監督事項之疏漏，核有</w:t>
      </w:r>
      <w:proofErr w:type="gramStart"/>
      <w:r w:rsidRPr="00A00030">
        <w:rPr>
          <w:rFonts w:ascii="Times New Roman" w:hAnsi="Times New Roman" w:hint="eastAsia"/>
        </w:rPr>
        <w:t>怠</w:t>
      </w:r>
      <w:proofErr w:type="gramEnd"/>
      <w:r w:rsidRPr="00A00030">
        <w:rPr>
          <w:rFonts w:ascii="Times New Roman" w:hAnsi="Times New Roman" w:hint="eastAsia"/>
        </w:rPr>
        <w:t>失」，糾正交通部促請改善。該次事故發生後，當時行政院院長賴清德除指示成立「</w:t>
      </w:r>
      <w:r w:rsidRPr="00A00030">
        <w:rPr>
          <w:rFonts w:ascii="Times New Roman" w:hAnsi="Times New Roman" w:hint="eastAsia"/>
        </w:rPr>
        <w:t>1021</w:t>
      </w:r>
      <w:r w:rsidRPr="00A00030">
        <w:rPr>
          <w:rFonts w:ascii="Times New Roman" w:hAnsi="Times New Roman" w:hint="eastAsia"/>
        </w:rPr>
        <w:t>鐵路事故行政調查小組」外，更提示後續應即進行</w:t>
      </w:r>
      <w:proofErr w:type="gramStart"/>
      <w:r w:rsidRPr="00A00030">
        <w:rPr>
          <w:rFonts w:ascii="Times New Roman" w:hAnsi="Times New Roman" w:hint="eastAsia"/>
        </w:rPr>
        <w:t>臺鐵總</w:t>
      </w:r>
      <w:proofErr w:type="gramEnd"/>
      <w:r w:rsidRPr="00A00030">
        <w:rPr>
          <w:rFonts w:ascii="Times New Roman" w:hAnsi="Times New Roman" w:hint="eastAsia"/>
        </w:rPr>
        <w:t>體檢，由行政院召集跨部會及外部專家學者共同組成「</w:t>
      </w:r>
      <w:proofErr w:type="gramStart"/>
      <w:r w:rsidRPr="00A00030">
        <w:rPr>
          <w:rFonts w:ascii="Times New Roman" w:hAnsi="Times New Roman" w:hint="eastAsia"/>
        </w:rPr>
        <w:t>臺鐵總</w:t>
      </w:r>
      <w:proofErr w:type="gramEnd"/>
      <w:r w:rsidRPr="00A00030">
        <w:rPr>
          <w:rFonts w:ascii="Times New Roman" w:hAnsi="Times New Roman" w:hint="eastAsia"/>
        </w:rPr>
        <w:t>體檢小組」，於</w:t>
      </w:r>
      <w:r w:rsidRPr="00A00030">
        <w:rPr>
          <w:rFonts w:ascii="Times New Roman" w:hAnsi="Times New Roman" w:hint="eastAsia"/>
        </w:rPr>
        <w:t>108</w:t>
      </w:r>
      <w:r w:rsidRPr="00A00030">
        <w:rPr>
          <w:rFonts w:ascii="Times New Roman" w:hAnsi="Times New Roman" w:hint="eastAsia"/>
        </w:rPr>
        <w:t>年</w:t>
      </w:r>
      <w:r w:rsidRPr="00A00030">
        <w:rPr>
          <w:rFonts w:ascii="Times New Roman" w:hAnsi="Times New Roman" w:hint="eastAsia"/>
        </w:rPr>
        <w:t>1</w:t>
      </w:r>
      <w:r w:rsidRPr="00A00030">
        <w:rPr>
          <w:rFonts w:ascii="Times New Roman" w:hAnsi="Times New Roman" w:hint="eastAsia"/>
        </w:rPr>
        <w:t>月</w:t>
      </w:r>
      <w:r w:rsidRPr="00A00030">
        <w:rPr>
          <w:rFonts w:ascii="Times New Roman" w:hAnsi="Times New Roman" w:hint="eastAsia"/>
        </w:rPr>
        <w:t>18</w:t>
      </w:r>
      <w:r w:rsidRPr="00A00030">
        <w:rPr>
          <w:rFonts w:ascii="Times New Roman" w:hAnsi="Times New Roman" w:hint="eastAsia"/>
        </w:rPr>
        <w:t>日完成「</w:t>
      </w:r>
      <w:proofErr w:type="gramStart"/>
      <w:r w:rsidRPr="00A00030">
        <w:rPr>
          <w:rFonts w:ascii="Times New Roman" w:hAnsi="Times New Roman" w:hint="eastAsia"/>
        </w:rPr>
        <w:t>臺鐵總</w:t>
      </w:r>
      <w:proofErr w:type="gramEnd"/>
      <w:r w:rsidRPr="00A00030">
        <w:rPr>
          <w:rFonts w:ascii="Times New Roman" w:hAnsi="Times New Roman" w:hint="eastAsia"/>
        </w:rPr>
        <w:t>體檢報告」，共計提出</w:t>
      </w:r>
      <w:r w:rsidRPr="00A00030">
        <w:rPr>
          <w:rFonts w:ascii="Times New Roman" w:hAnsi="Times New Roman" w:hint="eastAsia"/>
        </w:rPr>
        <w:t>144</w:t>
      </w:r>
      <w:r w:rsidRPr="00A00030">
        <w:rPr>
          <w:rFonts w:ascii="Times New Roman" w:hAnsi="Times New Roman" w:hint="eastAsia"/>
        </w:rPr>
        <w:t>項改善事項，行政院於</w:t>
      </w:r>
      <w:r w:rsidRPr="00A00030">
        <w:rPr>
          <w:rFonts w:ascii="Times New Roman" w:hAnsi="Times New Roman" w:hint="eastAsia"/>
        </w:rPr>
        <w:t>108</w:t>
      </w:r>
      <w:r w:rsidRPr="00A00030">
        <w:rPr>
          <w:rFonts w:ascii="Times New Roman" w:hAnsi="Times New Roman" w:hint="eastAsia"/>
        </w:rPr>
        <w:t>年</w:t>
      </w:r>
      <w:r w:rsidRPr="00A00030">
        <w:rPr>
          <w:rFonts w:ascii="Times New Roman" w:hAnsi="Times New Roman" w:hint="eastAsia"/>
        </w:rPr>
        <w:t>1</w:t>
      </w:r>
      <w:r w:rsidRPr="00A00030">
        <w:rPr>
          <w:rFonts w:ascii="Times New Roman" w:hAnsi="Times New Roman" w:hint="eastAsia"/>
        </w:rPr>
        <w:t>月</w:t>
      </w:r>
      <w:r w:rsidRPr="00A00030">
        <w:rPr>
          <w:rFonts w:ascii="Times New Roman" w:hAnsi="Times New Roman" w:hint="eastAsia"/>
        </w:rPr>
        <w:t>21</w:t>
      </w:r>
      <w:r w:rsidRPr="00A00030">
        <w:rPr>
          <w:rFonts w:ascii="Times New Roman" w:hAnsi="Times New Roman" w:hint="eastAsia"/>
        </w:rPr>
        <w:t>日以行政院秘書長函檢送</w:t>
      </w:r>
      <w:r w:rsidRPr="00A00030">
        <w:rPr>
          <w:rFonts w:ascii="Times New Roman" w:hAnsi="Times New Roman" w:hint="eastAsia"/>
        </w:rPr>
        <w:t>108</w:t>
      </w:r>
      <w:r w:rsidRPr="00A00030">
        <w:rPr>
          <w:rFonts w:ascii="Times New Roman" w:hAnsi="Times New Roman" w:hint="eastAsia"/>
        </w:rPr>
        <w:t>年</w:t>
      </w:r>
      <w:r w:rsidRPr="00A00030">
        <w:rPr>
          <w:rFonts w:ascii="Times New Roman" w:hAnsi="Times New Roman" w:hint="eastAsia"/>
        </w:rPr>
        <w:t>1</w:t>
      </w:r>
      <w:r w:rsidRPr="00A00030">
        <w:rPr>
          <w:rFonts w:ascii="Times New Roman" w:hAnsi="Times New Roman" w:hint="eastAsia"/>
        </w:rPr>
        <w:t>月</w:t>
      </w:r>
      <w:r w:rsidRPr="00A00030">
        <w:rPr>
          <w:rFonts w:ascii="Times New Roman" w:hAnsi="Times New Roman" w:hint="eastAsia"/>
        </w:rPr>
        <w:t>18</w:t>
      </w:r>
      <w:r w:rsidRPr="00A00030">
        <w:rPr>
          <w:rFonts w:ascii="Times New Roman" w:hAnsi="Times New Roman" w:hint="eastAsia"/>
        </w:rPr>
        <w:t>日張景森政務委員主持之「</w:t>
      </w:r>
      <w:proofErr w:type="gramStart"/>
      <w:r w:rsidRPr="00A00030">
        <w:rPr>
          <w:rFonts w:ascii="Times New Roman" w:hAnsi="Times New Roman" w:hint="eastAsia"/>
        </w:rPr>
        <w:t>臺鐵總</w:t>
      </w:r>
      <w:proofErr w:type="gramEnd"/>
      <w:r w:rsidRPr="00A00030">
        <w:rPr>
          <w:rFonts w:ascii="Times New Roman" w:hAnsi="Times New Roman" w:hint="eastAsia"/>
        </w:rPr>
        <w:t>體檢第</w:t>
      </w:r>
      <w:r w:rsidRPr="00A00030">
        <w:rPr>
          <w:rFonts w:ascii="Times New Roman" w:hAnsi="Times New Roman" w:hint="eastAsia"/>
        </w:rPr>
        <w:t>10</w:t>
      </w:r>
      <w:r w:rsidRPr="00A00030">
        <w:rPr>
          <w:rFonts w:ascii="Times New Roman" w:hAnsi="Times New Roman" w:hint="eastAsia"/>
        </w:rPr>
        <w:t>次會議」紀錄，會議結論載明各項改善事項由交通部督導臺鐵局據以執行，嗣後由</w:t>
      </w:r>
      <w:proofErr w:type="gramStart"/>
      <w:r w:rsidRPr="00A00030">
        <w:rPr>
          <w:rFonts w:ascii="Times New Roman" w:hAnsi="Times New Roman" w:hint="eastAsia"/>
        </w:rPr>
        <w:t>臺鐵局</w:t>
      </w:r>
      <w:proofErr w:type="gramEnd"/>
      <w:r w:rsidRPr="00A00030">
        <w:rPr>
          <w:rFonts w:ascii="Times New Roman" w:hAnsi="Times New Roman" w:hint="eastAsia"/>
        </w:rPr>
        <w:t>提送檢討辦理情形至監理機關鐵道局追蹤管考後簽部，陸續同意解除</w:t>
      </w:r>
      <w:proofErr w:type="gramStart"/>
      <w:r w:rsidRPr="00A00030">
        <w:rPr>
          <w:rFonts w:ascii="Times New Roman" w:hAnsi="Times New Roman" w:hint="eastAsia"/>
        </w:rPr>
        <w:t>臺鐵總</w:t>
      </w:r>
      <w:proofErr w:type="gramEnd"/>
      <w:r w:rsidRPr="00A00030">
        <w:rPr>
          <w:rFonts w:ascii="Times New Roman" w:hAnsi="Times New Roman" w:hint="eastAsia"/>
        </w:rPr>
        <w:t>體檢列管事項，其中與本次</w:t>
      </w:r>
      <w:r w:rsidRPr="00A00030">
        <w:rPr>
          <w:rFonts w:ascii="Times New Roman" w:hAnsi="Times New Roman" w:hint="eastAsia"/>
        </w:rPr>
        <w:t>0402</w:t>
      </w:r>
      <w:proofErr w:type="gramStart"/>
      <w:r w:rsidRPr="00A00030">
        <w:rPr>
          <w:rFonts w:ascii="Times New Roman" w:hAnsi="Times New Roman" w:hint="eastAsia"/>
        </w:rPr>
        <w:t>臺</w:t>
      </w:r>
      <w:proofErr w:type="gramEnd"/>
      <w:r w:rsidRPr="00A00030">
        <w:rPr>
          <w:rFonts w:ascii="Times New Roman" w:hAnsi="Times New Roman" w:hint="eastAsia"/>
        </w:rPr>
        <w:t>鐵太魯閣號事故有關已解除列管項目之經過如下：</w:t>
      </w:r>
      <w:bookmarkEnd w:id="89"/>
    </w:p>
    <w:p w:rsidR="00B26290" w:rsidRPr="00A00030" w:rsidRDefault="00B26290" w:rsidP="00A00030">
      <w:pPr>
        <w:pStyle w:val="4"/>
        <w:rPr>
          <w:rFonts w:ascii="Times New Roman" w:hAnsi="Times New Roman"/>
        </w:rPr>
      </w:pPr>
      <w:r w:rsidRPr="00A00030">
        <w:rPr>
          <w:rFonts w:ascii="Times New Roman" w:hAnsi="Times New Roman" w:hint="eastAsia"/>
        </w:rPr>
        <w:t>列管編碼：</w:t>
      </w:r>
      <w:r w:rsidRPr="00A00030">
        <w:rPr>
          <w:rFonts w:ascii="Times New Roman" w:hAnsi="Times New Roman" w:hint="eastAsia"/>
        </w:rPr>
        <w:t>1303</w:t>
      </w:r>
      <w:r w:rsidRPr="00A00030">
        <w:rPr>
          <w:rFonts w:ascii="Times New Roman" w:hAnsi="Times New Roman" w:hint="eastAsia"/>
        </w:rPr>
        <w:t>（優先改善事項）。列管事項內容：軌道沿線施工路段除應加強施工相關安全措施外，應依軌道養護標準作業程序施工，養護完成後應要求現場負責人確認，以確保行車營運安全。完成解除列管日期：交通部</w:t>
      </w:r>
      <w:proofErr w:type="gramStart"/>
      <w:r w:rsidRPr="00A00030">
        <w:rPr>
          <w:rFonts w:ascii="Times New Roman" w:hAnsi="Times New Roman" w:hint="eastAsia"/>
        </w:rPr>
        <w:t>109</w:t>
      </w:r>
      <w:r w:rsidRPr="00A00030">
        <w:rPr>
          <w:rFonts w:ascii="Times New Roman" w:hAnsi="Times New Roman" w:hint="eastAsia"/>
        </w:rPr>
        <w:t>年</w:t>
      </w:r>
      <w:r w:rsidRPr="00A00030">
        <w:rPr>
          <w:rFonts w:ascii="Times New Roman" w:hAnsi="Times New Roman" w:hint="eastAsia"/>
        </w:rPr>
        <w:t>3</w:t>
      </w:r>
      <w:r w:rsidRPr="00A00030">
        <w:rPr>
          <w:rFonts w:ascii="Times New Roman" w:hAnsi="Times New Roman" w:hint="eastAsia"/>
        </w:rPr>
        <w:t>月</w:t>
      </w:r>
      <w:r w:rsidRPr="00A00030">
        <w:rPr>
          <w:rFonts w:ascii="Times New Roman" w:hAnsi="Times New Roman" w:hint="eastAsia"/>
        </w:rPr>
        <w:t>16</w:t>
      </w:r>
      <w:r w:rsidRPr="00A00030">
        <w:rPr>
          <w:rFonts w:ascii="Times New Roman" w:hAnsi="Times New Roman" w:hint="eastAsia"/>
        </w:rPr>
        <w:t>日交路</w:t>
      </w:r>
      <w:proofErr w:type="gramEnd"/>
      <w:r w:rsidRPr="00A00030">
        <w:rPr>
          <w:rFonts w:ascii="Times New Roman" w:hAnsi="Times New Roman" w:hint="eastAsia"/>
        </w:rPr>
        <w:t>（一）字第</w:t>
      </w:r>
      <w:r w:rsidRPr="00A00030">
        <w:rPr>
          <w:rFonts w:ascii="Times New Roman" w:hAnsi="Times New Roman" w:hint="eastAsia"/>
        </w:rPr>
        <w:t>1097900065</w:t>
      </w:r>
      <w:r w:rsidRPr="00A00030">
        <w:rPr>
          <w:rFonts w:ascii="Times New Roman" w:hAnsi="Times New Roman" w:hint="eastAsia"/>
        </w:rPr>
        <w:t>號函審查同意解除列管。</w:t>
      </w:r>
    </w:p>
    <w:p w:rsidR="00B26290" w:rsidRPr="00A00030" w:rsidRDefault="00B26290" w:rsidP="00A00030">
      <w:pPr>
        <w:pStyle w:val="4"/>
        <w:rPr>
          <w:rFonts w:ascii="Times New Roman" w:hAnsi="Times New Roman"/>
        </w:rPr>
      </w:pPr>
      <w:r w:rsidRPr="00A00030">
        <w:rPr>
          <w:rFonts w:ascii="Times New Roman" w:hAnsi="Times New Roman" w:hint="eastAsia"/>
        </w:rPr>
        <w:t>列管編碼：</w:t>
      </w:r>
      <w:r w:rsidRPr="00A00030">
        <w:rPr>
          <w:rFonts w:ascii="Times New Roman" w:hAnsi="Times New Roman" w:hint="eastAsia"/>
        </w:rPr>
        <w:t>2102</w:t>
      </w:r>
      <w:r w:rsidRPr="00A00030">
        <w:rPr>
          <w:rFonts w:ascii="Times New Roman" w:hAnsi="Times New Roman" w:hint="eastAsia"/>
        </w:rPr>
        <w:t>（一般改善事項）。列管事項內容：強化現場人員整體安全意識，建立管理階層及基層員工之安全責任，並要求人員應正確操作、工</w:t>
      </w:r>
      <w:r w:rsidRPr="00A00030">
        <w:rPr>
          <w:rFonts w:ascii="Times New Roman" w:hAnsi="Times New Roman" w:hint="eastAsia"/>
        </w:rPr>
        <w:lastRenderedPageBreak/>
        <w:t>作紀律及落實規章；另請全面落實各站專任或兼辦</w:t>
      </w:r>
      <w:proofErr w:type="gramStart"/>
      <w:r w:rsidRPr="00A00030">
        <w:rPr>
          <w:rFonts w:ascii="Times New Roman" w:hAnsi="Times New Roman" w:hint="eastAsia"/>
        </w:rPr>
        <w:t>轉轍工之</w:t>
      </w:r>
      <w:proofErr w:type="gramEnd"/>
      <w:r w:rsidRPr="00A00030">
        <w:rPr>
          <w:rFonts w:ascii="Times New Roman" w:hAnsi="Times New Roman" w:hint="eastAsia"/>
        </w:rPr>
        <w:t>站</w:t>
      </w:r>
      <w:proofErr w:type="gramStart"/>
      <w:r w:rsidRPr="00A00030">
        <w:rPr>
          <w:rFonts w:ascii="Times New Roman" w:hAnsi="Times New Roman" w:hint="eastAsia"/>
        </w:rPr>
        <w:t>務</w:t>
      </w:r>
      <w:proofErr w:type="gramEnd"/>
      <w:r w:rsidRPr="00A00030">
        <w:rPr>
          <w:rFonts w:ascii="Times New Roman" w:hAnsi="Times New Roman" w:hint="eastAsia"/>
        </w:rPr>
        <w:t>人員勤務所需專業訓練。完成解除列管日期：交通部</w:t>
      </w:r>
      <w:proofErr w:type="gramStart"/>
      <w:r w:rsidRPr="00A00030">
        <w:rPr>
          <w:rFonts w:ascii="Times New Roman" w:hAnsi="Times New Roman" w:hint="eastAsia"/>
        </w:rPr>
        <w:t>109</w:t>
      </w:r>
      <w:r w:rsidRPr="00A00030">
        <w:rPr>
          <w:rFonts w:ascii="Times New Roman" w:hAnsi="Times New Roman" w:hint="eastAsia"/>
        </w:rPr>
        <w:t>年</w:t>
      </w:r>
      <w:r w:rsidRPr="00A00030">
        <w:rPr>
          <w:rFonts w:ascii="Times New Roman" w:hAnsi="Times New Roman" w:hint="eastAsia"/>
        </w:rPr>
        <w:t>10</w:t>
      </w:r>
      <w:r w:rsidRPr="00A00030">
        <w:rPr>
          <w:rFonts w:ascii="Times New Roman" w:hAnsi="Times New Roman" w:hint="eastAsia"/>
        </w:rPr>
        <w:t>月</w:t>
      </w:r>
      <w:r w:rsidRPr="00A00030">
        <w:rPr>
          <w:rFonts w:ascii="Times New Roman" w:hAnsi="Times New Roman" w:hint="eastAsia"/>
        </w:rPr>
        <w:t>29</w:t>
      </w:r>
      <w:r w:rsidRPr="00A00030">
        <w:rPr>
          <w:rFonts w:ascii="Times New Roman" w:hAnsi="Times New Roman" w:hint="eastAsia"/>
        </w:rPr>
        <w:t>日交路</w:t>
      </w:r>
      <w:proofErr w:type="gramEnd"/>
      <w:r w:rsidRPr="00A00030">
        <w:rPr>
          <w:rFonts w:ascii="Times New Roman" w:hAnsi="Times New Roman" w:hint="eastAsia"/>
        </w:rPr>
        <w:t>（一）字第</w:t>
      </w:r>
      <w:r w:rsidRPr="00A00030">
        <w:rPr>
          <w:rFonts w:ascii="Times New Roman" w:hAnsi="Times New Roman" w:hint="eastAsia"/>
        </w:rPr>
        <w:t>1097900411</w:t>
      </w:r>
      <w:r w:rsidRPr="00A00030">
        <w:rPr>
          <w:rFonts w:ascii="Times New Roman" w:hAnsi="Times New Roman" w:hint="eastAsia"/>
        </w:rPr>
        <w:t>號函審查同意解除列管。</w:t>
      </w:r>
    </w:p>
    <w:p w:rsidR="00B26290" w:rsidRPr="00A00030" w:rsidRDefault="00B26290" w:rsidP="00A00030">
      <w:pPr>
        <w:pStyle w:val="4"/>
        <w:rPr>
          <w:rFonts w:ascii="Times New Roman" w:hAnsi="Times New Roman"/>
        </w:rPr>
      </w:pPr>
      <w:r w:rsidRPr="00A00030">
        <w:rPr>
          <w:rFonts w:ascii="Times New Roman" w:hAnsi="Times New Roman" w:hint="eastAsia"/>
        </w:rPr>
        <w:t>列管編碼：</w:t>
      </w:r>
      <w:r w:rsidRPr="00A00030">
        <w:rPr>
          <w:rFonts w:ascii="Times New Roman" w:hAnsi="Times New Roman" w:hint="eastAsia"/>
        </w:rPr>
        <w:t>2203</w:t>
      </w:r>
      <w:r w:rsidRPr="00A00030">
        <w:rPr>
          <w:rFonts w:ascii="Times New Roman" w:hAnsi="Times New Roman" w:hint="eastAsia"/>
        </w:rPr>
        <w:t>（一般改善事項）。列管事項內容：對於施工計畫中提列風險、危害事項及其消除措施，應增訂並確實落實於每日工班上線前之「安全工具箱會議」中，以教育員工及承包廠商安全意識，建立紮實安全文化基礎。完成解除列管日期：交通部</w:t>
      </w:r>
      <w:proofErr w:type="gramStart"/>
      <w:r w:rsidRPr="00A00030">
        <w:rPr>
          <w:rFonts w:ascii="Times New Roman" w:hAnsi="Times New Roman" w:hint="eastAsia"/>
        </w:rPr>
        <w:t>109</w:t>
      </w:r>
      <w:r w:rsidRPr="00A00030">
        <w:rPr>
          <w:rFonts w:ascii="Times New Roman" w:hAnsi="Times New Roman" w:hint="eastAsia"/>
        </w:rPr>
        <w:t>年</w:t>
      </w:r>
      <w:r w:rsidRPr="00A00030">
        <w:rPr>
          <w:rFonts w:ascii="Times New Roman" w:hAnsi="Times New Roman" w:hint="eastAsia"/>
        </w:rPr>
        <w:t>10</w:t>
      </w:r>
      <w:r w:rsidRPr="00A00030">
        <w:rPr>
          <w:rFonts w:ascii="Times New Roman" w:hAnsi="Times New Roman" w:hint="eastAsia"/>
        </w:rPr>
        <w:t>月</w:t>
      </w:r>
      <w:r w:rsidRPr="00A00030">
        <w:rPr>
          <w:rFonts w:ascii="Times New Roman" w:hAnsi="Times New Roman" w:hint="eastAsia"/>
        </w:rPr>
        <w:t>23</w:t>
      </w:r>
      <w:r w:rsidRPr="00A00030">
        <w:rPr>
          <w:rFonts w:ascii="Times New Roman" w:hAnsi="Times New Roman" w:hint="eastAsia"/>
        </w:rPr>
        <w:t>日交路</w:t>
      </w:r>
      <w:proofErr w:type="gramEnd"/>
      <w:r w:rsidRPr="00A00030">
        <w:rPr>
          <w:rFonts w:ascii="Times New Roman" w:hAnsi="Times New Roman" w:hint="eastAsia"/>
        </w:rPr>
        <w:t>（一）字第</w:t>
      </w:r>
      <w:r w:rsidRPr="00A00030">
        <w:rPr>
          <w:rFonts w:ascii="Times New Roman" w:hAnsi="Times New Roman" w:hint="eastAsia"/>
        </w:rPr>
        <w:t>1097900384</w:t>
      </w:r>
      <w:r w:rsidRPr="00A00030">
        <w:rPr>
          <w:rFonts w:ascii="Times New Roman" w:hAnsi="Times New Roman" w:hint="eastAsia"/>
        </w:rPr>
        <w:t>號函審查同意解除列管。</w:t>
      </w:r>
    </w:p>
    <w:p w:rsidR="00B26290" w:rsidRPr="00A00030" w:rsidRDefault="00B26290" w:rsidP="00A00030">
      <w:pPr>
        <w:pStyle w:val="3"/>
        <w:rPr>
          <w:rFonts w:ascii="Times New Roman" w:hAnsi="Times New Roman"/>
        </w:rPr>
      </w:pPr>
      <w:bookmarkStart w:id="90" w:name="_Toc108016644"/>
      <w:r w:rsidRPr="00A00030">
        <w:rPr>
          <w:rFonts w:ascii="Times New Roman" w:hAnsi="Times New Roman" w:hint="eastAsia"/>
        </w:rPr>
        <w:t>未料</w:t>
      </w:r>
      <w:r w:rsidRPr="00A00030">
        <w:rPr>
          <w:rFonts w:ascii="Times New Roman" w:hAnsi="Times New Roman" w:hint="eastAsia"/>
        </w:rPr>
        <w:t>110</w:t>
      </w:r>
      <w:r w:rsidRPr="00A00030">
        <w:rPr>
          <w:rFonts w:ascii="Times New Roman" w:hAnsi="Times New Roman" w:hint="eastAsia"/>
        </w:rPr>
        <w:t>年</w:t>
      </w:r>
      <w:r w:rsidRPr="00A00030">
        <w:rPr>
          <w:rFonts w:ascii="Times New Roman" w:hAnsi="Times New Roman" w:hint="eastAsia"/>
        </w:rPr>
        <w:t>4</w:t>
      </w:r>
      <w:r w:rsidRPr="00A00030">
        <w:rPr>
          <w:rFonts w:ascii="Times New Roman" w:hAnsi="Times New Roman" w:hint="eastAsia"/>
        </w:rPr>
        <w:t>月</w:t>
      </w:r>
      <w:r w:rsidRPr="00A00030">
        <w:rPr>
          <w:rFonts w:ascii="Times New Roman" w:hAnsi="Times New Roman" w:hint="eastAsia"/>
        </w:rPr>
        <w:t>2</w:t>
      </w:r>
      <w:r w:rsidRPr="00A00030">
        <w:rPr>
          <w:rFonts w:ascii="Times New Roman" w:hAnsi="Times New Roman" w:hint="eastAsia"/>
        </w:rPr>
        <w:t>日清明節連續假期首日，</w:t>
      </w:r>
      <w:r w:rsidRPr="00A00030">
        <w:rPr>
          <w:rFonts w:ascii="Times New Roman" w:hAnsi="Times New Roman" w:hint="eastAsia"/>
        </w:rPr>
        <w:t>1</w:t>
      </w:r>
      <w:r w:rsidRPr="00A00030">
        <w:rPr>
          <w:rFonts w:ascii="Times New Roman" w:hAnsi="Times New Roman" w:hint="eastAsia"/>
        </w:rPr>
        <w:t>列上午由樹林開往</w:t>
      </w:r>
      <w:proofErr w:type="gramStart"/>
      <w:r w:rsidRPr="00A00030">
        <w:rPr>
          <w:rFonts w:ascii="Times New Roman" w:hAnsi="Times New Roman" w:hint="eastAsia"/>
        </w:rPr>
        <w:t>臺</w:t>
      </w:r>
      <w:proofErr w:type="gramEnd"/>
      <w:r w:rsidRPr="00A00030">
        <w:rPr>
          <w:rFonts w:ascii="Times New Roman" w:hAnsi="Times New Roman" w:hint="eastAsia"/>
        </w:rPr>
        <w:t>東的</w:t>
      </w:r>
      <w:r w:rsidRPr="00A00030">
        <w:rPr>
          <w:rFonts w:ascii="Times New Roman" w:hAnsi="Times New Roman" w:hint="eastAsia"/>
        </w:rPr>
        <w:t>408</w:t>
      </w:r>
      <w:r w:rsidRPr="00A00030">
        <w:rPr>
          <w:rFonts w:ascii="Times New Roman" w:hAnsi="Times New Roman" w:hint="eastAsia"/>
        </w:rPr>
        <w:t>次太魯閣號列車，於</w:t>
      </w:r>
      <w:r w:rsidRPr="00A00030">
        <w:rPr>
          <w:rFonts w:ascii="Times New Roman" w:hAnsi="Times New Roman" w:hint="eastAsia"/>
        </w:rPr>
        <w:t>9</w:t>
      </w:r>
      <w:r w:rsidRPr="00A00030">
        <w:rPr>
          <w:rFonts w:ascii="Times New Roman" w:hAnsi="Times New Roman" w:hint="eastAsia"/>
        </w:rPr>
        <w:t>時</w:t>
      </w:r>
      <w:r w:rsidRPr="00A00030">
        <w:rPr>
          <w:rFonts w:ascii="Times New Roman" w:hAnsi="Times New Roman" w:hint="eastAsia"/>
        </w:rPr>
        <w:t>28</w:t>
      </w:r>
      <w:r w:rsidRPr="00A00030">
        <w:rPr>
          <w:rFonts w:ascii="Times New Roman" w:hAnsi="Times New Roman" w:hint="eastAsia"/>
        </w:rPr>
        <w:t>分駛至花蓮縣第一清水隧道北口</w:t>
      </w:r>
      <w:r w:rsidRPr="00A00030">
        <w:rPr>
          <w:rFonts w:ascii="Times New Roman" w:hAnsi="Times New Roman" w:hint="eastAsia"/>
        </w:rPr>
        <w:t>K51+450</w:t>
      </w:r>
      <w:r w:rsidRPr="00A00030">
        <w:rPr>
          <w:rFonts w:ascii="Times New Roman" w:hAnsi="Times New Roman" w:hint="eastAsia"/>
        </w:rPr>
        <w:t>洞口時，發生列車撞及施作</w:t>
      </w:r>
      <w:r w:rsidRPr="00A00030">
        <w:rPr>
          <w:rFonts w:ascii="Times New Roman" w:hAnsi="Times New Roman" w:hint="eastAsia"/>
        </w:rPr>
        <w:t>K51</w:t>
      </w:r>
      <w:r w:rsidRPr="00A00030">
        <w:rPr>
          <w:rFonts w:ascii="Times New Roman" w:hAnsi="Times New Roman" w:hint="eastAsia"/>
        </w:rPr>
        <w:t>標工程翻落之工程車後出軌並</w:t>
      </w:r>
      <w:proofErr w:type="gramStart"/>
      <w:r w:rsidRPr="00A00030">
        <w:rPr>
          <w:rFonts w:ascii="Times New Roman" w:hAnsi="Times New Roman" w:hint="eastAsia"/>
        </w:rPr>
        <w:t>衝</w:t>
      </w:r>
      <w:proofErr w:type="gramEnd"/>
      <w:r w:rsidRPr="00A00030">
        <w:rPr>
          <w:rFonts w:ascii="Times New Roman" w:hAnsi="Times New Roman" w:hint="eastAsia"/>
        </w:rPr>
        <w:t>入隧道，造成</w:t>
      </w:r>
      <w:r w:rsidRPr="00A00030">
        <w:rPr>
          <w:rFonts w:ascii="Times New Roman" w:hAnsi="Times New Roman" w:hint="eastAsia"/>
        </w:rPr>
        <w:t>49</w:t>
      </w:r>
      <w:r w:rsidRPr="00A00030">
        <w:rPr>
          <w:rFonts w:ascii="Times New Roman" w:hAnsi="Times New Roman" w:hint="eastAsia"/>
        </w:rPr>
        <w:t>人罹難（含</w:t>
      </w:r>
      <w:r w:rsidRPr="00A00030">
        <w:rPr>
          <w:rFonts w:ascii="Times New Roman" w:hAnsi="Times New Roman" w:hint="eastAsia"/>
        </w:rPr>
        <w:t>2</w:t>
      </w:r>
      <w:r w:rsidRPr="00A00030">
        <w:rPr>
          <w:rFonts w:ascii="Times New Roman" w:hAnsi="Times New Roman" w:hint="eastAsia"/>
        </w:rPr>
        <w:t>名司機員）</w:t>
      </w:r>
      <w:r w:rsidR="005A62D1">
        <w:rPr>
          <w:rFonts w:ascii="Times New Roman" w:hAnsi="Times New Roman" w:hint="eastAsia"/>
        </w:rPr>
        <w:t>，</w:t>
      </w:r>
      <w:r w:rsidRPr="00A00030">
        <w:rPr>
          <w:rFonts w:ascii="Times New Roman" w:hAnsi="Times New Roman" w:hint="eastAsia"/>
        </w:rPr>
        <w:t>3</w:t>
      </w:r>
      <w:r w:rsidRPr="00A00030">
        <w:rPr>
          <w:rFonts w:ascii="Times New Roman" w:hAnsi="Times New Roman" w:hint="eastAsia"/>
        </w:rPr>
        <w:t>百餘人受傷，為</w:t>
      </w:r>
      <w:proofErr w:type="gramStart"/>
      <w:r w:rsidRPr="00A00030">
        <w:rPr>
          <w:rFonts w:ascii="Times New Roman" w:hAnsi="Times New Roman" w:hint="eastAsia"/>
        </w:rPr>
        <w:t>臺鐵局</w:t>
      </w:r>
      <w:proofErr w:type="gramEnd"/>
      <w:r w:rsidRPr="00A00030">
        <w:rPr>
          <w:rFonts w:ascii="Times New Roman" w:hAnsi="Times New Roman" w:hint="eastAsia"/>
        </w:rPr>
        <w:t>近年來最嚴重之行車營運傷亡事故，死亡數超過</w:t>
      </w:r>
      <w:r w:rsidRPr="00A00030">
        <w:rPr>
          <w:rFonts w:ascii="Times New Roman" w:hAnsi="Times New Roman" w:hint="eastAsia"/>
        </w:rPr>
        <w:t>107</w:t>
      </w:r>
      <w:r w:rsidRPr="00A00030">
        <w:rPr>
          <w:rFonts w:ascii="Times New Roman" w:hAnsi="Times New Roman" w:hint="eastAsia"/>
        </w:rPr>
        <w:t>年普悠</w:t>
      </w:r>
      <w:proofErr w:type="gramStart"/>
      <w:r w:rsidRPr="00A00030">
        <w:rPr>
          <w:rFonts w:ascii="Times New Roman" w:hAnsi="Times New Roman" w:hint="eastAsia"/>
        </w:rPr>
        <w:t>瑪</w:t>
      </w:r>
      <w:proofErr w:type="gramEnd"/>
      <w:r w:rsidRPr="00A00030">
        <w:rPr>
          <w:rFonts w:ascii="Times New Roman" w:hAnsi="Times New Roman" w:hint="eastAsia"/>
        </w:rPr>
        <w:t>列車脫軌事故之</w:t>
      </w:r>
      <w:r w:rsidRPr="00A00030">
        <w:rPr>
          <w:rFonts w:ascii="Times New Roman" w:hAnsi="Times New Roman" w:hint="eastAsia"/>
        </w:rPr>
        <w:t>18</w:t>
      </w:r>
      <w:r w:rsidRPr="00A00030">
        <w:rPr>
          <w:rFonts w:ascii="Times New Roman" w:hAnsi="Times New Roman" w:hint="eastAsia"/>
        </w:rPr>
        <w:t>人，事後財物損失及賠償初估約</w:t>
      </w:r>
      <w:r w:rsidRPr="00A00030">
        <w:rPr>
          <w:rFonts w:ascii="Times New Roman" w:hAnsi="Times New Roman" w:hint="eastAsia"/>
        </w:rPr>
        <w:t>16</w:t>
      </w:r>
      <w:r w:rsidRPr="00A00030">
        <w:rPr>
          <w:rFonts w:ascii="Times New Roman" w:hAnsi="Times New Roman" w:hint="eastAsia"/>
        </w:rPr>
        <w:t>億餘元。事後調查</w:t>
      </w:r>
      <w:r w:rsidRPr="00A00030">
        <w:rPr>
          <w:rFonts w:ascii="Times New Roman" w:hAnsi="Times New Roman" w:hint="eastAsia"/>
        </w:rPr>
        <w:t>0402</w:t>
      </w:r>
      <w:proofErr w:type="gramStart"/>
      <w:r w:rsidRPr="00A00030">
        <w:rPr>
          <w:rFonts w:ascii="Times New Roman" w:hAnsi="Times New Roman" w:hint="eastAsia"/>
        </w:rPr>
        <w:t>臺</w:t>
      </w:r>
      <w:proofErr w:type="gramEnd"/>
      <w:r w:rsidRPr="00A00030">
        <w:rPr>
          <w:rFonts w:ascii="Times New Roman" w:hAnsi="Times New Roman" w:hint="eastAsia"/>
        </w:rPr>
        <w:t>鐵太魯閣號事故原因，除前調查意見</w:t>
      </w:r>
      <w:proofErr w:type="gramStart"/>
      <w:r w:rsidRPr="00A00030">
        <w:rPr>
          <w:rFonts w:ascii="Times New Roman" w:hAnsi="Times New Roman" w:hint="eastAsia"/>
        </w:rPr>
        <w:t>一所述，臺鐵局</w:t>
      </w:r>
      <w:proofErr w:type="gramEnd"/>
      <w:r w:rsidRPr="00A00030">
        <w:rPr>
          <w:rFonts w:ascii="Times New Roman" w:hAnsi="Times New Roman" w:hint="eastAsia"/>
        </w:rPr>
        <w:t>於停止施工期間未</w:t>
      </w:r>
      <w:r w:rsidR="00D436E2" w:rsidRPr="00A00030">
        <w:rPr>
          <w:rFonts w:ascii="Times New Roman" w:hAnsi="Times New Roman" w:hint="eastAsia"/>
        </w:rPr>
        <w:t>落</w:t>
      </w:r>
      <w:r w:rsidRPr="00A00030">
        <w:rPr>
          <w:rFonts w:ascii="Times New Roman" w:hAnsi="Times New Roman" w:hint="eastAsia"/>
        </w:rPr>
        <w:t>實工地門禁管制，致廠商違規進場施工操作挖掘機拖拉</w:t>
      </w:r>
      <w:proofErr w:type="gramStart"/>
      <w:r w:rsidRPr="00A00030">
        <w:rPr>
          <w:rFonts w:ascii="Times New Roman" w:hAnsi="Times New Roman" w:hint="eastAsia"/>
        </w:rPr>
        <w:t>工程吊卡大</w:t>
      </w:r>
      <w:proofErr w:type="gramEnd"/>
      <w:r w:rsidRPr="00A00030">
        <w:rPr>
          <w:rFonts w:ascii="Times New Roman" w:hAnsi="Times New Roman" w:hint="eastAsia"/>
        </w:rPr>
        <w:t>貨車不當，致大貨車墜落於北</w:t>
      </w:r>
      <w:proofErr w:type="gramStart"/>
      <w:r w:rsidRPr="00A00030">
        <w:rPr>
          <w:rFonts w:ascii="Times New Roman" w:hAnsi="Times New Roman" w:hint="eastAsia"/>
        </w:rPr>
        <w:t>迴</w:t>
      </w:r>
      <w:proofErr w:type="gramEnd"/>
      <w:r w:rsidRPr="00A00030">
        <w:rPr>
          <w:rFonts w:ascii="Times New Roman" w:hAnsi="Times New Roman" w:hint="eastAsia"/>
        </w:rPr>
        <w:t>鐵路東正線軌道隨後遭太魯閣號列車撞擊</w:t>
      </w:r>
      <w:proofErr w:type="gramStart"/>
      <w:r w:rsidRPr="00A00030">
        <w:rPr>
          <w:rFonts w:ascii="Times New Roman" w:hAnsi="Times New Roman" w:hint="eastAsia"/>
        </w:rPr>
        <w:t>釀災外</w:t>
      </w:r>
      <w:proofErr w:type="gramEnd"/>
      <w:r w:rsidRPr="00A00030">
        <w:rPr>
          <w:rFonts w:ascii="Times New Roman" w:hAnsi="Times New Roman" w:hint="eastAsia"/>
        </w:rPr>
        <w:t>，復查交通部</w:t>
      </w:r>
      <w:r w:rsidRPr="00A00030">
        <w:rPr>
          <w:rFonts w:ascii="Times New Roman" w:hAnsi="Times New Roman" w:hint="eastAsia"/>
        </w:rPr>
        <w:t>110</w:t>
      </w:r>
      <w:r w:rsidRPr="00A00030">
        <w:rPr>
          <w:rFonts w:ascii="Times New Roman" w:hAnsi="Times New Roman" w:hint="eastAsia"/>
        </w:rPr>
        <w:t>年</w:t>
      </w:r>
      <w:r w:rsidRPr="00A00030">
        <w:rPr>
          <w:rFonts w:ascii="Times New Roman" w:hAnsi="Times New Roman" w:hint="eastAsia"/>
        </w:rPr>
        <w:t>7</w:t>
      </w:r>
      <w:r w:rsidRPr="00A00030">
        <w:rPr>
          <w:rFonts w:ascii="Times New Roman" w:hAnsi="Times New Roman" w:hint="eastAsia"/>
        </w:rPr>
        <w:t>月</w:t>
      </w:r>
      <w:r w:rsidRPr="00A00030">
        <w:rPr>
          <w:rFonts w:ascii="Times New Roman" w:hAnsi="Times New Roman" w:hint="eastAsia"/>
        </w:rPr>
        <w:t>18</w:t>
      </w:r>
      <w:r w:rsidRPr="00A00030">
        <w:rPr>
          <w:rFonts w:ascii="Times New Roman" w:hAnsi="Times New Roman" w:hint="eastAsia"/>
        </w:rPr>
        <w:t>日公布</w:t>
      </w:r>
      <w:r w:rsidRPr="00A00030">
        <w:rPr>
          <w:rFonts w:ascii="Times New Roman" w:hAnsi="Times New Roman" w:hint="eastAsia"/>
        </w:rPr>
        <w:t>0402</w:t>
      </w:r>
      <w:proofErr w:type="gramStart"/>
      <w:r w:rsidRPr="00A00030">
        <w:rPr>
          <w:rFonts w:ascii="Times New Roman" w:hAnsi="Times New Roman" w:hint="eastAsia"/>
        </w:rPr>
        <w:t>臺</w:t>
      </w:r>
      <w:proofErr w:type="gramEnd"/>
      <w:r w:rsidRPr="00A00030">
        <w:rPr>
          <w:rFonts w:ascii="Times New Roman" w:hAnsi="Times New Roman" w:hint="eastAsia"/>
        </w:rPr>
        <w:t>鐵太魯閣號事故行政調查報告分析，本案相關違反規定、未落實及疏失如下：</w:t>
      </w:r>
      <w:r w:rsidRPr="00A00030">
        <w:rPr>
          <w:rFonts w:ascii="Times New Roman" w:hAnsi="Times New Roman" w:hint="eastAsia"/>
        </w:rPr>
        <w:t>1.</w:t>
      </w:r>
      <w:r w:rsidRPr="00A00030">
        <w:rPr>
          <w:rFonts w:ascii="Times New Roman" w:hAnsi="Times New Roman" w:hint="eastAsia"/>
        </w:rPr>
        <w:t>施工計畫與各項文件審核與核定有疏漏。</w:t>
      </w:r>
      <w:r w:rsidRPr="00A00030">
        <w:rPr>
          <w:rFonts w:ascii="Times New Roman" w:hAnsi="Times New Roman" w:hint="eastAsia"/>
        </w:rPr>
        <w:t>2.</w:t>
      </w:r>
      <w:r w:rsidRPr="00A00030">
        <w:rPr>
          <w:rFonts w:ascii="Times New Roman" w:hAnsi="Times New Roman" w:hint="eastAsia"/>
        </w:rPr>
        <w:t>主辦單位督導工程不周。</w:t>
      </w:r>
      <w:r w:rsidRPr="00A00030">
        <w:rPr>
          <w:rFonts w:ascii="Times New Roman" w:hAnsi="Times New Roman" w:hint="eastAsia"/>
        </w:rPr>
        <w:t>3.</w:t>
      </w:r>
      <w:r w:rsidRPr="00A00030">
        <w:rPr>
          <w:rFonts w:ascii="Times New Roman" w:hAnsi="Times New Roman" w:hint="eastAsia"/>
        </w:rPr>
        <w:t>工地人員管理有疏漏。</w:t>
      </w:r>
      <w:r w:rsidRPr="00A00030">
        <w:rPr>
          <w:rFonts w:ascii="Times New Roman" w:hAnsi="Times New Roman" w:hint="eastAsia"/>
        </w:rPr>
        <w:t>4.</w:t>
      </w:r>
      <w:r w:rsidRPr="00A00030">
        <w:rPr>
          <w:rFonts w:ascii="Times New Roman" w:hAnsi="Times New Roman" w:hint="eastAsia"/>
        </w:rPr>
        <w:t>工地人員缺乏行車安全教育訓練。</w:t>
      </w:r>
      <w:r w:rsidRPr="00A00030">
        <w:rPr>
          <w:rFonts w:ascii="Times New Roman" w:hAnsi="Times New Roman" w:hint="eastAsia"/>
        </w:rPr>
        <w:t>5.</w:t>
      </w:r>
      <w:r w:rsidRPr="00A00030">
        <w:rPr>
          <w:rFonts w:ascii="Times New Roman" w:hAnsi="Times New Roman" w:hint="eastAsia"/>
        </w:rPr>
        <w:t>工地防護不周全。皆與前述交通部已解除之「</w:t>
      </w:r>
      <w:proofErr w:type="gramStart"/>
      <w:r w:rsidRPr="00A00030">
        <w:rPr>
          <w:rFonts w:ascii="Times New Roman" w:hAnsi="Times New Roman" w:hint="eastAsia"/>
        </w:rPr>
        <w:t>臺鐵總</w:t>
      </w:r>
      <w:proofErr w:type="gramEnd"/>
      <w:r w:rsidRPr="00A00030">
        <w:rPr>
          <w:rFonts w:ascii="Times New Roman" w:hAnsi="Times New Roman" w:hint="eastAsia"/>
        </w:rPr>
        <w:t>體檢報告」列管改善事項「加</w:t>
      </w:r>
      <w:r w:rsidRPr="00A00030">
        <w:rPr>
          <w:rFonts w:ascii="Times New Roman" w:hAnsi="Times New Roman" w:hint="eastAsia"/>
        </w:rPr>
        <w:lastRenderedPageBreak/>
        <w:t>強施工安全措施、強化整體安全意識、建立管理安全責任、落實安全工具箱會議」有關。查</w:t>
      </w:r>
      <w:proofErr w:type="gramStart"/>
      <w:r w:rsidRPr="00A00030">
        <w:rPr>
          <w:rFonts w:ascii="Times New Roman" w:hAnsi="Times New Roman" w:hint="eastAsia"/>
        </w:rPr>
        <w:t>臺鐵局</w:t>
      </w:r>
      <w:proofErr w:type="gramEnd"/>
      <w:r w:rsidRPr="00A00030">
        <w:rPr>
          <w:rFonts w:ascii="Times New Roman" w:hAnsi="Times New Roman" w:hint="eastAsia"/>
        </w:rPr>
        <w:t>近年來接連發生多起工安事故，</w:t>
      </w:r>
      <w:r w:rsidRPr="00A00030">
        <w:rPr>
          <w:rFonts w:ascii="Times New Roman" w:hAnsi="Times New Roman" w:hint="eastAsia"/>
        </w:rPr>
        <w:t>110</w:t>
      </w:r>
      <w:r w:rsidRPr="00A00030">
        <w:rPr>
          <w:rFonts w:ascii="Times New Roman" w:hAnsi="Times New Roman" w:hint="eastAsia"/>
        </w:rPr>
        <w:t>年</w:t>
      </w:r>
      <w:r w:rsidRPr="00A00030">
        <w:rPr>
          <w:rFonts w:ascii="Times New Roman" w:hAnsi="Times New Roman" w:hint="eastAsia"/>
        </w:rPr>
        <w:t>1</w:t>
      </w:r>
      <w:r w:rsidRPr="00A00030">
        <w:rPr>
          <w:rFonts w:ascii="Times New Roman" w:hAnsi="Times New Roman" w:hint="eastAsia"/>
        </w:rPr>
        <w:t>月</w:t>
      </w:r>
      <w:r w:rsidRPr="00A00030">
        <w:rPr>
          <w:rFonts w:ascii="Times New Roman" w:hAnsi="Times New Roman" w:hint="eastAsia"/>
        </w:rPr>
        <w:t>18</w:t>
      </w:r>
      <w:r w:rsidRPr="00A00030">
        <w:rPr>
          <w:rFonts w:ascii="Times New Roman" w:hAnsi="Times New Roman" w:hint="eastAsia"/>
        </w:rPr>
        <w:t>日高雄運</w:t>
      </w:r>
      <w:proofErr w:type="gramStart"/>
      <w:r w:rsidRPr="00A00030">
        <w:rPr>
          <w:rFonts w:ascii="Times New Roman" w:hAnsi="Times New Roman" w:hint="eastAsia"/>
        </w:rPr>
        <w:t>務</w:t>
      </w:r>
      <w:proofErr w:type="gramEnd"/>
      <w:r w:rsidRPr="00A00030">
        <w:rPr>
          <w:rFonts w:ascii="Times New Roman" w:hAnsi="Times New Roman" w:hint="eastAsia"/>
        </w:rPr>
        <w:t>段於屏東潮州車輛基地</w:t>
      </w:r>
      <w:proofErr w:type="gramStart"/>
      <w:r w:rsidRPr="00A00030">
        <w:rPr>
          <w:rFonts w:ascii="Times New Roman" w:hAnsi="Times New Roman" w:hint="eastAsia"/>
        </w:rPr>
        <w:t>檢車段</w:t>
      </w:r>
      <w:proofErr w:type="gramEnd"/>
      <w:r w:rsidRPr="00A00030">
        <w:rPr>
          <w:rFonts w:ascii="Times New Roman" w:hAnsi="Times New Roman" w:hint="eastAsia"/>
        </w:rPr>
        <w:t>，進行車廂更換調車作業時，</w:t>
      </w:r>
      <w:r w:rsidRPr="00A00030">
        <w:rPr>
          <w:rFonts w:ascii="Times New Roman" w:hAnsi="Times New Roman" w:hint="eastAsia"/>
        </w:rPr>
        <w:t>1</w:t>
      </w:r>
      <w:r w:rsidRPr="00A00030">
        <w:rPr>
          <w:rFonts w:ascii="Times New Roman" w:hAnsi="Times New Roman" w:hint="eastAsia"/>
        </w:rPr>
        <w:t>名調車工</w:t>
      </w:r>
      <w:proofErr w:type="gramStart"/>
      <w:r w:rsidRPr="00A00030">
        <w:rPr>
          <w:rFonts w:ascii="Times New Roman" w:hAnsi="Times New Roman" w:hint="eastAsia"/>
        </w:rPr>
        <w:t>不慎遭夾在</w:t>
      </w:r>
      <w:proofErr w:type="gramEnd"/>
      <w:r w:rsidRPr="00A00030">
        <w:rPr>
          <w:rFonts w:ascii="Times New Roman" w:hAnsi="Times New Roman" w:hint="eastAsia"/>
        </w:rPr>
        <w:t>2</w:t>
      </w:r>
      <w:r w:rsidRPr="00A00030">
        <w:rPr>
          <w:rFonts w:ascii="Times New Roman" w:hAnsi="Times New Roman" w:hint="eastAsia"/>
        </w:rPr>
        <w:t>車廂中間死亡；</w:t>
      </w:r>
      <w:r w:rsidRPr="00A00030">
        <w:rPr>
          <w:rFonts w:ascii="Times New Roman" w:hAnsi="Times New Roman" w:hint="eastAsia"/>
        </w:rPr>
        <w:t>110</w:t>
      </w:r>
      <w:r w:rsidRPr="00A00030">
        <w:rPr>
          <w:rFonts w:ascii="Times New Roman" w:hAnsi="Times New Roman" w:hint="eastAsia"/>
        </w:rPr>
        <w:t>年</w:t>
      </w:r>
      <w:r w:rsidRPr="00A00030">
        <w:rPr>
          <w:rFonts w:ascii="Times New Roman" w:hAnsi="Times New Roman" w:hint="eastAsia"/>
        </w:rPr>
        <w:t>1</w:t>
      </w:r>
      <w:r w:rsidRPr="00A00030">
        <w:rPr>
          <w:rFonts w:ascii="Times New Roman" w:hAnsi="Times New Roman" w:hint="eastAsia"/>
        </w:rPr>
        <w:t>月</w:t>
      </w:r>
      <w:r w:rsidRPr="00A00030">
        <w:rPr>
          <w:rFonts w:ascii="Times New Roman" w:hAnsi="Times New Roman" w:hint="eastAsia"/>
        </w:rPr>
        <w:t>19</w:t>
      </w:r>
      <w:r w:rsidRPr="00A00030">
        <w:rPr>
          <w:rFonts w:ascii="Times New Roman" w:hAnsi="Times New Roman" w:hint="eastAsia"/>
        </w:rPr>
        <w:t>日</w:t>
      </w:r>
      <w:proofErr w:type="gramStart"/>
      <w:r w:rsidRPr="00A00030">
        <w:rPr>
          <w:rFonts w:ascii="Times New Roman" w:hAnsi="Times New Roman" w:hint="eastAsia"/>
        </w:rPr>
        <w:t>臺</w:t>
      </w:r>
      <w:proofErr w:type="gramEnd"/>
      <w:r w:rsidRPr="00A00030">
        <w:rPr>
          <w:rFonts w:ascii="Times New Roman" w:hAnsi="Times New Roman" w:hint="eastAsia"/>
        </w:rPr>
        <w:t>南新市火車站月台施工過程，</w:t>
      </w:r>
      <w:r w:rsidRPr="00A00030">
        <w:rPr>
          <w:rFonts w:ascii="Times New Roman" w:hAnsi="Times New Roman" w:hint="eastAsia"/>
        </w:rPr>
        <w:t>2</w:t>
      </w:r>
      <w:r w:rsidRPr="00A00030">
        <w:rPr>
          <w:rFonts w:ascii="Times New Roman" w:hAnsi="Times New Roman" w:hint="eastAsia"/>
        </w:rPr>
        <w:t>名混凝土灌漿工人不慎碰觸高壓電線，身上多處灼傷；</w:t>
      </w:r>
      <w:r w:rsidRPr="00A00030">
        <w:rPr>
          <w:rFonts w:ascii="Times New Roman" w:hAnsi="Times New Roman" w:hint="eastAsia"/>
        </w:rPr>
        <w:t>110</w:t>
      </w:r>
      <w:r w:rsidRPr="00A00030">
        <w:rPr>
          <w:rFonts w:ascii="Times New Roman" w:hAnsi="Times New Roman" w:hint="eastAsia"/>
        </w:rPr>
        <w:t>年</w:t>
      </w:r>
      <w:r w:rsidRPr="00A00030">
        <w:rPr>
          <w:rFonts w:ascii="Times New Roman" w:hAnsi="Times New Roman" w:hint="eastAsia"/>
        </w:rPr>
        <w:t>2</w:t>
      </w:r>
      <w:r w:rsidRPr="00A00030">
        <w:rPr>
          <w:rFonts w:ascii="Times New Roman" w:hAnsi="Times New Roman" w:hint="eastAsia"/>
        </w:rPr>
        <w:t>月</w:t>
      </w:r>
      <w:r w:rsidRPr="00A00030">
        <w:rPr>
          <w:rFonts w:ascii="Times New Roman" w:hAnsi="Times New Roman" w:hint="eastAsia"/>
        </w:rPr>
        <w:t>23</w:t>
      </w:r>
      <w:r w:rsidRPr="00A00030">
        <w:rPr>
          <w:rFonts w:ascii="Times New Roman" w:hAnsi="Times New Roman" w:hint="eastAsia"/>
        </w:rPr>
        <w:t>日</w:t>
      </w:r>
      <w:proofErr w:type="gramStart"/>
      <w:r w:rsidRPr="00A00030">
        <w:rPr>
          <w:rFonts w:ascii="Times New Roman" w:hAnsi="Times New Roman" w:hint="eastAsia"/>
        </w:rPr>
        <w:t>臺東海端站進行道岔抽換</w:t>
      </w:r>
      <w:proofErr w:type="gramEnd"/>
      <w:r w:rsidRPr="00A00030">
        <w:rPr>
          <w:rFonts w:ascii="Times New Roman" w:hAnsi="Times New Roman" w:hint="eastAsia"/>
        </w:rPr>
        <w:t>工程，</w:t>
      </w:r>
      <w:proofErr w:type="gramStart"/>
      <w:r w:rsidRPr="00A00030">
        <w:rPr>
          <w:rFonts w:ascii="Times New Roman" w:hAnsi="Times New Roman" w:hint="eastAsia"/>
        </w:rPr>
        <w:t>3</w:t>
      </w:r>
      <w:r w:rsidRPr="00A00030">
        <w:rPr>
          <w:rFonts w:ascii="Times New Roman" w:hAnsi="Times New Roman" w:hint="eastAsia"/>
        </w:rPr>
        <w:t>名池</w:t>
      </w:r>
      <w:proofErr w:type="gramEnd"/>
      <w:r w:rsidRPr="00A00030">
        <w:rPr>
          <w:rFonts w:ascii="Times New Roman" w:hAnsi="Times New Roman" w:hint="eastAsia"/>
        </w:rPr>
        <w:t>上工務道班工人不慎遭</w:t>
      </w:r>
      <w:r w:rsidRPr="00A00030">
        <w:rPr>
          <w:rFonts w:ascii="Times New Roman" w:hAnsi="Times New Roman" w:hint="eastAsia"/>
        </w:rPr>
        <w:t>8742</w:t>
      </w:r>
      <w:r w:rsidRPr="00A00030">
        <w:rPr>
          <w:rFonts w:ascii="Times New Roman" w:hAnsi="Times New Roman" w:hint="eastAsia"/>
        </w:rPr>
        <w:t>次電力維修車撞及致</w:t>
      </w:r>
      <w:r w:rsidRPr="00A00030">
        <w:rPr>
          <w:rFonts w:ascii="Times New Roman" w:hAnsi="Times New Roman" w:hint="eastAsia"/>
        </w:rPr>
        <w:t>2</w:t>
      </w:r>
      <w:r w:rsidRPr="00A00030">
        <w:rPr>
          <w:rFonts w:ascii="Times New Roman" w:hAnsi="Times New Roman" w:hint="eastAsia"/>
        </w:rPr>
        <w:t>死</w:t>
      </w:r>
      <w:r w:rsidRPr="00A00030">
        <w:rPr>
          <w:rFonts w:ascii="Times New Roman" w:hAnsi="Times New Roman" w:hint="eastAsia"/>
        </w:rPr>
        <w:t>1</w:t>
      </w:r>
      <w:r w:rsidRPr="00A00030">
        <w:rPr>
          <w:rFonts w:ascii="Times New Roman" w:hAnsi="Times New Roman" w:hint="eastAsia"/>
        </w:rPr>
        <w:t>傷；即使</w:t>
      </w:r>
      <w:r w:rsidRPr="00A00030">
        <w:rPr>
          <w:rFonts w:ascii="Times New Roman" w:hAnsi="Times New Roman" w:hint="eastAsia"/>
        </w:rPr>
        <w:t>0402</w:t>
      </w:r>
      <w:proofErr w:type="gramStart"/>
      <w:r w:rsidRPr="00A00030">
        <w:rPr>
          <w:rFonts w:ascii="Times New Roman" w:hAnsi="Times New Roman" w:hint="eastAsia"/>
        </w:rPr>
        <w:t>臺</w:t>
      </w:r>
      <w:proofErr w:type="gramEnd"/>
      <w:r w:rsidRPr="00A00030">
        <w:rPr>
          <w:rFonts w:ascii="Times New Roman" w:hAnsi="Times New Roman" w:hint="eastAsia"/>
        </w:rPr>
        <w:t>鐵太魯閣號事故後，</w:t>
      </w:r>
      <w:r w:rsidRPr="00A00030">
        <w:rPr>
          <w:rFonts w:ascii="Times New Roman" w:hAnsi="Times New Roman" w:hint="eastAsia"/>
        </w:rPr>
        <w:t>110</w:t>
      </w:r>
      <w:r w:rsidRPr="00A00030">
        <w:rPr>
          <w:rFonts w:ascii="Times New Roman" w:hAnsi="Times New Roman" w:hint="eastAsia"/>
        </w:rPr>
        <w:t>年</w:t>
      </w:r>
      <w:r w:rsidRPr="00A00030">
        <w:rPr>
          <w:rFonts w:ascii="Times New Roman" w:hAnsi="Times New Roman" w:hint="eastAsia"/>
        </w:rPr>
        <w:t>12</w:t>
      </w:r>
      <w:r w:rsidRPr="00A00030">
        <w:rPr>
          <w:rFonts w:ascii="Times New Roman" w:hAnsi="Times New Roman" w:hint="eastAsia"/>
        </w:rPr>
        <w:t>月</w:t>
      </w:r>
      <w:r w:rsidRPr="00A00030">
        <w:rPr>
          <w:rFonts w:ascii="Times New Roman" w:hAnsi="Times New Roman" w:hint="eastAsia"/>
        </w:rPr>
        <w:t>1</w:t>
      </w:r>
      <w:r w:rsidRPr="00A00030">
        <w:rPr>
          <w:rFonts w:ascii="Times New Roman" w:hAnsi="Times New Roman" w:hint="eastAsia"/>
        </w:rPr>
        <w:t>日又發生宜蘭線大里</w:t>
      </w:r>
      <w:r w:rsidRPr="00A00030">
        <w:rPr>
          <w:rFonts w:ascii="Times New Roman" w:hAnsi="Times New Roman" w:hint="eastAsia"/>
        </w:rPr>
        <w:t>-</w:t>
      </w:r>
      <w:r w:rsidRPr="00A00030">
        <w:rPr>
          <w:rFonts w:ascii="Times New Roman" w:hAnsi="Times New Roman" w:hint="eastAsia"/>
        </w:rPr>
        <w:t>福隆間</w:t>
      </w:r>
      <w:r w:rsidRPr="00A00030">
        <w:rPr>
          <w:rFonts w:ascii="Times New Roman" w:hAnsi="Times New Roman" w:hint="eastAsia"/>
        </w:rPr>
        <w:t>1</w:t>
      </w:r>
      <w:r w:rsidRPr="00A00030">
        <w:rPr>
          <w:rFonts w:ascii="Times New Roman" w:hAnsi="Times New Roman" w:hint="eastAsia"/>
        </w:rPr>
        <w:t>處邊坡防護</w:t>
      </w:r>
      <w:proofErr w:type="gramStart"/>
      <w:r w:rsidRPr="00A00030">
        <w:rPr>
          <w:rFonts w:ascii="Times New Roman" w:hAnsi="Times New Roman" w:hint="eastAsia"/>
        </w:rPr>
        <w:t>鋼軌樁斷落</w:t>
      </w:r>
      <w:proofErr w:type="gramEnd"/>
      <w:r w:rsidRPr="00A00030">
        <w:rPr>
          <w:rFonts w:ascii="Times New Roman" w:hAnsi="Times New Roman" w:hint="eastAsia"/>
        </w:rPr>
        <w:t>砸中行駛中的</w:t>
      </w:r>
      <w:r w:rsidRPr="00A00030">
        <w:rPr>
          <w:rFonts w:ascii="Times New Roman" w:hAnsi="Times New Roman" w:hint="eastAsia"/>
        </w:rPr>
        <w:t>207</w:t>
      </w:r>
      <w:r w:rsidRPr="00A00030">
        <w:rPr>
          <w:rFonts w:ascii="Times New Roman" w:hAnsi="Times New Roman" w:hint="eastAsia"/>
        </w:rPr>
        <w:t>次太魯閣號，所幸無人員傷亡；而鐵道局辦理之</w:t>
      </w:r>
      <w:proofErr w:type="gramStart"/>
      <w:r w:rsidRPr="00A00030">
        <w:rPr>
          <w:rFonts w:ascii="Times New Roman" w:hAnsi="Times New Roman" w:hint="eastAsia"/>
        </w:rPr>
        <w:t>臺</w:t>
      </w:r>
      <w:proofErr w:type="gramEnd"/>
      <w:r w:rsidRPr="00A00030">
        <w:rPr>
          <w:rFonts w:ascii="Times New Roman" w:hAnsi="Times New Roman" w:hint="eastAsia"/>
        </w:rPr>
        <w:t>南鐵路</w:t>
      </w:r>
      <w:proofErr w:type="gramStart"/>
      <w:r w:rsidRPr="00A00030">
        <w:rPr>
          <w:rFonts w:ascii="Times New Roman" w:hAnsi="Times New Roman" w:hint="eastAsia"/>
        </w:rPr>
        <w:t>地下化臨軌</w:t>
      </w:r>
      <w:proofErr w:type="gramEnd"/>
      <w:r w:rsidRPr="00A00030">
        <w:rPr>
          <w:rFonts w:ascii="Times New Roman" w:hAnsi="Times New Roman" w:hint="eastAsia"/>
        </w:rPr>
        <w:t>工程，</w:t>
      </w:r>
      <w:r w:rsidRPr="00A00030">
        <w:rPr>
          <w:rFonts w:ascii="Times New Roman" w:hAnsi="Times New Roman" w:hint="eastAsia"/>
        </w:rPr>
        <w:t>111</w:t>
      </w:r>
      <w:r w:rsidRPr="00A00030">
        <w:rPr>
          <w:rFonts w:ascii="Times New Roman" w:hAnsi="Times New Roman" w:hint="eastAsia"/>
        </w:rPr>
        <w:t>年</w:t>
      </w:r>
      <w:r w:rsidRPr="00A00030">
        <w:rPr>
          <w:rFonts w:ascii="Times New Roman" w:hAnsi="Times New Roman" w:hint="eastAsia"/>
        </w:rPr>
        <w:t>6</w:t>
      </w:r>
      <w:r w:rsidRPr="00A00030">
        <w:rPr>
          <w:rFonts w:ascii="Times New Roman" w:hAnsi="Times New Roman" w:hint="eastAsia"/>
        </w:rPr>
        <w:t>月</w:t>
      </w:r>
      <w:r w:rsidRPr="00A00030">
        <w:rPr>
          <w:rFonts w:ascii="Times New Roman" w:hAnsi="Times New Roman" w:hint="eastAsia"/>
        </w:rPr>
        <w:t>18</w:t>
      </w:r>
      <w:r w:rsidRPr="00A00030">
        <w:rPr>
          <w:rFonts w:ascii="Times New Roman" w:hAnsi="Times New Roman" w:hint="eastAsia"/>
        </w:rPr>
        <w:t>日亦發生吊</w:t>
      </w:r>
      <w:proofErr w:type="gramStart"/>
      <w:r w:rsidRPr="00A00030">
        <w:rPr>
          <w:rFonts w:ascii="Times New Roman" w:hAnsi="Times New Roman" w:hint="eastAsia"/>
        </w:rPr>
        <w:t>掛懸鋼碰撞</w:t>
      </w:r>
      <w:proofErr w:type="gramEnd"/>
      <w:r w:rsidRPr="00A00030">
        <w:rPr>
          <w:rFonts w:ascii="Times New Roman" w:hAnsi="Times New Roman" w:hint="eastAsia"/>
        </w:rPr>
        <w:t>圍籬入侵</w:t>
      </w:r>
      <w:proofErr w:type="gramStart"/>
      <w:r w:rsidRPr="00A00030">
        <w:rPr>
          <w:rFonts w:ascii="Times New Roman" w:hAnsi="Times New Roman" w:hint="eastAsia"/>
        </w:rPr>
        <w:t>臺</w:t>
      </w:r>
      <w:proofErr w:type="gramEnd"/>
      <w:r w:rsidRPr="00A00030">
        <w:rPr>
          <w:rFonts w:ascii="Times New Roman" w:hAnsi="Times New Roman" w:hint="eastAsia"/>
        </w:rPr>
        <w:t>鐵路線，致</w:t>
      </w:r>
      <w:r w:rsidRPr="00A00030">
        <w:rPr>
          <w:rFonts w:ascii="Times New Roman" w:hAnsi="Times New Roman" w:hint="eastAsia"/>
        </w:rPr>
        <w:t>3167</w:t>
      </w:r>
      <w:r w:rsidRPr="00A00030">
        <w:rPr>
          <w:rFonts w:ascii="Times New Roman" w:hAnsi="Times New Roman" w:hint="eastAsia"/>
        </w:rPr>
        <w:t>次區間車剎車不及撞上，所幸無人員傷亡。以上案例在</w:t>
      </w:r>
      <w:proofErr w:type="gramStart"/>
      <w:r w:rsidRPr="00A00030">
        <w:rPr>
          <w:rFonts w:ascii="Times New Roman" w:hAnsi="Times New Roman" w:hint="eastAsia"/>
        </w:rPr>
        <w:t>在</w:t>
      </w:r>
      <w:proofErr w:type="gramEnd"/>
      <w:r w:rsidRPr="00A00030">
        <w:rPr>
          <w:rFonts w:ascii="Times New Roman" w:hAnsi="Times New Roman" w:hint="eastAsia"/>
        </w:rPr>
        <w:t>顯示</w:t>
      </w:r>
      <w:proofErr w:type="gramStart"/>
      <w:r w:rsidRPr="00A00030">
        <w:rPr>
          <w:rFonts w:ascii="Times New Roman" w:hAnsi="Times New Roman" w:hint="eastAsia"/>
        </w:rPr>
        <w:t>上開應行</w:t>
      </w:r>
      <w:proofErr w:type="gramEnd"/>
      <w:r w:rsidRPr="00A00030">
        <w:rPr>
          <w:rFonts w:ascii="Times New Roman" w:hAnsi="Times New Roman" w:hint="eastAsia"/>
        </w:rPr>
        <w:t>改善事項</w:t>
      </w:r>
      <w:proofErr w:type="gramStart"/>
      <w:r w:rsidRPr="00A00030">
        <w:rPr>
          <w:rFonts w:ascii="Times New Roman" w:hAnsi="Times New Roman" w:hint="eastAsia"/>
        </w:rPr>
        <w:t>臺鐵局</w:t>
      </w:r>
      <w:proofErr w:type="gramEnd"/>
      <w:r w:rsidRPr="00A00030">
        <w:rPr>
          <w:rFonts w:ascii="Times New Roman" w:hAnsi="Times New Roman" w:hint="eastAsia"/>
        </w:rPr>
        <w:t>所提各項安全防範措施並未有效落實，交通部卻都已於</w:t>
      </w:r>
      <w:r w:rsidRPr="00A00030">
        <w:rPr>
          <w:rFonts w:ascii="Times New Roman" w:hAnsi="Times New Roman" w:hint="eastAsia"/>
        </w:rPr>
        <w:t>109</w:t>
      </w:r>
      <w:r w:rsidRPr="00A00030">
        <w:rPr>
          <w:rFonts w:ascii="Times New Roman" w:hAnsi="Times New Roman" w:hint="eastAsia"/>
        </w:rPr>
        <w:t>年</w:t>
      </w:r>
      <w:r w:rsidRPr="00A00030">
        <w:rPr>
          <w:rFonts w:ascii="Times New Roman" w:hAnsi="Times New Roman" w:hint="eastAsia"/>
        </w:rPr>
        <w:t>3</w:t>
      </w:r>
      <w:r w:rsidRPr="00A00030">
        <w:rPr>
          <w:rFonts w:ascii="Times New Roman" w:hAnsi="Times New Roman" w:hint="eastAsia"/>
        </w:rPr>
        <w:t>月</w:t>
      </w:r>
      <w:r w:rsidRPr="00A00030">
        <w:rPr>
          <w:rFonts w:ascii="Times New Roman" w:hAnsi="Times New Roman" w:hint="eastAsia"/>
        </w:rPr>
        <w:t>16</w:t>
      </w:r>
      <w:r w:rsidRPr="00A00030">
        <w:rPr>
          <w:rFonts w:ascii="Times New Roman" w:hAnsi="Times New Roman" w:hint="eastAsia"/>
        </w:rPr>
        <w:t>日至</w:t>
      </w:r>
      <w:r w:rsidRPr="00A00030">
        <w:rPr>
          <w:rFonts w:ascii="Times New Roman" w:hAnsi="Times New Roman" w:hint="eastAsia"/>
        </w:rPr>
        <w:t>10</w:t>
      </w:r>
      <w:r w:rsidRPr="00A00030">
        <w:rPr>
          <w:rFonts w:ascii="Times New Roman" w:hAnsi="Times New Roman" w:hint="eastAsia"/>
        </w:rPr>
        <w:t>月</w:t>
      </w:r>
      <w:r w:rsidRPr="00A00030">
        <w:rPr>
          <w:rFonts w:ascii="Times New Roman" w:hAnsi="Times New Roman" w:hint="eastAsia"/>
        </w:rPr>
        <w:t>29</w:t>
      </w:r>
      <w:r w:rsidRPr="00A00030">
        <w:rPr>
          <w:rFonts w:ascii="Times New Roman" w:hAnsi="Times New Roman" w:hint="eastAsia"/>
        </w:rPr>
        <w:t>日期間陸續解除列管，交通部（含鐵道局）未確實追蹤管考以致工安問題仍不斷重現，顯見改善成效並未完全</w:t>
      </w:r>
      <w:proofErr w:type="gramStart"/>
      <w:r w:rsidRPr="00A00030">
        <w:rPr>
          <w:rFonts w:ascii="Times New Roman" w:hAnsi="Times New Roman" w:hint="eastAsia"/>
        </w:rPr>
        <w:t>內化深植</w:t>
      </w:r>
      <w:proofErr w:type="gramEnd"/>
      <w:r w:rsidRPr="00A00030">
        <w:rPr>
          <w:rFonts w:ascii="Times New Roman" w:hAnsi="Times New Roman" w:hint="eastAsia"/>
        </w:rPr>
        <w:t>落實執行。</w:t>
      </w:r>
      <w:bookmarkEnd w:id="90"/>
    </w:p>
    <w:p w:rsidR="00EC5D2F" w:rsidRPr="00BA7BF9" w:rsidRDefault="00B26290" w:rsidP="001F7C13">
      <w:pPr>
        <w:pStyle w:val="3"/>
        <w:ind w:left="1360" w:hanging="680"/>
        <w:rPr>
          <w:rFonts w:ascii="Times New Roman" w:hAnsi="Times New Roman"/>
        </w:rPr>
      </w:pPr>
      <w:bookmarkStart w:id="91" w:name="_Toc108016645"/>
      <w:r w:rsidRPr="00A00030">
        <w:rPr>
          <w:rFonts w:ascii="Times New Roman" w:hAnsi="Times New Roman" w:hint="eastAsia"/>
        </w:rPr>
        <w:t>綜上，交通部負責全國鐵路行車安全之策劃與監督管理，</w:t>
      </w:r>
      <w:r w:rsidRPr="00A00030">
        <w:rPr>
          <w:rFonts w:ascii="Times New Roman" w:hAnsi="Times New Roman" w:hint="eastAsia"/>
        </w:rPr>
        <w:t>107</w:t>
      </w:r>
      <w:r w:rsidRPr="00A00030">
        <w:rPr>
          <w:rFonts w:ascii="Times New Roman" w:hAnsi="Times New Roman" w:hint="eastAsia"/>
        </w:rPr>
        <w:t>年</w:t>
      </w:r>
      <w:r w:rsidRPr="00A00030">
        <w:rPr>
          <w:rFonts w:ascii="Times New Roman" w:hAnsi="Times New Roman" w:hint="eastAsia"/>
        </w:rPr>
        <w:t>10</w:t>
      </w:r>
      <w:r w:rsidRPr="00A00030">
        <w:rPr>
          <w:rFonts w:ascii="Times New Roman" w:hAnsi="Times New Roman" w:hint="eastAsia"/>
        </w:rPr>
        <w:t>月</w:t>
      </w:r>
      <w:r w:rsidRPr="00A00030">
        <w:rPr>
          <w:rFonts w:ascii="Times New Roman" w:hAnsi="Times New Roman" w:hint="eastAsia"/>
        </w:rPr>
        <w:t>21</w:t>
      </w:r>
      <w:r w:rsidRPr="00A00030">
        <w:rPr>
          <w:rFonts w:ascii="Times New Roman" w:hAnsi="Times New Roman" w:hint="eastAsia"/>
        </w:rPr>
        <w:t>日發生</w:t>
      </w:r>
      <w:proofErr w:type="gramStart"/>
      <w:r w:rsidRPr="00A00030">
        <w:rPr>
          <w:rFonts w:ascii="Times New Roman" w:hAnsi="Times New Roman" w:hint="eastAsia"/>
        </w:rPr>
        <w:t>臺鐵局普悠瑪</w:t>
      </w:r>
      <w:proofErr w:type="gramEnd"/>
      <w:r w:rsidRPr="00A00030">
        <w:rPr>
          <w:rFonts w:ascii="Times New Roman" w:hAnsi="Times New Roman" w:hint="eastAsia"/>
        </w:rPr>
        <w:t>號第</w:t>
      </w:r>
      <w:r w:rsidRPr="00A00030">
        <w:rPr>
          <w:rFonts w:ascii="Times New Roman" w:hAnsi="Times New Roman" w:hint="eastAsia"/>
        </w:rPr>
        <w:t>6432</w:t>
      </w:r>
      <w:r w:rsidRPr="00A00030">
        <w:rPr>
          <w:rFonts w:ascii="Times New Roman" w:hAnsi="Times New Roman" w:hint="eastAsia"/>
        </w:rPr>
        <w:t>次列車出軌翻覆事故，造成乘客</w:t>
      </w:r>
      <w:r w:rsidRPr="00A00030">
        <w:rPr>
          <w:rFonts w:ascii="Times New Roman" w:hAnsi="Times New Roman" w:hint="eastAsia"/>
        </w:rPr>
        <w:t>18</w:t>
      </w:r>
      <w:r w:rsidRPr="00A00030">
        <w:rPr>
          <w:rFonts w:ascii="Times New Roman" w:hAnsi="Times New Roman" w:hint="eastAsia"/>
        </w:rPr>
        <w:t>人死亡、</w:t>
      </w:r>
      <w:r w:rsidRPr="00A00030">
        <w:rPr>
          <w:rFonts w:ascii="Times New Roman" w:hAnsi="Times New Roman" w:hint="eastAsia"/>
        </w:rPr>
        <w:t>2</w:t>
      </w:r>
      <w:r w:rsidRPr="00A00030">
        <w:rPr>
          <w:rFonts w:ascii="Times New Roman" w:hAnsi="Times New Roman" w:hint="eastAsia"/>
        </w:rPr>
        <w:t>百餘人受傷，當時行政院院長賴清德除指示成立「</w:t>
      </w:r>
      <w:r w:rsidRPr="00A00030">
        <w:rPr>
          <w:rFonts w:ascii="Times New Roman" w:hAnsi="Times New Roman" w:hint="eastAsia"/>
        </w:rPr>
        <w:t>1021</w:t>
      </w:r>
      <w:r w:rsidRPr="00A00030">
        <w:rPr>
          <w:rFonts w:ascii="Times New Roman" w:hAnsi="Times New Roman" w:hint="eastAsia"/>
        </w:rPr>
        <w:t>鐵路事故行政調查小組」外，更提示進行</w:t>
      </w:r>
      <w:proofErr w:type="gramStart"/>
      <w:r w:rsidRPr="00A00030">
        <w:rPr>
          <w:rFonts w:ascii="Times New Roman" w:hAnsi="Times New Roman" w:hint="eastAsia"/>
        </w:rPr>
        <w:t>臺鐵總</w:t>
      </w:r>
      <w:proofErr w:type="gramEnd"/>
      <w:r w:rsidRPr="00A00030">
        <w:rPr>
          <w:rFonts w:ascii="Times New Roman" w:hAnsi="Times New Roman" w:hint="eastAsia"/>
        </w:rPr>
        <w:t>體檢，由行政院召集跨部會及外部專家學者共同組成「</w:t>
      </w:r>
      <w:proofErr w:type="gramStart"/>
      <w:r w:rsidRPr="00A00030">
        <w:rPr>
          <w:rFonts w:ascii="Times New Roman" w:hAnsi="Times New Roman" w:hint="eastAsia"/>
        </w:rPr>
        <w:t>臺鐵總</w:t>
      </w:r>
      <w:proofErr w:type="gramEnd"/>
      <w:r w:rsidRPr="00A00030">
        <w:rPr>
          <w:rFonts w:ascii="Times New Roman" w:hAnsi="Times New Roman" w:hint="eastAsia"/>
        </w:rPr>
        <w:t>體檢小組」，於</w:t>
      </w:r>
      <w:r w:rsidRPr="00A00030">
        <w:rPr>
          <w:rFonts w:ascii="Times New Roman" w:hAnsi="Times New Roman" w:hint="eastAsia"/>
        </w:rPr>
        <w:t>108</w:t>
      </w:r>
      <w:r w:rsidRPr="00A00030">
        <w:rPr>
          <w:rFonts w:ascii="Times New Roman" w:hAnsi="Times New Roman" w:hint="eastAsia"/>
        </w:rPr>
        <w:t>年</w:t>
      </w:r>
      <w:r w:rsidRPr="00A00030">
        <w:rPr>
          <w:rFonts w:ascii="Times New Roman" w:hAnsi="Times New Roman" w:hint="eastAsia"/>
        </w:rPr>
        <w:t>1</w:t>
      </w:r>
      <w:r w:rsidRPr="00A00030">
        <w:rPr>
          <w:rFonts w:ascii="Times New Roman" w:hAnsi="Times New Roman" w:hint="eastAsia"/>
        </w:rPr>
        <w:t>月</w:t>
      </w:r>
      <w:r w:rsidRPr="00A00030">
        <w:rPr>
          <w:rFonts w:ascii="Times New Roman" w:hAnsi="Times New Roman" w:hint="eastAsia"/>
        </w:rPr>
        <w:t>18</w:t>
      </w:r>
      <w:r w:rsidRPr="00A00030">
        <w:rPr>
          <w:rFonts w:ascii="Times New Roman" w:hAnsi="Times New Roman" w:hint="eastAsia"/>
        </w:rPr>
        <w:t>日完成「</w:t>
      </w:r>
      <w:proofErr w:type="gramStart"/>
      <w:r w:rsidRPr="00A00030">
        <w:rPr>
          <w:rFonts w:ascii="Times New Roman" w:hAnsi="Times New Roman" w:hint="eastAsia"/>
        </w:rPr>
        <w:t>臺鐵總</w:t>
      </w:r>
      <w:proofErr w:type="gramEnd"/>
      <w:r w:rsidRPr="00A00030">
        <w:rPr>
          <w:rFonts w:ascii="Times New Roman" w:hAnsi="Times New Roman" w:hint="eastAsia"/>
        </w:rPr>
        <w:t>體檢報告」，共計提出</w:t>
      </w:r>
      <w:r w:rsidRPr="00A00030">
        <w:rPr>
          <w:rFonts w:ascii="Times New Roman" w:hAnsi="Times New Roman" w:hint="eastAsia"/>
        </w:rPr>
        <w:t>144</w:t>
      </w:r>
      <w:r w:rsidRPr="00A00030">
        <w:rPr>
          <w:rFonts w:ascii="Times New Roman" w:hAnsi="Times New Roman" w:hint="eastAsia"/>
        </w:rPr>
        <w:t>項改善事項，由</w:t>
      </w:r>
      <w:proofErr w:type="gramStart"/>
      <w:r w:rsidRPr="00A00030">
        <w:rPr>
          <w:rFonts w:ascii="Times New Roman" w:hAnsi="Times New Roman" w:hint="eastAsia"/>
        </w:rPr>
        <w:t>臺鐵局</w:t>
      </w:r>
      <w:proofErr w:type="gramEnd"/>
      <w:r w:rsidRPr="00A00030">
        <w:rPr>
          <w:rFonts w:ascii="Times New Roman" w:hAnsi="Times New Roman" w:hint="eastAsia"/>
        </w:rPr>
        <w:t>提送檢討辦理情形至監理機關鐵道局追蹤管考後簽部，陸</w:t>
      </w:r>
      <w:r w:rsidRPr="00A00030">
        <w:rPr>
          <w:rFonts w:ascii="Times New Roman" w:hAnsi="Times New Roman" w:hint="eastAsia"/>
        </w:rPr>
        <w:lastRenderedPageBreak/>
        <w:t>續同意解除列管。未料</w:t>
      </w:r>
      <w:r w:rsidRPr="00A00030">
        <w:rPr>
          <w:rFonts w:ascii="Times New Roman" w:hAnsi="Times New Roman" w:hint="eastAsia"/>
        </w:rPr>
        <w:t>110</w:t>
      </w:r>
      <w:r w:rsidRPr="00A00030">
        <w:rPr>
          <w:rFonts w:ascii="Times New Roman" w:hAnsi="Times New Roman" w:hint="eastAsia"/>
        </w:rPr>
        <w:t>年</w:t>
      </w:r>
      <w:r w:rsidRPr="00A00030">
        <w:rPr>
          <w:rFonts w:ascii="Times New Roman" w:hAnsi="Times New Roman" w:hint="eastAsia"/>
        </w:rPr>
        <w:t>4</w:t>
      </w:r>
      <w:r w:rsidRPr="00A00030">
        <w:rPr>
          <w:rFonts w:ascii="Times New Roman" w:hAnsi="Times New Roman" w:hint="eastAsia"/>
        </w:rPr>
        <w:t>月</w:t>
      </w:r>
      <w:r w:rsidRPr="00A00030">
        <w:rPr>
          <w:rFonts w:ascii="Times New Roman" w:hAnsi="Times New Roman" w:hint="eastAsia"/>
        </w:rPr>
        <w:t>2</w:t>
      </w:r>
      <w:r w:rsidRPr="00A00030">
        <w:rPr>
          <w:rFonts w:ascii="Times New Roman" w:hAnsi="Times New Roman" w:hint="eastAsia"/>
        </w:rPr>
        <w:t>日清明節連續假期又再次發生第</w:t>
      </w:r>
      <w:r w:rsidRPr="00A00030">
        <w:rPr>
          <w:rFonts w:ascii="Times New Roman" w:hAnsi="Times New Roman" w:hint="eastAsia"/>
        </w:rPr>
        <w:t>408</w:t>
      </w:r>
      <w:r w:rsidRPr="00A00030">
        <w:rPr>
          <w:rFonts w:ascii="Times New Roman" w:hAnsi="Times New Roman" w:hint="eastAsia"/>
        </w:rPr>
        <w:t>次太魯閣號列車</w:t>
      </w:r>
      <w:r w:rsidRPr="00A00030">
        <w:rPr>
          <w:rFonts w:ascii="Times New Roman" w:hAnsi="Times New Roman" w:hint="eastAsia"/>
        </w:rPr>
        <w:t>49</w:t>
      </w:r>
      <w:r w:rsidRPr="00A00030">
        <w:rPr>
          <w:rFonts w:ascii="Times New Roman" w:hAnsi="Times New Roman" w:hint="eastAsia"/>
        </w:rPr>
        <w:t>人死亡</w:t>
      </w:r>
      <w:r w:rsidR="00795E9D">
        <w:rPr>
          <w:rFonts w:ascii="Times New Roman" w:hAnsi="Times New Roman" w:hint="eastAsia"/>
        </w:rPr>
        <w:t>，</w:t>
      </w:r>
      <w:r w:rsidRPr="00A00030">
        <w:rPr>
          <w:rFonts w:ascii="Times New Roman" w:hAnsi="Times New Roman" w:hint="eastAsia"/>
        </w:rPr>
        <w:t>3</w:t>
      </w:r>
      <w:r w:rsidRPr="00A00030">
        <w:rPr>
          <w:rFonts w:ascii="Times New Roman" w:hAnsi="Times New Roman" w:hint="eastAsia"/>
        </w:rPr>
        <w:t>百餘人受傷之重大行車營運事故，死亡數</w:t>
      </w:r>
      <w:r w:rsidR="00A0143B" w:rsidRPr="00A00030">
        <w:rPr>
          <w:rFonts w:ascii="Times New Roman" w:hAnsi="Times New Roman" w:hint="eastAsia"/>
        </w:rPr>
        <w:t>更</w:t>
      </w:r>
      <w:r w:rsidRPr="00A00030">
        <w:rPr>
          <w:rFonts w:ascii="Times New Roman" w:hAnsi="Times New Roman" w:hint="eastAsia"/>
        </w:rPr>
        <w:t>超過</w:t>
      </w:r>
      <w:r w:rsidRPr="00A00030">
        <w:rPr>
          <w:rFonts w:ascii="Times New Roman" w:hAnsi="Times New Roman" w:hint="eastAsia"/>
        </w:rPr>
        <w:t>107</w:t>
      </w:r>
      <w:r w:rsidRPr="00A00030">
        <w:rPr>
          <w:rFonts w:ascii="Times New Roman" w:hAnsi="Times New Roman" w:hint="eastAsia"/>
        </w:rPr>
        <w:t>年普悠</w:t>
      </w:r>
      <w:proofErr w:type="gramStart"/>
      <w:r w:rsidRPr="00A00030">
        <w:rPr>
          <w:rFonts w:ascii="Times New Roman" w:hAnsi="Times New Roman" w:hint="eastAsia"/>
        </w:rPr>
        <w:t>瑪</w:t>
      </w:r>
      <w:proofErr w:type="gramEnd"/>
      <w:r w:rsidRPr="00A00030">
        <w:rPr>
          <w:rFonts w:ascii="Times New Roman" w:hAnsi="Times New Roman" w:hint="eastAsia"/>
        </w:rPr>
        <w:t>列車出軌事故之</w:t>
      </w:r>
      <w:r w:rsidRPr="00A00030">
        <w:rPr>
          <w:rFonts w:ascii="Times New Roman" w:hAnsi="Times New Roman" w:hint="eastAsia"/>
        </w:rPr>
        <w:t>18</w:t>
      </w:r>
      <w:r w:rsidRPr="00A00030">
        <w:rPr>
          <w:rFonts w:ascii="Times New Roman" w:hAnsi="Times New Roman" w:hint="eastAsia"/>
        </w:rPr>
        <w:t>人，事後財物損失及賠償初估約</w:t>
      </w:r>
      <w:r w:rsidRPr="00A00030">
        <w:rPr>
          <w:rFonts w:ascii="Times New Roman" w:hAnsi="Times New Roman" w:hint="eastAsia"/>
        </w:rPr>
        <w:t>16</w:t>
      </w:r>
      <w:r w:rsidRPr="00A00030">
        <w:rPr>
          <w:rFonts w:ascii="Times New Roman" w:hAnsi="Times New Roman" w:hint="eastAsia"/>
        </w:rPr>
        <w:t>億餘元。前後兩次重大事故已嚴重傷害民眾對於鐵路行車安全的信賴，且近期內又陸續發生多起工安事故，在</w:t>
      </w:r>
      <w:proofErr w:type="gramStart"/>
      <w:r w:rsidRPr="00A00030">
        <w:rPr>
          <w:rFonts w:ascii="Times New Roman" w:hAnsi="Times New Roman" w:hint="eastAsia"/>
        </w:rPr>
        <w:t>在</w:t>
      </w:r>
      <w:proofErr w:type="gramEnd"/>
      <w:r w:rsidRPr="00A00030">
        <w:rPr>
          <w:rFonts w:ascii="Times New Roman" w:hAnsi="Times New Roman" w:hint="eastAsia"/>
        </w:rPr>
        <w:t>顯示</w:t>
      </w:r>
      <w:proofErr w:type="gramStart"/>
      <w:r w:rsidRPr="00A00030">
        <w:rPr>
          <w:rFonts w:ascii="Times New Roman" w:hAnsi="Times New Roman" w:hint="eastAsia"/>
        </w:rPr>
        <w:t>臺鐵局</w:t>
      </w:r>
      <w:proofErr w:type="gramEnd"/>
      <w:r w:rsidRPr="00A00030">
        <w:rPr>
          <w:rFonts w:ascii="Times New Roman" w:hAnsi="Times New Roman" w:hint="eastAsia"/>
        </w:rPr>
        <w:t>所提各項安全防範措施並未有效落實，交通部卻都陸續解除列管，未確實追蹤管考以致工安問題仍不斷重現，顯見改善成</w:t>
      </w:r>
      <w:r w:rsidRPr="00BA7BF9">
        <w:rPr>
          <w:rFonts w:ascii="Times New Roman" w:hAnsi="Times New Roman" w:hint="eastAsia"/>
        </w:rPr>
        <w:t>效並未完全</w:t>
      </w:r>
      <w:proofErr w:type="gramStart"/>
      <w:r w:rsidRPr="00BA7BF9">
        <w:rPr>
          <w:rFonts w:ascii="Times New Roman" w:hAnsi="Times New Roman" w:hint="eastAsia"/>
        </w:rPr>
        <w:t>內化深植</w:t>
      </w:r>
      <w:proofErr w:type="gramEnd"/>
      <w:r w:rsidRPr="00BA7BF9">
        <w:rPr>
          <w:rFonts w:ascii="Times New Roman" w:hAnsi="Times New Roman" w:hint="eastAsia"/>
        </w:rPr>
        <w:t>落實執行，顯有監督不力，</w:t>
      </w:r>
      <w:r w:rsidR="001D7861" w:rsidRPr="00BA7BF9">
        <w:rPr>
          <w:rFonts w:ascii="Times New Roman" w:hAnsi="Times New Roman" w:hint="eastAsia"/>
        </w:rPr>
        <w:t>有違民眾期待，</w:t>
      </w:r>
      <w:r w:rsidRPr="00BA7BF9">
        <w:rPr>
          <w:rFonts w:ascii="Times New Roman" w:hAnsi="Times New Roman" w:hint="eastAsia"/>
        </w:rPr>
        <w:t>核有</w:t>
      </w:r>
      <w:proofErr w:type="gramStart"/>
      <w:r w:rsidRPr="00BA7BF9">
        <w:rPr>
          <w:rFonts w:ascii="Times New Roman" w:hAnsi="Times New Roman" w:hint="eastAsia"/>
        </w:rPr>
        <w:t>怠</w:t>
      </w:r>
      <w:proofErr w:type="gramEnd"/>
      <w:r w:rsidRPr="00BA7BF9">
        <w:rPr>
          <w:rFonts w:ascii="Times New Roman" w:hAnsi="Times New Roman" w:hint="eastAsia"/>
        </w:rPr>
        <w:t>失。</w:t>
      </w:r>
      <w:bookmarkEnd w:id="91"/>
    </w:p>
    <w:p w:rsidR="0021626A" w:rsidRPr="00A00030" w:rsidRDefault="0021626A" w:rsidP="00A00030">
      <w:pPr>
        <w:pStyle w:val="2"/>
        <w:rPr>
          <w:rFonts w:ascii="Times New Roman" w:hAnsi="Times New Roman"/>
          <w:b/>
        </w:rPr>
      </w:pPr>
      <w:bookmarkStart w:id="92" w:name="_Toc108016646"/>
      <w:r w:rsidRPr="00BA7BF9">
        <w:rPr>
          <w:rFonts w:ascii="Times New Roman" w:hAnsi="Times New Roman" w:hint="eastAsia"/>
          <w:b/>
        </w:rPr>
        <w:t>機關辦理採購，為確保廠商具有足夠履約能力、專業</w:t>
      </w:r>
      <w:r w:rsidRPr="00A00030">
        <w:rPr>
          <w:rFonts w:ascii="Times New Roman" w:hAnsi="Times New Roman" w:hint="eastAsia"/>
          <w:b/>
        </w:rPr>
        <w:t>技術與施工品質，得依案件特性及實際需要，於招標文件訂定廠商基本資格；若屬特殊或巨額採購，得訂定特定資格。為提高營造業技術水準，確保營</w:t>
      </w:r>
      <w:proofErr w:type="gramStart"/>
      <w:r w:rsidRPr="00A00030">
        <w:rPr>
          <w:rFonts w:ascii="Times New Roman" w:hAnsi="Times New Roman" w:hint="eastAsia"/>
          <w:b/>
        </w:rPr>
        <w:t>繕</w:t>
      </w:r>
      <w:proofErr w:type="gramEnd"/>
      <w:r w:rsidRPr="00A00030">
        <w:rPr>
          <w:rFonts w:ascii="Times New Roman" w:hAnsi="Times New Roman" w:hint="eastAsia"/>
          <w:b/>
        </w:rPr>
        <w:t>工程施工品質，營造業法訂有分類分級制度，</w:t>
      </w:r>
      <w:proofErr w:type="gramStart"/>
      <w:r w:rsidRPr="00A00030">
        <w:rPr>
          <w:rFonts w:ascii="Times New Roman" w:hAnsi="Times New Roman" w:hint="eastAsia"/>
          <w:b/>
        </w:rPr>
        <w:t>惟借牌</w:t>
      </w:r>
      <w:proofErr w:type="gramEnd"/>
      <w:r w:rsidRPr="00A00030">
        <w:rPr>
          <w:rFonts w:ascii="Times New Roman" w:hAnsi="Times New Roman" w:hint="eastAsia"/>
          <w:b/>
        </w:rPr>
        <w:t>投標廠商跨級承攬，嚴重影響施工品質與安全，為防範採購違失，工程會雖訂有「政府採購錯誤行為態樣」函請各機關注意，惟對於「借牌投標」之行為</w:t>
      </w:r>
      <w:proofErr w:type="gramStart"/>
      <w:r w:rsidRPr="00A00030">
        <w:rPr>
          <w:rFonts w:ascii="Times New Roman" w:hAnsi="Times New Roman" w:hint="eastAsia"/>
          <w:b/>
        </w:rPr>
        <w:t>態樣並無任</w:t>
      </w:r>
      <w:proofErr w:type="gramEnd"/>
      <w:r w:rsidRPr="00A00030">
        <w:rPr>
          <w:rFonts w:ascii="Times New Roman" w:hAnsi="Times New Roman" w:hint="eastAsia"/>
          <w:b/>
        </w:rPr>
        <w:t>何研究著墨，此次</w:t>
      </w:r>
      <w:r w:rsidRPr="00A00030">
        <w:rPr>
          <w:rFonts w:ascii="Times New Roman" w:hAnsi="Times New Roman" w:hint="eastAsia"/>
          <w:b/>
        </w:rPr>
        <w:t>0402</w:t>
      </w:r>
      <w:proofErr w:type="gramStart"/>
      <w:r w:rsidRPr="00A00030">
        <w:rPr>
          <w:rFonts w:ascii="Times New Roman" w:hAnsi="Times New Roman" w:hint="eastAsia"/>
          <w:b/>
        </w:rPr>
        <w:t>臺</w:t>
      </w:r>
      <w:proofErr w:type="gramEnd"/>
      <w:r w:rsidRPr="00A00030">
        <w:rPr>
          <w:rFonts w:ascii="Times New Roman" w:hAnsi="Times New Roman" w:hint="eastAsia"/>
          <w:b/>
        </w:rPr>
        <w:t>鐵太魯閣號事故施工廠商涉嫌借牌投標，究該如何有效事前防範與遏止，</w:t>
      </w:r>
      <w:proofErr w:type="gramStart"/>
      <w:r w:rsidRPr="00A00030">
        <w:rPr>
          <w:rFonts w:ascii="Times New Roman" w:hAnsi="Times New Roman" w:hint="eastAsia"/>
          <w:b/>
        </w:rPr>
        <w:t>工程會允宜</w:t>
      </w:r>
      <w:proofErr w:type="gramEnd"/>
      <w:r w:rsidRPr="00A00030">
        <w:rPr>
          <w:rFonts w:ascii="Times New Roman" w:hAnsi="Times New Roman" w:hint="eastAsia"/>
          <w:b/>
        </w:rPr>
        <w:t>會同營建署等有關機關共同</w:t>
      </w:r>
      <w:proofErr w:type="gramStart"/>
      <w:r w:rsidRPr="00A00030">
        <w:rPr>
          <w:rFonts w:ascii="Times New Roman" w:hAnsi="Times New Roman" w:hint="eastAsia"/>
          <w:b/>
        </w:rPr>
        <w:t>研</w:t>
      </w:r>
      <w:proofErr w:type="gramEnd"/>
      <w:r w:rsidRPr="00A00030">
        <w:rPr>
          <w:rFonts w:ascii="Times New Roman" w:hAnsi="Times New Roman" w:hint="eastAsia"/>
          <w:b/>
        </w:rPr>
        <w:t>議解決對策。</w:t>
      </w:r>
      <w:bookmarkEnd w:id="92"/>
    </w:p>
    <w:p w:rsidR="0021626A" w:rsidRPr="00A00030" w:rsidRDefault="0021626A" w:rsidP="00A00030">
      <w:pPr>
        <w:pStyle w:val="3"/>
        <w:rPr>
          <w:rFonts w:ascii="Times New Roman" w:hAnsi="Times New Roman"/>
        </w:rPr>
      </w:pPr>
      <w:bookmarkStart w:id="93" w:name="_Toc108016647"/>
      <w:r w:rsidRPr="00A00030">
        <w:rPr>
          <w:rFonts w:ascii="Times New Roman" w:hAnsi="Times New Roman" w:hint="eastAsia"/>
        </w:rPr>
        <w:t>政府採購法第</w:t>
      </w:r>
      <w:r w:rsidRPr="00A00030">
        <w:rPr>
          <w:rFonts w:ascii="Times New Roman" w:hAnsi="Times New Roman" w:hint="eastAsia"/>
        </w:rPr>
        <w:t>87</w:t>
      </w:r>
      <w:r w:rsidRPr="00A00030">
        <w:rPr>
          <w:rFonts w:ascii="Times New Roman" w:hAnsi="Times New Roman" w:hint="eastAsia"/>
        </w:rPr>
        <w:t>條第</w:t>
      </w:r>
      <w:r w:rsidRPr="00A00030">
        <w:rPr>
          <w:rFonts w:ascii="Times New Roman" w:hAnsi="Times New Roman" w:hint="eastAsia"/>
        </w:rPr>
        <w:t>5</w:t>
      </w:r>
      <w:r w:rsidRPr="00A00030">
        <w:rPr>
          <w:rFonts w:ascii="Times New Roman" w:hAnsi="Times New Roman" w:hint="eastAsia"/>
        </w:rPr>
        <w:t>項規定：「意圖影響採購結果或獲取不當利益，而借用他人名義或證件投標者，處</w:t>
      </w:r>
      <w:r w:rsidRPr="00A00030">
        <w:rPr>
          <w:rFonts w:ascii="Times New Roman" w:hAnsi="Times New Roman" w:hint="eastAsia"/>
        </w:rPr>
        <w:t>3</w:t>
      </w:r>
      <w:r w:rsidRPr="00A00030">
        <w:rPr>
          <w:rFonts w:ascii="Times New Roman" w:hAnsi="Times New Roman" w:hint="eastAsia"/>
        </w:rPr>
        <w:t>年以下有期徒刑，得</w:t>
      </w:r>
      <w:proofErr w:type="gramStart"/>
      <w:r w:rsidRPr="00A00030">
        <w:rPr>
          <w:rFonts w:ascii="Times New Roman" w:hAnsi="Times New Roman" w:hint="eastAsia"/>
        </w:rPr>
        <w:t>併</w:t>
      </w:r>
      <w:proofErr w:type="gramEnd"/>
      <w:r w:rsidRPr="00A00030">
        <w:rPr>
          <w:rFonts w:ascii="Times New Roman" w:hAnsi="Times New Roman" w:hint="eastAsia"/>
        </w:rPr>
        <w:t>科</w:t>
      </w:r>
      <w:r w:rsidRPr="00A00030">
        <w:rPr>
          <w:rFonts w:ascii="Times New Roman" w:hAnsi="Times New Roman" w:hint="eastAsia"/>
        </w:rPr>
        <w:t>1</w:t>
      </w:r>
      <w:r w:rsidRPr="00A00030">
        <w:rPr>
          <w:rFonts w:ascii="Times New Roman" w:hAnsi="Times New Roman" w:hint="eastAsia"/>
        </w:rPr>
        <w:t>百萬元以下罰金。容許他人借用本人名義或證件參加投標者，亦同。」同法第</w:t>
      </w:r>
      <w:r w:rsidRPr="00A00030">
        <w:rPr>
          <w:rFonts w:ascii="Times New Roman" w:hAnsi="Times New Roman" w:hint="eastAsia"/>
        </w:rPr>
        <w:t>101</w:t>
      </w:r>
      <w:r w:rsidRPr="00A00030">
        <w:rPr>
          <w:rFonts w:ascii="Times New Roman" w:hAnsi="Times New Roman" w:hint="eastAsia"/>
        </w:rPr>
        <w:t>條第</w:t>
      </w:r>
      <w:r w:rsidRPr="00A00030">
        <w:rPr>
          <w:rFonts w:ascii="Times New Roman" w:hAnsi="Times New Roman" w:hint="eastAsia"/>
        </w:rPr>
        <w:t>1</w:t>
      </w:r>
      <w:r w:rsidRPr="00A00030">
        <w:rPr>
          <w:rFonts w:ascii="Times New Roman" w:hAnsi="Times New Roman" w:hint="eastAsia"/>
        </w:rPr>
        <w:t>項第</w:t>
      </w:r>
      <w:r w:rsidRPr="00A00030">
        <w:rPr>
          <w:rFonts w:ascii="Times New Roman" w:hAnsi="Times New Roman" w:hint="eastAsia"/>
        </w:rPr>
        <w:t>1</w:t>
      </w:r>
      <w:r w:rsidRPr="00A00030">
        <w:rPr>
          <w:rFonts w:ascii="Times New Roman" w:hAnsi="Times New Roman" w:hint="eastAsia"/>
        </w:rPr>
        <w:t>、</w:t>
      </w:r>
      <w:r w:rsidRPr="00A00030">
        <w:rPr>
          <w:rFonts w:ascii="Times New Roman" w:hAnsi="Times New Roman" w:hint="eastAsia"/>
        </w:rPr>
        <w:t>2</w:t>
      </w:r>
      <w:r w:rsidRPr="00A00030">
        <w:rPr>
          <w:rFonts w:ascii="Times New Roman" w:hAnsi="Times New Roman" w:hint="eastAsia"/>
        </w:rPr>
        <w:t>款規定：「機關辦理採購，發現廠商有下列情形之一，應將其事實、理由及依第</w:t>
      </w:r>
      <w:r w:rsidRPr="00A00030">
        <w:rPr>
          <w:rFonts w:ascii="Times New Roman" w:hAnsi="Times New Roman" w:hint="eastAsia"/>
        </w:rPr>
        <w:t>103</w:t>
      </w:r>
      <w:r w:rsidRPr="00A00030">
        <w:rPr>
          <w:rFonts w:ascii="Times New Roman" w:hAnsi="Times New Roman" w:hint="eastAsia"/>
        </w:rPr>
        <w:t>條第</w:t>
      </w:r>
      <w:r w:rsidRPr="00A00030">
        <w:rPr>
          <w:rFonts w:ascii="Times New Roman" w:hAnsi="Times New Roman" w:hint="eastAsia"/>
        </w:rPr>
        <w:t>1</w:t>
      </w:r>
      <w:r w:rsidRPr="00A00030">
        <w:rPr>
          <w:rFonts w:ascii="Times New Roman" w:hAnsi="Times New Roman" w:hint="eastAsia"/>
        </w:rPr>
        <w:t>項所定期間通知廠商，並</w:t>
      </w:r>
      <w:proofErr w:type="gramStart"/>
      <w:r w:rsidRPr="00A00030">
        <w:rPr>
          <w:rFonts w:ascii="Times New Roman" w:hAnsi="Times New Roman" w:hint="eastAsia"/>
        </w:rPr>
        <w:t>附記如未</w:t>
      </w:r>
      <w:proofErr w:type="gramEnd"/>
      <w:r w:rsidRPr="00A00030">
        <w:rPr>
          <w:rFonts w:ascii="Times New Roman" w:hAnsi="Times New Roman" w:hint="eastAsia"/>
        </w:rPr>
        <w:t>提出異議者，將刊登政府採購公報：一、容許他人借用</w:t>
      </w:r>
      <w:r w:rsidRPr="00A00030">
        <w:rPr>
          <w:rFonts w:ascii="Times New Roman" w:hAnsi="Times New Roman" w:hint="eastAsia"/>
        </w:rPr>
        <w:lastRenderedPageBreak/>
        <w:t>本人名義或證件參加投標者。二、借用或冒用他人名義或證件投標者。」為提高營造業技術水準，確保營</w:t>
      </w:r>
      <w:proofErr w:type="gramStart"/>
      <w:r w:rsidRPr="00A00030">
        <w:rPr>
          <w:rFonts w:ascii="Times New Roman" w:hAnsi="Times New Roman" w:hint="eastAsia"/>
        </w:rPr>
        <w:t>繕</w:t>
      </w:r>
      <w:proofErr w:type="gramEnd"/>
      <w:r w:rsidRPr="00A00030">
        <w:rPr>
          <w:rFonts w:ascii="Times New Roman" w:hAnsi="Times New Roman" w:hint="eastAsia"/>
        </w:rPr>
        <w:t>工程施工品質，營造業法第</w:t>
      </w:r>
      <w:r w:rsidRPr="00A00030">
        <w:rPr>
          <w:rFonts w:ascii="Times New Roman" w:hAnsi="Times New Roman" w:hint="eastAsia"/>
        </w:rPr>
        <w:t>6</w:t>
      </w:r>
      <w:r w:rsidRPr="00A00030">
        <w:rPr>
          <w:rFonts w:ascii="Times New Roman" w:hAnsi="Times New Roman" w:hint="eastAsia"/>
        </w:rPr>
        <w:t>、</w:t>
      </w:r>
      <w:r w:rsidRPr="00A00030">
        <w:rPr>
          <w:rFonts w:ascii="Times New Roman" w:hAnsi="Times New Roman" w:hint="eastAsia"/>
        </w:rPr>
        <w:t>7</w:t>
      </w:r>
      <w:r w:rsidRPr="00A00030">
        <w:rPr>
          <w:rFonts w:ascii="Times New Roman" w:hAnsi="Times New Roman" w:hint="eastAsia"/>
        </w:rPr>
        <w:t>、</w:t>
      </w:r>
      <w:r w:rsidRPr="00A00030">
        <w:rPr>
          <w:rFonts w:ascii="Times New Roman" w:hAnsi="Times New Roman" w:hint="eastAsia"/>
        </w:rPr>
        <w:t>54</w:t>
      </w:r>
      <w:r w:rsidRPr="00A00030">
        <w:rPr>
          <w:rFonts w:ascii="Times New Roman" w:hAnsi="Times New Roman" w:hint="eastAsia"/>
        </w:rPr>
        <w:t>條規定，營造業分綜合營造業、專業營造業及土木包工業。綜合營造業分為甲、乙、丙三等，並須置有專任工程人員，及資本額一定金額以上等條件。使用他人之營造業登記證書或承攬工程手冊經營營造業業務者，或將營造業登記證書或承攬工程手冊交由他人使用經營營造業業務者，處</w:t>
      </w:r>
      <w:r w:rsidRPr="00A00030">
        <w:rPr>
          <w:rFonts w:ascii="Times New Roman" w:hAnsi="Times New Roman" w:hint="eastAsia"/>
        </w:rPr>
        <w:t>1</w:t>
      </w:r>
      <w:r w:rsidRPr="00A00030">
        <w:rPr>
          <w:rFonts w:ascii="Times New Roman" w:hAnsi="Times New Roman" w:hint="eastAsia"/>
        </w:rPr>
        <w:t>百萬元以上</w:t>
      </w:r>
      <w:r w:rsidRPr="00A00030">
        <w:rPr>
          <w:rFonts w:ascii="Times New Roman" w:hAnsi="Times New Roman" w:hint="eastAsia"/>
        </w:rPr>
        <w:t>5</w:t>
      </w:r>
      <w:r w:rsidRPr="00A00030">
        <w:rPr>
          <w:rFonts w:ascii="Times New Roman" w:hAnsi="Times New Roman" w:hint="eastAsia"/>
        </w:rPr>
        <w:t>百萬元以下罰鍰，並廢止其許可。綜上，借牌投標政府標案，借用人和容許借用</w:t>
      </w:r>
      <w:proofErr w:type="gramStart"/>
      <w:r w:rsidRPr="00A00030">
        <w:rPr>
          <w:rFonts w:ascii="Times New Roman" w:hAnsi="Times New Roman" w:hint="eastAsia"/>
        </w:rPr>
        <w:t>人均有刑責</w:t>
      </w:r>
      <w:proofErr w:type="gramEnd"/>
      <w:r w:rsidRPr="00A00030">
        <w:rPr>
          <w:rFonts w:ascii="Times New Roman" w:hAnsi="Times New Roman" w:hint="eastAsia"/>
        </w:rPr>
        <w:t>，最重可處</w:t>
      </w:r>
      <w:r w:rsidRPr="00A00030">
        <w:rPr>
          <w:rFonts w:ascii="Times New Roman" w:hAnsi="Times New Roman" w:hint="eastAsia"/>
        </w:rPr>
        <w:t>3</w:t>
      </w:r>
      <w:r w:rsidRPr="00A00030">
        <w:rPr>
          <w:rFonts w:ascii="Times New Roman" w:hAnsi="Times New Roman" w:hint="eastAsia"/>
        </w:rPr>
        <w:t>年有期徒刑，及依政府採購法第</w:t>
      </w:r>
      <w:r w:rsidRPr="00A00030">
        <w:rPr>
          <w:rFonts w:ascii="Times New Roman" w:hAnsi="Times New Roman" w:hint="eastAsia"/>
        </w:rPr>
        <w:t>101</w:t>
      </w:r>
      <w:r w:rsidRPr="00A00030">
        <w:rPr>
          <w:rFonts w:ascii="Times New Roman" w:hAnsi="Times New Roman" w:hint="eastAsia"/>
        </w:rPr>
        <w:t>條規定刊登採</w:t>
      </w:r>
      <w:r w:rsidR="00226234" w:rsidRPr="00A00030">
        <w:rPr>
          <w:rFonts w:ascii="Times New Roman" w:hAnsi="Times New Roman" w:hint="eastAsia"/>
        </w:rPr>
        <w:t>購</w:t>
      </w:r>
      <w:r w:rsidRPr="00A00030">
        <w:rPr>
          <w:rFonts w:ascii="Times New Roman" w:hAnsi="Times New Roman" w:hint="eastAsia"/>
        </w:rPr>
        <w:t>公報，列為拒絕往來廠商。</w:t>
      </w:r>
      <w:bookmarkEnd w:id="93"/>
    </w:p>
    <w:p w:rsidR="0021626A" w:rsidRPr="00A00030" w:rsidRDefault="0021626A" w:rsidP="00A00030">
      <w:pPr>
        <w:pStyle w:val="3"/>
        <w:rPr>
          <w:rFonts w:ascii="Times New Roman" w:hAnsi="Times New Roman"/>
        </w:rPr>
      </w:pPr>
      <w:bookmarkStart w:id="94" w:name="_Toc108016648"/>
      <w:proofErr w:type="gramStart"/>
      <w:r w:rsidRPr="00A00030">
        <w:rPr>
          <w:rFonts w:ascii="Times New Roman" w:hAnsi="Times New Roman" w:hint="eastAsia"/>
        </w:rPr>
        <w:t>臺鐵局</w:t>
      </w:r>
      <w:proofErr w:type="gramEnd"/>
      <w:r w:rsidRPr="00A00030">
        <w:rPr>
          <w:rFonts w:ascii="Times New Roman" w:hAnsi="Times New Roman" w:hint="eastAsia"/>
        </w:rPr>
        <w:t>108</w:t>
      </w:r>
      <w:r w:rsidRPr="00A00030">
        <w:rPr>
          <w:rFonts w:ascii="Times New Roman" w:hAnsi="Times New Roman" w:hint="eastAsia"/>
        </w:rPr>
        <w:t>年</w:t>
      </w:r>
      <w:r w:rsidRPr="00A00030">
        <w:rPr>
          <w:rFonts w:ascii="Times New Roman" w:hAnsi="Times New Roman" w:hint="eastAsia"/>
        </w:rPr>
        <w:t>1</w:t>
      </w:r>
      <w:r w:rsidRPr="00A00030">
        <w:rPr>
          <w:rFonts w:ascii="Times New Roman" w:hAnsi="Times New Roman" w:hint="eastAsia"/>
        </w:rPr>
        <w:t>月</w:t>
      </w:r>
      <w:r w:rsidRPr="00A00030">
        <w:rPr>
          <w:rFonts w:ascii="Times New Roman" w:hAnsi="Times New Roman" w:hint="eastAsia"/>
        </w:rPr>
        <w:t>31</w:t>
      </w:r>
      <w:r w:rsidRPr="00A00030">
        <w:rPr>
          <w:rFonts w:ascii="Times New Roman" w:hAnsi="Times New Roman" w:hint="eastAsia"/>
        </w:rPr>
        <w:t>日第</w:t>
      </w:r>
      <w:r w:rsidRPr="00A00030">
        <w:rPr>
          <w:rFonts w:ascii="Times New Roman" w:hAnsi="Times New Roman" w:hint="eastAsia"/>
        </w:rPr>
        <w:t>1</w:t>
      </w:r>
      <w:r w:rsidRPr="00A00030">
        <w:rPr>
          <w:rFonts w:ascii="Times New Roman" w:hAnsi="Times New Roman" w:hint="eastAsia"/>
        </w:rPr>
        <w:t>次公告</w:t>
      </w:r>
      <w:r w:rsidRPr="00A00030">
        <w:rPr>
          <w:rFonts w:ascii="Times New Roman" w:hAnsi="Times New Roman" w:hint="eastAsia"/>
        </w:rPr>
        <w:t>K51</w:t>
      </w:r>
      <w:r w:rsidR="00405FF7">
        <w:rPr>
          <w:rFonts w:ascii="Times New Roman" w:hAnsi="Times New Roman" w:hint="eastAsia"/>
        </w:rPr>
        <w:t>標</w:t>
      </w:r>
      <w:r w:rsidRPr="00A00030">
        <w:rPr>
          <w:rFonts w:ascii="Times New Roman" w:hAnsi="Times New Roman" w:hint="eastAsia"/>
        </w:rPr>
        <w:t>工程公開招標，最低標決標，預算金額</w:t>
      </w:r>
      <w:r w:rsidRPr="00A00030">
        <w:rPr>
          <w:rFonts w:ascii="Times New Roman" w:hAnsi="Times New Roman" w:hint="eastAsia"/>
        </w:rPr>
        <w:t>1</w:t>
      </w:r>
      <w:r w:rsidRPr="00A00030">
        <w:rPr>
          <w:rFonts w:ascii="Times New Roman" w:hAnsi="Times New Roman" w:hint="eastAsia"/>
        </w:rPr>
        <w:t>億</w:t>
      </w:r>
      <w:r w:rsidRPr="00A00030">
        <w:rPr>
          <w:rFonts w:ascii="Times New Roman" w:hAnsi="Times New Roman" w:hint="eastAsia"/>
        </w:rPr>
        <w:t>2,987</w:t>
      </w:r>
      <w:r w:rsidRPr="00A00030">
        <w:rPr>
          <w:rFonts w:ascii="Times New Roman" w:hAnsi="Times New Roman" w:hint="eastAsia"/>
        </w:rPr>
        <w:t>萬</w:t>
      </w:r>
      <w:r w:rsidRPr="00A00030">
        <w:rPr>
          <w:rFonts w:ascii="Times New Roman" w:hAnsi="Times New Roman" w:hint="eastAsia"/>
        </w:rPr>
        <w:t>9,348</w:t>
      </w:r>
      <w:r w:rsidRPr="00A00030">
        <w:rPr>
          <w:rFonts w:ascii="Times New Roman" w:hAnsi="Times New Roman" w:hint="eastAsia"/>
        </w:rPr>
        <w:t>元，廠商資格摘要：「</w:t>
      </w:r>
      <w:r w:rsidRPr="00A00030">
        <w:rPr>
          <w:rFonts w:ascii="Times New Roman" w:hAnsi="Times New Roman" w:hint="eastAsia"/>
        </w:rPr>
        <w:t>1.</w:t>
      </w:r>
      <w:r w:rsidRPr="00A00030">
        <w:rPr>
          <w:rFonts w:ascii="Times New Roman" w:hAnsi="Times New Roman" w:hint="eastAsia"/>
        </w:rPr>
        <w:t>投標廠商基本資格：甲等綜合營造業。</w:t>
      </w:r>
      <w:r w:rsidRPr="00A00030">
        <w:rPr>
          <w:rFonts w:ascii="Times New Roman" w:hAnsi="Times New Roman" w:hint="eastAsia"/>
        </w:rPr>
        <w:t>2.</w:t>
      </w:r>
      <w:r w:rsidRPr="00A00030">
        <w:rPr>
          <w:rFonts w:ascii="Times New Roman" w:hAnsi="Times New Roman" w:hint="eastAsia"/>
        </w:rPr>
        <w:t>應附具之證明文件如下：</w:t>
      </w:r>
      <w:r w:rsidRPr="00A00030">
        <w:rPr>
          <w:rFonts w:ascii="Times New Roman" w:hAnsi="Times New Roman" w:hint="eastAsia"/>
        </w:rPr>
        <w:t>A.</w:t>
      </w:r>
      <w:r w:rsidRPr="00A00030">
        <w:rPr>
          <w:rFonts w:ascii="Times New Roman" w:hAnsi="Times New Roman" w:hint="eastAsia"/>
        </w:rPr>
        <w:t>複查期限內綜合營造業登記證（甲等）。</w:t>
      </w:r>
      <w:r w:rsidRPr="00A00030">
        <w:rPr>
          <w:rFonts w:ascii="Times New Roman" w:hAnsi="Times New Roman" w:hint="eastAsia"/>
        </w:rPr>
        <w:t>B.</w:t>
      </w:r>
      <w:r w:rsidRPr="00A00030">
        <w:rPr>
          <w:rFonts w:ascii="Times New Roman" w:hAnsi="Times New Roman" w:hint="eastAsia"/>
        </w:rPr>
        <w:t>臺灣區綜合營造業同業公會會員證。</w:t>
      </w:r>
      <w:r w:rsidRPr="00A00030">
        <w:rPr>
          <w:rFonts w:ascii="Times New Roman" w:hAnsi="Times New Roman" w:hint="eastAsia"/>
        </w:rPr>
        <w:t>C.</w:t>
      </w:r>
      <w:r w:rsidRPr="00A00030">
        <w:rPr>
          <w:rFonts w:ascii="Times New Roman" w:hAnsi="Times New Roman" w:hint="eastAsia"/>
        </w:rPr>
        <w:t>承攬工程手冊。</w:t>
      </w:r>
      <w:r w:rsidRPr="00A00030">
        <w:rPr>
          <w:rFonts w:ascii="Times New Roman" w:hAnsi="Times New Roman" w:hint="eastAsia"/>
        </w:rPr>
        <w:t>D.</w:t>
      </w:r>
      <w:r w:rsidRPr="00A00030">
        <w:rPr>
          <w:rFonts w:ascii="Times New Roman" w:hAnsi="Times New Roman" w:hint="eastAsia"/>
        </w:rPr>
        <w:t>納稅證明」。同年</w:t>
      </w:r>
      <w:r w:rsidRPr="00A00030">
        <w:rPr>
          <w:rFonts w:ascii="Times New Roman" w:hAnsi="Times New Roman" w:hint="eastAsia"/>
        </w:rPr>
        <w:t>2</w:t>
      </w:r>
      <w:r w:rsidRPr="00A00030">
        <w:rPr>
          <w:rFonts w:ascii="Times New Roman" w:hAnsi="Times New Roman" w:hint="eastAsia"/>
        </w:rPr>
        <w:t>月</w:t>
      </w:r>
      <w:r w:rsidRPr="00A00030">
        <w:rPr>
          <w:rFonts w:ascii="Times New Roman" w:hAnsi="Times New Roman" w:hint="eastAsia"/>
        </w:rPr>
        <w:t>19</w:t>
      </w:r>
      <w:r w:rsidRPr="00A00030">
        <w:rPr>
          <w:rFonts w:ascii="Times New Roman" w:hAnsi="Times New Roman" w:hint="eastAsia"/>
        </w:rPr>
        <w:t>日開標，因僅</w:t>
      </w:r>
      <w:r w:rsidR="000250F3">
        <w:rPr>
          <w:rFonts w:ascii="Times New Roman" w:hAnsi="Times New Roman" w:hint="eastAsia"/>
        </w:rPr>
        <w:t>東○</w:t>
      </w:r>
      <w:r w:rsidRPr="00A00030">
        <w:rPr>
          <w:rFonts w:ascii="Times New Roman" w:hAnsi="Times New Roman" w:hint="eastAsia"/>
        </w:rPr>
        <w:t>公司</w:t>
      </w:r>
      <w:r w:rsidRPr="00A00030">
        <w:rPr>
          <w:rFonts w:ascii="Times New Roman" w:hAnsi="Times New Roman" w:hint="eastAsia"/>
        </w:rPr>
        <w:t>1</w:t>
      </w:r>
      <w:r w:rsidRPr="00A00030">
        <w:rPr>
          <w:rFonts w:ascii="Times New Roman" w:hAnsi="Times New Roman" w:hint="eastAsia"/>
        </w:rPr>
        <w:t>家廠商投標，未達法定開標家數，流標。同年月</w:t>
      </w:r>
      <w:r w:rsidRPr="00A00030">
        <w:rPr>
          <w:rFonts w:ascii="Times New Roman" w:hAnsi="Times New Roman" w:hint="eastAsia"/>
        </w:rPr>
        <w:t>21</w:t>
      </w:r>
      <w:r w:rsidRPr="00A00030">
        <w:rPr>
          <w:rFonts w:ascii="Times New Roman" w:hAnsi="Times New Roman" w:hint="eastAsia"/>
        </w:rPr>
        <w:t>日，</w:t>
      </w:r>
      <w:proofErr w:type="gramStart"/>
      <w:r w:rsidRPr="00A00030">
        <w:rPr>
          <w:rFonts w:ascii="Times New Roman" w:hAnsi="Times New Roman" w:hint="eastAsia"/>
        </w:rPr>
        <w:t>臺鐵局</w:t>
      </w:r>
      <w:proofErr w:type="gramEnd"/>
      <w:r w:rsidRPr="00A00030">
        <w:rPr>
          <w:rFonts w:ascii="Times New Roman" w:hAnsi="Times New Roman" w:hint="eastAsia"/>
        </w:rPr>
        <w:t>第</w:t>
      </w:r>
      <w:r w:rsidRPr="00A00030">
        <w:rPr>
          <w:rFonts w:ascii="Times New Roman" w:hAnsi="Times New Roman" w:hint="eastAsia"/>
        </w:rPr>
        <w:t>2</w:t>
      </w:r>
      <w:r w:rsidRPr="00A00030">
        <w:rPr>
          <w:rFonts w:ascii="Times New Roman" w:hAnsi="Times New Roman" w:hint="eastAsia"/>
        </w:rPr>
        <w:t>次公告公開招標，同年</w:t>
      </w:r>
      <w:r w:rsidRPr="00A00030">
        <w:rPr>
          <w:rFonts w:ascii="Times New Roman" w:hAnsi="Times New Roman" w:hint="eastAsia"/>
        </w:rPr>
        <w:t>3</w:t>
      </w:r>
      <w:r w:rsidRPr="00A00030">
        <w:rPr>
          <w:rFonts w:ascii="Times New Roman" w:hAnsi="Times New Roman" w:hint="eastAsia"/>
        </w:rPr>
        <w:t>月</w:t>
      </w:r>
      <w:r w:rsidRPr="00A00030">
        <w:rPr>
          <w:rFonts w:ascii="Times New Roman" w:hAnsi="Times New Roman" w:hint="eastAsia"/>
        </w:rPr>
        <w:t>7</w:t>
      </w:r>
      <w:r w:rsidRPr="00A00030">
        <w:rPr>
          <w:rFonts w:ascii="Times New Roman" w:hAnsi="Times New Roman" w:hint="eastAsia"/>
        </w:rPr>
        <w:t>日開標，僅</w:t>
      </w:r>
      <w:r w:rsidR="000250F3">
        <w:rPr>
          <w:rFonts w:ascii="Times New Roman" w:hAnsi="Times New Roman" w:hint="eastAsia"/>
        </w:rPr>
        <w:t>東○</w:t>
      </w:r>
      <w:r w:rsidRPr="00A00030">
        <w:rPr>
          <w:rFonts w:ascii="Times New Roman" w:hAnsi="Times New Roman" w:hint="eastAsia"/>
        </w:rPr>
        <w:t>公司</w:t>
      </w:r>
      <w:r w:rsidRPr="00A00030">
        <w:rPr>
          <w:rFonts w:ascii="Times New Roman" w:hAnsi="Times New Roman" w:hint="eastAsia"/>
        </w:rPr>
        <w:t>1</w:t>
      </w:r>
      <w:r w:rsidRPr="00A00030">
        <w:rPr>
          <w:rFonts w:ascii="Times New Roman" w:hAnsi="Times New Roman" w:hint="eastAsia"/>
        </w:rPr>
        <w:t>家廠商投標，其報價</w:t>
      </w:r>
      <w:r w:rsidRPr="00A00030">
        <w:rPr>
          <w:rFonts w:ascii="Times New Roman" w:hAnsi="Times New Roman" w:hint="eastAsia"/>
        </w:rPr>
        <w:t>1</w:t>
      </w:r>
      <w:r w:rsidRPr="00A00030">
        <w:rPr>
          <w:rFonts w:ascii="Times New Roman" w:hAnsi="Times New Roman" w:hint="eastAsia"/>
        </w:rPr>
        <w:t>億</w:t>
      </w:r>
      <w:r w:rsidRPr="00A00030">
        <w:rPr>
          <w:rFonts w:ascii="Times New Roman" w:hAnsi="Times New Roman" w:hint="eastAsia"/>
        </w:rPr>
        <w:t>2,480</w:t>
      </w:r>
      <w:r w:rsidRPr="00A00030">
        <w:rPr>
          <w:rFonts w:ascii="Times New Roman" w:hAnsi="Times New Roman" w:hint="eastAsia"/>
        </w:rPr>
        <w:t>萬元低於底價</w:t>
      </w:r>
      <w:r w:rsidRPr="00A00030">
        <w:rPr>
          <w:rFonts w:ascii="Times New Roman" w:hAnsi="Times New Roman" w:hint="eastAsia"/>
        </w:rPr>
        <w:t>1</w:t>
      </w:r>
      <w:r w:rsidRPr="00A00030">
        <w:rPr>
          <w:rFonts w:ascii="Times New Roman" w:hAnsi="Times New Roman" w:hint="eastAsia"/>
        </w:rPr>
        <w:t>億</w:t>
      </w:r>
      <w:r w:rsidRPr="00A00030">
        <w:rPr>
          <w:rFonts w:ascii="Times New Roman" w:hAnsi="Times New Roman" w:hint="eastAsia"/>
        </w:rPr>
        <w:t>2,877</w:t>
      </w:r>
      <w:r w:rsidRPr="00A00030">
        <w:rPr>
          <w:rFonts w:ascii="Times New Roman" w:hAnsi="Times New Roman" w:hint="eastAsia"/>
        </w:rPr>
        <w:t>萬</w:t>
      </w:r>
      <w:r w:rsidRPr="00A00030">
        <w:rPr>
          <w:rFonts w:ascii="Times New Roman" w:hAnsi="Times New Roman" w:hint="eastAsia"/>
        </w:rPr>
        <w:t>6,300</w:t>
      </w:r>
      <w:r w:rsidRPr="00A00030">
        <w:rPr>
          <w:rFonts w:ascii="Times New Roman" w:hAnsi="Times New Roman" w:hint="eastAsia"/>
        </w:rPr>
        <w:t>元得標。</w:t>
      </w:r>
      <w:bookmarkEnd w:id="94"/>
    </w:p>
    <w:p w:rsidR="0021626A" w:rsidRPr="00E97AE7" w:rsidRDefault="0021626A" w:rsidP="00E97AE7">
      <w:pPr>
        <w:pStyle w:val="3"/>
        <w:ind w:left="1360" w:hanging="680"/>
        <w:rPr>
          <w:rFonts w:ascii="Times New Roman" w:hAnsi="Times New Roman"/>
        </w:rPr>
      </w:pPr>
      <w:bookmarkStart w:id="95" w:name="_Toc108016649"/>
      <w:r w:rsidRPr="00BA7BF9">
        <w:rPr>
          <w:rFonts w:ascii="Times New Roman" w:hAnsi="Times New Roman" w:hint="eastAsia"/>
        </w:rPr>
        <w:t>0402</w:t>
      </w:r>
      <w:proofErr w:type="gramStart"/>
      <w:r w:rsidRPr="00BA7BF9">
        <w:rPr>
          <w:rFonts w:ascii="Times New Roman" w:hAnsi="Times New Roman" w:hint="eastAsia"/>
        </w:rPr>
        <w:t>臺</w:t>
      </w:r>
      <w:proofErr w:type="gramEnd"/>
      <w:r w:rsidRPr="00BA7BF9">
        <w:rPr>
          <w:rFonts w:ascii="Times New Roman" w:hAnsi="Times New Roman" w:hint="eastAsia"/>
        </w:rPr>
        <w:t>鐵太魯閣號事故發生後，</w:t>
      </w:r>
      <w:r w:rsidR="008D5931" w:rsidRPr="00BA7BF9">
        <w:rPr>
          <w:rFonts w:ascii="Times New Roman" w:hAnsi="Times New Roman" w:hint="eastAsia"/>
        </w:rPr>
        <w:t>有關</w:t>
      </w:r>
      <w:r w:rsidR="008D5931" w:rsidRPr="00BA7BF9">
        <w:rPr>
          <w:rFonts w:ascii="Times New Roman" w:hAnsi="Times New Roman" w:hint="eastAsia"/>
        </w:rPr>
        <w:t>K51</w:t>
      </w:r>
      <w:r w:rsidR="00405FF7" w:rsidRPr="00BA7BF9">
        <w:rPr>
          <w:rFonts w:ascii="Times New Roman" w:hAnsi="Times New Roman" w:hint="eastAsia"/>
        </w:rPr>
        <w:t>標</w:t>
      </w:r>
      <w:r w:rsidR="008D5931" w:rsidRPr="00BA7BF9">
        <w:rPr>
          <w:rFonts w:ascii="Times New Roman" w:hAnsi="Times New Roman" w:hint="eastAsia"/>
        </w:rPr>
        <w:t>工程招標</w:t>
      </w:r>
      <w:r w:rsidR="004F395F" w:rsidRPr="00BA7BF9">
        <w:rPr>
          <w:rFonts w:ascii="Times New Roman" w:hAnsi="Times New Roman" w:hint="eastAsia"/>
        </w:rPr>
        <w:t>過程，</w:t>
      </w:r>
      <w:r w:rsidRPr="00BA7BF9">
        <w:rPr>
          <w:rFonts w:ascii="Times New Roman" w:hAnsi="Times New Roman" w:hint="eastAsia"/>
        </w:rPr>
        <w:t>據花蓮地檢署檢察官起訴書調查</w:t>
      </w:r>
      <w:r w:rsidR="00FA08DD" w:rsidRPr="00BA7BF9">
        <w:rPr>
          <w:rFonts w:ascii="Times New Roman" w:hAnsi="Times New Roman" w:hint="eastAsia"/>
        </w:rPr>
        <w:t>略</w:t>
      </w:r>
      <w:proofErr w:type="gramStart"/>
      <w:r w:rsidR="00FA08DD" w:rsidRPr="00BA7BF9">
        <w:rPr>
          <w:rFonts w:ascii="Times New Roman" w:hAnsi="Times New Roman" w:hint="eastAsia"/>
        </w:rPr>
        <w:t>以</w:t>
      </w:r>
      <w:proofErr w:type="gramEnd"/>
      <w:r w:rsidR="00FA08DD" w:rsidRPr="00BA7BF9">
        <w:rPr>
          <w:rFonts w:ascii="Times New Roman" w:hAnsi="Times New Roman" w:hint="eastAsia"/>
        </w:rPr>
        <w:t>：「</w:t>
      </w:r>
      <w:r w:rsidRPr="00BA7BF9">
        <w:rPr>
          <w:rFonts w:ascii="Times New Roman" w:hAnsi="Times New Roman" w:hint="eastAsia"/>
        </w:rPr>
        <w:t>義</w:t>
      </w:r>
      <w:r w:rsidR="00C70769">
        <w:rPr>
          <w:rFonts w:ascii="Times New Roman" w:hAnsi="Times New Roman" w:hint="eastAsia"/>
        </w:rPr>
        <w:t>○</w:t>
      </w:r>
      <w:r w:rsidRPr="00E97AE7">
        <w:rPr>
          <w:rFonts w:ascii="Times New Roman" w:hAnsi="Times New Roman" w:hint="eastAsia"/>
        </w:rPr>
        <w:t>工業社及義</w:t>
      </w:r>
      <w:r w:rsidR="00952F3B">
        <w:rPr>
          <w:rFonts w:ascii="Times New Roman" w:hAnsi="Times New Roman" w:hint="eastAsia"/>
        </w:rPr>
        <w:t>○</w:t>
      </w:r>
      <w:r w:rsidRPr="00E97AE7">
        <w:rPr>
          <w:rFonts w:ascii="Times New Roman" w:hAnsi="Times New Roman" w:hint="eastAsia"/>
        </w:rPr>
        <w:t>公司（乙級綜合營造業）負責人李○○，透過政府電子採購網得知</w:t>
      </w:r>
      <w:r w:rsidRPr="00E97AE7">
        <w:rPr>
          <w:rFonts w:ascii="Times New Roman" w:hAnsi="Times New Roman" w:hint="eastAsia"/>
        </w:rPr>
        <w:t>K51</w:t>
      </w:r>
      <w:r w:rsidRPr="00E97AE7">
        <w:rPr>
          <w:rFonts w:ascii="Times New Roman" w:hAnsi="Times New Roman" w:hint="eastAsia"/>
        </w:rPr>
        <w:t>標工程後，明知其未符合投標資格，然為順利標得該案獲利，與同樣不具投標資格之林○○（朝○土木包工業負責人）</w:t>
      </w:r>
      <w:r w:rsidRPr="00E97AE7">
        <w:rPr>
          <w:rFonts w:ascii="Times New Roman" w:hAnsi="Times New Roman" w:hint="eastAsia"/>
        </w:rPr>
        <w:lastRenderedPageBreak/>
        <w:t>共同借牌投標，由林○○居中牽線，共同向</w:t>
      </w:r>
      <w:r w:rsidR="000250F3">
        <w:rPr>
          <w:rFonts w:ascii="Times New Roman" w:hAnsi="Times New Roman" w:hint="eastAsia"/>
        </w:rPr>
        <w:t>東○</w:t>
      </w:r>
      <w:r w:rsidRPr="00E97AE7">
        <w:rPr>
          <w:rFonts w:ascii="Times New Roman" w:hAnsi="Times New Roman" w:hint="eastAsia"/>
        </w:rPr>
        <w:t>公司負責人黃○○表明欲借用</w:t>
      </w:r>
      <w:r w:rsidR="000250F3">
        <w:rPr>
          <w:rFonts w:ascii="Times New Roman" w:hAnsi="Times New Roman" w:hint="eastAsia"/>
        </w:rPr>
        <w:t>東○</w:t>
      </w:r>
      <w:r w:rsidRPr="00E97AE7">
        <w:rPr>
          <w:rFonts w:ascii="Times New Roman" w:hAnsi="Times New Roman" w:hint="eastAsia"/>
        </w:rPr>
        <w:t>公司名義投標</w:t>
      </w:r>
      <w:r w:rsidRPr="00E97AE7">
        <w:rPr>
          <w:rFonts w:ascii="Times New Roman" w:hAnsi="Times New Roman" w:hint="eastAsia"/>
        </w:rPr>
        <w:t>K51</w:t>
      </w:r>
      <w:r w:rsidRPr="00E97AE7">
        <w:rPr>
          <w:rFonts w:ascii="Times New Roman" w:hAnsi="Times New Roman" w:hint="eastAsia"/>
        </w:rPr>
        <w:t>標工程，黃○○明知</w:t>
      </w:r>
      <w:r w:rsidR="000250F3">
        <w:rPr>
          <w:rFonts w:ascii="Times New Roman" w:hAnsi="Times New Roman" w:hint="eastAsia"/>
        </w:rPr>
        <w:t>東○</w:t>
      </w:r>
      <w:r w:rsidRPr="00E97AE7">
        <w:rPr>
          <w:rFonts w:ascii="Times New Roman" w:hAnsi="Times New Roman" w:hint="eastAsia"/>
        </w:rPr>
        <w:t>公司並無投標及實際參與工程施作之真意，然為獲取工程總價</w:t>
      </w:r>
      <w:r w:rsidRPr="00E97AE7">
        <w:rPr>
          <w:rFonts w:ascii="Times New Roman" w:hAnsi="Times New Roman" w:hint="eastAsia"/>
        </w:rPr>
        <w:t>4</w:t>
      </w:r>
      <w:r w:rsidRPr="00E97AE7">
        <w:rPr>
          <w:rFonts w:ascii="Times New Roman" w:hAnsi="Times New Roman" w:hint="eastAsia"/>
        </w:rPr>
        <w:t>％之固定利潤，雙方遂達成由李○○及林○○全權負責工程</w:t>
      </w:r>
      <w:proofErr w:type="gramStart"/>
      <w:r w:rsidRPr="00E97AE7">
        <w:rPr>
          <w:rFonts w:ascii="Times New Roman" w:hAnsi="Times New Roman" w:hint="eastAsia"/>
        </w:rPr>
        <w:t>施作並管控</w:t>
      </w:r>
      <w:proofErr w:type="gramEnd"/>
      <w:r w:rsidRPr="00E97AE7">
        <w:rPr>
          <w:rFonts w:ascii="Times New Roman" w:hAnsi="Times New Roman" w:hint="eastAsia"/>
        </w:rPr>
        <w:t>工程進度，</w:t>
      </w:r>
      <w:r w:rsidR="000250F3">
        <w:rPr>
          <w:rFonts w:ascii="Times New Roman" w:hAnsi="Times New Roman" w:hint="eastAsia"/>
        </w:rPr>
        <w:t>東○</w:t>
      </w:r>
      <w:r w:rsidRPr="00E97AE7">
        <w:rPr>
          <w:rFonts w:ascii="Times New Roman" w:hAnsi="Times New Roman" w:hint="eastAsia"/>
        </w:rPr>
        <w:t>公司僅負責協助相關文書作業之協議，允諾李○○及林○○</w:t>
      </w:r>
      <w:proofErr w:type="gramStart"/>
      <w:r w:rsidRPr="00E97AE7">
        <w:rPr>
          <w:rFonts w:ascii="Times New Roman" w:hAnsi="Times New Roman" w:hint="eastAsia"/>
        </w:rPr>
        <w:t>以</w:t>
      </w:r>
      <w:r w:rsidR="000250F3">
        <w:rPr>
          <w:rFonts w:ascii="Times New Roman" w:hAnsi="Times New Roman" w:hint="eastAsia"/>
        </w:rPr>
        <w:t>東○</w:t>
      </w:r>
      <w:proofErr w:type="gramEnd"/>
      <w:r w:rsidRPr="00E97AE7">
        <w:rPr>
          <w:rFonts w:ascii="Times New Roman" w:hAnsi="Times New Roman" w:hint="eastAsia"/>
        </w:rPr>
        <w:t>公司名義投標，並責成不知情員工</w:t>
      </w:r>
      <w:proofErr w:type="gramStart"/>
      <w:r w:rsidRPr="00E97AE7">
        <w:rPr>
          <w:rFonts w:ascii="Times New Roman" w:hAnsi="Times New Roman" w:hint="eastAsia"/>
        </w:rPr>
        <w:t>以</w:t>
      </w:r>
      <w:r w:rsidR="000250F3">
        <w:rPr>
          <w:rFonts w:ascii="Times New Roman" w:hAnsi="Times New Roman" w:hint="eastAsia"/>
        </w:rPr>
        <w:t>東○</w:t>
      </w:r>
      <w:proofErr w:type="gramEnd"/>
      <w:r w:rsidRPr="00E97AE7">
        <w:rPr>
          <w:rFonts w:ascii="Times New Roman" w:hAnsi="Times New Roman" w:hint="eastAsia"/>
        </w:rPr>
        <w:t>公司名義製作投標文件，交由李○○投標，歷經</w:t>
      </w:r>
      <w:r w:rsidRPr="00E97AE7">
        <w:rPr>
          <w:rFonts w:ascii="Times New Roman" w:hAnsi="Times New Roman" w:hint="eastAsia"/>
        </w:rPr>
        <w:t>1</w:t>
      </w:r>
      <w:r w:rsidRPr="00E97AE7">
        <w:rPr>
          <w:rFonts w:ascii="Times New Roman" w:hAnsi="Times New Roman" w:hint="eastAsia"/>
        </w:rPr>
        <w:t>次流標程序後，於</w:t>
      </w:r>
      <w:r w:rsidRPr="00E97AE7">
        <w:rPr>
          <w:rFonts w:ascii="Times New Roman" w:hAnsi="Times New Roman" w:hint="eastAsia"/>
        </w:rPr>
        <w:t>108</w:t>
      </w:r>
      <w:r w:rsidRPr="00E97AE7">
        <w:rPr>
          <w:rFonts w:ascii="Times New Roman" w:hAnsi="Times New Roman" w:hint="eastAsia"/>
        </w:rPr>
        <w:t>年</w:t>
      </w:r>
      <w:r w:rsidRPr="00E97AE7">
        <w:rPr>
          <w:rFonts w:ascii="Times New Roman" w:hAnsi="Times New Roman" w:hint="eastAsia"/>
        </w:rPr>
        <w:t>3</w:t>
      </w:r>
      <w:r w:rsidRPr="00E97AE7">
        <w:rPr>
          <w:rFonts w:ascii="Times New Roman" w:hAnsi="Times New Roman" w:hint="eastAsia"/>
        </w:rPr>
        <w:t>月</w:t>
      </w:r>
      <w:r w:rsidRPr="00E97AE7">
        <w:rPr>
          <w:rFonts w:ascii="Times New Roman" w:hAnsi="Times New Roman" w:hint="eastAsia"/>
        </w:rPr>
        <w:t>7</w:t>
      </w:r>
      <w:r w:rsidRPr="00E97AE7">
        <w:rPr>
          <w:rFonts w:ascii="Times New Roman" w:hAnsi="Times New Roman" w:hint="eastAsia"/>
        </w:rPr>
        <w:t>日第</w:t>
      </w:r>
      <w:r w:rsidRPr="00E97AE7">
        <w:rPr>
          <w:rFonts w:ascii="Times New Roman" w:hAnsi="Times New Roman" w:hint="eastAsia"/>
        </w:rPr>
        <w:t>2</w:t>
      </w:r>
      <w:r w:rsidRPr="00E97AE7">
        <w:rPr>
          <w:rFonts w:ascii="Times New Roman" w:hAnsi="Times New Roman" w:hint="eastAsia"/>
        </w:rPr>
        <w:t>次開標，由李○○代表</w:t>
      </w:r>
      <w:r w:rsidR="000250F3">
        <w:rPr>
          <w:rFonts w:ascii="Times New Roman" w:hAnsi="Times New Roman" w:hint="eastAsia"/>
        </w:rPr>
        <w:t>東○</w:t>
      </w:r>
      <w:r w:rsidRPr="00E97AE7">
        <w:rPr>
          <w:rFonts w:ascii="Times New Roman" w:hAnsi="Times New Roman" w:hint="eastAsia"/>
        </w:rPr>
        <w:t>公司出席（有授權書），以</w:t>
      </w:r>
      <w:r w:rsidRPr="00E97AE7">
        <w:rPr>
          <w:rFonts w:ascii="Times New Roman" w:hAnsi="Times New Roman" w:hint="eastAsia"/>
        </w:rPr>
        <w:t>1</w:t>
      </w:r>
      <w:r w:rsidRPr="00E97AE7">
        <w:rPr>
          <w:rFonts w:ascii="Times New Roman" w:hAnsi="Times New Roman" w:hint="eastAsia"/>
        </w:rPr>
        <w:t>億</w:t>
      </w:r>
      <w:r w:rsidRPr="00E97AE7">
        <w:rPr>
          <w:rFonts w:ascii="Times New Roman" w:hAnsi="Times New Roman" w:hint="eastAsia"/>
        </w:rPr>
        <w:t>2,480</w:t>
      </w:r>
      <w:r w:rsidRPr="00E97AE7">
        <w:rPr>
          <w:rFonts w:ascii="Times New Roman" w:hAnsi="Times New Roman" w:hint="eastAsia"/>
        </w:rPr>
        <w:t>萬元標價得標</w:t>
      </w:r>
      <w:r w:rsidR="00FB3106" w:rsidRPr="00E97AE7">
        <w:rPr>
          <w:rFonts w:ascii="Times New Roman" w:hAnsi="Times New Roman" w:hint="eastAsia"/>
        </w:rPr>
        <w:t>」</w:t>
      </w:r>
      <w:r w:rsidRPr="00E97AE7">
        <w:rPr>
          <w:rFonts w:ascii="Times New Roman" w:hAnsi="Times New Roman" w:hint="eastAsia"/>
        </w:rPr>
        <w:t>。</w:t>
      </w:r>
      <w:bookmarkEnd w:id="95"/>
    </w:p>
    <w:p w:rsidR="00BB3C0D" w:rsidRPr="00BA7BF9" w:rsidRDefault="0021626A" w:rsidP="00E97AE7">
      <w:pPr>
        <w:pStyle w:val="3"/>
        <w:ind w:left="1360" w:hanging="680"/>
        <w:rPr>
          <w:rFonts w:ascii="Times New Roman" w:hAnsi="Times New Roman"/>
        </w:rPr>
      </w:pPr>
      <w:bookmarkStart w:id="96" w:name="_Toc108016650"/>
      <w:r w:rsidRPr="00E97AE7">
        <w:rPr>
          <w:rFonts w:ascii="Times New Roman" w:hAnsi="Times New Roman" w:hint="eastAsia"/>
        </w:rPr>
        <w:t>次查本案借牌投標犯罪細節，據本案檢察官起訴書載述</w:t>
      </w:r>
      <w:r w:rsidR="00463BBF" w:rsidRPr="00E97AE7">
        <w:rPr>
          <w:rFonts w:ascii="Times New Roman" w:hAnsi="Times New Roman" w:hint="eastAsia"/>
        </w:rPr>
        <w:t>：「</w:t>
      </w:r>
      <w:r w:rsidRPr="00E97AE7">
        <w:rPr>
          <w:rFonts w:ascii="Times New Roman" w:hAnsi="Times New Roman" w:hint="eastAsia"/>
        </w:rPr>
        <w:t>本案投標所需繳納之押標金，係由</w:t>
      </w:r>
      <w:r w:rsidR="000250F3">
        <w:rPr>
          <w:rFonts w:ascii="Times New Roman" w:hAnsi="Times New Roman" w:hint="eastAsia"/>
        </w:rPr>
        <w:t>東○</w:t>
      </w:r>
      <w:r w:rsidRPr="00E97AE7">
        <w:rPr>
          <w:rFonts w:ascii="Times New Roman" w:hAnsi="Times New Roman" w:hint="eastAsia"/>
        </w:rPr>
        <w:t>公司（黃○○）開立</w:t>
      </w:r>
      <w:r w:rsidRPr="00E97AE7">
        <w:rPr>
          <w:rFonts w:ascii="Times New Roman" w:hAnsi="Times New Roman" w:hint="eastAsia"/>
        </w:rPr>
        <w:t>645</w:t>
      </w:r>
      <w:r w:rsidRPr="00E97AE7">
        <w:rPr>
          <w:rFonts w:ascii="Times New Roman" w:hAnsi="Times New Roman" w:hint="eastAsia"/>
        </w:rPr>
        <w:t>萬元之臺灣銀行本行支票交付李○○處理；得標後由李○○及林○○各自提供</w:t>
      </w:r>
      <w:r w:rsidRPr="00E97AE7">
        <w:rPr>
          <w:rFonts w:ascii="Times New Roman" w:hAnsi="Times New Roman" w:hint="eastAsia"/>
        </w:rPr>
        <w:t>624</w:t>
      </w:r>
      <w:r w:rsidRPr="00E97AE7">
        <w:rPr>
          <w:rFonts w:ascii="Times New Roman" w:hAnsi="Times New Roman" w:hint="eastAsia"/>
        </w:rPr>
        <w:t>萬元（合計</w:t>
      </w:r>
      <w:r w:rsidRPr="00E97AE7">
        <w:rPr>
          <w:rFonts w:ascii="Times New Roman" w:hAnsi="Times New Roman" w:hint="eastAsia"/>
        </w:rPr>
        <w:t>1,248</w:t>
      </w:r>
      <w:r w:rsidRPr="00E97AE7">
        <w:rPr>
          <w:rFonts w:ascii="Times New Roman" w:hAnsi="Times New Roman" w:hint="eastAsia"/>
        </w:rPr>
        <w:t>萬元）之履約保證金存入</w:t>
      </w:r>
      <w:r w:rsidR="000250F3">
        <w:rPr>
          <w:rFonts w:ascii="Times New Roman" w:hAnsi="Times New Roman" w:hint="eastAsia"/>
        </w:rPr>
        <w:t>東○</w:t>
      </w:r>
      <w:r w:rsidRPr="00E97AE7">
        <w:rPr>
          <w:rFonts w:ascii="Times New Roman" w:hAnsi="Times New Roman" w:hint="eastAsia"/>
        </w:rPr>
        <w:t>公司華南銀行帳戶，再由</w:t>
      </w:r>
      <w:r w:rsidR="000250F3">
        <w:rPr>
          <w:rFonts w:ascii="Times New Roman" w:hAnsi="Times New Roman" w:hint="eastAsia"/>
        </w:rPr>
        <w:t>東○</w:t>
      </w:r>
      <w:r w:rsidRPr="00E97AE7">
        <w:rPr>
          <w:rFonts w:ascii="Times New Roman" w:hAnsi="Times New Roman" w:hint="eastAsia"/>
        </w:rPr>
        <w:t>公司轉存為</w:t>
      </w:r>
      <w:proofErr w:type="gramStart"/>
      <w:r w:rsidRPr="00E97AE7">
        <w:rPr>
          <w:rFonts w:ascii="Times New Roman" w:hAnsi="Times New Roman" w:hint="eastAsia"/>
        </w:rPr>
        <w:t>4</w:t>
      </w:r>
      <w:r w:rsidRPr="00E97AE7">
        <w:rPr>
          <w:rFonts w:ascii="Times New Roman" w:hAnsi="Times New Roman" w:hint="eastAsia"/>
        </w:rPr>
        <w:t>張均為</w:t>
      </w:r>
      <w:proofErr w:type="gramEnd"/>
      <w:r w:rsidRPr="00E97AE7">
        <w:rPr>
          <w:rFonts w:ascii="Times New Roman" w:hAnsi="Times New Roman" w:hint="eastAsia"/>
        </w:rPr>
        <w:t>312</w:t>
      </w:r>
      <w:r w:rsidRPr="00E97AE7">
        <w:rPr>
          <w:rFonts w:ascii="Times New Roman" w:hAnsi="Times New Roman" w:hint="eastAsia"/>
        </w:rPr>
        <w:t>萬元之定期存款存單，設定質權予</w:t>
      </w:r>
      <w:proofErr w:type="gramStart"/>
      <w:r w:rsidRPr="00E97AE7">
        <w:rPr>
          <w:rFonts w:ascii="Times New Roman" w:hAnsi="Times New Roman" w:hint="eastAsia"/>
        </w:rPr>
        <w:t>臺鐵局</w:t>
      </w:r>
      <w:proofErr w:type="gramEnd"/>
      <w:r w:rsidRPr="00E97AE7">
        <w:rPr>
          <w:rFonts w:ascii="Times New Roman" w:hAnsi="Times New Roman" w:hint="eastAsia"/>
        </w:rPr>
        <w:t>。李○○及其後續找來參與本案工程之員工，</w:t>
      </w:r>
      <w:proofErr w:type="gramStart"/>
      <w:r w:rsidRPr="00E97AE7">
        <w:rPr>
          <w:rFonts w:ascii="Times New Roman" w:hAnsi="Times New Roman" w:hint="eastAsia"/>
        </w:rPr>
        <w:t>勞健保均改加保</w:t>
      </w:r>
      <w:proofErr w:type="gramEnd"/>
      <w:r w:rsidRPr="00E97AE7">
        <w:rPr>
          <w:rFonts w:ascii="Times New Roman" w:hAnsi="Times New Roman" w:hint="eastAsia"/>
        </w:rPr>
        <w:t>至</w:t>
      </w:r>
      <w:r w:rsidR="000250F3">
        <w:rPr>
          <w:rFonts w:ascii="Times New Roman" w:hAnsi="Times New Roman" w:hint="eastAsia"/>
        </w:rPr>
        <w:t>東○</w:t>
      </w:r>
      <w:r w:rsidRPr="00E97AE7">
        <w:rPr>
          <w:rFonts w:ascii="Times New Roman" w:hAnsi="Times New Roman" w:hint="eastAsia"/>
        </w:rPr>
        <w:t>公司，藉此營造</w:t>
      </w:r>
      <w:r w:rsidR="000250F3">
        <w:rPr>
          <w:rFonts w:ascii="Times New Roman" w:hAnsi="Times New Roman" w:hint="eastAsia"/>
        </w:rPr>
        <w:t>東○</w:t>
      </w:r>
      <w:r w:rsidRPr="00E97AE7">
        <w:rPr>
          <w:rFonts w:ascii="Times New Roman" w:hAnsi="Times New Roman" w:hint="eastAsia"/>
        </w:rPr>
        <w:t>公司確實有派員施作工程之假象，</w:t>
      </w:r>
      <w:proofErr w:type="gramStart"/>
      <w:r w:rsidRPr="00E97AE7">
        <w:rPr>
          <w:rFonts w:ascii="Times New Roman" w:hAnsi="Times New Roman" w:hint="eastAsia"/>
        </w:rPr>
        <w:t>嗣</w:t>
      </w:r>
      <w:proofErr w:type="gramEnd"/>
      <w:r w:rsidRPr="00E97AE7">
        <w:rPr>
          <w:rFonts w:ascii="Times New Roman" w:hAnsi="Times New Roman" w:hint="eastAsia"/>
        </w:rPr>
        <w:t>0402</w:t>
      </w:r>
      <w:proofErr w:type="gramStart"/>
      <w:r w:rsidRPr="00E97AE7">
        <w:rPr>
          <w:rFonts w:ascii="Times New Roman" w:hAnsi="Times New Roman" w:hint="eastAsia"/>
        </w:rPr>
        <w:t>臺</w:t>
      </w:r>
      <w:proofErr w:type="gramEnd"/>
      <w:r w:rsidRPr="00E97AE7">
        <w:rPr>
          <w:rFonts w:ascii="Times New Roman" w:hAnsi="Times New Roman" w:hint="eastAsia"/>
        </w:rPr>
        <w:t>鐵太魯閣號事故發生後，李○○交付原放置在義</w:t>
      </w:r>
      <w:r w:rsidR="00952F3B">
        <w:rPr>
          <w:rFonts w:ascii="Times New Roman" w:hAnsi="Times New Roman" w:hint="eastAsia"/>
        </w:rPr>
        <w:t>○</w:t>
      </w:r>
      <w:r w:rsidRPr="00E97AE7">
        <w:rPr>
          <w:rFonts w:ascii="Times New Roman" w:hAnsi="Times New Roman" w:hint="eastAsia"/>
        </w:rPr>
        <w:t>公司辦公室之</w:t>
      </w:r>
      <w:r w:rsidR="000250F3">
        <w:rPr>
          <w:rFonts w:ascii="Times New Roman" w:hAnsi="Times New Roman" w:hint="eastAsia"/>
        </w:rPr>
        <w:t>東○</w:t>
      </w:r>
      <w:r w:rsidRPr="00E97AE7">
        <w:rPr>
          <w:rFonts w:ascii="Times New Roman" w:hAnsi="Times New Roman" w:hint="eastAsia"/>
        </w:rPr>
        <w:t>公司大、小章</w:t>
      </w:r>
      <w:r w:rsidRPr="00BA7BF9">
        <w:rPr>
          <w:rFonts w:ascii="Times New Roman" w:hAnsi="Times New Roman" w:hint="eastAsia"/>
        </w:rPr>
        <w:t>遭警方查扣，始</w:t>
      </w:r>
      <w:proofErr w:type="gramStart"/>
      <w:r w:rsidRPr="00BA7BF9">
        <w:rPr>
          <w:rFonts w:ascii="Times New Roman" w:hAnsi="Times New Roman" w:hint="eastAsia"/>
        </w:rPr>
        <w:t>悉上情</w:t>
      </w:r>
      <w:proofErr w:type="gramEnd"/>
      <w:r w:rsidRPr="00BA7BF9">
        <w:rPr>
          <w:rFonts w:ascii="Times New Roman" w:hAnsi="Times New Roman" w:hint="eastAsia"/>
        </w:rPr>
        <w:t>。</w:t>
      </w:r>
      <w:r w:rsidR="00463BBF" w:rsidRPr="00BA7BF9">
        <w:rPr>
          <w:rFonts w:ascii="Times New Roman" w:hAnsi="Times New Roman" w:hint="eastAsia"/>
        </w:rPr>
        <w:t>」</w:t>
      </w:r>
      <w:proofErr w:type="gramStart"/>
      <w:r w:rsidR="003B39A8" w:rsidRPr="00BA7BF9">
        <w:rPr>
          <w:rFonts w:ascii="Times New Roman" w:hAnsi="Times New Roman" w:hint="eastAsia"/>
        </w:rPr>
        <w:t>惟查</w:t>
      </w:r>
      <w:proofErr w:type="gramEnd"/>
      <w:r w:rsidR="003B39A8" w:rsidRPr="00BA7BF9">
        <w:rPr>
          <w:rFonts w:ascii="Times New Roman" w:hAnsi="Times New Roman" w:hint="eastAsia"/>
        </w:rPr>
        <w:t>，</w:t>
      </w:r>
      <w:r w:rsidRPr="00BA7BF9">
        <w:rPr>
          <w:rFonts w:ascii="Times New Roman" w:hAnsi="Times New Roman" w:hint="eastAsia"/>
        </w:rPr>
        <w:t>借牌投標乃廠商</w:t>
      </w:r>
      <w:r w:rsidRPr="00E97AE7">
        <w:rPr>
          <w:rFonts w:ascii="Times New Roman" w:hAnsi="Times New Roman" w:hint="eastAsia"/>
        </w:rPr>
        <w:t>間合意且具高度隱匿性，機關採購人員只能從客觀事實進行判斷，不易取得行為人主觀犯罪故意。而營造廠分級制度目的，係為確保工程品質，任意的借牌將破壞制度設計的目的，廠商借牌投標跨級承攬，勢必輕忽工安及工程品質，為防範採購違失，工程會雖訂有「政府採購錯誤行為態樣」函請各機關注意，如：圍標態樣，惟對於「借牌投標」之行</w:t>
      </w:r>
      <w:r w:rsidRPr="00BA7BF9">
        <w:rPr>
          <w:rFonts w:ascii="Times New Roman" w:hAnsi="Times New Roman" w:hint="eastAsia"/>
        </w:rPr>
        <w:lastRenderedPageBreak/>
        <w:t>為</w:t>
      </w:r>
      <w:proofErr w:type="gramStart"/>
      <w:r w:rsidRPr="00BA7BF9">
        <w:rPr>
          <w:rFonts w:ascii="Times New Roman" w:hAnsi="Times New Roman" w:hint="eastAsia"/>
        </w:rPr>
        <w:t>態樣並無任</w:t>
      </w:r>
      <w:proofErr w:type="gramEnd"/>
      <w:r w:rsidRPr="00BA7BF9">
        <w:rPr>
          <w:rFonts w:ascii="Times New Roman" w:hAnsi="Times New Roman" w:hint="eastAsia"/>
        </w:rPr>
        <w:t>何研究著墨，</w:t>
      </w:r>
      <w:r w:rsidR="00316E3C" w:rsidRPr="00BA7BF9">
        <w:rPr>
          <w:rFonts w:ascii="Times New Roman" w:hAnsi="Times New Roman" w:hint="eastAsia"/>
        </w:rPr>
        <w:t>本院前調查</w:t>
      </w:r>
      <w:r w:rsidR="0056451B" w:rsidRPr="00BA7BF9">
        <w:rPr>
          <w:rFonts w:ascii="Times New Roman" w:hAnsi="Times New Roman" w:hint="eastAsia"/>
        </w:rPr>
        <w:t>「公共工程營造廠</w:t>
      </w:r>
      <w:r w:rsidR="005372C0" w:rsidRPr="00BA7BF9">
        <w:rPr>
          <w:rFonts w:ascii="Times New Roman" w:hAnsi="Times New Roman" w:hint="eastAsia"/>
        </w:rPr>
        <w:t>租</w:t>
      </w:r>
      <w:r w:rsidR="0056451B" w:rsidRPr="00BA7BF9">
        <w:rPr>
          <w:rFonts w:ascii="Times New Roman" w:hAnsi="Times New Roman" w:hint="eastAsia"/>
        </w:rPr>
        <w:t>借牌</w:t>
      </w:r>
      <w:r w:rsidR="005372C0" w:rsidRPr="00BA7BF9">
        <w:rPr>
          <w:rFonts w:ascii="Times New Roman" w:hAnsi="Times New Roman" w:hint="eastAsia"/>
        </w:rPr>
        <w:t>疑慮</w:t>
      </w:r>
      <w:r w:rsidR="00A931DB" w:rsidRPr="00BA7BF9">
        <w:rPr>
          <w:rFonts w:ascii="Times New Roman" w:hAnsi="Times New Roman" w:hint="eastAsia"/>
        </w:rPr>
        <w:t>」</w:t>
      </w:r>
      <w:r w:rsidR="005372C0" w:rsidRPr="00BA7BF9">
        <w:rPr>
          <w:rFonts w:ascii="Times New Roman" w:hAnsi="Times New Roman" w:hint="eastAsia"/>
        </w:rPr>
        <w:t>案</w:t>
      </w:r>
      <w:r w:rsidR="00A4689C" w:rsidRPr="00BA7BF9">
        <w:rPr>
          <w:rFonts w:ascii="Times New Roman" w:hAnsi="Times New Roman" w:hint="eastAsia"/>
        </w:rPr>
        <w:t>，</w:t>
      </w:r>
      <w:r w:rsidR="0042127D" w:rsidRPr="00BA7BF9">
        <w:rPr>
          <w:rFonts w:ascii="Times New Roman" w:hAnsi="Times New Roman" w:hint="eastAsia"/>
        </w:rPr>
        <w:t>調查意見</w:t>
      </w:r>
      <w:r w:rsidR="007D7D11" w:rsidRPr="00BA7BF9">
        <w:rPr>
          <w:rFonts w:ascii="Times New Roman" w:hAnsi="Times New Roman" w:hint="eastAsia"/>
        </w:rPr>
        <w:t>亦</w:t>
      </w:r>
      <w:r w:rsidR="00980246" w:rsidRPr="00BA7BF9">
        <w:rPr>
          <w:rFonts w:ascii="Times New Roman" w:hAnsi="Times New Roman" w:hint="eastAsia"/>
        </w:rPr>
        <w:t>表示</w:t>
      </w:r>
      <w:r w:rsidR="0042127D" w:rsidRPr="00BA7BF9">
        <w:rPr>
          <w:rFonts w:ascii="Times New Roman" w:hAnsi="Times New Roman" w:hint="eastAsia"/>
        </w:rPr>
        <w:t>：</w:t>
      </w:r>
      <w:r w:rsidR="007D7D11" w:rsidRPr="00BA7BF9">
        <w:rPr>
          <w:rFonts w:ascii="Times New Roman" w:hAnsi="Times New Roman" w:hint="eastAsia"/>
        </w:rPr>
        <w:t>「</w:t>
      </w:r>
      <w:r w:rsidR="003C7853" w:rsidRPr="00BA7BF9">
        <w:rPr>
          <w:rFonts w:ascii="Times New Roman" w:hAnsi="Times New Roman" w:hint="eastAsia"/>
        </w:rPr>
        <w:t>我國公共工程標案因</w:t>
      </w:r>
      <w:proofErr w:type="gramStart"/>
      <w:r w:rsidR="003C7853" w:rsidRPr="00BA7BF9">
        <w:rPr>
          <w:rFonts w:ascii="Times New Roman" w:hAnsi="Times New Roman" w:hint="eastAsia"/>
        </w:rPr>
        <w:t>租借牌涉有</w:t>
      </w:r>
      <w:proofErr w:type="gramEnd"/>
      <w:r w:rsidR="003C7853" w:rsidRPr="00BA7BF9">
        <w:rPr>
          <w:rFonts w:ascii="Times New Roman" w:hAnsi="Times New Roman" w:hint="eastAsia"/>
        </w:rPr>
        <w:t>違反營造業法第</w:t>
      </w:r>
      <w:r w:rsidR="003C7853" w:rsidRPr="00BA7BF9">
        <w:rPr>
          <w:rFonts w:ascii="Times New Roman" w:hAnsi="Times New Roman" w:hint="eastAsia"/>
        </w:rPr>
        <w:t>54</w:t>
      </w:r>
      <w:r w:rsidR="003C7853" w:rsidRPr="00BA7BF9">
        <w:rPr>
          <w:rFonts w:ascii="Times New Roman" w:hAnsi="Times New Roman" w:hint="eastAsia"/>
        </w:rPr>
        <w:t>條等而遭機關停權之廠商</w:t>
      </w:r>
      <w:r w:rsidR="00C4666E" w:rsidRPr="00BA7BF9">
        <w:rPr>
          <w:rFonts w:ascii="Times New Roman" w:hAnsi="Times New Roman" w:hint="eastAsia"/>
        </w:rPr>
        <w:t>1</w:t>
      </w:r>
      <w:r w:rsidR="003C7853" w:rsidRPr="00BA7BF9">
        <w:rPr>
          <w:rFonts w:ascii="Times New Roman" w:hAnsi="Times New Roman" w:hint="eastAsia"/>
        </w:rPr>
        <w:t>年約</w:t>
      </w:r>
      <w:r w:rsidR="003C7853" w:rsidRPr="00BA7BF9">
        <w:rPr>
          <w:rFonts w:ascii="Times New Roman" w:hAnsi="Times New Roman" w:hint="eastAsia"/>
        </w:rPr>
        <w:t>146</w:t>
      </w:r>
      <w:r w:rsidR="003C7853" w:rsidRPr="00BA7BF9">
        <w:rPr>
          <w:rFonts w:ascii="Times New Roman" w:hAnsi="Times New Roman" w:hint="eastAsia"/>
        </w:rPr>
        <w:t>件，經查</w:t>
      </w:r>
      <w:proofErr w:type="gramStart"/>
      <w:r w:rsidR="003C7853" w:rsidRPr="00BA7BF9">
        <w:rPr>
          <w:rFonts w:ascii="Times New Roman" w:hAnsi="Times New Roman" w:hint="eastAsia"/>
        </w:rPr>
        <w:t>來源均因被動</w:t>
      </w:r>
      <w:proofErr w:type="gramEnd"/>
      <w:r w:rsidR="003C7853" w:rsidRPr="00BA7BF9">
        <w:rPr>
          <w:rFonts w:ascii="Times New Roman" w:hAnsi="Times New Roman" w:hint="eastAsia"/>
        </w:rPr>
        <w:t>靠檢舉或民刑事官司查獲廠商租借牌，</w:t>
      </w:r>
      <w:proofErr w:type="gramStart"/>
      <w:r w:rsidR="003C7853" w:rsidRPr="00BA7BF9">
        <w:rPr>
          <w:rFonts w:ascii="Times New Roman" w:hAnsi="Times New Roman" w:hint="eastAsia"/>
        </w:rPr>
        <w:t>詢</w:t>
      </w:r>
      <w:proofErr w:type="gramEnd"/>
      <w:r w:rsidR="003C7853" w:rsidRPr="00BA7BF9">
        <w:rPr>
          <w:rFonts w:ascii="Times New Roman" w:hAnsi="Times New Roman" w:hint="eastAsia"/>
        </w:rPr>
        <w:t>據營造業法主管機關營建署及公共工程主管機關工程</w:t>
      </w:r>
      <w:proofErr w:type="gramStart"/>
      <w:r w:rsidR="003C7853" w:rsidRPr="00BA7BF9">
        <w:rPr>
          <w:rFonts w:ascii="Times New Roman" w:hAnsi="Times New Roman" w:hint="eastAsia"/>
        </w:rPr>
        <w:t>會均稱現階段</w:t>
      </w:r>
      <w:proofErr w:type="gramEnd"/>
      <w:r w:rsidR="003C7853" w:rsidRPr="00BA7BF9">
        <w:rPr>
          <w:rFonts w:ascii="Times New Roman" w:hAnsi="Times New Roman" w:hint="eastAsia"/>
        </w:rPr>
        <w:t>難以查核，亦欠相關查核機制，過程消極被動，實</w:t>
      </w:r>
      <w:proofErr w:type="gramStart"/>
      <w:r w:rsidR="003C7853" w:rsidRPr="00BA7BF9">
        <w:rPr>
          <w:rFonts w:ascii="Times New Roman" w:hAnsi="Times New Roman" w:hint="eastAsia"/>
        </w:rPr>
        <w:t>難謂善盡</w:t>
      </w:r>
      <w:proofErr w:type="gramEnd"/>
      <w:r w:rsidR="003C7853" w:rsidRPr="00BA7BF9">
        <w:rPr>
          <w:rFonts w:ascii="Times New Roman" w:hAnsi="Times New Roman" w:hint="eastAsia"/>
        </w:rPr>
        <w:t>主管機關職責</w:t>
      </w:r>
      <w:r w:rsidR="007D7D11" w:rsidRPr="00BA7BF9">
        <w:rPr>
          <w:rFonts w:ascii="Times New Roman" w:hAnsi="Times New Roman" w:hint="eastAsia"/>
        </w:rPr>
        <w:t>」</w:t>
      </w:r>
      <w:r w:rsidR="009904DE" w:rsidRPr="00BA7BF9">
        <w:rPr>
          <w:rFonts w:ascii="Times New Roman" w:hAnsi="Times New Roman" w:hint="eastAsia"/>
        </w:rPr>
        <w:t>，</w:t>
      </w:r>
      <w:proofErr w:type="gramStart"/>
      <w:r w:rsidR="00565E3B" w:rsidRPr="00BA7BF9">
        <w:rPr>
          <w:rFonts w:ascii="Times New Roman" w:hAnsi="Times New Roman" w:hint="eastAsia"/>
        </w:rPr>
        <w:t>業</w:t>
      </w:r>
      <w:r w:rsidR="009904DE" w:rsidRPr="00BA7BF9">
        <w:rPr>
          <w:rFonts w:ascii="Times New Roman" w:hAnsi="Times New Roman" w:hint="eastAsia"/>
        </w:rPr>
        <w:t>函請</w:t>
      </w:r>
      <w:proofErr w:type="gramEnd"/>
      <w:r w:rsidR="009904DE" w:rsidRPr="00BA7BF9">
        <w:rPr>
          <w:rFonts w:ascii="Times New Roman" w:hAnsi="Times New Roman" w:hint="eastAsia"/>
        </w:rPr>
        <w:t>營建署、工程會確實檢討改進</w:t>
      </w:r>
      <w:r w:rsidR="00025DA1" w:rsidRPr="00BA7BF9">
        <w:rPr>
          <w:rFonts w:ascii="Times New Roman" w:hAnsi="Times New Roman" w:hint="eastAsia"/>
        </w:rPr>
        <w:t>在案</w:t>
      </w:r>
      <w:r w:rsidR="009904DE" w:rsidRPr="00BA7BF9">
        <w:rPr>
          <w:rFonts w:ascii="Times New Roman" w:hAnsi="Times New Roman" w:hint="eastAsia"/>
        </w:rPr>
        <w:t>。</w:t>
      </w:r>
      <w:r w:rsidR="00B07C24" w:rsidRPr="00BA7BF9">
        <w:rPr>
          <w:rFonts w:ascii="Times New Roman" w:hAnsi="Times New Roman" w:hint="eastAsia"/>
        </w:rPr>
        <w:t>查</w:t>
      </w:r>
      <w:r w:rsidRPr="00BA7BF9">
        <w:rPr>
          <w:rFonts w:ascii="Times New Roman" w:hAnsi="Times New Roman" w:hint="eastAsia"/>
        </w:rPr>
        <w:t>此次</w:t>
      </w:r>
      <w:r w:rsidRPr="00BA7BF9">
        <w:rPr>
          <w:rFonts w:ascii="Times New Roman" w:hAnsi="Times New Roman" w:hint="eastAsia"/>
        </w:rPr>
        <w:t>0402</w:t>
      </w:r>
      <w:proofErr w:type="gramStart"/>
      <w:r w:rsidRPr="00BA7BF9">
        <w:rPr>
          <w:rFonts w:ascii="Times New Roman" w:hAnsi="Times New Roman" w:hint="eastAsia"/>
        </w:rPr>
        <w:t>臺</w:t>
      </w:r>
      <w:proofErr w:type="gramEnd"/>
      <w:r w:rsidRPr="00BA7BF9">
        <w:rPr>
          <w:rFonts w:ascii="Times New Roman" w:hAnsi="Times New Roman" w:hint="eastAsia"/>
        </w:rPr>
        <w:t>鐵太魯閣號事故施工廠商涉嫌借牌投標釀災，究該如何有效事前防範與遏止，</w:t>
      </w:r>
      <w:r w:rsidR="007B5427" w:rsidRPr="00BA7BF9">
        <w:rPr>
          <w:rFonts w:ascii="Times New Roman" w:hAnsi="Times New Roman" w:hint="eastAsia"/>
        </w:rPr>
        <w:t>亦</w:t>
      </w:r>
      <w:proofErr w:type="gramStart"/>
      <w:r w:rsidR="007B5427" w:rsidRPr="00BA7BF9">
        <w:rPr>
          <w:rFonts w:ascii="Times New Roman" w:hAnsi="Times New Roman" w:hint="eastAsia"/>
        </w:rPr>
        <w:t>併</w:t>
      </w:r>
      <w:proofErr w:type="gramEnd"/>
      <w:r w:rsidR="00540F22" w:rsidRPr="00BA7BF9">
        <w:rPr>
          <w:rFonts w:ascii="Times New Roman" w:hAnsi="Times New Roman" w:hint="eastAsia"/>
        </w:rPr>
        <w:t>請</w:t>
      </w:r>
      <w:r w:rsidRPr="00BA7BF9">
        <w:rPr>
          <w:rFonts w:ascii="Times New Roman" w:hAnsi="Times New Roman" w:hint="eastAsia"/>
        </w:rPr>
        <w:t>工程會會同營建署等有關機關共同</w:t>
      </w:r>
      <w:proofErr w:type="gramStart"/>
      <w:r w:rsidRPr="00BA7BF9">
        <w:rPr>
          <w:rFonts w:ascii="Times New Roman" w:hAnsi="Times New Roman" w:hint="eastAsia"/>
        </w:rPr>
        <w:t>研</w:t>
      </w:r>
      <w:proofErr w:type="gramEnd"/>
      <w:r w:rsidRPr="00BA7BF9">
        <w:rPr>
          <w:rFonts w:ascii="Times New Roman" w:hAnsi="Times New Roman" w:hint="eastAsia"/>
        </w:rPr>
        <w:t>議解決對策。</w:t>
      </w:r>
      <w:bookmarkEnd w:id="96"/>
    </w:p>
    <w:p w:rsidR="00580912" w:rsidRPr="00A00030" w:rsidRDefault="00580912" w:rsidP="00A00030">
      <w:pPr>
        <w:pStyle w:val="31"/>
        <w:ind w:leftChars="0" w:left="0" w:firstLineChars="0" w:firstLine="0"/>
        <w:rPr>
          <w:rFonts w:ascii="Times New Roman"/>
        </w:rPr>
      </w:pPr>
    </w:p>
    <w:p w:rsidR="00580912" w:rsidRPr="00A00030" w:rsidRDefault="00580912" w:rsidP="00A00030">
      <w:pPr>
        <w:pStyle w:val="31"/>
        <w:ind w:leftChars="0" w:left="0" w:firstLineChars="0" w:firstLine="0"/>
        <w:rPr>
          <w:rFonts w:ascii="Times New Roman"/>
        </w:rPr>
      </w:pPr>
    </w:p>
    <w:p w:rsidR="00E25849" w:rsidRPr="00A00030" w:rsidRDefault="00E25849" w:rsidP="00A00030">
      <w:pPr>
        <w:pStyle w:val="1"/>
        <w:ind w:left="2380" w:hanging="2380"/>
        <w:rPr>
          <w:rFonts w:ascii="Times New Roman" w:hAnsi="Times New Roman"/>
        </w:rPr>
      </w:pPr>
      <w:bookmarkStart w:id="97" w:name="_Toc524895648"/>
      <w:bookmarkStart w:id="98" w:name="_Toc524896194"/>
      <w:bookmarkStart w:id="99" w:name="_Toc524896224"/>
      <w:bookmarkStart w:id="100" w:name="_Toc524902734"/>
      <w:bookmarkStart w:id="101" w:name="_Toc525066148"/>
      <w:bookmarkStart w:id="102" w:name="_Toc525070839"/>
      <w:bookmarkStart w:id="103" w:name="_Toc525938379"/>
      <w:bookmarkStart w:id="104" w:name="_Toc525939227"/>
      <w:bookmarkStart w:id="105" w:name="_Toc525939732"/>
      <w:bookmarkStart w:id="106" w:name="_Toc529218272"/>
      <w:bookmarkEnd w:id="49"/>
      <w:r w:rsidRPr="00A00030">
        <w:rPr>
          <w:rFonts w:ascii="Times New Roman" w:hAnsi="Times New Roman"/>
        </w:rPr>
        <w:br w:type="page"/>
      </w:r>
      <w:bookmarkStart w:id="107" w:name="_Toc529222689"/>
      <w:bookmarkStart w:id="108" w:name="_Toc529223111"/>
      <w:bookmarkStart w:id="109" w:name="_Toc529223862"/>
      <w:bookmarkStart w:id="110" w:name="_Toc529228265"/>
      <w:bookmarkStart w:id="111" w:name="_Toc2400395"/>
      <w:bookmarkStart w:id="112" w:name="_Toc4316189"/>
      <w:bookmarkStart w:id="113" w:name="_Toc4473330"/>
      <w:bookmarkStart w:id="114" w:name="_Toc69556897"/>
      <w:bookmarkStart w:id="115" w:name="_Toc69556946"/>
      <w:bookmarkStart w:id="116" w:name="_Toc69609820"/>
      <w:bookmarkStart w:id="117" w:name="_Toc70241816"/>
      <w:bookmarkStart w:id="118" w:name="_Toc70242205"/>
      <w:bookmarkStart w:id="119" w:name="_Toc421794875"/>
      <w:bookmarkStart w:id="120" w:name="_Toc108016651"/>
      <w:r w:rsidRPr="00A00030">
        <w:rPr>
          <w:rFonts w:ascii="Times New Roman" w:hAnsi="Times New Roman" w:hint="eastAsia"/>
        </w:rPr>
        <w:lastRenderedPageBreak/>
        <w:t>處理辦法：</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1B5DEB" w:rsidRPr="00A00030" w:rsidRDefault="001B5DEB" w:rsidP="00A00030">
      <w:pPr>
        <w:pStyle w:val="2"/>
        <w:rPr>
          <w:rFonts w:ascii="Times New Roman" w:hAnsi="Times New Roman"/>
        </w:rPr>
      </w:pPr>
      <w:bookmarkStart w:id="121" w:name="_Toc524895649"/>
      <w:bookmarkStart w:id="122" w:name="_Toc524896195"/>
      <w:bookmarkStart w:id="123" w:name="_Toc524896225"/>
      <w:bookmarkStart w:id="124" w:name="_Toc108016652"/>
      <w:bookmarkStart w:id="125" w:name="_Toc70241820"/>
      <w:bookmarkStart w:id="126" w:name="_Toc70242209"/>
      <w:bookmarkStart w:id="127" w:name="_Toc421794876"/>
      <w:bookmarkStart w:id="128" w:name="_Toc421795442"/>
      <w:bookmarkStart w:id="129" w:name="_Toc421796023"/>
      <w:bookmarkStart w:id="130" w:name="_Toc422728958"/>
      <w:bookmarkStart w:id="131" w:name="_Toc422834161"/>
      <w:bookmarkStart w:id="132" w:name="_Toc2400396"/>
      <w:bookmarkStart w:id="133" w:name="_Toc4316190"/>
      <w:bookmarkStart w:id="134" w:name="_Toc4473331"/>
      <w:bookmarkStart w:id="135" w:name="_Toc69556898"/>
      <w:bookmarkStart w:id="136" w:name="_Toc69556947"/>
      <w:bookmarkStart w:id="137" w:name="_Toc69609821"/>
      <w:bookmarkStart w:id="138" w:name="_Toc70241817"/>
      <w:bookmarkStart w:id="139" w:name="_Toc70242206"/>
      <w:bookmarkStart w:id="140" w:name="_Toc524902735"/>
      <w:bookmarkStart w:id="141" w:name="_Toc525066149"/>
      <w:bookmarkStart w:id="142" w:name="_Toc525070840"/>
      <w:bookmarkStart w:id="143" w:name="_Toc525938380"/>
      <w:bookmarkStart w:id="144" w:name="_Toc525939228"/>
      <w:bookmarkStart w:id="145" w:name="_Toc525939733"/>
      <w:bookmarkStart w:id="146" w:name="_Toc529218273"/>
      <w:bookmarkStart w:id="147" w:name="_Toc529222690"/>
      <w:bookmarkStart w:id="148" w:name="_Toc529223112"/>
      <w:bookmarkStart w:id="149" w:name="_Toc529223863"/>
      <w:bookmarkStart w:id="150" w:name="_Toc529228266"/>
      <w:bookmarkEnd w:id="121"/>
      <w:bookmarkEnd w:id="122"/>
      <w:bookmarkEnd w:id="123"/>
      <w:r w:rsidRPr="00A00030">
        <w:rPr>
          <w:rFonts w:ascii="Times New Roman" w:hAnsi="Times New Roman" w:hint="eastAsia"/>
        </w:rPr>
        <w:t>人員違失部分，另案處理。</w:t>
      </w:r>
      <w:bookmarkEnd w:id="124"/>
    </w:p>
    <w:p w:rsidR="001B5DEB" w:rsidRPr="00A00030" w:rsidRDefault="001B5DEB" w:rsidP="00A00030">
      <w:pPr>
        <w:pStyle w:val="2"/>
        <w:rPr>
          <w:rFonts w:ascii="Times New Roman" w:hAnsi="Times New Roman"/>
        </w:rPr>
      </w:pPr>
      <w:bookmarkStart w:id="151" w:name="_Toc108016653"/>
      <w:r w:rsidRPr="00A00030">
        <w:rPr>
          <w:rFonts w:ascii="Times New Roman" w:hAnsi="Times New Roman" w:hint="eastAsia"/>
        </w:rPr>
        <w:t>調查意見一至七，提案糾正交通部臺灣鐵路管理局；調查意見八，提案糾正交通部及所屬鐵道局。</w:t>
      </w:r>
      <w:bookmarkEnd w:id="151"/>
    </w:p>
    <w:p w:rsidR="001B5DEB" w:rsidRDefault="001B5DEB" w:rsidP="00A00030">
      <w:pPr>
        <w:pStyle w:val="2"/>
        <w:rPr>
          <w:rFonts w:ascii="Times New Roman" w:hAnsi="Times New Roman"/>
        </w:rPr>
      </w:pPr>
      <w:bookmarkStart w:id="152" w:name="_Toc108016654"/>
      <w:r w:rsidRPr="00A00030">
        <w:rPr>
          <w:rFonts w:ascii="Times New Roman" w:hAnsi="Times New Roman" w:hint="eastAsia"/>
        </w:rPr>
        <w:t>調查意見四、九，函請行政院公共工程委員會會同內政部營建署等有關機關共同</w:t>
      </w:r>
      <w:proofErr w:type="gramStart"/>
      <w:r w:rsidRPr="00A00030">
        <w:rPr>
          <w:rFonts w:ascii="Times New Roman" w:hAnsi="Times New Roman" w:hint="eastAsia"/>
        </w:rPr>
        <w:t>研</w:t>
      </w:r>
      <w:proofErr w:type="gramEnd"/>
      <w:r w:rsidRPr="00A00030">
        <w:rPr>
          <w:rFonts w:ascii="Times New Roman" w:hAnsi="Times New Roman" w:hint="eastAsia"/>
        </w:rPr>
        <w:t>議檢討</w:t>
      </w:r>
      <w:proofErr w:type="gramStart"/>
      <w:r w:rsidRPr="00A00030">
        <w:rPr>
          <w:rFonts w:ascii="Times New Roman" w:hAnsi="Times New Roman" w:hint="eastAsia"/>
        </w:rPr>
        <w:t>見復。</w:t>
      </w:r>
      <w:bookmarkEnd w:id="152"/>
      <w:proofErr w:type="gramEnd"/>
    </w:p>
    <w:p w:rsidR="00A914FA" w:rsidRPr="00A00030" w:rsidRDefault="009C3FF4" w:rsidP="00A00030">
      <w:pPr>
        <w:pStyle w:val="2"/>
        <w:rPr>
          <w:rFonts w:ascii="Times New Roman" w:hAnsi="Times New Roman"/>
        </w:rPr>
      </w:pPr>
      <w:r>
        <w:rPr>
          <w:rFonts w:ascii="Times New Roman" w:hAnsi="Times New Roman" w:hint="eastAsia"/>
        </w:rPr>
        <w:t>調查意見函送</w:t>
      </w:r>
      <w:proofErr w:type="gramStart"/>
      <w:r>
        <w:rPr>
          <w:rFonts w:ascii="Times New Roman" w:hAnsi="Times New Roman" w:hint="eastAsia"/>
        </w:rPr>
        <w:t>審計部參處</w:t>
      </w:r>
      <w:proofErr w:type="gramEnd"/>
      <w:r w:rsidR="00B96CBF">
        <w:rPr>
          <w:rFonts w:ascii="Times New Roman" w:hAnsi="Times New Roman" w:hint="eastAsia"/>
        </w:rPr>
        <w:t>；並函復陳訴人</w:t>
      </w:r>
      <w:r>
        <w:rPr>
          <w:rFonts w:ascii="Times New Roman" w:hAnsi="Times New Roman" w:hint="eastAsia"/>
        </w:rPr>
        <w:t>。</w:t>
      </w:r>
    </w:p>
    <w:p w:rsidR="00E25849" w:rsidRPr="00A00030" w:rsidRDefault="001B5DEB" w:rsidP="00A00030">
      <w:pPr>
        <w:pStyle w:val="2"/>
        <w:ind w:left="1020" w:hanging="680"/>
        <w:rPr>
          <w:rFonts w:ascii="Times New Roman" w:hAnsi="Times New Roman"/>
        </w:rPr>
      </w:pPr>
      <w:bookmarkStart w:id="153" w:name="_Toc108016655"/>
      <w:r w:rsidRPr="00A00030">
        <w:rPr>
          <w:rFonts w:ascii="Times New Roman" w:hAnsi="Times New Roman" w:hint="eastAsia"/>
        </w:rPr>
        <w:t>檢</w:t>
      </w:r>
      <w:proofErr w:type="gramStart"/>
      <w:r w:rsidRPr="00A00030">
        <w:rPr>
          <w:rFonts w:ascii="Times New Roman" w:hAnsi="Times New Roman" w:hint="eastAsia"/>
        </w:rPr>
        <w:t>附派查函</w:t>
      </w:r>
      <w:proofErr w:type="gramEnd"/>
      <w:r w:rsidRPr="00A00030">
        <w:rPr>
          <w:rFonts w:ascii="Times New Roman" w:hAnsi="Times New Roman" w:hint="eastAsia"/>
        </w:rPr>
        <w:t>及相關附件，送請交通及採購委員會處理。</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3"/>
    </w:p>
    <w:p w:rsidR="00770453" w:rsidRDefault="00770453" w:rsidP="00374C6C">
      <w:pPr>
        <w:pStyle w:val="ab"/>
        <w:spacing w:before="0" w:after="0"/>
        <w:ind w:leftChars="1100" w:left="3742"/>
        <w:rPr>
          <w:rFonts w:ascii="Times New Roman"/>
          <w:b w:val="0"/>
          <w:bCs/>
          <w:snapToGrid/>
          <w:spacing w:val="12"/>
          <w:kern w:val="0"/>
          <w:sz w:val="40"/>
        </w:rPr>
      </w:pPr>
    </w:p>
    <w:p w:rsidR="00CF4995" w:rsidRPr="00DF6368" w:rsidRDefault="00CF4995" w:rsidP="00CF4995">
      <w:pPr>
        <w:pStyle w:val="ab"/>
        <w:spacing w:before="0" w:after="0"/>
        <w:ind w:leftChars="1100" w:left="3742"/>
        <w:rPr>
          <w:rFonts w:ascii="Times New Roman"/>
          <w:b w:val="0"/>
          <w:bCs/>
          <w:snapToGrid/>
          <w:spacing w:val="0"/>
          <w:kern w:val="0"/>
          <w:sz w:val="40"/>
        </w:rPr>
      </w:pPr>
      <w:r w:rsidRPr="00DF6368">
        <w:rPr>
          <w:rFonts w:ascii="Times New Roman" w:hint="eastAsia"/>
          <w:b w:val="0"/>
          <w:bCs/>
          <w:snapToGrid/>
          <w:spacing w:val="0"/>
          <w:kern w:val="0"/>
          <w:sz w:val="40"/>
        </w:rPr>
        <w:t>調查委員：葉宜津</w:t>
      </w:r>
    </w:p>
    <w:p w:rsidR="00CF4995" w:rsidRPr="00273764" w:rsidRDefault="00CF4995" w:rsidP="00CF4995">
      <w:pPr>
        <w:pStyle w:val="ab"/>
        <w:spacing w:before="0" w:after="0"/>
        <w:ind w:leftChars="1709" w:left="5813" w:firstLineChars="9" w:firstLine="38"/>
        <w:rPr>
          <w:rFonts w:ascii="Times New Roman"/>
          <w:b w:val="0"/>
          <w:bCs/>
          <w:snapToGrid/>
          <w:spacing w:val="0"/>
          <w:kern w:val="0"/>
          <w:sz w:val="40"/>
        </w:rPr>
      </w:pPr>
      <w:r w:rsidRPr="00DF6368">
        <w:rPr>
          <w:rFonts w:ascii="Times New Roman" w:hint="eastAsia"/>
          <w:b w:val="0"/>
          <w:bCs/>
          <w:snapToGrid/>
          <w:spacing w:val="0"/>
          <w:kern w:val="0"/>
          <w:sz w:val="40"/>
        </w:rPr>
        <w:t>蔡崇義</w:t>
      </w:r>
    </w:p>
    <w:p w:rsidR="00CF4995" w:rsidRDefault="00CF4995" w:rsidP="00CF4995">
      <w:pPr>
        <w:pStyle w:val="ab"/>
        <w:spacing w:before="0" w:after="0"/>
        <w:ind w:leftChars="1709" w:left="5813" w:firstLineChars="9" w:firstLine="38"/>
        <w:rPr>
          <w:rFonts w:ascii="Times New Roman"/>
          <w:b w:val="0"/>
          <w:bCs/>
          <w:snapToGrid/>
          <w:spacing w:val="0"/>
          <w:kern w:val="0"/>
          <w:sz w:val="40"/>
        </w:rPr>
      </w:pPr>
      <w:proofErr w:type="gramStart"/>
      <w:r>
        <w:rPr>
          <w:rFonts w:ascii="Times New Roman" w:hint="eastAsia"/>
          <w:b w:val="0"/>
          <w:bCs/>
          <w:snapToGrid/>
          <w:spacing w:val="0"/>
          <w:kern w:val="0"/>
          <w:sz w:val="40"/>
        </w:rPr>
        <w:t>鴻義章</w:t>
      </w:r>
      <w:proofErr w:type="gramEnd"/>
    </w:p>
    <w:p w:rsidR="00CF4995" w:rsidRDefault="00CF4995" w:rsidP="00CF4995">
      <w:pPr>
        <w:pStyle w:val="ab"/>
        <w:spacing w:before="0" w:after="0"/>
        <w:ind w:leftChars="1709" w:left="5813" w:firstLineChars="9" w:firstLine="38"/>
        <w:rPr>
          <w:rFonts w:ascii="Times New Roman"/>
          <w:b w:val="0"/>
          <w:bCs/>
          <w:snapToGrid/>
          <w:spacing w:val="0"/>
          <w:kern w:val="0"/>
          <w:sz w:val="40"/>
        </w:rPr>
      </w:pPr>
      <w:r>
        <w:rPr>
          <w:rFonts w:ascii="Times New Roman" w:hint="eastAsia"/>
          <w:b w:val="0"/>
          <w:bCs/>
          <w:snapToGrid/>
          <w:spacing w:val="0"/>
          <w:kern w:val="0"/>
          <w:sz w:val="40"/>
        </w:rPr>
        <w:t>張菊芳</w:t>
      </w:r>
    </w:p>
    <w:p w:rsidR="00CF4995" w:rsidRDefault="00CF4995" w:rsidP="00CF4995">
      <w:pPr>
        <w:pStyle w:val="ab"/>
        <w:spacing w:before="0" w:after="0"/>
        <w:ind w:leftChars="1709" w:left="5813" w:firstLineChars="9" w:firstLine="38"/>
        <w:rPr>
          <w:rFonts w:ascii="Times New Roman"/>
          <w:b w:val="0"/>
          <w:bCs/>
          <w:snapToGrid/>
          <w:spacing w:val="0"/>
          <w:kern w:val="0"/>
          <w:sz w:val="40"/>
        </w:rPr>
      </w:pPr>
      <w:r>
        <w:rPr>
          <w:rFonts w:ascii="Times New Roman" w:hint="eastAsia"/>
          <w:b w:val="0"/>
          <w:bCs/>
          <w:snapToGrid/>
          <w:spacing w:val="0"/>
          <w:kern w:val="0"/>
          <w:sz w:val="40"/>
        </w:rPr>
        <w:t>王麗珍</w:t>
      </w:r>
    </w:p>
    <w:p w:rsidR="00CF4995" w:rsidRPr="00753B20" w:rsidRDefault="00CF4995" w:rsidP="00CF4995">
      <w:pPr>
        <w:pStyle w:val="ab"/>
        <w:spacing w:before="0" w:after="0"/>
        <w:ind w:leftChars="1709" w:left="7014" w:hanging="1201"/>
        <w:rPr>
          <w:rFonts w:ascii="Times New Roman"/>
          <w:b w:val="0"/>
          <w:bCs/>
          <w:snapToGrid/>
          <w:spacing w:val="0"/>
          <w:kern w:val="0"/>
          <w:sz w:val="40"/>
        </w:rPr>
      </w:pPr>
    </w:p>
    <w:p w:rsidR="00CF4995" w:rsidRPr="00753B20" w:rsidRDefault="00CF4995" w:rsidP="00CF4995">
      <w:pPr>
        <w:pStyle w:val="af0"/>
        <w:kinsoku/>
        <w:rPr>
          <w:rFonts w:ascii="Times New Roman"/>
          <w:bCs/>
        </w:rPr>
      </w:pPr>
      <w:r w:rsidRPr="00753B20">
        <w:rPr>
          <w:rFonts w:ascii="Times New Roman" w:hint="eastAsia"/>
          <w:bCs/>
        </w:rPr>
        <w:t>中</w:t>
      </w:r>
      <w:r w:rsidRPr="00753B20">
        <w:rPr>
          <w:rFonts w:ascii="Times New Roman" w:hint="eastAsia"/>
          <w:bCs/>
        </w:rPr>
        <w:t xml:space="preserve">  </w:t>
      </w:r>
      <w:r w:rsidRPr="00753B20">
        <w:rPr>
          <w:rFonts w:ascii="Times New Roman" w:hint="eastAsia"/>
          <w:bCs/>
        </w:rPr>
        <w:t>華</w:t>
      </w:r>
      <w:r w:rsidRPr="00753B20">
        <w:rPr>
          <w:rFonts w:ascii="Times New Roman" w:hint="eastAsia"/>
          <w:bCs/>
        </w:rPr>
        <w:t xml:space="preserve">  </w:t>
      </w:r>
      <w:r w:rsidRPr="00753B20">
        <w:rPr>
          <w:rFonts w:ascii="Times New Roman" w:hint="eastAsia"/>
          <w:bCs/>
        </w:rPr>
        <w:t>民</w:t>
      </w:r>
      <w:r w:rsidRPr="00753B20">
        <w:rPr>
          <w:rFonts w:ascii="Times New Roman" w:hint="eastAsia"/>
          <w:bCs/>
        </w:rPr>
        <w:t xml:space="preserve">  </w:t>
      </w:r>
      <w:r w:rsidRPr="00753B20">
        <w:rPr>
          <w:rFonts w:ascii="Times New Roman" w:hint="eastAsia"/>
          <w:bCs/>
        </w:rPr>
        <w:t xml:space="preserve">國　</w:t>
      </w:r>
      <w:r w:rsidRPr="00753B20">
        <w:rPr>
          <w:rFonts w:ascii="Times New Roman" w:hint="eastAsia"/>
          <w:bCs/>
        </w:rPr>
        <w:t>1</w:t>
      </w:r>
      <w:r w:rsidRPr="00753B20">
        <w:rPr>
          <w:rFonts w:ascii="Times New Roman"/>
          <w:bCs/>
        </w:rPr>
        <w:t>11</w:t>
      </w:r>
      <w:r w:rsidRPr="00753B20">
        <w:rPr>
          <w:rFonts w:ascii="Times New Roman" w:hint="eastAsia"/>
          <w:bCs/>
        </w:rPr>
        <w:t xml:space="preserve">　年　</w:t>
      </w:r>
      <w:r>
        <w:rPr>
          <w:rFonts w:ascii="Times New Roman" w:hint="eastAsia"/>
          <w:bCs/>
        </w:rPr>
        <w:t>9</w:t>
      </w:r>
      <w:r w:rsidRPr="00753B20">
        <w:rPr>
          <w:rFonts w:ascii="Times New Roman" w:hint="eastAsia"/>
          <w:bCs/>
        </w:rPr>
        <w:t xml:space="preserve">　月　</w:t>
      </w:r>
      <w:r>
        <w:rPr>
          <w:rFonts w:ascii="Times New Roman" w:hint="eastAsia"/>
          <w:bCs/>
        </w:rPr>
        <w:t>13</w:t>
      </w:r>
      <w:r w:rsidRPr="00753B20">
        <w:rPr>
          <w:rFonts w:ascii="Times New Roman" w:hint="eastAsia"/>
          <w:bCs/>
        </w:rPr>
        <w:t xml:space="preserve">　日</w:t>
      </w:r>
      <w:bookmarkStart w:id="154" w:name="_GoBack"/>
      <w:bookmarkEnd w:id="154"/>
    </w:p>
    <w:sectPr w:rsidR="00CF4995" w:rsidRPr="00753B20" w:rsidSect="00496D36">
      <w:footerReference w:type="default" r:id="rId1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4AC4" w:rsidRDefault="002C4AC4">
      <w:r>
        <w:separator/>
      </w:r>
    </w:p>
  </w:endnote>
  <w:endnote w:type="continuationSeparator" w:id="0">
    <w:p w:rsidR="002C4AC4" w:rsidRDefault="002C4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037A" w:rsidRDefault="00A1037A">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9</w:t>
    </w:r>
    <w:r>
      <w:rPr>
        <w:rStyle w:val="ad"/>
        <w:sz w:val="24"/>
      </w:rPr>
      <w:fldChar w:fldCharType="end"/>
    </w:r>
  </w:p>
  <w:p w:rsidR="00A1037A" w:rsidRDefault="00A1037A">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4AC4" w:rsidRDefault="002C4AC4">
      <w:r>
        <w:separator/>
      </w:r>
    </w:p>
  </w:footnote>
  <w:footnote w:type="continuationSeparator" w:id="0">
    <w:p w:rsidR="002C4AC4" w:rsidRDefault="002C4AC4">
      <w:r>
        <w:continuationSeparator/>
      </w:r>
    </w:p>
  </w:footnote>
  <w:footnote w:id="1">
    <w:p w:rsidR="00A1037A" w:rsidRPr="0077624C" w:rsidRDefault="00A1037A" w:rsidP="003341EC">
      <w:pPr>
        <w:pStyle w:val="afe"/>
        <w:adjustRightInd w:val="0"/>
        <w:ind w:left="181" w:hangingChars="82" w:hanging="181"/>
        <w:jc w:val="both"/>
        <w:rPr>
          <w:rFonts w:ascii="Times New Roman"/>
        </w:rPr>
      </w:pPr>
      <w:r w:rsidRPr="0077624C">
        <w:rPr>
          <w:rStyle w:val="aff0"/>
          <w:rFonts w:ascii="Times New Roman"/>
        </w:rPr>
        <w:footnoteRef/>
      </w:r>
      <w:r w:rsidRPr="0077624C">
        <w:rPr>
          <w:rFonts w:ascii="Times New Roman"/>
        </w:rPr>
        <w:t xml:space="preserve"> </w:t>
      </w:r>
      <w:r w:rsidRPr="0077624C">
        <w:rPr>
          <w:rFonts w:ascii="Times New Roman" w:hint="eastAsia"/>
        </w:rPr>
        <w:t>據檢察官及運安會調查，李○○於</w:t>
      </w:r>
      <w:r w:rsidRPr="0077624C">
        <w:rPr>
          <w:rFonts w:ascii="Times New Roman" w:hint="eastAsia"/>
        </w:rPr>
        <w:t>110</w:t>
      </w:r>
      <w:r w:rsidRPr="0077624C">
        <w:rPr>
          <w:rFonts w:ascii="Times New Roman" w:hint="eastAsia"/>
        </w:rPr>
        <w:t>年</w:t>
      </w:r>
      <w:r w:rsidRPr="0077624C">
        <w:rPr>
          <w:rFonts w:ascii="Times New Roman" w:hint="eastAsia"/>
        </w:rPr>
        <w:t>4</w:t>
      </w:r>
      <w:r w:rsidRPr="0077624C">
        <w:rPr>
          <w:rFonts w:ascii="Times New Roman" w:hint="eastAsia"/>
        </w:rPr>
        <w:t>月</w:t>
      </w:r>
      <w:r w:rsidRPr="0077624C">
        <w:rPr>
          <w:rFonts w:ascii="Times New Roman" w:hint="eastAsia"/>
        </w:rPr>
        <w:t>2</w:t>
      </w:r>
      <w:r w:rsidRPr="0077624C">
        <w:rPr>
          <w:rFonts w:ascii="Times New Roman" w:hint="eastAsia"/>
        </w:rPr>
        <w:t>日早上從公司駕駛車牌號碼</w:t>
      </w:r>
      <w:r w:rsidR="00384D9A">
        <w:rPr>
          <w:rFonts w:ascii="Times New Roman" w:hint="eastAsia"/>
        </w:rPr>
        <w:t>○</w:t>
      </w:r>
      <w:r w:rsidRPr="0077624C">
        <w:rPr>
          <w:rFonts w:ascii="Times New Roman" w:hint="eastAsia"/>
        </w:rPr>
        <w:t>○○</w:t>
      </w:r>
      <w:r w:rsidRPr="0077624C">
        <w:rPr>
          <w:rFonts w:ascii="Times New Roman" w:hint="eastAsia"/>
        </w:rPr>
        <w:t>-</w:t>
      </w:r>
      <w:r w:rsidR="00710C44">
        <w:rPr>
          <w:rFonts w:ascii="Times New Roman" w:hint="eastAsia"/>
        </w:rPr>
        <w:t>○○</w:t>
      </w:r>
      <w:r w:rsidRPr="0077624C">
        <w:rPr>
          <w:rFonts w:ascii="Times New Roman" w:hint="eastAsia"/>
        </w:rPr>
        <w:t>號吊卡大貨車出發前，曾因車沒電無法發動，電話聯繫汽車電機行負責人至現場協助接電發動車輛。</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E2FB1"/>
    <w:multiLevelType w:val="hybridMultilevel"/>
    <w:tmpl w:val="96AA7030"/>
    <w:lvl w:ilvl="0" w:tplc="F920D6C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CA4D35"/>
    <w:multiLevelType w:val="hybridMultilevel"/>
    <w:tmpl w:val="395E4D58"/>
    <w:lvl w:ilvl="0" w:tplc="87CE783C">
      <w:start w:val="1"/>
      <w:numFmt w:val="taiwaneseCountingThousand"/>
      <w:lvlText w:val="（%1）"/>
      <w:lvlJc w:val="left"/>
      <w:pPr>
        <w:ind w:left="1080" w:hanging="108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394513"/>
    <w:multiLevelType w:val="hybridMultilevel"/>
    <w:tmpl w:val="7B4C858C"/>
    <w:lvl w:ilvl="0" w:tplc="19761F60">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44E4C2A"/>
    <w:multiLevelType w:val="hybridMultilevel"/>
    <w:tmpl w:val="591275D2"/>
    <w:lvl w:ilvl="0" w:tplc="CEE8518E">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582735B"/>
    <w:multiLevelType w:val="hybridMultilevel"/>
    <w:tmpl w:val="30EC3C88"/>
    <w:lvl w:ilvl="0" w:tplc="8A707C02">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5F9491F"/>
    <w:multiLevelType w:val="hybridMultilevel"/>
    <w:tmpl w:val="B406F236"/>
    <w:lvl w:ilvl="0" w:tplc="9AF88728">
      <w:start w:val="1"/>
      <w:numFmt w:val="taiwaneseCountingThousand"/>
      <w:lvlText w:val="（%1）"/>
      <w:lvlJc w:val="left"/>
      <w:pPr>
        <w:ind w:left="732" w:hanging="732"/>
      </w:pPr>
      <w:rPr>
        <w:rFonts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6BE554A"/>
    <w:multiLevelType w:val="hybridMultilevel"/>
    <w:tmpl w:val="B1A2130A"/>
    <w:lvl w:ilvl="0" w:tplc="C52E0368">
      <w:start w:val="1"/>
      <w:numFmt w:val="taiwaneseCountingThousand"/>
      <w:lvlText w:val="（%1）"/>
      <w:lvlJc w:val="left"/>
      <w:pPr>
        <w:ind w:left="1080" w:hanging="1080"/>
      </w:pPr>
      <w:rPr>
        <w:rFonts w:ascii="標楷體" w:hAnsi="標楷體"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088043D3"/>
    <w:multiLevelType w:val="hybridMultilevel"/>
    <w:tmpl w:val="9536DC28"/>
    <w:lvl w:ilvl="0" w:tplc="FB9A0EC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89E42C6"/>
    <w:multiLevelType w:val="hybridMultilevel"/>
    <w:tmpl w:val="27F8C7B6"/>
    <w:lvl w:ilvl="0" w:tplc="04381C52">
      <w:start w:val="1"/>
      <w:numFmt w:val="taiwaneseCountingThousand"/>
      <w:lvlText w:val="（%1）"/>
      <w:lvlJc w:val="left"/>
      <w:pPr>
        <w:ind w:left="732" w:hanging="732"/>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8B06EDB"/>
    <w:multiLevelType w:val="hybridMultilevel"/>
    <w:tmpl w:val="3B6631B4"/>
    <w:lvl w:ilvl="0" w:tplc="8A36C57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A614974"/>
    <w:multiLevelType w:val="hybridMultilevel"/>
    <w:tmpl w:val="0F0C945A"/>
    <w:lvl w:ilvl="0" w:tplc="BA909FC2">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B207045"/>
    <w:multiLevelType w:val="hybridMultilevel"/>
    <w:tmpl w:val="1A84BC42"/>
    <w:lvl w:ilvl="0" w:tplc="DCDC9D02">
      <w:start w:val="1"/>
      <w:numFmt w:val="taiwaneseCountingThousand"/>
      <w:lvlText w:val="（%1）"/>
      <w:lvlJc w:val="left"/>
      <w:pPr>
        <w:ind w:left="864" w:hanging="864"/>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D0C47ED"/>
    <w:multiLevelType w:val="hybridMultilevel"/>
    <w:tmpl w:val="EFCE3506"/>
    <w:lvl w:ilvl="0" w:tplc="AD38D6B2">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D4F4997"/>
    <w:multiLevelType w:val="hybridMultilevel"/>
    <w:tmpl w:val="9492095E"/>
    <w:lvl w:ilvl="0" w:tplc="A9E2E9E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E3A058A"/>
    <w:multiLevelType w:val="hybridMultilevel"/>
    <w:tmpl w:val="44328BB4"/>
    <w:lvl w:ilvl="0" w:tplc="40FC946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E840645"/>
    <w:multiLevelType w:val="hybridMultilevel"/>
    <w:tmpl w:val="C53E5368"/>
    <w:lvl w:ilvl="0" w:tplc="7FFC7F0E">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F90450B"/>
    <w:multiLevelType w:val="hybridMultilevel"/>
    <w:tmpl w:val="FB6AA86C"/>
    <w:lvl w:ilvl="0" w:tplc="5AC6F5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40E010C"/>
    <w:multiLevelType w:val="multilevel"/>
    <w:tmpl w:val="59E8B51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lang w:val="en-US"/>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lang w:val="en-US"/>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151B6AC9"/>
    <w:multiLevelType w:val="hybridMultilevel"/>
    <w:tmpl w:val="02967420"/>
    <w:lvl w:ilvl="0" w:tplc="7C7632AA">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5B9087D"/>
    <w:multiLevelType w:val="hybridMultilevel"/>
    <w:tmpl w:val="1284C16E"/>
    <w:lvl w:ilvl="0" w:tplc="3AC648D0">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6BF5DC7"/>
    <w:multiLevelType w:val="hybridMultilevel"/>
    <w:tmpl w:val="AA52A68C"/>
    <w:lvl w:ilvl="0" w:tplc="2A78939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7252AB8"/>
    <w:multiLevelType w:val="hybridMultilevel"/>
    <w:tmpl w:val="3CEEBED2"/>
    <w:lvl w:ilvl="0" w:tplc="73F87E00">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19B155C9"/>
    <w:multiLevelType w:val="hybridMultilevel"/>
    <w:tmpl w:val="7346DC96"/>
    <w:lvl w:ilvl="0" w:tplc="27C629E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A526EA9"/>
    <w:multiLevelType w:val="hybridMultilevel"/>
    <w:tmpl w:val="389AE3AA"/>
    <w:lvl w:ilvl="0" w:tplc="F136326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C8E2A62"/>
    <w:multiLevelType w:val="hybridMultilevel"/>
    <w:tmpl w:val="50D8DD9E"/>
    <w:lvl w:ilvl="0" w:tplc="DDC09C3C">
      <w:start w:val="1"/>
      <w:numFmt w:val="taiwaneseCountingThousand"/>
      <w:lvlText w:val="%1、"/>
      <w:lvlJc w:val="left"/>
      <w:pPr>
        <w:ind w:left="720" w:hanging="72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D5E62A5"/>
    <w:multiLevelType w:val="hybridMultilevel"/>
    <w:tmpl w:val="1CAC5850"/>
    <w:lvl w:ilvl="0" w:tplc="40FC946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E961197"/>
    <w:multiLevelType w:val="hybridMultilevel"/>
    <w:tmpl w:val="DEBECC5C"/>
    <w:lvl w:ilvl="0" w:tplc="BE94E58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2A9554A"/>
    <w:multiLevelType w:val="hybridMultilevel"/>
    <w:tmpl w:val="8A14C26A"/>
    <w:lvl w:ilvl="0" w:tplc="F938898E">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31B0D73"/>
    <w:multiLevelType w:val="hybridMultilevel"/>
    <w:tmpl w:val="55AC2822"/>
    <w:lvl w:ilvl="0" w:tplc="47307F4E">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2455084D"/>
    <w:multiLevelType w:val="hybridMultilevel"/>
    <w:tmpl w:val="32289CB6"/>
    <w:lvl w:ilvl="0" w:tplc="8D5EB1A4">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24C27097"/>
    <w:multiLevelType w:val="hybridMultilevel"/>
    <w:tmpl w:val="58483E9C"/>
    <w:lvl w:ilvl="0" w:tplc="7376FE6C">
      <w:start w:val="1"/>
      <w:numFmt w:val="taiwaneseCountingThousand"/>
      <w:lvlText w:val="（%1）"/>
      <w:lvlJc w:val="left"/>
      <w:pPr>
        <w:ind w:left="732" w:hanging="732"/>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24E40944"/>
    <w:multiLevelType w:val="hybridMultilevel"/>
    <w:tmpl w:val="6B96B7A6"/>
    <w:lvl w:ilvl="0" w:tplc="DD3026A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24F6238E"/>
    <w:multiLevelType w:val="hybridMultilevel"/>
    <w:tmpl w:val="53788198"/>
    <w:lvl w:ilvl="0" w:tplc="FEDC036A">
      <w:start w:val="1"/>
      <w:numFmt w:val="taiwaneseCountingThousand"/>
      <w:lvlText w:val="（%1）"/>
      <w:lvlJc w:val="left"/>
      <w:pPr>
        <w:ind w:left="1080" w:hanging="108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25D10917"/>
    <w:multiLevelType w:val="hybridMultilevel"/>
    <w:tmpl w:val="B074E280"/>
    <w:lvl w:ilvl="0" w:tplc="77B85502">
      <w:start w:val="1"/>
      <w:numFmt w:val="taiwaneseCountingThousand"/>
      <w:lvlText w:val="（%1）"/>
      <w:lvlJc w:val="left"/>
      <w:pPr>
        <w:ind w:left="1080" w:hanging="108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72B4607"/>
    <w:multiLevelType w:val="hybridMultilevel"/>
    <w:tmpl w:val="9022E61E"/>
    <w:lvl w:ilvl="0" w:tplc="2AC8ABA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2A55316F"/>
    <w:multiLevelType w:val="hybridMultilevel"/>
    <w:tmpl w:val="2A347BB2"/>
    <w:lvl w:ilvl="0" w:tplc="CCC8A1E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2D501329"/>
    <w:multiLevelType w:val="hybridMultilevel"/>
    <w:tmpl w:val="95963924"/>
    <w:lvl w:ilvl="0" w:tplc="7FEAAA94">
      <w:start w:val="1"/>
      <w:numFmt w:val="taiwaneseCountingThousand"/>
      <w:lvlText w:val="（%1）"/>
      <w:lvlJc w:val="left"/>
      <w:pPr>
        <w:ind w:left="732" w:hanging="7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2E221143"/>
    <w:multiLevelType w:val="hybridMultilevel"/>
    <w:tmpl w:val="A90CC9DC"/>
    <w:lvl w:ilvl="0" w:tplc="A634A434">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304340DC"/>
    <w:multiLevelType w:val="hybridMultilevel"/>
    <w:tmpl w:val="459E11DC"/>
    <w:lvl w:ilvl="0" w:tplc="7A8E3842">
      <w:start w:val="1"/>
      <w:numFmt w:val="taiwaneseCountingThousand"/>
      <w:lvlText w:val="%1、"/>
      <w:lvlJc w:val="left"/>
      <w:pPr>
        <w:ind w:left="720" w:hanging="720"/>
      </w:pPr>
      <w:rPr>
        <w:rFonts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31A66B99"/>
    <w:multiLevelType w:val="hybridMultilevel"/>
    <w:tmpl w:val="5A4C9318"/>
    <w:lvl w:ilvl="0" w:tplc="2BC6A4F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35070607"/>
    <w:multiLevelType w:val="hybridMultilevel"/>
    <w:tmpl w:val="784097C2"/>
    <w:lvl w:ilvl="0" w:tplc="0556261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36482B87"/>
    <w:multiLevelType w:val="hybridMultilevel"/>
    <w:tmpl w:val="269CAA32"/>
    <w:lvl w:ilvl="0" w:tplc="95EE336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370C12EA"/>
    <w:multiLevelType w:val="hybridMultilevel"/>
    <w:tmpl w:val="64FEEDFE"/>
    <w:lvl w:ilvl="0" w:tplc="ED8A8A26">
      <w:start w:val="1"/>
      <w:numFmt w:val="taiwaneseCountingThousand"/>
      <w:lvlText w:val="（%1）"/>
      <w:lvlJc w:val="left"/>
      <w:pPr>
        <w:ind w:left="732" w:hanging="732"/>
      </w:pPr>
      <w:rPr>
        <w:rFonts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391232A0"/>
    <w:multiLevelType w:val="hybridMultilevel"/>
    <w:tmpl w:val="C6EE14D0"/>
    <w:lvl w:ilvl="0" w:tplc="B582E36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39355461"/>
    <w:multiLevelType w:val="hybridMultilevel"/>
    <w:tmpl w:val="98B4CD88"/>
    <w:lvl w:ilvl="0" w:tplc="E1F0639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39813D6C"/>
    <w:multiLevelType w:val="hybridMultilevel"/>
    <w:tmpl w:val="1F1CF136"/>
    <w:lvl w:ilvl="0" w:tplc="4BF21582">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398E3BFF"/>
    <w:multiLevelType w:val="hybridMultilevel"/>
    <w:tmpl w:val="E36C69B4"/>
    <w:lvl w:ilvl="0" w:tplc="9702946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3AC25405"/>
    <w:multiLevelType w:val="hybridMultilevel"/>
    <w:tmpl w:val="F1EA3324"/>
    <w:lvl w:ilvl="0" w:tplc="3A066D2A">
      <w:start w:val="1"/>
      <w:numFmt w:val="taiwaneseCountingThousand"/>
      <w:lvlText w:val="（%1）"/>
      <w:lvlJc w:val="left"/>
      <w:pPr>
        <w:ind w:left="732" w:hanging="732"/>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3B014660"/>
    <w:multiLevelType w:val="hybridMultilevel"/>
    <w:tmpl w:val="25B289EC"/>
    <w:lvl w:ilvl="0" w:tplc="8438C142">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3BE034E0"/>
    <w:multiLevelType w:val="hybridMultilevel"/>
    <w:tmpl w:val="4600CDBA"/>
    <w:lvl w:ilvl="0" w:tplc="FDAE843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3BFC6914"/>
    <w:multiLevelType w:val="hybridMultilevel"/>
    <w:tmpl w:val="7110FE42"/>
    <w:lvl w:ilvl="0" w:tplc="CF324E16">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3CFE143F"/>
    <w:multiLevelType w:val="hybridMultilevel"/>
    <w:tmpl w:val="0A665D72"/>
    <w:lvl w:ilvl="0" w:tplc="6E504EEE">
      <w:start w:val="1"/>
      <w:numFmt w:val="decimal"/>
      <w:pStyle w:val="a1"/>
      <w:lvlText w:val="圖%1　"/>
      <w:lvlJc w:val="left"/>
      <w:pPr>
        <w:ind w:left="480" w:hanging="480"/>
      </w:pPr>
      <w:rPr>
        <w:rFonts w:ascii="Times New Roman"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53B84146">
      <w:start w:val="1"/>
      <w:numFmt w:val="taiwaneseCountingThousand"/>
      <w:lvlText w:val="%5、"/>
      <w:lvlJc w:val="left"/>
      <w:pPr>
        <w:ind w:left="2640" w:hanging="72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40AD011E"/>
    <w:multiLevelType w:val="hybridMultilevel"/>
    <w:tmpl w:val="B134A0D6"/>
    <w:lvl w:ilvl="0" w:tplc="D5D260A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411202FC"/>
    <w:multiLevelType w:val="hybridMultilevel"/>
    <w:tmpl w:val="7E40CFDA"/>
    <w:lvl w:ilvl="0" w:tplc="B46C10E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42BD02D4"/>
    <w:multiLevelType w:val="hybridMultilevel"/>
    <w:tmpl w:val="7C763432"/>
    <w:lvl w:ilvl="0" w:tplc="4626AF8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44291D98"/>
    <w:multiLevelType w:val="hybridMultilevel"/>
    <w:tmpl w:val="A956B2CC"/>
    <w:lvl w:ilvl="0" w:tplc="CB4E2DB0">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443613F1"/>
    <w:multiLevelType w:val="hybridMultilevel"/>
    <w:tmpl w:val="7B586646"/>
    <w:lvl w:ilvl="0" w:tplc="213A37C6">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44890814"/>
    <w:multiLevelType w:val="hybridMultilevel"/>
    <w:tmpl w:val="2CB224A0"/>
    <w:lvl w:ilvl="0" w:tplc="1F00C934">
      <w:start w:val="1"/>
      <w:numFmt w:val="decimal"/>
      <w:lvlText w:val="%1."/>
      <w:lvlJc w:val="left"/>
      <w:pPr>
        <w:ind w:left="192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4497129F"/>
    <w:multiLevelType w:val="hybridMultilevel"/>
    <w:tmpl w:val="3B5A711C"/>
    <w:lvl w:ilvl="0" w:tplc="59962CC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45D81F8C"/>
    <w:multiLevelType w:val="hybridMultilevel"/>
    <w:tmpl w:val="D0B66CE2"/>
    <w:lvl w:ilvl="0" w:tplc="0C8A6E7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488E2D9B"/>
    <w:multiLevelType w:val="hybridMultilevel"/>
    <w:tmpl w:val="7AA20E9C"/>
    <w:lvl w:ilvl="0" w:tplc="46A239D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49406466"/>
    <w:multiLevelType w:val="hybridMultilevel"/>
    <w:tmpl w:val="AF8635C8"/>
    <w:lvl w:ilvl="0" w:tplc="904C4184">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494116FE"/>
    <w:multiLevelType w:val="hybridMultilevel"/>
    <w:tmpl w:val="83EEE4A4"/>
    <w:lvl w:ilvl="0" w:tplc="B1B05328">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4A5F5684"/>
    <w:multiLevelType w:val="hybridMultilevel"/>
    <w:tmpl w:val="041C16EC"/>
    <w:lvl w:ilvl="0" w:tplc="B132600C">
      <w:start w:val="1"/>
      <w:numFmt w:val="decimal"/>
      <w:pStyle w:val="a3"/>
      <w:lvlText w:val="表%1　"/>
      <w:lvlJc w:val="left"/>
      <w:pPr>
        <w:ind w:left="480" w:hanging="480"/>
      </w:pPr>
      <w:rPr>
        <w:rFonts w:ascii="Times New Roman"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7" w15:restartNumberingAfterBreak="0">
    <w:nsid w:val="4AAB41A5"/>
    <w:multiLevelType w:val="hybridMultilevel"/>
    <w:tmpl w:val="CCC67EEC"/>
    <w:lvl w:ilvl="0" w:tplc="5DA848F2">
      <w:start w:val="1"/>
      <w:numFmt w:val="taiwaneseCountingThousand"/>
      <w:lvlText w:val="（%1）"/>
      <w:lvlJc w:val="left"/>
      <w:pPr>
        <w:ind w:left="828" w:hanging="828"/>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4F193230"/>
    <w:multiLevelType w:val="hybridMultilevel"/>
    <w:tmpl w:val="657E17EE"/>
    <w:lvl w:ilvl="0" w:tplc="BE160CC0">
      <w:start w:val="1"/>
      <w:numFmt w:val="taiwaneseCountingThousand"/>
      <w:lvlText w:val="（%1）"/>
      <w:lvlJc w:val="left"/>
      <w:pPr>
        <w:ind w:left="732" w:hanging="7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4FAF213F"/>
    <w:multiLevelType w:val="hybridMultilevel"/>
    <w:tmpl w:val="4190B432"/>
    <w:lvl w:ilvl="0" w:tplc="54A247C0">
      <w:start w:val="1"/>
      <w:numFmt w:val="taiwaneseCountingThousand"/>
      <w:lvlText w:val="（%1）"/>
      <w:lvlJc w:val="left"/>
      <w:pPr>
        <w:ind w:left="864" w:hanging="864"/>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50C300CC"/>
    <w:multiLevelType w:val="hybridMultilevel"/>
    <w:tmpl w:val="464C60F6"/>
    <w:lvl w:ilvl="0" w:tplc="5010C966">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51684708"/>
    <w:multiLevelType w:val="hybridMultilevel"/>
    <w:tmpl w:val="107A756C"/>
    <w:lvl w:ilvl="0" w:tplc="51CEAA56">
      <w:start w:val="1"/>
      <w:numFmt w:val="taiwaneseCountingThousand"/>
      <w:lvlText w:val="（%1）"/>
      <w:lvlJc w:val="left"/>
      <w:pPr>
        <w:ind w:left="864" w:hanging="864"/>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51835330"/>
    <w:multiLevelType w:val="hybridMultilevel"/>
    <w:tmpl w:val="5442B86A"/>
    <w:lvl w:ilvl="0" w:tplc="488A248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522B7F44"/>
    <w:multiLevelType w:val="hybridMultilevel"/>
    <w:tmpl w:val="3A1CC5F0"/>
    <w:lvl w:ilvl="0" w:tplc="CD98E034">
      <w:start w:val="1"/>
      <w:numFmt w:val="taiwaneseCountingThousand"/>
      <w:lvlText w:val="%1、"/>
      <w:lvlJc w:val="left"/>
      <w:pPr>
        <w:ind w:left="720" w:hanging="72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53E0788B"/>
    <w:multiLevelType w:val="hybridMultilevel"/>
    <w:tmpl w:val="90C2D510"/>
    <w:lvl w:ilvl="0" w:tplc="66E48DC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54033338"/>
    <w:multiLevelType w:val="hybridMultilevel"/>
    <w:tmpl w:val="421443B8"/>
    <w:lvl w:ilvl="0" w:tplc="4502E53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54481E15"/>
    <w:multiLevelType w:val="hybridMultilevel"/>
    <w:tmpl w:val="E3445000"/>
    <w:lvl w:ilvl="0" w:tplc="AE629C2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552C3925"/>
    <w:multiLevelType w:val="hybridMultilevel"/>
    <w:tmpl w:val="F74CCE58"/>
    <w:lvl w:ilvl="0" w:tplc="5712AECE">
      <w:start w:val="1"/>
      <w:numFmt w:val="taiwaneseCountingThousand"/>
      <w:lvlText w:val="（%1）"/>
      <w:lvlJc w:val="left"/>
      <w:pPr>
        <w:ind w:left="732" w:hanging="7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55892225"/>
    <w:multiLevelType w:val="hybridMultilevel"/>
    <w:tmpl w:val="83D2A38C"/>
    <w:lvl w:ilvl="0" w:tplc="CA189736">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57703067"/>
    <w:multiLevelType w:val="hybridMultilevel"/>
    <w:tmpl w:val="F19A3D64"/>
    <w:lvl w:ilvl="0" w:tplc="81D40EA4">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57774609"/>
    <w:multiLevelType w:val="hybridMultilevel"/>
    <w:tmpl w:val="3C52A234"/>
    <w:lvl w:ilvl="0" w:tplc="566E496A">
      <w:start w:val="1"/>
      <w:numFmt w:val="decimal"/>
      <w:lvlText w:val="%1."/>
      <w:lvlJc w:val="left"/>
      <w:pPr>
        <w:ind w:left="192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580A4479"/>
    <w:multiLevelType w:val="hybridMultilevel"/>
    <w:tmpl w:val="155CE736"/>
    <w:lvl w:ilvl="0" w:tplc="1B4468E0">
      <w:start w:val="1"/>
      <w:numFmt w:val="taiwaneseCountingThousand"/>
      <w:lvlText w:val="（%1）"/>
      <w:lvlJc w:val="left"/>
      <w:pPr>
        <w:ind w:left="732" w:hanging="7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5A617ABD"/>
    <w:multiLevelType w:val="hybridMultilevel"/>
    <w:tmpl w:val="436A8FD6"/>
    <w:lvl w:ilvl="0" w:tplc="7EFAB416">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5B761734"/>
    <w:multiLevelType w:val="hybridMultilevel"/>
    <w:tmpl w:val="BD3A0F54"/>
    <w:lvl w:ilvl="0" w:tplc="904AD44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5DE14B35"/>
    <w:multiLevelType w:val="hybridMultilevel"/>
    <w:tmpl w:val="077A23A2"/>
    <w:lvl w:ilvl="0" w:tplc="843C56D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5E7D3F20"/>
    <w:multiLevelType w:val="hybridMultilevel"/>
    <w:tmpl w:val="CED665D8"/>
    <w:lvl w:ilvl="0" w:tplc="2096A258">
      <w:start w:val="1"/>
      <w:numFmt w:val="taiwaneseCountingThousand"/>
      <w:lvlText w:val="（%1）"/>
      <w:lvlJc w:val="left"/>
      <w:pPr>
        <w:ind w:left="732" w:hanging="7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5E8C7E84"/>
    <w:multiLevelType w:val="hybridMultilevel"/>
    <w:tmpl w:val="262E40E8"/>
    <w:lvl w:ilvl="0" w:tplc="EF8EC6B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60142B31"/>
    <w:multiLevelType w:val="hybridMultilevel"/>
    <w:tmpl w:val="6D108D20"/>
    <w:lvl w:ilvl="0" w:tplc="6FB87896">
      <w:start w:val="1"/>
      <w:numFmt w:val="taiwaneseCountingThousand"/>
      <w:lvlText w:val="（%1）"/>
      <w:lvlJc w:val="left"/>
      <w:pPr>
        <w:ind w:left="732" w:hanging="732"/>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6189030E"/>
    <w:multiLevelType w:val="hybridMultilevel"/>
    <w:tmpl w:val="E6BA1FE4"/>
    <w:lvl w:ilvl="0" w:tplc="D17C3F62">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61E974A6"/>
    <w:multiLevelType w:val="hybridMultilevel"/>
    <w:tmpl w:val="AE34992E"/>
    <w:lvl w:ilvl="0" w:tplc="EAC4E24A">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6241153E"/>
    <w:multiLevelType w:val="hybridMultilevel"/>
    <w:tmpl w:val="29562BDA"/>
    <w:lvl w:ilvl="0" w:tplc="AE545B1C">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627F7614"/>
    <w:multiLevelType w:val="hybridMultilevel"/>
    <w:tmpl w:val="AED4A98A"/>
    <w:lvl w:ilvl="0" w:tplc="ACDACBF8">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65F12D37"/>
    <w:multiLevelType w:val="hybridMultilevel"/>
    <w:tmpl w:val="8278A922"/>
    <w:lvl w:ilvl="0" w:tplc="F6AE2ED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65F95A06"/>
    <w:multiLevelType w:val="hybridMultilevel"/>
    <w:tmpl w:val="1C1A5642"/>
    <w:lvl w:ilvl="0" w:tplc="9DE4D2E2">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68205A18"/>
    <w:multiLevelType w:val="hybridMultilevel"/>
    <w:tmpl w:val="3EBC152A"/>
    <w:lvl w:ilvl="0" w:tplc="C14C205C">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69C16262"/>
    <w:multiLevelType w:val="hybridMultilevel"/>
    <w:tmpl w:val="FBAE0FCE"/>
    <w:lvl w:ilvl="0" w:tplc="D1CC0F76">
      <w:start w:val="1"/>
      <w:numFmt w:val="taiwaneseCountingThousand"/>
      <w:lvlText w:val="（%1）"/>
      <w:lvlJc w:val="left"/>
      <w:pPr>
        <w:ind w:left="732" w:hanging="732"/>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6CE72722"/>
    <w:multiLevelType w:val="hybridMultilevel"/>
    <w:tmpl w:val="8646AEF0"/>
    <w:lvl w:ilvl="0" w:tplc="B39E4BDE">
      <w:start w:val="1"/>
      <w:numFmt w:val="taiwaneseCountingThousand"/>
      <w:lvlText w:val="%1、"/>
      <w:lvlJc w:val="left"/>
      <w:pPr>
        <w:ind w:left="720" w:hanging="72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6CEA13F1"/>
    <w:multiLevelType w:val="hybridMultilevel"/>
    <w:tmpl w:val="87F6897C"/>
    <w:lvl w:ilvl="0" w:tplc="D2A45C86">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6D6464B6"/>
    <w:multiLevelType w:val="hybridMultilevel"/>
    <w:tmpl w:val="F39AFCC4"/>
    <w:lvl w:ilvl="0" w:tplc="9156063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6DFB0CAE"/>
    <w:multiLevelType w:val="hybridMultilevel"/>
    <w:tmpl w:val="8160B288"/>
    <w:lvl w:ilvl="0" w:tplc="BE4C1BAE">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6E562EC2"/>
    <w:multiLevelType w:val="hybridMultilevel"/>
    <w:tmpl w:val="E6F6FC14"/>
    <w:lvl w:ilvl="0" w:tplc="5964C89A">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6F322D80"/>
    <w:multiLevelType w:val="hybridMultilevel"/>
    <w:tmpl w:val="A148C86A"/>
    <w:lvl w:ilvl="0" w:tplc="AD6A63F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7184221F"/>
    <w:multiLevelType w:val="hybridMultilevel"/>
    <w:tmpl w:val="75524E92"/>
    <w:lvl w:ilvl="0" w:tplc="CA40874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7661412E"/>
    <w:multiLevelType w:val="hybridMultilevel"/>
    <w:tmpl w:val="FADEB6CE"/>
    <w:lvl w:ilvl="0" w:tplc="A5A8D266">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7AE913CC"/>
    <w:multiLevelType w:val="hybridMultilevel"/>
    <w:tmpl w:val="8298693A"/>
    <w:lvl w:ilvl="0" w:tplc="3AEA8B38">
      <w:start w:val="1"/>
      <w:numFmt w:val="taiwaneseCountingThousand"/>
      <w:lvlText w:val="（%1）"/>
      <w:lvlJc w:val="left"/>
      <w:pPr>
        <w:ind w:left="732" w:hanging="732"/>
      </w:pPr>
      <w:rPr>
        <w:rFonts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7C4C3396"/>
    <w:multiLevelType w:val="hybridMultilevel"/>
    <w:tmpl w:val="6A3CEFC8"/>
    <w:lvl w:ilvl="0" w:tplc="2452E0EA">
      <w:start w:val="1"/>
      <w:numFmt w:val="taiwaneseCountingThousand"/>
      <w:lvlText w:val="（%1）"/>
      <w:lvlJc w:val="left"/>
      <w:pPr>
        <w:ind w:left="1080" w:hanging="108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7DB4392C"/>
    <w:multiLevelType w:val="hybridMultilevel"/>
    <w:tmpl w:val="1E365CCE"/>
    <w:lvl w:ilvl="0" w:tplc="86BA0B68">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7E6360B4"/>
    <w:multiLevelType w:val="singleLevel"/>
    <w:tmpl w:val="63B241B0"/>
    <w:lvl w:ilvl="0">
      <w:start w:val="1"/>
      <w:numFmt w:val="decimal"/>
      <w:pStyle w:val="a6"/>
      <w:lvlText w:val="%1."/>
      <w:lvlJc w:val="left"/>
      <w:pPr>
        <w:tabs>
          <w:tab w:val="num" w:pos="454"/>
        </w:tabs>
        <w:ind w:left="454" w:hanging="454"/>
      </w:pPr>
      <w:rPr>
        <w:rFonts w:hint="eastAsia"/>
      </w:rPr>
    </w:lvl>
  </w:abstractNum>
  <w:abstractNum w:abstractNumId="110" w15:restartNumberingAfterBreak="0">
    <w:nsid w:val="7FFE78CE"/>
    <w:multiLevelType w:val="hybridMultilevel"/>
    <w:tmpl w:val="69A08E22"/>
    <w:lvl w:ilvl="0" w:tplc="A73E97E4">
      <w:start w:val="1"/>
      <w:numFmt w:val="taiwaneseCountingThousand"/>
      <w:lvlText w:val="（%1）"/>
      <w:lvlJc w:val="left"/>
      <w:pPr>
        <w:ind w:left="1080" w:hanging="108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3"/>
  </w:num>
  <w:num w:numId="2">
    <w:abstractNumId w:val="7"/>
  </w:num>
  <w:num w:numId="3">
    <w:abstractNumId w:val="66"/>
  </w:num>
  <w:num w:numId="4">
    <w:abstractNumId w:val="53"/>
  </w:num>
  <w:num w:numId="5">
    <w:abstractNumId w:val="74"/>
  </w:num>
  <w:num w:numId="6">
    <w:abstractNumId w:val="80"/>
  </w:num>
  <w:num w:numId="7">
    <w:abstractNumId w:val="57"/>
  </w:num>
  <w:num w:numId="8">
    <w:abstractNumId w:val="18"/>
  </w:num>
  <w:num w:numId="9">
    <w:abstractNumId w:val="100"/>
  </w:num>
  <w:num w:numId="10">
    <w:abstractNumId w:val="50"/>
  </w:num>
  <w:num w:numId="11">
    <w:abstractNumId w:val="15"/>
  </w:num>
  <w:num w:numId="12">
    <w:abstractNumId w:val="102"/>
  </w:num>
  <w:num w:numId="13">
    <w:abstractNumId w:val="91"/>
  </w:num>
  <w:num w:numId="14">
    <w:abstractNumId w:val="39"/>
  </w:num>
  <w:num w:numId="15">
    <w:abstractNumId w:val="47"/>
  </w:num>
  <w:num w:numId="16">
    <w:abstractNumId w:val="45"/>
  </w:num>
  <w:num w:numId="17">
    <w:abstractNumId w:val="16"/>
  </w:num>
  <w:num w:numId="18">
    <w:abstractNumId w:val="51"/>
  </w:num>
  <w:num w:numId="19">
    <w:abstractNumId w:val="84"/>
  </w:num>
  <w:num w:numId="20">
    <w:abstractNumId w:val="43"/>
  </w:num>
  <w:num w:numId="21">
    <w:abstractNumId w:val="1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5"/>
  </w:num>
  <w:num w:numId="23">
    <w:abstractNumId w:val="56"/>
  </w:num>
  <w:num w:numId="24">
    <w:abstractNumId w:val="103"/>
  </w:num>
  <w:num w:numId="25">
    <w:abstractNumId w:val="8"/>
  </w:num>
  <w:num w:numId="26">
    <w:abstractNumId w:val="46"/>
  </w:num>
  <w:num w:numId="27">
    <w:abstractNumId w:val="48"/>
  </w:num>
  <w:num w:numId="28">
    <w:abstractNumId w:val="0"/>
  </w:num>
  <w:num w:numId="29">
    <w:abstractNumId w:val="37"/>
  </w:num>
  <w:num w:numId="30">
    <w:abstractNumId w:val="68"/>
  </w:num>
  <w:num w:numId="31">
    <w:abstractNumId w:val="92"/>
  </w:num>
  <w:num w:numId="32">
    <w:abstractNumId w:val="95"/>
  </w:num>
  <w:num w:numId="33">
    <w:abstractNumId w:val="97"/>
  </w:num>
  <w:num w:numId="34">
    <w:abstractNumId w:val="101"/>
  </w:num>
  <w:num w:numId="35">
    <w:abstractNumId w:val="83"/>
  </w:num>
  <w:num w:numId="36">
    <w:abstractNumId w:val="3"/>
  </w:num>
  <w:num w:numId="37">
    <w:abstractNumId w:val="96"/>
  </w:num>
  <w:num w:numId="38">
    <w:abstractNumId w:val="99"/>
  </w:num>
  <w:num w:numId="39">
    <w:abstractNumId w:val="108"/>
  </w:num>
  <w:num w:numId="40">
    <w:abstractNumId w:val="32"/>
  </w:num>
  <w:num w:numId="41">
    <w:abstractNumId w:val="75"/>
  </w:num>
  <w:num w:numId="42">
    <w:abstractNumId w:val="24"/>
  </w:num>
  <w:num w:numId="43">
    <w:abstractNumId w:val="98"/>
  </w:num>
  <w:num w:numId="44">
    <w:abstractNumId w:val="87"/>
  </w:num>
  <w:num w:numId="45">
    <w:abstractNumId w:val="14"/>
  </w:num>
  <w:num w:numId="46">
    <w:abstractNumId w:val="52"/>
  </w:num>
  <w:num w:numId="47">
    <w:abstractNumId w:val="41"/>
  </w:num>
  <w:num w:numId="48">
    <w:abstractNumId w:val="62"/>
  </w:num>
  <w:num w:numId="49">
    <w:abstractNumId w:val="61"/>
  </w:num>
  <w:num w:numId="50">
    <w:abstractNumId w:val="4"/>
  </w:num>
  <w:num w:numId="51">
    <w:abstractNumId w:val="38"/>
  </w:num>
  <w:num w:numId="52">
    <w:abstractNumId w:val="85"/>
  </w:num>
  <w:num w:numId="53">
    <w:abstractNumId w:val="11"/>
  </w:num>
  <w:num w:numId="54">
    <w:abstractNumId w:val="9"/>
  </w:num>
  <w:num w:numId="55">
    <w:abstractNumId w:val="89"/>
  </w:num>
  <w:num w:numId="56">
    <w:abstractNumId w:val="30"/>
  </w:num>
  <w:num w:numId="57">
    <w:abstractNumId w:val="22"/>
  </w:num>
  <w:num w:numId="58">
    <w:abstractNumId w:val="27"/>
  </w:num>
  <w:num w:numId="59">
    <w:abstractNumId w:val="49"/>
  </w:num>
  <w:num w:numId="60">
    <w:abstractNumId w:val="5"/>
  </w:num>
  <w:num w:numId="61">
    <w:abstractNumId w:val="19"/>
  </w:num>
  <w:num w:numId="62">
    <w:abstractNumId w:val="65"/>
  </w:num>
  <w:num w:numId="63">
    <w:abstractNumId w:val="106"/>
  </w:num>
  <w:num w:numId="64">
    <w:abstractNumId w:val="82"/>
  </w:num>
  <w:num w:numId="65">
    <w:abstractNumId w:val="26"/>
  </w:num>
  <w:num w:numId="66">
    <w:abstractNumId w:val="40"/>
  </w:num>
  <w:num w:numId="67">
    <w:abstractNumId w:val="44"/>
  </w:num>
  <w:num w:numId="68">
    <w:abstractNumId w:val="60"/>
  </w:num>
  <w:num w:numId="69">
    <w:abstractNumId w:val="109"/>
  </w:num>
  <w:num w:numId="70">
    <w:abstractNumId w:val="1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1"/>
  </w:num>
  <w:num w:numId="72">
    <w:abstractNumId w:val="1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1"/>
  </w:num>
  <w:num w:numId="74">
    <w:abstractNumId w:val="77"/>
  </w:num>
  <w:num w:numId="75">
    <w:abstractNumId w:val="79"/>
  </w:num>
  <w:num w:numId="76">
    <w:abstractNumId w:val="35"/>
  </w:num>
  <w:num w:numId="77">
    <w:abstractNumId w:val="1"/>
  </w:num>
  <w:num w:numId="78">
    <w:abstractNumId w:val="29"/>
  </w:num>
  <w:num w:numId="79">
    <w:abstractNumId w:val="13"/>
  </w:num>
  <w:num w:numId="80">
    <w:abstractNumId w:val="93"/>
  </w:num>
  <w:num w:numId="81">
    <w:abstractNumId w:val="54"/>
  </w:num>
  <w:num w:numId="82">
    <w:abstractNumId w:val="33"/>
  </w:num>
  <w:num w:numId="83">
    <w:abstractNumId w:val="67"/>
  </w:num>
  <w:num w:numId="84">
    <w:abstractNumId w:val="36"/>
  </w:num>
  <w:num w:numId="85">
    <w:abstractNumId w:val="25"/>
  </w:num>
  <w:num w:numId="86">
    <w:abstractNumId w:val="42"/>
  </w:num>
  <w:num w:numId="87">
    <w:abstractNumId w:val="88"/>
  </w:num>
  <w:num w:numId="88">
    <w:abstractNumId w:val="104"/>
  </w:num>
  <w:num w:numId="89">
    <w:abstractNumId w:val="58"/>
  </w:num>
  <w:num w:numId="90">
    <w:abstractNumId w:val="110"/>
  </w:num>
  <w:num w:numId="91">
    <w:abstractNumId w:val="105"/>
  </w:num>
  <w:num w:numId="92">
    <w:abstractNumId w:val="34"/>
  </w:num>
  <w:num w:numId="93">
    <w:abstractNumId w:val="31"/>
  </w:num>
  <w:num w:numId="94">
    <w:abstractNumId w:val="107"/>
  </w:num>
  <w:num w:numId="95">
    <w:abstractNumId w:val="6"/>
  </w:num>
  <w:num w:numId="96">
    <w:abstractNumId w:val="12"/>
  </w:num>
  <w:num w:numId="97">
    <w:abstractNumId w:val="10"/>
  </w:num>
  <w:num w:numId="98">
    <w:abstractNumId w:val="69"/>
  </w:num>
  <w:num w:numId="99">
    <w:abstractNumId w:val="70"/>
  </w:num>
  <w:num w:numId="100">
    <w:abstractNumId w:val="71"/>
  </w:num>
  <w:num w:numId="101">
    <w:abstractNumId w:val="20"/>
  </w:num>
  <w:num w:numId="102">
    <w:abstractNumId w:val="2"/>
  </w:num>
  <w:num w:numId="103">
    <w:abstractNumId w:val="59"/>
  </w:num>
  <w:num w:numId="104">
    <w:abstractNumId w:val="1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8"/>
  </w:num>
  <w:num w:numId="106">
    <w:abstractNumId w:val="17"/>
  </w:num>
  <w:num w:numId="107">
    <w:abstractNumId w:val="94"/>
  </w:num>
  <w:num w:numId="108">
    <w:abstractNumId w:val="64"/>
  </w:num>
  <w:num w:numId="109">
    <w:abstractNumId w:val="63"/>
  </w:num>
  <w:num w:numId="110">
    <w:abstractNumId w:val="28"/>
  </w:num>
  <w:num w:numId="111">
    <w:abstractNumId w:val="86"/>
  </w:num>
  <w:num w:numId="112">
    <w:abstractNumId w:val="73"/>
  </w:num>
  <w:num w:numId="113">
    <w:abstractNumId w:val="76"/>
  </w:num>
  <w:num w:numId="114">
    <w:abstractNumId w:val="72"/>
  </w:num>
  <w:num w:numId="115">
    <w:abstractNumId w:val="90"/>
  </w:num>
  <w:num w:numId="116">
    <w:abstractNumId w:val="18"/>
    <w:lvlOverride w:ilvl="0">
      <w:startOverride w:val="6"/>
    </w:lvlOverride>
    <w:lvlOverride w:ilvl="1">
      <w:startOverride w:val="9"/>
    </w:lvlOverride>
    <w:lvlOverride w:ilvl="2">
      <w:startOverride w:val="20"/>
    </w:lvlOverride>
    <w:lvlOverride w:ilvl="3">
      <w:startOverride w:val="2"/>
    </w:lvlOverride>
    <w:lvlOverride w:ilvl="4">
      <w:startOverride w:val="32"/>
    </w:lvlOverride>
    <w:lvlOverride w:ilvl="5">
      <w:startOverride w:val="1"/>
    </w:lvlOverride>
    <w:lvlOverride w:ilvl="6">
      <w:startOverride w:val="1"/>
    </w:lvlOverride>
    <w:lvlOverride w:ilvl="7">
      <w:startOverride w:val="1"/>
    </w:lvlOverride>
    <w:lvlOverride w:ilvl="8">
      <w:startOverride w:val="1"/>
    </w:lvlOverride>
  </w:num>
  <w:num w:numId="117">
    <w:abstractNumId w:val="18"/>
    <w:lvlOverride w:ilvl="0">
      <w:startOverride w:val="6"/>
    </w:lvlOverride>
    <w:lvlOverride w:ilvl="1">
      <w:startOverride w:val="9"/>
    </w:lvlOverride>
    <w:lvlOverride w:ilvl="2">
      <w:startOverride w:val="20"/>
    </w:lvlOverride>
    <w:lvlOverride w:ilvl="3">
      <w:startOverride w:val="3"/>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118">
    <w:abstractNumId w:val="18"/>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hideSpellingErrors/>
  <w:hideGrammatical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19B"/>
    <w:rsid w:val="000002F7"/>
    <w:rsid w:val="00000653"/>
    <w:rsid w:val="00000AB7"/>
    <w:rsid w:val="00000D34"/>
    <w:rsid w:val="00000DAC"/>
    <w:rsid w:val="00001243"/>
    <w:rsid w:val="00001567"/>
    <w:rsid w:val="0000158A"/>
    <w:rsid w:val="00001688"/>
    <w:rsid w:val="00001BC3"/>
    <w:rsid w:val="000020B1"/>
    <w:rsid w:val="0000229C"/>
    <w:rsid w:val="000022C3"/>
    <w:rsid w:val="000023BB"/>
    <w:rsid w:val="000024B2"/>
    <w:rsid w:val="000025F5"/>
    <w:rsid w:val="0000277A"/>
    <w:rsid w:val="00002901"/>
    <w:rsid w:val="00002909"/>
    <w:rsid w:val="00002D58"/>
    <w:rsid w:val="00002E0C"/>
    <w:rsid w:val="00002F19"/>
    <w:rsid w:val="0000306D"/>
    <w:rsid w:val="00003C01"/>
    <w:rsid w:val="00003DF6"/>
    <w:rsid w:val="00003E45"/>
    <w:rsid w:val="00004196"/>
    <w:rsid w:val="00004471"/>
    <w:rsid w:val="00004587"/>
    <w:rsid w:val="000045DD"/>
    <w:rsid w:val="00004869"/>
    <w:rsid w:val="000048C3"/>
    <w:rsid w:val="00004A81"/>
    <w:rsid w:val="00004E28"/>
    <w:rsid w:val="0000506B"/>
    <w:rsid w:val="000050E3"/>
    <w:rsid w:val="00005306"/>
    <w:rsid w:val="0000540D"/>
    <w:rsid w:val="000056F4"/>
    <w:rsid w:val="00005749"/>
    <w:rsid w:val="00005A18"/>
    <w:rsid w:val="00005B0D"/>
    <w:rsid w:val="00005BB2"/>
    <w:rsid w:val="00005DBC"/>
    <w:rsid w:val="00005E9B"/>
    <w:rsid w:val="00005F8A"/>
    <w:rsid w:val="00006020"/>
    <w:rsid w:val="000060C5"/>
    <w:rsid w:val="000060CB"/>
    <w:rsid w:val="00006325"/>
    <w:rsid w:val="00006476"/>
    <w:rsid w:val="00006691"/>
    <w:rsid w:val="000066DC"/>
    <w:rsid w:val="00006893"/>
    <w:rsid w:val="00006961"/>
    <w:rsid w:val="00006AE5"/>
    <w:rsid w:val="00006FBE"/>
    <w:rsid w:val="00007080"/>
    <w:rsid w:val="00007633"/>
    <w:rsid w:val="00007753"/>
    <w:rsid w:val="00007A11"/>
    <w:rsid w:val="00007E69"/>
    <w:rsid w:val="00007F62"/>
    <w:rsid w:val="0001018A"/>
    <w:rsid w:val="0001019B"/>
    <w:rsid w:val="000101F0"/>
    <w:rsid w:val="00010320"/>
    <w:rsid w:val="000106C7"/>
    <w:rsid w:val="000107AA"/>
    <w:rsid w:val="00010B26"/>
    <w:rsid w:val="00011092"/>
    <w:rsid w:val="0001114D"/>
    <w:rsid w:val="000111A8"/>
    <w:rsid w:val="000112BF"/>
    <w:rsid w:val="000112DC"/>
    <w:rsid w:val="000114DC"/>
    <w:rsid w:val="000115F9"/>
    <w:rsid w:val="00011651"/>
    <w:rsid w:val="00011732"/>
    <w:rsid w:val="00011759"/>
    <w:rsid w:val="00011A83"/>
    <w:rsid w:val="00011A8E"/>
    <w:rsid w:val="00011A9C"/>
    <w:rsid w:val="00011BEC"/>
    <w:rsid w:val="00011C47"/>
    <w:rsid w:val="00011C96"/>
    <w:rsid w:val="00011D14"/>
    <w:rsid w:val="00011D69"/>
    <w:rsid w:val="00011DC6"/>
    <w:rsid w:val="00011E62"/>
    <w:rsid w:val="00011E9D"/>
    <w:rsid w:val="00012077"/>
    <w:rsid w:val="000120B5"/>
    <w:rsid w:val="00012233"/>
    <w:rsid w:val="000125DE"/>
    <w:rsid w:val="0001364D"/>
    <w:rsid w:val="00013897"/>
    <w:rsid w:val="000138DF"/>
    <w:rsid w:val="00013BD9"/>
    <w:rsid w:val="00013E21"/>
    <w:rsid w:val="00013E54"/>
    <w:rsid w:val="0001406C"/>
    <w:rsid w:val="0001459A"/>
    <w:rsid w:val="00014AB2"/>
    <w:rsid w:val="00014AD0"/>
    <w:rsid w:val="00014CC2"/>
    <w:rsid w:val="00014EC9"/>
    <w:rsid w:val="00014F0F"/>
    <w:rsid w:val="00014FCF"/>
    <w:rsid w:val="0001593A"/>
    <w:rsid w:val="00015B37"/>
    <w:rsid w:val="00015CC3"/>
    <w:rsid w:val="000162D5"/>
    <w:rsid w:val="00016434"/>
    <w:rsid w:val="000165E6"/>
    <w:rsid w:val="0001667A"/>
    <w:rsid w:val="0001672B"/>
    <w:rsid w:val="00016A49"/>
    <w:rsid w:val="00016BB7"/>
    <w:rsid w:val="00016F62"/>
    <w:rsid w:val="00017318"/>
    <w:rsid w:val="0001741F"/>
    <w:rsid w:val="0001746C"/>
    <w:rsid w:val="00017666"/>
    <w:rsid w:val="00017677"/>
    <w:rsid w:val="00017826"/>
    <w:rsid w:val="00017C50"/>
    <w:rsid w:val="00017D82"/>
    <w:rsid w:val="000202A0"/>
    <w:rsid w:val="000202CF"/>
    <w:rsid w:val="0002047A"/>
    <w:rsid w:val="00020496"/>
    <w:rsid w:val="000204D1"/>
    <w:rsid w:val="0002083E"/>
    <w:rsid w:val="00020A5E"/>
    <w:rsid w:val="00020A81"/>
    <w:rsid w:val="00020C08"/>
    <w:rsid w:val="00020C52"/>
    <w:rsid w:val="00020E6C"/>
    <w:rsid w:val="00020F6C"/>
    <w:rsid w:val="0002112F"/>
    <w:rsid w:val="000214D4"/>
    <w:rsid w:val="0002161B"/>
    <w:rsid w:val="00021A99"/>
    <w:rsid w:val="00021D61"/>
    <w:rsid w:val="00021E6B"/>
    <w:rsid w:val="00022204"/>
    <w:rsid w:val="000228E5"/>
    <w:rsid w:val="000229AD"/>
    <w:rsid w:val="00022DA9"/>
    <w:rsid w:val="00022F8A"/>
    <w:rsid w:val="00022FBD"/>
    <w:rsid w:val="0002318D"/>
    <w:rsid w:val="00023218"/>
    <w:rsid w:val="000232F2"/>
    <w:rsid w:val="00023395"/>
    <w:rsid w:val="00023A11"/>
    <w:rsid w:val="000241F5"/>
    <w:rsid w:val="00024551"/>
    <w:rsid w:val="00024564"/>
    <w:rsid w:val="000246F7"/>
    <w:rsid w:val="00025079"/>
    <w:rsid w:val="000250F3"/>
    <w:rsid w:val="00025552"/>
    <w:rsid w:val="00025999"/>
    <w:rsid w:val="00025B2B"/>
    <w:rsid w:val="00025DA1"/>
    <w:rsid w:val="00025E7E"/>
    <w:rsid w:val="00025E9A"/>
    <w:rsid w:val="00026349"/>
    <w:rsid w:val="000264C4"/>
    <w:rsid w:val="00026902"/>
    <w:rsid w:val="00026A06"/>
    <w:rsid w:val="00026A9E"/>
    <w:rsid w:val="00026BB1"/>
    <w:rsid w:val="00026CC4"/>
    <w:rsid w:val="00026EFA"/>
    <w:rsid w:val="00026F57"/>
    <w:rsid w:val="00027134"/>
    <w:rsid w:val="0002745F"/>
    <w:rsid w:val="000277FE"/>
    <w:rsid w:val="0002784D"/>
    <w:rsid w:val="00027CA0"/>
    <w:rsid w:val="00030142"/>
    <w:rsid w:val="0003045E"/>
    <w:rsid w:val="00030516"/>
    <w:rsid w:val="000309B4"/>
    <w:rsid w:val="00030A52"/>
    <w:rsid w:val="00030AA4"/>
    <w:rsid w:val="00030C8B"/>
    <w:rsid w:val="00030D0A"/>
    <w:rsid w:val="00030FEE"/>
    <w:rsid w:val="0003114D"/>
    <w:rsid w:val="000311C8"/>
    <w:rsid w:val="000314BD"/>
    <w:rsid w:val="0003166E"/>
    <w:rsid w:val="000316AE"/>
    <w:rsid w:val="00031F81"/>
    <w:rsid w:val="00031FAA"/>
    <w:rsid w:val="000323CA"/>
    <w:rsid w:val="000323E8"/>
    <w:rsid w:val="000325ED"/>
    <w:rsid w:val="000326C7"/>
    <w:rsid w:val="000327C8"/>
    <w:rsid w:val="0003289B"/>
    <w:rsid w:val="00032C92"/>
    <w:rsid w:val="00032DE2"/>
    <w:rsid w:val="00032F2B"/>
    <w:rsid w:val="00032FFA"/>
    <w:rsid w:val="0003348D"/>
    <w:rsid w:val="0003350E"/>
    <w:rsid w:val="000338CF"/>
    <w:rsid w:val="00033912"/>
    <w:rsid w:val="00033A77"/>
    <w:rsid w:val="00033B70"/>
    <w:rsid w:val="00034005"/>
    <w:rsid w:val="000340EF"/>
    <w:rsid w:val="000341C4"/>
    <w:rsid w:val="00034541"/>
    <w:rsid w:val="0003461C"/>
    <w:rsid w:val="00034956"/>
    <w:rsid w:val="00034BC8"/>
    <w:rsid w:val="00034C31"/>
    <w:rsid w:val="00034DA7"/>
    <w:rsid w:val="00034E18"/>
    <w:rsid w:val="00034FF5"/>
    <w:rsid w:val="00035205"/>
    <w:rsid w:val="00035298"/>
    <w:rsid w:val="00035527"/>
    <w:rsid w:val="00035A50"/>
    <w:rsid w:val="00035B95"/>
    <w:rsid w:val="00035DDC"/>
    <w:rsid w:val="00035F5A"/>
    <w:rsid w:val="00036056"/>
    <w:rsid w:val="00036187"/>
    <w:rsid w:val="0003638D"/>
    <w:rsid w:val="00036398"/>
    <w:rsid w:val="00036571"/>
    <w:rsid w:val="00036784"/>
    <w:rsid w:val="0003682C"/>
    <w:rsid w:val="00036944"/>
    <w:rsid w:val="00036D3D"/>
    <w:rsid w:val="00036D76"/>
    <w:rsid w:val="00037324"/>
    <w:rsid w:val="000373AF"/>
    <w:rsid w:val="00037654"/>
    <w:rsid w:val="000376FF"/>
    <w:rsid w:val="000377FE"/>
    <w:rsid w:val="0003794D"/>
    <w:rsid w:val="00037BFF"/>
    <w:rsid w:val="00037D58"/>
    <w:rsid w:val="00037ED4"/>
    <w:rsid w:val="00040668"/>
    <w:rsid w:val="00040FA8"/>
    <w:rsid w:val="00041058"/>
    <w:rsid w:val="0004114F"/>
    <w:rsid w:val="000418A2"/>
    <w:rsid w:val="00041AF2"/>
    <w:rsid w:val="000423EE"/>
    <w:rsid w:val="00042547"/>
    <w:rsid w:val="000428F3"/>
    <w:rsid w:val="00042B9F"/>
    <w:rsid w:val="00042D0A"/>
    <w:rsid w:val="00043B4F"/>
    <w:rsid w:val="00043BF6"/>
    <w:rsid w:val="00043C4E"/>
    <w:rsid w:val="00043EB4"/>
    <w:rsid w:val="00044068"/>
    <w:rsid w:val="00044387"/>
    <w:rsid w:val="00044538"/>
    <w:rsid w:val="0004469A"/>
    <w:rsid w:val="00044C48"/>
    <w:rsid w:val="00044D78"/>
    <w:rsid w:val="00044D7D"/>
    <w:rsid w:val="00044ED1"/>
    <w:rsid w:val="00044F4E"/>
    <w:rsid w:val="000452B9"/>
    <w:rsid w:val="00045495"/>
    <w:rsid w:val="00045CB4"/>
    <w:rsid w:val="00045E2C"/>
    <w:rsid w:val="00047077"/>
    <w:rsid w:val="00047097"/>
    <w:rsid w:val="00047350"/>
    <w:rsid w:val="000473AA"/>
    <w:rsid w:val="00047870"/>
    <w:rsid w:val="0004798A"/>
    <w:rsid w:val="00047C20"/>
    <w:rsid w:val="00047D5B"/>
    <w:rsid w:val="0005011B"/>
    <w:rsid w:val="000502B1"/>
    <w:rsid w:val="0005041B"/>
    <w:rsid w:val="00050476"/>
    <w:rsid w:val="00050B25"/>
    <w:rsid w:val="00051043"/>
    <w:rsid w:val="00051098"/>
    <w:rsid w:val="000513D2"/>
    <w:rsid w:val="00051478"/>
    <w:rsid w:val="000514C2"/>
    <w:rsid w:val="00051A32"/>
    <w:rsid w:val="00051C17"/>
    <w:rsid w:val="00051D9D"/>
    <w:rsid w:val="00051DF8"/>
    <w:rsid w:val="000520BE"/>
    <w:rsid w:val="000523F3"/>
    <w:rsid w:val="000526EB"/>
    <w:rsid w:val="0005286A"/>
    <w:rsid w:val="000528BB"/>
    <w:rsid w:val="000528ED"/>
    <w:rsid w:val="000532D8"/>
    <w:rsid w:val="00053A48"/>
    <w:rsid w:val="00053A81"/>
    <w:rsid w:val="00053B8C"/>
    <w:rsid w:val="00053CDC"/>
    <w:rsid w:val="00053FE3"/>
    <w:rsid w:val="00054179"/>
    <w:rsid w:val="0005423E"/>
    <w:rsid w:val="00054550"/>
    <w:rsid w:val="00054670"/>
    <w:rsid w:val="00054848"/>
    <w:rsid w:val="00055031"/>
    <w:rsid w:val="0005540D"/>
    <w:rsid w:val="000557F1"/>
    <w:rsid w:val="00055EC8"/>
    <w:rsid w:val="0005615C"/>
    <w:rsid w:val="000564B9"/>
    <w:rsid w:val="000567C7"/>
    <w:rsid w:val="00056C15"/>
    <w:rsid w:val="00056FD1"/>
    <w:rsid w:val="0005717E"/>
    <w:rsid w:val="000572C6"/>
    <w:rsid w:val="00057445"/>
    <w:rsid w:val="00057460"/>
    <w:rsid w:val="000575AD"/>
    <w:rsid w:val="000575B1"/>
    <w:rsid w:val="00057723"/>
    <w:rsid w:val="000579E8"/>
    <w:rsid w:val="00057B4E"/>
    <w:rsid w:val="00057BE8"/>
    <w:rsid w:val="00057D0D"/>
    <w:rsid w:val="00057F32"/>
    <w:rsid w:val="00060255"/>
    <w:rsid w:val="00060291"/>
    <w:rsid w:val="00060330"/>
    <w:rsid w:val="0006061A"/>
    <w:rsid w:val="0006090B"/>
    <w:rsid w:val="00060AA6"/>
    <w:rsid w:val="00060F48"/>
    <w:rsid w:val="00060F6E"/>
    <w:rsid w:val="000611F8"/>
    <w:rsid w:val="00061629"/>
    <w:rsid w:val="00061688"/>
    <w:rsid w:val="00061770"/>
    <w:rsid w:val="0006198A"/>
    <w:rsid w:val="00061BD3"/>
    <w:rsid w:val="00061EEB"/>
    <w:rsid w:val="00061F06"/>
    <w:rsid w:val="00062483"/>
    <w:rsid w:val="000629DF"/>
    <w:rsid w:val="00062A25"/>
    <w:rsid w:val="00063091"/>
    <w:rsid w:val="000631E7"/>
    <w:rsid w:val="0006357D"/>
    <w:rsid w:val="000639A8"/>
    <w:rsid w:val="00063A55"/>
    <w:rsid w:val="00063B0F"/>
    <w:rsid w:val="00063D8A"/>
    <w:rsid w:val="000641E3"/>
    <w:rsid w:val="00064583"/>
    <w:rsid w:val="000648D8"/>
    <w:rsid w:val="00064A67"/>
    <w:rsid w:val="00064A76"/>
    <w:rsid w:val="00064E71"/>
    <w:rsid w:val="000651A2"/>
    <w:rsid w:val="00065855"/>
    <w:rsid w:val="000659CC"/>
    <w:rsid w:val="00065E5D"/>
    <w:rsid w:val="00065F9F"/>
    <w:rsid w:val="0006609C"/>
    <w:rsid w:val="00066128"/>
    <w:rsid w:val="0006623C"/>
    <w:rsid w:val="0006634C"/>
    <w:rsid w:val="0006697A"/>
    <w:rsid w:val="00066997"/>
    <w:rsid w:val="00066D33"/>
    <w:rsid w:val="00067200"/>
    <w:rsid w:val="000672D6"/>
    <w:rsid w:val="00067484"/>
    <w:rsid w:val="00067948"/>
    <w:rsid w:val="00067ADB"/>
    <w:rsid w:val="00070409"/>
    <w:rsid w:val="0007051B"/>
    <w:rsid w:val="00070AE7"/>
    <w:rsid w:val="00070C1C"/>
    <w:rsid w:val="00070CF7"/>
    <w:rsid w:val="00070F8E"/>
    <w:rsid w:val="00070FE3"/>
    <w:rsid w:val="00071007"/>
    <w:rsid w:val="0007102D"/>
    <w:rsid w:val="0007102F"/>
    <w:rsid w:val="00071451"/>
    <w:rsid w:val="0007155F"/>
    <w:rsid w:val="000717B8"/>
    <w:rsid w:val="00071901"/>
    <w:rsid w:val="00071BC2"/>
    <w:rsid w:val="00071D72"/>
    <w:rsid w:val="00071F5E"/>
    <w:rsid w:val="0007224F"/>
    <w:rsid w:val="00072674"/>
    <w:rsid w:val="000726B5"/>
    <w:rsid w:val="00072E5B"/>
    <w:rsid w:val="00073332"/>
    <w:rsid w:val="00073352"/>
    <w:rsid w:val="0007376A"/>
    <w:rsid w:val="00073C67"/>
    <w:rsid w:val="00073CB5"/>
    <w:rsid w:val="0007425C"/>
    <w:rsid w:val="00074730"/>
    <w:rsid w:val="00074D6C"/>
    <w:rsid w:val="00074DFB"/>
    <w:rsid w:val="00074F37"/>
    <w:rsid w:val="000750C1"/>
    <w:rsid w:val="00075B64"/>
    <w:rsid w:val="00076156"/>
    <w:rsid w:val="00076176"/>
    <w:rsid w:val="0007624E"/>
    <w:rsid w:val="00076272"/>
    <w:rsid w:val="0007649A"/>
    <w:rsid w:val="00076527"/>
    <w:rsid w:val="0007654F"/>
    <w:rsid w:val="0007669D"/>
    <w:rsid w:val="00076A74"/>
    <w:rsid w:val="00076A9C"/>
    <w:rsid w:val="00076CE7"/>
    <w:rsid w:val="00077553"/>
    <w:rsid w:val="000779CD"/>
    <w:rsid w:val="00077C6A"/>
    <w:rsid w:val="00077E3B"/>
    <w:rsid w:val="00077E5D"/>
    <w:rsid w:val="00080157"/>
    <w:rsid w:val="000808F9"/>
    <w:rsid w:val="000808FE"/>
    <w:rsid w:val="0008091F"/>
    <w:rsid w:val="00080AC5"/>
    <w:rsid w:val="00080ADC"/>
    <w:rsid w:val="00080C9D"/>
    <w:rsid w:val="00080D5C"/>
    <w:rsid w:val="00080EFE"/>
    <w:rsid w:val="00081929"/>
    <w:rsid w:val="00081985"/>
    <w:rsid w:val="00081B50"/>
    <w:rsid w:val="00081F99"/>
    <w:rsid w:val="0008219E"/>
    <w:rsid w:val="0008261F"/>
    <w:rsid w:val="00082654"/>
    <w:rsid w:val="00082656"/>
    <w:rsid w:val="00082786"/>
    <w:rsid w:val="000827EC"/>
    <w:rsid w:val="00082A26"/>
    <w:rsid w:val="00082D81"/>
    <w:rsid w:val="00083006"/>
    <w:rsid w:val="000832E8"/>
    <w:rsid w:val="00083342"/>
    <w:rsid w:val="00083597"/>
    <w:rsid w:val="00083A1D"/>
    <w:rsid w:val="00083DF4"/>
    <w:rsid w:val="00083F3C"/>
    <w:rsid w:val="000840ED"/>
    <w:rsid w:val="00084598"/>
    <w:rsid w:val="000848F1"/>
    <w:rsid w:val="0008490D"/>
    <w:rsid w:val="00084969"/>
    <w:rsid w:val="000849CF"/>
    <w:rsid w:val="00084A67"/>
    <w:rsid w:val="00084D79"/>
    <w:rsid w:val="000851A2"/>
    <w:rsid w:val="00085300"/>
    <w:rsid w:val="000854E5"/>
    <w:rsid w:val="000857F4"/>
    <w:rsid w:val="00085A74"/>
    <w:rsid w:val="00085E5F"/>
    <w:rsid w:val="00085FA6"/>
    <w:rsid w:val="00085FD6"/>
    <w:rsid w:val="000864EF"/>
    <w:rsid w:val="000866CB"/>
    <w:rsid w:val="00086724"/>
    <w:rsid w:val="00086834"/>
    <w:rsid w:val="00086CD5"/>
    <w:rsid w:val="00086EAC"/>
    <w:rsid w:val="00086EF7"/>
    <w:rsid w:val="000872AB"/>
    <w:rsid w:val="000872B6"/>
    <w:rsid w:val="00087800"/>
    <w:rsid w:val="00087C9F"/>
    <w:rsid w:val="00087F87"/>
    <w:rsid w:val="00090244"/>
    <w:rsid w:val="00090632"/>
    <w:rsid w:val="00090DFE"/>
    <w:rsid w:val="00090FB9"/>
    <w:rsid w:val="00090FE9"/>
    <w:rsid w:val="000911DF"/>
    <w:rsid w:val="000912EF"/>
    <w:rsid w:val="00091C32"/>
    <w:rsid w:val="00091CB4"/>
    <w:rsid w:val="00091D9C"/>
    <w:rsid w:val="00092093"/>
    <w:rsid w:val="000925DE"/>
    <w:rsid w:val="00092825"/>
    <w:rsid w:val="00092B89"/>
    <w:rsid w:val="00092BBC"/>
    <w:rsid w:val="00092C14"/>
    <w:rsid w:val="00092CA8"/>
    <w:rsid w:val="00092DB7"/>
    <w:rsid w:val="00092DDE"/>
    <w:rsid w:val="00092E2D"/>
    <w:rsid w:val="0009352E"/>
    <w:rsid w:val="00093824"/>
    <w:rsid w:val="00093A04"/>
    <w:rsid w:val="00093BF6"/>
    <w:rsid w:val="00093C81"/>
    <w:rsid w:val="00093CDE"/>
    <w:rsid w:val="00094134"/>
    <w:rsid w:val="0009417C"/>
    <w:rsid w:val="000941D2"/>
    <w:rsid w:val="00094255"/>
    <w:rsid w:val="00094386"/>
    <w:rsid w:val="0009438E"/>
    <w:rsid w:val="000943FC"/>
    <w:rsid w:val="00094A7E"/>
    <w:rsid w:val="00094AEC"/>
    <w:rsid w:val="00094C05"/>
    <w:rsid w:val="00094C37"/>
    <w:rsid w:val="00094D0C"/>
    <w:rsid w:val="00094E48"/>
    <w:rsid w:val="00094F7C"/>
    <w:rsid w:val="000950F2"/>
    <w:rsid w:val="000950FD"/>
    <w:rsid w:val="000953B7"/>
    <w:rsid w:val="000954B2"/>
    <w:rsid w:val="00096495"/>
    <w:rsid w:val="000966D9"/>
    <w:rsid w:val="00096ACB"/>
    <w:rsid w:val="00096B96"/>
    <w:rsid w:val="00097538"/>
    <w:rsid w:val="0009759C"/>
    <w:rsid w:val="00097A20"/>
    <w:rsid w:val="00097A80"/>
    <w:rsid w:val="00097AC1"/>
    <w:rsid w:val="00097BC4"/>
    <w:rsid w:val="00097CB6"/>
    <w:rsid w:val="000A00E9"/>
    <w:rsid w:val="000A028B"/>
    <w:rsid w:val="000A02AE"/>
    <w:rsid w:val="000A03BB"/>
    <w:rsid w:val="000A0441"/>
    <w:rsid w:val="000A0519"/>
    <w:rsid w:val="000A0622"/>
    <w:rsid w:val="000A068A"/>
    <w:rsid w:val="000A0A61"/>
    <w:rsid w:val="000A0B9D"/>
    <w:rsid w:val="000A0C66"/>
    <w:rsid w:val="000A10B3"/>
    <w:rsid w:val="000A1399"/>
    <w:rsid w:val="000A149D"/>
    <w:rsid w:val="000A1BF7"/>
    <w:rsid w:val="000A1DAD"/>
    <w:rsid w:val="000A251F"/>
    <w:rsid w:val="000A2524"/>
    <w:rsid w:val="000A2553"/>
    <w:rsid w:val="000A25F9"/>
    <w:rsid w:val="000A2A99"/>
    <w:rsid w:val="000A2AF2"/>
    <w:rsid w:val="000A2F3F"/>
    <w:rsid w:val="000A2F7F"/>
    <w:rsid w:val="000A31C8"/>
    <w:rsid w:val="000A3335"/>
    <w:rsid w:val="000A35FE"/>
    <w:rsid w:val="000A39D0"/>
    <w:rsid w:val="000A3BC5"/>
    <w:rsid w:val="000A3C18"/>
    <w:rsid w:val="000A3C3D"/>
    <w:rsid w:val="000A46EC"/>
    <w:rsid w:val="000A4A36"/>
    <w:rsid w:val="000A4D0D"/>
    <w:rsid w:val="000A5092"/>
    <w:rsid w:val="000A5665"/>
    <w:rsid w:val="000A5770"/>
    <w:rsid w:val="000A5B67"/>
    <w:rsid w:val="000A5C06"/>
    <w:rsid w:val="000A5F36"/>
    <w:rsid w:val="000A5F98"/>
    <w:rsid w:val="000A6461"/>
    <w:rsid w:val="000A6AF7"/>
    <w:rsid w:val="000A6D56"/>
    <w:rsid w:val="000A71F3"/>
    <w:rsid w:val="000A7232"/>
    <w:rsid w:val="000A78B7"/>
    <w:rsid w:val="000A7960"/>
    <w:rsid w:val="000B0186"/>
    <w:rsid w:val="000B03FE"/>
    <w:rsid w:val="000B04A0"/>
    <w:rsid w:val="000B0B4A"/>
    <w:rsid w:val="000B0C13"/>
    <w:rsid w:val="000B0EE4"/>
    <w:rsid w:val="000B0F98"/>
    <w:rsid w:val="000B113D"/>
    <w:rsid w:val="000B16D3"/>
    <w:rsid w:val="000B21D6"/>
    <w:rsid w:val="000B279A"/>
    <w:rsid w:val="000B2FBF"/>
    <w:rsid w:val="000B3103"/>
    <w:rsid w:val="000B324C"/>
    <w:rsid w:val="000B3274"/>
    <w:rsid w:val="000B4368"/>
    <w:rsid w:val="000B4875"/>
    <w:rsid w:val="000B4927"/>
    <w:rsid w:val="000B49A4"/>
    <w:rsid w:val="000B4B79"/>
    <w:rsid w:val="000B4C77"/>
    <w:rsid w:val="000B541C"/>
    <w:rsid w:val="000B5775"/>
    <w:rsid w:val="000B5A3E"/>
    <w:rsid w:val="000B5A66"/>
    <w:rsid w:val="000B5B38"/>
    <w:rsid w:val="000B61D2"/>
    <w:rsid w:val="000B63EA"/>
    <w:rsid w:val="000B6533"/>
    <w:rsid w:val="000B6993"/>
    <w:rsid w:val="000B70A7"/>
    <w:rsid w:val="000B7320"/>
    <w:rsid w:val="000B73DD"/>
    <w:rsid w:val="000B75BC"/>
    <w:rsid w:val="000B7A49"/>
    <w:rsid w:val="000B7CBB"/>
    <w:rsid w:val="000C00D3"/>
    <w:rsid w:val="000C02CA"/>
    <w:rsid w:val="000C04B9"/>
    <w:rsid w:val="000C04C9"/>
    <w:rsid w:val="000C05F9"/>
    <w:rsid w:val="000C0A34"/>
    <w:rsid w:val="000C0B02"/>
    <w:rsid w:val="000C0BDC"/>
    <w:rsid w:val="000C131A"/>
    <w:rsid w:val="000C1340"/>
    <w:rsid w:val="000C1408"/>
    <w:rsid w:val="000C1676"/>
    <w:rsid w:val="000C197D"/>
    <w:rsid w:val="000C19E3"/>
    <w:rsid w:val="000C1BAB"/>
    <w:rsid w:val="000C21CF"/>
    <w:rsid w:val="000C222E"/>
    <w:rsid w:val="000C26E3"/>
    <w:rsid w:val="000C2928"/>
    <w:rsid w:val="000C2CE7"/>
    <w:rsid w:val="000C2E05"/>
    <w:rsid w:val="000C2E91"/>
    <w:rsid w:val="000C314D"/>
    <w:rsid w:val="000C335A"/>
    <w:rsid w:val="000C3411"/>
    <w:rsid w:val="000C342B"/>
    <w:rsid w:val="000C354B"/>
    <w:rsid w:val="000C3780"/>
    <w:rsid w:val="000C37A9"/>
    <w:rsid w:val="000C3CAA"/>
    <w:rsid w:val="000C3CDE"/>
    <w:rsid w:val="000C3D2A"/>
    <w:rsid w:val="000C3D98"/>
    <w:rsid w:val="000C41F4"/>
    <w:rsid w:val="000C432E"/>
    <w:rsid w:val="000C4783"/>
    <w:rsid w:val="000C4897"/>
    <w:rsid w:val="000C495F"/>
    <w:rsid w:val="000C4B70"/>
    <w:rsid w:val="000C4D2D"/>
    <w:rsid w:val="000C4D35"/>
    <w:rsid w:val="000C50AE"/>
    <w:rsid w:val="000C525A"/>
    <w:rsid w:val="000C53AE"/>
    <w:rsid w:val="000C556B"/>
    <w:rsid w:val="000C5E78"/>
    <w:rsid w:val="000C6236"/>
    <w:rsid w:val="000C65C1"/>
    <w:rsid w:val="000C65D3"/>
    <w:rsid w:val="000C6753"/>
    <w:rsid w:val="000C6818"/>
    <w:rsid w:val="000C6825"/>
    <w:rsid w:val="000C6866"/>
    <w:rsid w:val="000C6E0E"/>
    <w:rsid w:val="000C6F28"/>
    <w:rsid w:val="000C6F76"/>
    <w:rsid w:val="000C703A"/>
    <w:rsid w:val="000C7437"/>
    <w:rsid w:val="000C7533"/>
    <w:rsid w:val="000C7616"/>
    <w:rsid w:val="000C766B"/>
    <w:rsid w:val="000C7676"/>
    <w:rsid w:val="000C76F9"/>
    <w:rsid w:val="000C78A2"/>
    <w:rsid w:val="000C7D06"/>
    <w:rsid w:val="000C7DDF"/>
    <w:rsid w:val="000C7F6E"/>
    <w:rsid w:val="000D0221"/>
    <w:rsid w:val="000D0691"/>
    <w:rsid w:val="000D086A"/>
    <w:rsid w:val="000D0949"/>
    <w:rsid w:val="000D0964"/>
    <w:rsid w:val="000D0ADE"/>
    <w:rsid w:val="000D0BDD"/>
    <w:rsid w:val="000D0D5D"/>
    <w:rsid w:val="000D1330"/>
    <w:rsid w:val="000D1620"/>
    <w:rsid w:val="000D1A34"/>
    <w:rsid w:val="000D1E0F"/>
    <w:rsid w:val="000D1FE1"/>
    <w:rsid w:val="000D1FFB"/>
    <w:rsid w:val="000D20A6"/>
    <w:rsid w:val="000D234B"/>
    <w:rsid w:val="000D27B3"/>
    <w:rsid w:val="000D280C"/>
    <w:rsid w:val="000D29BA"/>
    <w:rsid w:val="000D2C38"/>
    <w:rsid w:val="000D35AD"/>
    <w:rsid w:val="000D38F8"/>
    <w:rsid w:val="000D3903"/>
    <w:rsid w:val="000D3A41"/>
    <w:rsid w:val="000D3D3E"/>
    <w:rsid w:val="000D42AA"/>
    <w:rsid w:val="000D4805"/>
    <w:rsid w:val="000D4EAF"/>
    <w:rsid w:val="000D52B8"/>
    <w:rsid w:val="000D53CD"/>
    <w:rsid w:val="000D53E8"/>
    <w:rsid w:val="000D5498"/>
    <w:rsid w:val="000D56BF"/>
    <w:rsid w:val="000D649F"/>
    <w:rsid w:val="000D65C9"/>
    <w:rsid w:val="000D668F"/>
    <w:rsid w:val="000D66D9"/>
    <w:rsid w:val="000D69DF"/>
    <w:rsid w:val="000D6AD4"/>
    <w:rsid w:val="000D6BEC"/>
    <w:rsid w:val="000D6E78"/>
    <w:rsid w:val="000D723A"/>
    <w:rsid w:val="000D72B0"/>
    <w:rsid w:val="000D7383"/>
    <w:rsid w:val="000D74A5"/>
    <w:rsid w:val="000D7914"/>
    <w:rsid w:val="000D7AF6"/>
    <w:rsid w:val="000D7CEE"/>
    <w:rsid w:val="000D7D90"/>
    <w:rsid w:val="000D7FB1"/>
    <w:rsid w:val="000D7FE2"/>
    <w:rsid w:val="000E05FA"/>
    <w:rsid w:val="000E0B36"/>
    <w:rsid w:val="000E0DA7"/>
    <w:rsid w:val="000E0EEC"/>
    <w:rsid w:val="000E14FB"/>
    <w:rsid w:val="000E160B"/>
    <w:rsid w:val="000E16DB"/>
    <w:rsid w:val="000E17EF"/>
    <w:rsid w:val="000E18A1"/>
    <w:rsid w:val="000E21B9"/>
    <w:rsid w:val="000E221C"/>
    <w:rsid w:val="000E244D"/>
    <w:rsid w:val="000E2644"/>
    <w:rsid w:val="000E28A5"/>
    <w:rsid w:val="000E28DF"/>
    <w:rsid w:val="000E2974"/>
    <w:rsid w:val="000E2CA8"/>
    <w:rsid w:val="000E2CA9"/>
    <w:rsid w:val="000E2CC1"/>
    <w:rsid w:val="000E2E64"/>
    <w:rsid w:val="000E2F4C"/>
    <w:rsid w:val="000E2F8F"/>
    <w:rsid w:val="000E2FE1"/>
    <w:rsid w:val="000E300F"/>
    <w:rsid w:val="000E30C1"/>
    <w:rsid w:val="000E3161"/>
    <w:rsid w:val="000E3362"/>
    <w:rsid w:val="000E3428"/>
    <w:rsid w:val="000E3431"/>
    <w:rsid w:val="000E34F8"/>
    <w:rsid w:val="000E36B0"/>
    <w:rsid w:val="000E36F4"/>
    <w:rsid w:val="000E3C2F"/>
    <w:rsid w:val="000E40AB"/>
    <w:rsid w:val="000E4150"/>
    <w:rsid w:val="000E447E"/>
    <w:rsid w:val="000E4529"/>
    <w:rsid w:val="000E472E"/>
    <w:rsid w:val="000E4998"/>
    <w:rsid w:val="000E4B34"/>
    <w:rsid w:val="000E4BFC"/>
    <w:rsid w:val="000E506F"/>
    <w:rsid w:val="000E5077"/>
    <w:rsid w:val="000E50CA"/>
    <w:rsid w:val="000E50DD"/>
    <w:rsid w:val="000E5426"/>
    <w:rsid w:val="000E58C4"/>
    <w:rsid w:val="000E59E8"/>
    <w:rsid w:val="000E5D3A"/>
    <w:rsid w:val="000E5E3D"/>
    <w:rsid w:val="000E5FFF"/>
    <w:rsid w:val="000E6085"/>
    <w:rsid w:val="000E60C6"/>
    <w:rsid w:val="000E60E3"/>
    <w:rsid w:val="000E61AA"/>
    <w:rsid w:val="000E6431"/>
    <w:rsid w:val="000E67B7"/>
    <w:rsid w:val="000E68B1"/>
    <w:rsid w:val="000E6A1D"/>
    <w:rsid w:val="000E6B39"/>
    <w:rsid w:val="000E6DD3"/>
    <w:rsid w:val="000E6E76"/>
    <w:rsid w:val="000E71D9"/>
    <w:rsid w:val="000E7214"/>
    <w:rsid w:val="000E76A3"/>
    <w:rsid w:val="000E78BE"/>
    <w:rsid w:val="000E7A2F"/>
    <w:rsid w:val="000E7C4F"/>
    <w:rsid w:val="000E7D44"/>
    <w:rsid w:val="000E7FE2"/>
    <w:rsid w:val="000F0061"/>
    <w:rsid w:val="000F0128"/>
    <w:rsid w:val="000F05F6"/>
    <w:rsid w:val="000F0739"/>
    <w:rsid w:val="000F0D03"/>
    <w:rsid w:val="000F0D0E"/>
    <w:rsid w:val="000F0F04"/>
    <w:rsid w:val="000F0F36"/>
    <w:rsid w:val="000F1053"/>
    <w:rsid w:val="000F146F"/>
    <w:rsid w:val="000F1885"/>
    <w:rsid w:val="000F1912"/>
    <w:rsid w:val="000F1980"/>
    <w:rsid w:val="000F1CBF"/>
    <w:rsid w:val="000F1E9E"/>
    <w:rsid w:val="000F21A5"/>
    <w:rsid w:val="000F2255"/>
    <w:rsid w:val="000F2355"/>
    <w:rsid w:val="000F2427"/>
    <w:rsid w:val="000F2508"/>
    <w:rsid w:val="000F2707"/>
    <w:rsid w:val="000F279C"/>
    <w:rsid w:val="000F2967"/>
    <w:rsid w:val="000F2AEA"/>
    <w:rsid w:val="000F2C66"/>
    <w:rsid w:val="000F3377"/>
    <w:rsid w:val="000F33AD"/>
    <w:rsid w:val="000F35D7"/>
    <w:rsid w:val="000F3DE2"/>
    <w:rsid w:val="000F40D5"/>
    <w:rsid w:val="000F42B3"/>
    <w:rsid w:val="000F4475"/>
    <w:rsid w:val="000F457C"/>
    <w:rsid w:val="000F4808"/>
    <w:rsid w:val="000F48FA"/>
    <w:rsid w:val="000F4A94"/>
    <w:rsid w:val="000F4EEB"/>
    <w:rsid w:val="000F5077"/>
    <w:rsid w:val="000F5192"/>
    <w:rsid w:val="000F5233"/>
    <w:rsid w:val="000F5521"/>
    <w:rsid w:val="000F5825"/>
    <w:rsid w:val="000F5D33"/>
    <w:rsid w:val="000F5DE3"/>
    <w:rsid w:val="000F5E7D"/>
    <w:rsid w:val="000F62EB"/>
    <w:rsid w:val="000F63E0"/>
    <w:rsid w:val="000F6B58"/>
    <w:rsid w:val="000F6D94"/>
    <w:rsid w:val="000F6F74"/>
    <w:rsid w:val="000F767F"/>
    <w:rsid w:val="000F7A1C"/>
    <w:rsid w:val="000F7AB5"/>
    <w:rsid w:val="000F7D22"/>
    <w:rsid w:val="0010011A"/>
    <w:rsid w:val="0010045D"/>
    <w:rsid w:val="00100A6C"/>
    <w:rsid w:val="00100A97"/>
    <w:rsid w:val="00100B98"/>
    <w:rsid w:val="00100F68"/>
    <w:rsid w:val="00101732"/>
    <w:rsid w:val="00101AC8"/>
    <w:rsid w:val="00101B37"/>
    <w:rsid w:val="00101F4B"/>
    <w:rsid w:val="001020ED"/>
    <w:rsid w:val="00102786"/>
    <w:rsid w:val="0010296F"/>
    <w:rsid w:val="00102B9F"/>
    <w:rsid w:val="00102CF3"/>
    <w:rsid w:val="00102D31"/>
    <w:rsid w:val="00102D72"/>
    <w:rsid w:val="00102E9B"/>
    <w:rsid w:val="001032DB"/>
    <w:rsid w:val="00103315"/>
    <w:rsid w:val="00103430"/>
    <w:rsid w:val="00103443"/>
    <w:rsid w:val="00103BA3"/>
    <w:rsid w:val="00103E40"/>
    <w:rsid w:val="001040CD"/>
    <w:rsid w:val="001048DA"/>
    <w:rsid w:val="00104A79"/>
    <w:rsid w:val="00104B27"/>
    <w:rsid w:val="00104B2F"/>
    <w:rsid w:val="00104DB7"/>
    <w:rsid w:val="00104E35"/>
    <w:rsid w:val="00104EED"/>
    <w:rsid w:val="001051EA"/>
    <w:rsid w:val="00105569"/>
    <w:rsid w:val="00105F25"/>
    <w:rsid w:val="00106024"/>
    <w:rsid w:val="0010611C"/>
    <w:rsid w:val="00106479"/>
    <w:rsid w:val="0010651A"/>
    <w:rsid w:val="001066BC"/>
    <w:rsid w:val="001067D5"/>
    <w:rsid w:val="00106805"/>
    <w:rsid w:val="00106F02"/>
    <w:rsid w:val="00106FC0"/>
    <w:rsid w:val="001074B1"/>
    <w:rsid w:val="00107898"/>
    <w:rsid w:val="0010795D"/>
    <w:rsid w:val="00107B9E"/>
    <w:rsid w:val="00107CA9"/>
    <w:rsid w:val="00107CCE"/>
    <w:rsid w:val="00110081"/>
    <w:rsid w:val="00110298"/>
    <w:rsid w:val="00110B88"/>
    <w:rsid w:val="00110EDB"/>
    <w:rsid w:val="00110F83"/>
    <w:rsid w:val="00110FFF"/>
    <w:rsid w:val="00111066"/>
    <w:rsid w:val="001110CA"/>
    <w:rsid w:val="00111585"/>
    <w:rsid w:val="00111732"/>
    <w:rsid w:val="00111959"/>
    <w:rsid w:val="00111AD6"/>
    <w:rsid w:val="00111EE8"/>
    <w:rsid w:val="00111FE6"/>
    <w:rsid w:val="00112224"/>
    <w:rsid w:val="001122DB"/>
    <w:rsid w:val="0011243E"/>
    <w:rsid w:val="00112573"/>
    <w:rsid w:val="00112637"/>
    <w:rsid w:val="00112908"/>
    <w:rsid w:val="00112A90"/>
    <w:rsid w:val="00112ABC"/>
    <w:rsid w:val="00112BA3"/>
    <w:rsid w:val="00112BEB"/>
    <w:rsid w:val="00112F21"/>
    <w:rsid w:val="00112F87"/>
    <w:rsid w:val="001134BD"/>
    <w:rsid w:val="0011353D"/>
    <w:rsid w:val="001138F5"/>
    <w:rsid w:val="00113902"/>
    <w:rsid w:val="00113A73"/>
    <w:rsid w:val="00113BCE"/>
    <w:rsid w:val="00113D23"/>
    <w:rsid w:val="00114065"/>
    <w:rsid w:val="001142BA"/>
    <w:rsid w:val="00114342"/>
    <w:rsid w:val="00114523"/>
    <w:rsid w:val="001148C9"/>
    <w:rsid w:val="0011498F"/>
    <w:rsid w:val="00114B73"/>
    <w:rsid w:val="00114DC8"/>
    <w:rsid w:val="00114F3E"/>
    <w:rsid w:val="00114F50"/>
    <w:rsid w:val="00115024"/>
    <w:rsid w:val="00115559"/>
    <w:rsid w:val="001156B4"/>
    <w:rsid w:val="001157DC"/>
    <w:rsid w:val="00115960"/>
    <w:rsid w:val="00115AFC"/>
    <w:rsid w:val="00115B4B"/>
    <w:rsid w:val="00115C7C"/>
    <w:rsid w:val="00116714"/>
    <w:rsid w:val="00116764"/>
    <w:rsid w:val="00116B33"/>
    <w:rsid w:val="00116D37"/>
    <w:rsid w:val="00116D4F"/>
    <w:rsid w:val="00116E14"/>
    <w:rsid w:val="0011702C"/>
    <w:rsid w:val="0011713D"/>
    <w:rsid w:val="00117609"/>
    <w:rsid w:val="00117689"/>
    <w:rsid w:val="001179C8"/>
    <w:rsid w:val="00117EE7"/>
    <w:rsid w:val="0012001E"/>
    <w:rsid w:val="0012029F"/>
    <w:rsid w:val="001202E1"/>
    <w:rsid w:val="001203AD"/>
    <w:rsid w:val="001209A8"/>
    <w:rsid w:val="00120E4E"/>
    <w:rsid w:val="0012103C"/>
    <w:rsid w:val="00121042"/>
    <w:rsid w:val="001212A6"/>
    <w:rsid w:val="00121675"/>
    <w:rsid w:val="00121B3F"/>
    <w:rsid w:val="00121B45"/>
    <w:rsid w:val="001220EA"/>
    <w:rsid w:val="00122196"/>
    <w:rsid w:val="0012230E"/>
    <w:rsid w:val="00122877"/>
    <w:rsid w:val="0012292F"/>
    <w:rsid w:val="00122AE0"/>
    <w:rsid w:val="00122E55"/>
    <w:rsid w:val="00122ECC"/>
    <w:rsid w:val="00123675"/>
    <w:rsid w:val="00123F0C"/>
    <w:rsid w:val="00124334"/>
    <w:rsid w:val="0012468E"/>
    <w:rsid w:val="001247C0"/>
    <w:rsid w:val="00124B8A"/>
    <w:rsid w:val="00124C02"/>
    <w:rsid w:val="00124FF7"/>
    <w:rsid w:val="001255D2"/>
    <w:rsid w:val="001257A2"/>
    <w:rsid w:val="00125A34"/>
    <w:rsid w:val="00125F30"/>
    <w:rsid w:val="00125FB7"/>
    <w:rsid w:val="00126005"/>
    <w:rsid w:val="001263B3"/>
    <w:rsid w:val="0012645C"/>
    <w:rsid w:val="0012662E"/>
    <w:rsid w:val="00126630"/>
    <w:rsid w:val="00126A55"/>
    <w:rsid w:val="00126C48"/>
    <w:rsid w:val="00126F1A"/>
    <w:rsid w:val="00127033"/>
    <w:rsid w:val="00127146"/>
    <w:rsid w:val="00127A2D"/>
    <w:rsid w:val="00127AC5"/>
    <w:rsid w:val="00127D2A"/>
    <w:rsid w:val="00130204"/>
    <w:rsid w:val="0013021A"/>
    <w:rsid w:val="00130269"/>
    <w:rsid w:val="001304FE"/>
    <w:rsid w:val="001306D0"/>
    <w:rsid w:val="00130831"/>
    <w:rsid w:val="00130867"/>
    <w:rsid w:val="001309FE"/>
    <w:rsid w:val="00130A45"/>
    <w:rsid w:val="00130C61"/>
    <w:rsid w:val="00130E8B"/>
    <w:rsid w:val="0013109C"/>
    <w:rsid w:val="001310BA"/>
    <w:rsid w:val="00131240"/>
    <w:rsid w:val="0013148D"/>
    <w:rsid w:val="001314F1"/>
    <w:rsid w:val="001315E8"/>
    <w:rsid w:val="00131AB6"/>
    <w:rsid w:val="00131BC6"/>
    <w:rsid w:val="00131C24"/>
    <w:rsid w:val="00131C9C"/>
    <w:rsid w:val="00131DB7"/>
    <w:rsid w:val="00132367"/>
    <w:rsid w:val="0013240E"/>
    <w:rsid w:val="0013252B"/>
    <w:rsid w:val="00132599"/>
    <w:rsid w:val="0013275D"/>
    <w:rsid w:val="001336B4"/>
    <w:rsid w:val="00133827"/>
    <w:rsid w:val="00133A78"/>
    <w:rsid w:val="00133F08"/>
    <w:rsid w:val="0013404D"/>
    <w:rsid w:val="001340E5"/>
    <w:rsid w:val="00134115"/>
    <w:rsid w:val="001343CA"/>
    <w:rsid w:val="001345E6"/>
    <w:rsid w:val="00134C7A"/>
    <w:rsid w:val="00134D32"/>
    <w:rsid w:val="0013506D"/>
    <w:rsid w:val="0013537D"/>
    <w:rsid w:val="001353A3"/>
    <w:rsid w:val="00135867"/>
    <w:rsid w:val="00135912"/>
    <w:rsid w:val="00135F39"/>
    <w:rsid w:val="001362E3"/>
    <w:rsid w:val="001363FF"/>
    <w:rsid w:val="001365C8"/>
    <w:rsid w:val="00136716"/>
    <w:rsid w:val="00136803"/>
    <w:rsid w:val="00136837"/>
    <w:rsid w:val="00136C6D"/>
    <w:rsid w:val="00136CBE"/>
    <w:rsid w:val="001370CF"/>
    <w:rsid w:val="0013714B"/>
    <w:rsid w:val="00137198"/>
    <w:rsid w:val="0013729F"/>
    <w:rsid w:val="0013776F"/>
    <w:rsid w:val="00137855"/>
    <w:rsid w:val="001378B0"/>
    <w:rsid w:val="0013798A"/>
    <w:rsid w:val="00137CB1"/>
    <w:rsid w:val="00137F09"/>
    <w:rsid w:val="00140031"/>
    <w:rsid w:val="001401EF"/>
    <w:rsid w:val="001403E6"/>
    <w:rsid w:val="00140482"/>
    <w:rsid w:val="001409C9"/>
    <w:rsid w:val="00140E13"/>
    <w:rsid w:val="00140EB6"/>
    <w:rsid w:val="00141038"/>
    <w:rsid w:val="0014127B"/>
    <w:rsid w:val="001413E1"/>
    <w:rsid w:val="00141673"/>
    <w:rsid w:val="001416A2"/>
    <w:rsid w:val="00141AA7"/>
    <w:rsid w:val="0014217C"/>
    <w:rsid w:val="001422FA"/>
    <w:rsid w:val="0014268E"/>
    <w:rsid w:val="00142D53"/>
    <w:rsid w:val="00142E00"/>
    <w:rsid w:val="00142E65"/>
    <w:rsid w:val="00142F6F"/>
    <w:rsid w:val="00143504"/>
    <w:rsid w:val="001437D7"/>
    <w:rsid w:val="00143AA7"/>
    <w:rsid w:val="00143ADE"/>
    <w:rsid w:val="00143CB3"/>
    <w:rsid w:val="00143F47"/>
    <w:rsid w:val="001440CD"/>
    <w:rsid w:val="00144237"/>
    <w:rsid w:val="0014440F"/>
    <w:rsid w:val="0014477F"/>
    <w:rsid w:val="0014496A"/>
    <w:rsid w:val="00144F62"/>
    <w:rsid w:val="001455DF"/>
    <w:rsid w:val="00145642"/>
    <w:rsid w:val="0014570B"/>
    <w:rsid w:val="0014584D"/>
    <w:rsid w:val="00145913"/>
    <w:rsid w:val="00145CDF"/>
    <w:rsid w:val="00146360"/>
    <w:rsid w:val="0014643B"/>
    <w:rsid w:val="001466ED"/>
    <w:rsid w:val="001469BE"/>
    <w:rsid w:val="00146A9F"/>
    <w:rsid w:val="00146E56"/>
    <w:rsid w:val="00147284"/>
    <w:rsid w:val="00147332"/>
    <w:rsid w:val="0014740C"/>
    <w:rsid w:val="001477E0"/>
    <w:rsid w:val="001477F8"/>
    <w:rsid w:val="00147987"/>
    <w:rsid w:val="00147C71"/>
    <w:rsid w:val="00147D85"/>
    <w:rsid w:val="001503B7"/>
    <w:rsid w:val="00150720"/>
    <w:rsid w:val="00150847"/>
    <w:rsid w:val="00150DB2"/>
    <w:rsid w:val="00150EC9"/>
    <w:rsid w:val="00151143"/>
    <w:rsid w:val="00151325"/>
    <w:rsid w:val="001513CE"/>
    <w:rsid w:val="0015158B"/>
    <w:rsid w:val="0015178E"/>
    <w:rsid w:val="001517AF"/>
    <w:rsid w:val="00151905"/>
    <w:rsid w:val="00151B7B"/>
    <w:rsid w:val="00151BC6"/>
    <w:rsid w:val="00151E19"/>
    <w:rsid w:val="00151F01"/>
    <w:rsid w:val="0015238B"/>
    <w:rsid w:val="0015264B"/>
    <w:rsid w:val="0015272F"/>
    <w:rsid w:val="00152793"/>
    <w:rsid w:val="00152BCB"/>
    <w:rsid w:val="00152C33"/>
    <w:rsid w:val="00153552"/>
    <w:rsid w:val="001537AA"/>
    <w:rsid w:val="001537AE"/>
    <w:rsid w:val="00153815"/>
    <w:rsid w:val="00153A3E"/>
    <w:rsid w:val="00153B7E"/>
    <w:rsid w:val="00153EA7"/>
    <w:rsid w:val="001542F8"/>
    <w:rsid w:val="00154497"/>
    <w:rsid w:val="001545A9"/>
    <w:rsid w:val="0015463E"/>
    <w:rsid w:val="00154C49"/>
    <w:rsid w:val="00154C76"/>
    <w:rsid w:val="00154CC5"/>
    <w:rsid w:val="00154CDB"/>
    <w:rsid w:val="00154D81"/>
    <w:rsid w:val="00154E0F"/>
    <w:rsid w:val="00154E48"/>
    <w:rsid w:val="00154E64"/>
    <w:rsid w:val="00154F78"/>
    <w:rsid w:val="00155389"/>
    <w:rsid w:val="001556E7"/>
    <w:rsid w:val="0015579E"/>
    <w:rsid w:val="00155870"/>
    <w:rsid w:val="00155AF0"/>
    <w:rsid w:val="001562BD"/>
    <w:rsid w:val="00156339"/>
    <w:rsid w:val="00156615"/>
    <w:rsid w:val="00156842"/>
    <w:rsid w:val="00156998"/>
    <w:rsid w:val="00156C72"/>
    <w:rsid w:val="00156D26"/>
    <w:rsid w:val="00157015"/>
    <w:rsid w:val="001571D2"/>
    <w:rsid w:val="001573F6"/>
    <w:rsid w:val="0015759D"/>
    <w:rsid w:val="001575D9"/>
    <w:rsid w:val="00157DEE"/>
    <w:rsid w:val="001602A7"/>
    <w:rsid w:val="00160339"/>
    <w:rsid w:val="001609DE"/>
    <w:rsid w:val="001609EF"/>
    <w:rsid w:val="00161A75"/>
    <w:rsid w:val="00161A80"/>
    <w:rsid w:val="00161C05"/>
    <w:rsid w:val="00161E65"/>
    <w:rsid w:val="00161F09"/>
    <w:rsid w:val="00161F0C"/>
    <w:rsid w:val="001622C2"/>
    <w:rsid w:val="001622D3"/>
    <w:rsid w:val="001623FC"/>
    <w:rsid w:val="001624E5"/>
    <w:rsid w:val="001630E0"/>
    <w:rsid w:val="00163331"/>
    <w:rsid w:val="00163747"/>
    <w:rsid w:val="001637C7"/>
    <w:rsid w:val="00163FA5"/>
    <w:rsid w:val="00164029"/>
    <w:rsid w:val="0016413C"/>
    <w:rsid w:val="0016415F"/>
    <w:rsid w:val="0016423C"/>
    <w:rsid w:val="0016450F"/>
    <w:rsid w:val="0016480E"/>
    <w:rsid w:val="0016482E"/>
    <w:rsid w:val="00164876"/>
    <w:rsid w:val="001648A1"/>
    <w:rsid w:val="00164A7B"/>
    <w:rsid w:val="00164D23"/>
    <w:rsid w:val="00164DF8"/>
    <w:rsid w:val="00164F22"/>
    <w:rsid w:val="00164FD6"/>
    <w:rsid w:val="001653E6"/>
    <w:rsid w:val="0016573E"/>
    <w:rsid w:val="00165967"/>
    <w:rsid w:val="00165CA1"/>
    <w:rsid w:val="00165E2A"/>
    <w:rsid w:val="00165F14"/>
    <w:rsid w:val="0016637B"/>
    <w:rsid w:val="001663CF"/>
    <w:rsid w:val="0016669D"/>
    <w:rsid w:val="001668C5"/>
    <w:rsid w:val="00166CB5"/>
    <w:rsid w:val="00166F3E"/>
    <w:rsid w:val="00166FF6"/>
    <w:rsid w:val="001674DD"/>
    <w:rsid w:val="001679D3"/>
    <w:rsid w:val="00167A27"/>
    <w:rsid w:val="00167D80"/>
    <w:rsid w:val="00167DDA"/>
    <w:rsid w:val="00170253"/>
    <w:rsid w:val="001706DB"/>
    <w:rsid w:val="0017080D"/>
    <w:rsid w:val="00170DD6"/>
    <w:rsid w:val="0017122C"/>
    <w:rsid w:val="00171562"/>
    <w:rsid w:val="001715E1"/>
    <w:rsid w:val="0017160F"/>
    <w:rsid w:val="00171624"/>
    <w:rsid w:val="0017169B"/>
    <w:rsid w:val="001719C7"/>
    <w:rsid w:val="00171BD4"/>
    <w:rsid w:val="00171DC1"/>
    <w:rsid w:val="00171EF8"/>
    <w:rsid w:val="00172090"/>
    <w:rsid w:val="0017261E"/>
    <w:rsid w:val="001726BE"/>
    <w:rsid w:val="00172A5F"/>
    <w:rsid w:val="00172DDA"/>
    <w:rsid w:val="00173256"/>
    <w:rsid w:val="001732B8"/>
    <w:rsid w:val="00173443"/>
    <w:rsid w:val="001734D4"/>
    <w:rsid w:val="001735D2"/>
    <w:rsid w:val="00173672"/>
    <w:rsid w:val="0017380F"/>
    <w:rsid w:val="00173817"/>
    <w:rsid w:val="00173946"/>
    <w:rsid w:val="00173BFB"/>
    <w:rsid w:val="00173FC0"/>
    <w:rsid w:val="001741CE"/>
    <w:rsid w:val="0017423F"/>
    <w:rsid w:val="00174297"/>
    <w:rsid w:val="0017440C"/>
    <w:rsid w:val="001744A1"/>
    <w:rsid w:val="001745A0"/>
    <w:rsid w:val="0017483B"/>
    <w:rsid w:val="001749FB"/>
    <w:rsid w:val="00174C55"/>
    <w:rsid w:val="00174DFC"/>
    <w:rsid w:val="00174E83"/>
    <w:rsid w:val="00174F64"/>
    <w:rsid w:val="00175821"/>
    <w:rsid w:val="00175DBE"/>
    <w:rsid w:val="00175E88"/>
    <w:rsid w:val="001762EE"/>
    <w:rsid w:val="0017639D"/>
    <w:rsid w:val="0017644D"/>
    <w:rsid w:val="00176642"/>
    <w:rsid w:val="00176737"/>
    <w:rsid w:val="0017674A"/>
    <w:rsid w:val="00176AA9"/>
    <w:rsid w:val="00176B17"/>
    <w:rsid w:val="00176F79"/>
    <w:rsid w:val="00177104"/>
    <w:rsid w:val="001772F6"/>
    <w:rsid w:val="0017746B"/>
    <w:rsid w:val="00177728"/>
    <w:rsid w:val="00177777"/>
    <w:rsid w:val="00177B21"/>
    <w:rsid w:val="00177B90"/>
    <w:rsid w:val="00180102"/>
    <w:rsid w:val="00180168"/>
    <w:rsid w:val="0018016F"/>
    <w:rsid w:val="0018035F"/>
    <w:rsid w:val="00180569"/>
    <w:rsid w:val="001805AB"/>
    <w:rsid w:val="00180633"/>
    <w:rsid w:val="00180893"/>
    <w:rsid w:val="00180C6D"/>
    <w:rsid w:val="00180E06"/>
    <w:rsid w:val="001810BC"/>
    <w:rsid w:val="0018112D"/>
    <w:rsid w:val="001811A5"/>
    <w:rsid w:val="0018136B"/>
    <w:rsid w:val="001817B3"/>
    <w:rsid w:val="00182080"/>
    <w:rsid w:val="001824F3"/>
    <w:rsid w:val="00182671"/>
    <w:rsid w:val="0018271D"/>
    <w:rsid w:val="001828C1"/>
    <w:rsid w:val="00182A3C"/>
    <w:rsid w:val="00182CC6"/>
    <w:rsid w:val="00182DAE"/>
    <w:rsid w:val="00182E04"/>
    <w:rsid w:val="00182F78"/>
    <w:rsid w:val="00182F8B"/>
    <w:rsid w:val="00183014"/>
    <w:rsid w:val="00183497"/>
    <w:rsid w:val="001834F7"/>
    <w:rsid w:val="001836E5"/>
    <w:rsid w:val="0018377D"/>
    <w:rsid w:val="001839B5"/>
    <w:rsid w:val="00183DD6"/>
    <w:rsid w:val="00183E87"/>
    <w:rsid w:val="00183F7E"/>
    <w:rsid w:val="001842C4"/>
    <w:rsid w:val="00184378"/>
    <w:rsid w:val="00184559"/>
    <w:rsid w:val="0018455E"/>
    <w:rsid w:val="0018463C"/>
    <w:rsid w:val="001846C5"/>
    <w:rsid w:val="00184B94"/>
    <w:rsid w:val="00185030"/>
    <w:rsid w:val="0018511D"/>
    <w:rsid w:val="00185307"/>
    <w:rsid w:val="001856A9"/>
    <w:rsid w:val="00185D9D"/>
    <w:rsid w:val="00185E8C"/>
    <w:rsid w:val="00185FEA"/>
    <w:rsid w:val="00186008"/>
    <w:rsid w:val="00186456"/>
    <w:rsid w:val="001864CF"/>
    <w:rsid w:val="001868AC"/>
    <w:rsid w:val="00186E40"/>
    <w:rsid w:val="00187066"/>
    <w:rsid w:val="001870A1"/>
    <w:rsid w:val="001871AE"/>
    <w:rsid w:val="00187383"/>
    <w:rsid w:val="001873FE"/>
    <w:rsid w:val="00187435"/>
    <w:rsid w:val="0018759C"/>
    <w:rsid w:val="00190025"/>
    <w:rsid w:val="001900A2"/>
    <w:rsid w:val="001902CA"/>
    <w:rsid w:val="00190896"/>
    <w:rsid w:val="001908B0"/>
    <w:rsid w:val="00190A84"/>
    <w:rsid w:val="00190E89"/>
    <w:rsid w:val="00191157"/>
    <w:rsid w:val="00191215"/>
    <w:rsid w:val="001913CE"/>
    <w:rsid w:val="001914E5"/>
    <w:rsid w:val="001915B2"/>
    <w:rsid w:val="001915D7"/>
    <w:rsid w:val="00191C37"/>
    <w:rsid w:val="00191C4B"/>
    <w:rsid w:val="001922AB"/>
    <w:rsid w:val="001928EA"/>
    <w:rsid w:val="00192DE6"/>
    <w:rsid w:val="00193161"/>
    <w:rsid w:val="001932DA"/>
    <w:rsid w:val="00193325"/>
    <w:rsid w:val="001936E0"/>
    <w:rsid w:val="0019387B"/>
    <w:rsid w:val="00193A07"/>
    <w:rsid w:val="00193A99"/>
    <w:rsid w:val="00193AE0"/>
    <w:rsid w:val="00194076"/>
    <w:rsid w:val="00194252"/>
    <w:rsid w:val="0019441C"/>
    <w:rsid w:val="00194903"/>
    <w:rsid w:val="00194995"/>
    <w:rsid w:val="00194AFA"/>
    <w:rsid w:val="0019512F"/>
    <w:rsid w:val="001954A0"/>
    <w:rsid w:val="001957BA"/>
    <w:rsid w:val="00195864"/>
    <w:rsid w:val="001958F0"/>
    <w:rsid w:val="00195950"/>
    <w:rsid w:val="001959C2"/>
    <w:rsid w:val="0019606E"/>
    <w:rsid w:val="001966FA"/>
    <w:rsid w:val="0019671C"/>
    <w:rsid w:val="00196811"/>
    <w:rsid w:val="001968EA"/>
    <w:rsid w:val="00196ABF"/>
    <w:rsid w:val="00196B85"/>
    <w:rsid w:val="00197246"/>
    <w:rsid w:val="00197298"/>
    <w:rsid w:val="001973D6"/>
    <w:rsid w:val="001973E1"/>
    <w:rsid w:val="0019757D"/>
    <w:rsid w:val="0019759F"/>
    <w:rsid w:val="0019764D"/>
    <w:rsid w:val="0019764F"/>
    <w:rsid w:val="001978C5"/>
    <w:rsid w:val="0019796B"/>
    <w:rsid w:val="00197B45"/>
    <w:rsid w:val="00197C87"/>
    <w:rsid w:val="00197D1A"/>
    <w:rsid w:val="001A020B"/>
    <w:rsid w:val="001A0936"/>
    <w:rsid w:val="001A0CC2"/>
    <w:rsid w:val="001A13AE"/>
    <w:rsid w:val="001A13BA"/>
    <w:rsid w:val="001A14F2"/>
    <w:rsid w:val="001A1592"/>
    <w:rsid w:val="001A160A"/>
    <w:rsid w:val="001A1900"/>
    <w:rsid w:val="001A1B61"/>
    <w:rsid w:val="001A2592"/>
    <w:rsid w:val="001A2612"/>
    <w:rsid w:val="001A26E8"/>
    <w:rsid w:val="001A29B6"/>
    <w:rsid w:val="001A2D4C"/>
    <w:rsid w:val="001A2E3F"/>
    <w:rsid w:val="001A326B"/>
    <w:rsid w:val="001A3272"/>
    <w:rsid w:val="001A33A6"/>
    <w:rsid w:val="001A33CE"/>
    <w:rsid w:val="001A370F"/>
    <w:rsid w:val="001A3760"/>
    <w:rsid w:val="001A3970"/>
    <w:rsid w:val="001A3999"/>
    <w:rsid w:val="001A3A02"/>
    <w:rsid w:val="001A3BD2"/>
    <w:rsid w:val="001A3C47"/>
    <w:rsid w:val="001A3C5F"/>
    <w:rsid w:val="001A401E"/>
    <w:rsid w:val="001A40C0"/>
    <w:rsid w:val="001A414F"/>
    <w:rsid w:val="001A4270"/>
    <w:rsid w:val="001A42C7"/>
    <w:rsid w:val="001A44F3"/>
    <w:rsid w:val="001A4954"/>
    <w:rsid w:val="001A4AF9"/>
    <w:rsid w:val="001A4CF9"/>
    <w:rsid w:val="001A4FFA"/>
    <w:rsid w:val="001A51E3"/>
    <w:rsid w:val="001A57BA"/>
    <w:rsid w:val="001A5928"/>
    <w:rsid w:val="001A5D58"/>
    <w:rsid w:val="001A5F41"/>
    <w:rsid w:val="001A635D"/>
    <w:rsid w:val="001A637D"/>
    <w:rsid w:val="001A64F6"/>
    <w:rsid w:val="001A68EA"/>
    <w:rsid w:val="001A6A56"/>
    <w:rsid w:val="001A6B4F"/>
    <w:rsid w:val="001A6CCA"/>
    <w:rsid w:val="001A6D42"/>
    <w:rsid w:val="001A70EC"/>
    <w:rsid w:val="001A7278"/>
    <w:rsid w:val="001A77A4"/>
    <w:rsid w:val="001A77EE"/>
    <w:rsid w:val="001A78C1"/>
    <w:rsid w:val="001A7968"/>
    <w:rsid w:val="001A7AD0"/>
    <w:rsid w:val="001A7C1C"/>
    <w:rsid w:val="001A7EDA"/>
    <w:rsid w:val="001B008C"/>
    <w:rsid w:val="001B02A1"/>
    <w:rsid w:val="001B02EC"/>
    <w:rsid w:val="001B04F2"/>
    <w:rsid w:val="001B052B"/>
    <w:rsid w:val="001B0610"/>
    <w:rsid w:val="001B0958"/>
    <w:rsid w:val="001B096F"/>
    <w:rsid w:val="001B0A17"/>
    <w:rsid w:val="001B0E10"/>
    <w:rsid w:val="001B0ECB"/>
    <w:rsid w:val="001B0EF8"/>
    <w:rsid w:val="001B0FEF"/>
    <w:rsid w:val="001B1023"/>
    <w:rsid w:val="001B10D2"/>
    <w:rsid w:val="001B117B"/>
    <w:rsid w:val="001B12CA"/>
    <w:rsid w:val="001B17F1"/>
    <w:rsid w:val="001B1973"/>
    <w:rsid w:val="001B1A2D"/>
    <w:rsid w:val="001B1BAE"/>
    <w:rsid w:val="001B1EBD"/>
    <w:rsid w:val="001B2039"/>
    <w:rsid w:val="001B217A"/>
    <w:rsid w:val="001B2212"/>
    <w:rsid w:val="001B23E0"/>
    <w:rsid w:val="001B2504"/>
    <w:rsid w:val="001B269C"/>
    <w:rsid w:val="001B2AFF"/>
    <w:rsid w:val="001B2B8A"/>
    <w:rsid w:val="001B2E3F"/>
    <w:rsid w:val="001B2E98"/>
    <w:rsid w:val="001B3203"/>
    <w:rsid w:val="001B3483"/>
    <w:rsid w:val="001B3715"/>
    <w:rsid w:val="001B3721"/>
    <w:rsid w:val="001B38E4"/>
    <w:rsid w:val="001B3C1E"/>
    <w:rsid w:val="001B3DA5"/>
    <w:rsid w:val="001B3EF0"/>
    <w:rsid w:val="001B404E"/>
    <w:rsid w:val="001B428A"/>
    <w:rsid w:val="001B43D3"/>
    <w:rsid w:val="001B43EB"/>
    <w:rsid w:val="001B4456"/>
    <w:rsid w:val="001B4494"/>
    <w:rsid w:val="001B4A0F"/>
    <w:rsid w:val="001B4A2A"/>
    <w:rsid w:val="001B4B9B"/>
    <w:rsid w:val="001B4CB5"/>
    <w:rsid w:val="001B51FD"/>
    <w:rsid w:val="001B56BD"/>
    <w:rsid w:val="001B57F9"/>
    <w:rsid w:val="001B5D60"/>
    <w:rsid w:val="001B5DEB"/>
    <w:rsid w:val="001B5E4F"/>
    <w:rsid w:val="001B5E51"/>
    <w:rsid w:val="001B60E8"/>
    <w:rsid w:val="001B62E1"/>
    <w:rsid w:val="001B6861"/>
    <w:rsid w:val="001B702D"/>
    <w:rsid w:val="001B7316"/>
    <w:rsid w:val="001B74C2"/>
    <w:rsid w:val="001B7780"/>
    <w:rsid w:val="001B7A91"/>
    <w:rsid w:val="001B7CCA"/>
    <w:rsid w:val="001B7D32"/>
    <w:rsid w:val="001B7D8E"/>
    <w:rsid w:val="001C001D"/>
    <w:rsid w:val="001C0638"/>
    <w:rsid w:val="001C0A26"/>
    <w:rsid w:val="001C0A5F"/>
    <w:rsid w:val="001C0BF6"/>
    <w:rsid w:val="001C0C5E"/>
    <w:rsid w:val="001C0D8B"/>
    <w:rsid w:val="001C0D9A"/>
    <w:rsid w:val="001C0DA8"/>
    <w:rsid w:val="001C0EE3"/>
    <w:rsid w:val="001C1480"/>
    <w:rsid w:val="001C1514"/>
    <w:rsid w:val="001C1881"/>
    <w:rsid w:val="001C18D2"/>
    <w:rsid w:val="001C1DF0"/>
    <w:rsid w:val="001C1E86"/>
    <w:rsid w:val="001C2763"/>
    <w:rsid w:val="001C27BB"/>
    <w:rsid w:val="001C2950"/>
    <w:rsid w:val="001C295C"/>
    <w:rsid w:val="001C29BD"/>
    <w:rsid w:val="001C2ADD"/>
    <w:rsid w:val="001C2B4A"/>
    <w:rsid w:val="001C2BF1"/>
    <w:rsid w:val="001C2F91"/>
    <w:rsid w:val="001C320A"/>
    <w:rsid w:val="001C32EB"/>
    <w:rsid w:val="001C3416"/>
    <w:rsid w:val="001C3463"/>
    <w:rsid w:val="001C3489"/>
    <w:rsid w:val="001C3584"/>
    <w:rsid w:val="001C3A28"/>
    <w:rsid w:val="001C3C02"/>
    <w:rsid w:val="001C3C90"/>
    <w:rsid w:val="001C4437"/>
    <w:rsid w:val="001C443F"/>
    <w:rsid w:val="001C447D"/>
    <w:rsid w:val="001C4702"/>
    <w:rsid w:val="001C49C2"/>
    <w:rsid w:val="001C4B5E"/>
    <w:rsid w:val="001C4C15"/>
    <w:rsid w:val="001C4E7C"/>
    <w:rsid w:val="001C5033"/>
    <w:rsid w:val="001C50AE"/>
    <w:rsid w:val="001C5634"/>
    <w:rsid w:val="001C5700"/>
    <w:rsid w:val="001C6052"/>
    <w:rsid w:val="001C611E"/>
    <w:rsid w:val="001C6396"/>
    <w:rsid w:val="001C6740"/>
    <w:rsid w:val="001C6CAC"/>
    <w:rsid w:val="001C6FA9"/>
    <w:rsid w:val="001C75F4"/>
    <w:rsid w:val="001C765B"/>
    <w:rsid w:val="001C776A"/>
    <w:rsid w:val="001C79BE"/>
    <w:rsid w:val="001C7AEA"/>
    <w:rsid w:val="001C7D23"/>
    <w:rsid w:val="001C7D51"/>
    <w:rsid w:val="001C7FAE"/>
    <w:rsid w:val="001C7FC6"/>
    <w:rsid w:val="001D004A"/>
    <w:rsid w:val="001D0108"/>
    <w:rsid w:val="001D03C0"/>
    <w:rsid w:val="001D04CC"/>
    <w:rsid w:val="001D083C"/>
    <w:rsid w:val="001D08C8"/>
    <w:rsid w:val="001D0A29"/>
    <w:rsid w:val="001D0E38"/>
    <w:rsid w:val="001D0F0F"/>
    <w:rsid w:val="001D12F2"/>
    <w:rsid w:val="001D213A"/>
    <w:rsid w:val="001D2179"/>
    <w:rsid w:val="001D22AC"/>
    <w:rsid w:val="001D252F"/>
    <w:rsid w:val="001D26F3"/>
    <w:rsid w:val="001D2C53"/>
    <w:rsid w:val="001D2ED2"/>
    <w:rsid w:val="001D346C"/>
    <w:rsid w:val="001D34FC"/>
    <w:rsid w:val="001D36C4"/>
    <w:rsid w:val="001D3A38"/>
    <w:rsid w:val="001D3D88"/>
    <w:rsid w:val="001D3DBB"/>
    <w:rsid w:val="001D45A7"/>
    <w:rsid w:val="001D45D3"/>
    <w:rsid w:val="001D46C4"/>
    <w:rsid w:val="001D4812"/>
    <w:rsid w:val="001D4922"/>
    <w:rsid w:val="001D4AD7"/>
    <w:rsid w:val="001D4D45"/>
    <w:rsid w:val="001D5668"/>
    <w:rsid w:val="001D5729"/>
    <w:rsid w:val="001D5755"/>
    <w:rsid w:val="001D5A39"/>
    <w:rsid w:val="001D5AC7"/>
    <w:rsid w:val="001D5B75"/>
    <w:rsid w:val="001D5BBB"/>
    <w:rsid w:val="001D5E08"/>
    <w:rsid w:val="001D5FDE"/>
    <w:rsid w:val="001D6057"/>
    <w:rsid w:val="001D625B"/>
    <w:rsid w:val="001D645C"/>
    <w:rsid w:val="001D6764"/>
    <w:rsid w:val="001D6B75"/>
    <w:rsid w:val="001D715F"/>
    <w:rsid w:val="001D7249"/>
    <w:rsid w:val="001D7584"/>
    <w:rsid w:val="001D7861"/>
    <w:rsid w:val="001D7D18"/>
    <w:rsid w:val="001D7DFF"/>
    <w:rsid w:val="001D7E6F"/>
    <w:rsid w:val="001E0008"/>
    <w:rsid w:val="001E0052"/>
    <w:rsid w:val="001E02DF"/>
    <w:rsid w:val="001E02FF"/>
    <w:rsid w:val="001E0340"/>
    <w:rsid w:val="001E04FA"/>
    <w:rsid w:val="001E05C9"/>
    <w:rsid w:val="001E068B"/>
    <w:rsid w:val="001E08C4"/>
    <w:rsid w:val="001E0D8A"/>
    <w:rsid w:val="001E0F31"/>
    <w:rsid w:val="001E0F41"/>
    <w:rsid w:val="001E1143"/>
    <w:rsid w:val="001E1356"/>
    <w:rsid w:val="001E1536"/>
    <w:rsid w:val="001E1803"/>
    <w:rsid w:val="001E1A49"/>
    <w:rsid w:val="001E1AAF"/>
    <w:rsid w:val="001E1C61"/>
    <w:rsid w:val="001E282D"/>
    <w:rsid w:val="001E2E23"/>
    <w:rsid w:val="001E31C4"/>
    <w:rsid w:val="001E322E"/>
    <w:rsid w:val="001E35EA"/>
    <w:rsid w:val="001E3890"/>
    <w:rsid w:val="001E3E1D"/>
    <w:rsid w:val="001E3F67"/>
    <w:rsid w:val="001E41AF"/>
    <w:rsid w:val="001E424A"/>
    <w:rsid w:val="001E471D"/>
    <w:rsid w:val="001E4C54"/>
    <w:rsid w:val="001E4F1A"/>
    <w:rsid w:val="001E54EF"/>
    <w:rsid w:val="001E5534"/>
    <w:rsid w:val="001E57B6"/>
    <w:rsid w:val="001E580C"/>
    <w:rsid w:val="001E584D"/>
    <w:rsid w:val="001E5937"/>
    <w:rsid w:val="001E5B0E"/>
    <w:rsid w:val="001E5C84"/>
    <w:rsid w:val="001E5F50"/>
    <w:rsid w:val="001E618E"/>
    <w:rsid w:val="001E642A"/>
    <w:rsid w:val="001E6444"/>
    <w:rsid w:val="001E64E2"/>
    <w:rsid w:val="001E65E0"/>
    <w:rsid w:val="001E67BA"/>
    <w:rsid w:val="001E6BD0"/>
    <w:rsid w:val="001E6BEC"/>
    <w:rsid w:val="001E6D4E"/>
    <w:rsid w:val="001E6EDE"/>
    <w:rsid w:val="001E7199"/>
    <w:rsid w:val="001E71E5"/>
    <w:rsid w:val="001E73BE"/>
    <w:rsid w:val="001E74C2"/>
    <w:rsid w:val="001E7755"/>
    <w:rsid w:val="001E794A"/>
    <w:rsid w:val="001E7FA0"/>
    <w:rsid w:val="001F0060"/>
    <w:rsid w:val="001F05B5"/>
    <w:rsid w:val="001F07E4"/>
    <w:rsid w:val="001F081C"/>
    <w:rsid w:val="001F0837"/>
    <w:rsid w:val="001F0B92"/>
    <w:rsid w:val="001F0BD2"/>
    <w:rsid w:val="001F0C4B"/>
    <w:rsid w:val="001F0D29"/>
    <w:rsid w:val="001F0ECB"/>
    <w:rsid w:val="001F12CF"/>
    <w:rsid w:val="001F1335"/>
    <w:rsid w:val="001F1852"/>
    <w:rsid w:val="001F1A53"/>
    <w:rsid w:val="001F1B2B"/>
    <w:rsid w:val="001F1EE8"/>
    <w:rsid w:val="001F1F98"/>
    <w:rsid w:val="001F2689"/>
    <w:rsid w:val="001F273C"/>
    <w:rsid w:val="001F2890"/>
    <w:rsid w:val="001F28ED"/>
    <w:rsid w:val="001F2B7D"/>
    <w:rsid w:val="001F2C61"/>
    <w:rsid w:val="001F2F31"/>
    <w:rsid w:val="001F2FC1"/>
    <w:rsid w:val="001F31FF"/>
    <w:rsid w:val="001F3200"/>
    <w:rsid w:val="001F3694"/>
    <w:rsid w:val="001F37FE"/>
    <w:rsid w:val="001F38B3"/>
    <w:rsid w:val="001F3CD1"/>
    <w:rsid w:val="001F3D97"/>
    <w:rsid w:val="001F3E5B"/>
    <w:rsid w:val="001F3EFD"/>
    <w:rsid w:val="001F4218"/>
    <w:rsid w:val="001F42F6"/>
    <w:rsid w:val="001F4D0B"/>
    <w:rsid w:val="001F4D1F"/>
    <w:rsid w:val="001F4F82"/>
    <w:rsid w:val="001F54C6"/>
    <w:rsid w:val="001F58B6"/>
    <w:rsid w:val="001F58B7"/>
    <w:rsid w:val="001F5A48"/>
    <w:rsid w:val="001F61D3"/>
    <w:rsid w:val="001F6260"/>
    <w:rsid w:val="001F62F8"/>
    <w:rsid w:val="001F67EC"/>
    <w:rsid w:val="001F686A"/>
    <w:rsid w:val="001F69ED"/>
    <w:rsid w:val="001F7083"/>
    <w:rsid w:val="001F7405"/>
    <w:rsid w:val="001F764A"/>
    <w:rsid w:val="001F764C"/>
    <w:rsid w:val="001F778A"/>
    <w:rsid w:val="001F78B0"/>
    <w:rsid w:val="001F7BC8"/>
    <w:rsid w:val="001F7C13"/>
    <w:rsid w:val="001F7FC8"/>
    <w:rsid w:val="00200007"/>
    <w:rsid w:val="002000C7"/>
    <w:rsid w:val="0020017F"/>
    <w:rsid w:val="002003A0"/>
    <w:rsid w:val="00200450"/>
    <w:rsid w:val="00200687"/>
    <w:rsid w:val="00200770"/>
    <w:rsid w:val="00200A36"/>
    <w:rsid w:val="00200A4F"/>
    <w:rsid w:val="00200D87"/>
    <w:rsid w:val="00200FC5"/>
    <w:rsid w:val="0020100D"/>
    <w:rsid w:val="00201192"/>
    <w:rsid w:val="00201355"/>
    <w:rsid w:val="00201619"/>
    <w:rsid w:val="00201BE0"/>
    <w:rsid w:val="00201D32"/>
    <w:rsid w:val="002020A2"/>
    <w:rsid w:val="0020225E"/>
    <w:rsid w:val="0020248A"/>
    <w:rsid w:val="00202589"/>
    <w:rsid w:val="002025FE"/>
    <w:rsid w:val="002028E5"/>
    <w:rsid w:val="00202A0C"/>
    <w:rsid w:val="00202B83"/>
    <w:rsid w:val="00202D72"/>
    <w:rsid w:val="002030A5"/>
    <w:rsid w:val="00203131"/>
    <w:rsid w:val="002033B3"/>
    <w:rsid w:val="002041CE"/>
    <w:rsid w:val="002042DB"/>
    <w:rsid w:val="00204870"/>
    <w:rsid w:val="00204B0C"/>
    <w:rsid w:val="00204CF8"/>
    <w:rsid w:val="0020504C"/>
    <w:rsid w:val="00205215"/>
    <w:rsid w:val="00205246"/>
    <w:rsid w:val="002058DB"/>
    <w:rsid w:val="00205BBD"/>
    <w:rsid w:val="00205BE0"/>
    <w:rsid w:val="00205DF6"/>
    <w:rsid w:val="00205F57"/>
    <w:rsid w:val="00206151"/>
    <w:rsid w:val="00206355"/>
    <w:rsid w:val="002065B0"/>
    <w:rsid w:val="00206949"/>
    <w:rsid w:val="00206A6A"/>
    <w:rsid w:val="00206C3E"/>
    <w:rsid w:val="00206CEE"/>
    <w:rsid w:val="00206F62"/>
    <w:rsid w:val="002070C8"/>
    <w:rsid w:val="002076DC"/>
    <w:rsid w:val="00207F43"/>
    <w:rsid w:val="002104E7"/>
    <w:rsid w:val="002106CB"/>
    <w:rsid w:val="00210B56"/>
    <w:rsid w:val="00210D76"/>
    <w:rsid w:val="00211014"/>
    <w:rsid w:val="002110DB"/>
    <w:rsid w:val="002113EC"/>
    <w:rsid w:val="0021164F"/>
    <w:rsid w:val="002117E3"/>
    <w:rsid w:val="00211A62"/>
    <w:rsid w:val="00211B1E"/>
    <w:rsid w:val="00211B89"/>
    <w:rsid w:val="00211DF4"/>
    <w:rsid w:val="002122FA"/>
    <w:rsid w:val="002125AE"/>
    <w:rsid w:val="0021275D"/>
    <w:rsid w:val="00212877"/>
    <w:rsid w:val="00212993"/>
    <w:rsid w:val="00212A64"/>
    <w:rsid w:val="00212DD4"/>
    <w:rsid w:val="00212E88"/>
    <w:rsid w:val="002130D3"/>
    <w:rsid w:val="00213194"/>
    <w:rsid w:val="00213206"/>
    <w:rsid w:val="0021345A"/>
    <w:rsid w:val="0021351F"/>
    <w:rsid w:val="00213648"/>
    <w:rsid w:val="0021374E"/>
    <w:rsid w:val="002137FB"/>
    <w:rsid w:val="00213872"/>
    <w:rsid w:val="00213915"/>
    <w:rsid w:val="00213C98"/>
    <w:rsid w:val="00213C9C"/>
    <w:rsid w:val="00213DD5"/>
    <w:rsid w:val="00213F89"/>
    <w:rsid w:val="00214042"/>
    <w:rsid w:val="00214091"/>
    <w:rsid w:val="002145A7"/>
    <w:rsid w:val="002147D4"/>
    <w:rsid w:val="00214808"/>
    <w:rsid w:val="00214925"/>
    <w:rsid w:val="00214B1C"/>
    <w:rsid w:val="00214B7F"/>
    <w:rsid w:val="00215083"/>
    <w:rsid w:val="002156D9"/>
    <w:rsid w:val="002159ED"/>
    <w:rsid w:val="0021602D"/>
    <w:rsid w:val="0021626A"/>
    <w:rsid w:val="002169CA"/>
    <w:rsid w:val="00216B1F"/>
    <w:rsid w:val="00216CFC"/>
    <w:rsid w:val="00216DBF"/>
    <w:rsid w:val="002170F2"/>
    <w:rsid w:val="002171C9"/>
    <w:rsid w:val="002174E2"/>
    <w:rsid w:val="00217649"/>
    <w:rsid w:val="00217672"/>
    <w:rsid w:val="002179BB"/>
    <w:rsid w:val="0022009E"/>
    <w:rsid w:val="0022010F"/>
    <w:rsid w:val="00220255"/>
    <w:rsid w:val="00220597"/>
    <w:rsid w:val="002206A4"/>
    <w:rsid w:val="002206D9"/>
    <w:rsid w:val="0022095F"/>
    <w:rsid w:val="00220A22"/>
    <w:rsid w:val="00220AB3"/>
    <w:rsid w:val="00220CD1"/>
    <w:rsid w:val="002212FC"/>
    <w:rsid w:val="002215E4"/>
    <w:rsid w:val="00221D92"/>
    <w:rsid w:val="002220F7"/>
    <w:rsid w:val="002222DC"/>
    <w:rsid w:val="00222315"/>
    <w:rsid w:val="002223F8"/>
    <w:rsid w:val="002224BF"/>
    <w:rsid w:val="00222543"/>
    <w:rsid w:val="0022267C"/>
    <w:rsid w:val="00222690"/>
    <w:rsid w:val="002226A9"/>
    <w:rsid w:val="00222799"/>
    <w:rsid w:val="00222B5A"/>
    <w:rsid w:val="00222BB6"/>
    <w:rsid w:val="00223241"/>
    <w:rsid w:val="0022330D"/>
    <w:rsid w:val="0022338E"/>
    <w:rsid w:val="00223540"/>
    <w:rsid w:val="002235DD"/>
    <w:rsid w:val="0022391A"/>
    <w:rsid w:val="00223A58"/>
    <w:rsid w:val="00223DF4"/>
    <w:rsid w:val="00224033"/>
    <w:rsid w:val="0022425C"/>
    <w:rsid w:val="00224395"/>
    <w:rsid w:val="002246DE"/>
    <w:rsid w:val="002246F1"/>
    <w:rsid w:val="002247BC"/>
    <w:rsid w:val="00224A59"/>
    <w:rsid w:val="00224DDA"/>
    <w:rsid w:val="002251BF"/>
    <w:rsid w:val="00225361"/>
    <w:rsid w:val="002254C0"/>
    <w:rsid w:val="002255F5"/>
    <w:rsid w:val="0022588B"/>
    <w:rsid w:val="002258AF"/>
    <w:rsid w:val="002258B0"/>
    <w:rsid w:val="00225942"/>
    <w:rsid w:val="00225D06"/>
    <w:rsid w:val="00225F8A"/>
    <w:rsid w:val="00225FBE"/>
    <w:rsid w:val="00226234"/>
    <w:rsid w:val="00226532"/>
    <w:rsid w:val="0022655D"/>
    <w:rsid w:val="00227166"/>
    <w:rsid w:val="002271C0"/>
    <w:rsid w:val="002271DC"/>
    <w:rsid w:val="002274DA"/>
    <w:rsid w:val="0022769A"/>
    <w:rsid w:val="0022782C"/>
    <w:rsid w:val="00227960"/>
    <w:rsid w:val="00227E9F"/>
    <w:rsid w:val="00227F1B"/>
    <w:rsid w:val="00227F50"/>
    <w:rsid w:val="00227F96"/>
    <w:rsid w:val="0023026A"/>
    <w:rsid w:val="002303C2"/>
    <w:rsid w:val="00230B45"/>
    <w:rsid w:val="00231106"/>
    <w:rsid w:val="002314A9"/>
    <w:rsid w:val="0023159B"/>
    <w:rsid w:val="00231C60"/>
    <w:rsid w:val="00231DCC"/>
    <w:rsid w:val="00231EFF"/>
    <w:rsid w:val="002322C6"/>
    <w:rsid w:val="0023257F"/>
    <w:rsid w:val="00232703"/>
    <w:rsid w:val="00232719"/>
    <w:rsid w:val="0023271B"/>
    <w:rsid w:val="0023277C"/>
    <w:rsid w:val="00232A62"/>
    <w:rsid w:val="00232D5C"/>
    <w:rsid w:val="00232E0A"/>
    <w:rsid w:val="00232E9E"/>
    <w:rsid w:val="00232F7E"/>
    <w:rsid w:val="00233297"/>
    <w:rsid w:val="002333F5"/>
    <w:rsid w:val="00233405"/>
    <w:rsid w:val="00233478"/>
    <w:rsid w:val="00233665"/>
    <w:rsid w:val="002336D1"/>
    <w:rsid w:val="00233770"/>
    <w:rsid w:val="00233A48"/>
    <w:rsid w:val="00233C65"/>
    <w:rsid w:val="00233D8F"/>
    <w:rsid w:val="00233F52"/>
    <w:rsid w:val="00234143"/>
    <w:rsid w:val="00234846"/>
    <w:rsid w:val="002349BB"/>
    <w:rsid w:val="00234BA3"/>
    <w:rsid w:val="0023502A"/>
    <w:rsid w:val="002350D1"/>
    <w:rsid w:val="002354E9"/>
    <w:rsid w:val="002356DB"/>
    <w:rsid w:val="0023581C"/>
    <w:rsid w:val="002358EC"/>
    <w:rsid w:val="00235A6F"/>
    <w:rsid w:val="00235F43"/>
    <w:rsid w:val="002361C4"/>
    <w:rsid w:val="002366CA"/>
    <w:rsid w:val="0023688E"/>
    <w:rsid w:val="00236C59"/>
    <w:rsid w:val="00236E56"/>
    <w:rsid w:val="00236F04"/>
    <w:rsid w:val="00236F22"/>
    <w:rsid w:val="00236FE2"/>
    <w:rsid w:val="002374A3"/>
    <w:rsid w:val="00237510"/>
    <w:rsid w:val="00237541"/>
    <w:rsid w:val="00237983"/>
    <w:rsid w:val="00237DCE"/>
    <w:rsid w:val="00240405"/>
    <w:rsid w:val="00240861"/>
    <w:rsid w:val="00240D99"/>
    <w:rsid w:val="002413B4"/>
    <w:rsid w:val="00241436"/>
    <w:rsid w:val="002418A3"/>
    <w:rsid w:val="00241B9C"/>
    <w:rsid w:val="00242588"/>
    <w:rsid w:val="00242610"/>
    <w:rsid w:val="002429E2"/>
    <w:rsid w:val="00242E45"/>
    <w:rsid w:val="00243012"/>
    <w:rsid w:val="002431A2"/>
    <w:rsid w:val="00243252"/>
    <w:rsid w:val="00243261"/>
    <w:rsid w:val="002435B1"/>
    <w:rsid w:val="002435EC"/>
    <w:rsid w:val="00243B31"/>
    <w:rsid w:val="00243C27"/>
    <w:rsid w:val="00243CE5"/>
    <w:rsid w:val="00244118"/>
    <w:rsid w:val="0024431F"/>
    <w:rsid w:val="00244716"/>
    <w:rsid w:val="00244A9B"/>
    <w:rsid w:val="00244AF3"/>
    <w:rsid w:val="00244DA2"/>
    <w:rsid w:val="00245523"/>
    <w:rsid w:val="002455A0"/>
    <w:rsid w:val="002455A9"/>
    <w:rsid w:val="00245921"/>
    <w:rsid w:val="00245A19"/>
    <w:rsid w:val="00245C35"/>
    <w:rsid w:val="00245EC0"/>
    <w:rsid w:val="00246477"/>
    <w:rsid w:val="00247066"/>
    <w:rsid w:val="00247291"/>
    <w:rsid w:val="002472BB"/>
    <w:rsid w:val="00247D97"/>
    <w:rsid w:val="00250535"/>
    <w:rsid w:val="002509D6"/>
    <w:rsid w:val="00250F0B"/>
    <w:rsid w:val="002511FC"/>
    <w:rsid w:val="002514B7"/>
    <w:rsid w:val="0025152C"/>
    <w:rsid w:val="00251BF6"/>
    <w:rsid w:val="00251C95"/>
    <w:rsid w:val="00252073"/>
    <w:rsid w:val="00252364"/>
    <w:rsid w:val="002525B0"/>
    <w:rsid w:val="002528B6"/>
    <w:rsid w:val="00252A8D"/>
    <w:rsid w:val="00252B91"/>
    <w:rsid w:val="00252BC4"/>
    <w:rsid w:val="00252D85"/>
    <w:rsid w:val="00252DB7"/>
    <w:rsid w:val="002533F2"/>
    <w:rsid w:val="00253E32"/>
    <w:rsid w:val="00254014"/>
    <w:rsid w:val="00254051"/>
    <w:rsid w:val="0025418F"/>
    <w:rsid w:val="00254383"/>
    <w:rsid w:val="002545D5"/>
    <w:rsid w:val="00254838"/>
    <w:rsid w:val="00254A35"/>
    <w:rsid w:val="00254B39"/>
    <w:rsid w:val="00254E1F"/>
    <w:rsid w:val="00254EBE"/>
    <w:rsid w:val="00254F4B"/>
    <w:rsid w:val="002553BD"/>
    <w:rsid w:val="002556A1"/>
    <w:rsid w:val="00255ECC"/>
    <w:rsid w:val="0025622E"/>
    <w:rsid w:val="00256623"/>
    <w:rsid w:val="00256643"/>
    <w:rsid w:val="00256658"/>
    <w:rsid w:val="002567A5"/>
    <w:rsid w:val="00256916"/>
    <w:rsid w:val="00256D85"/>
    <w:rsid w:val="002570B6"/>
    <w:rsid w:val="002570D6"/>
    <w:rsid w:val="00257136"/>
    <w:rsid w:val="0025728B"/>
    <w:rsid w:val="00257516"/>
    <w:rsid w:val="0025798E"/>
    <w:rsid w:val="00257A9C"/>
    <w:rsid w:val="002603B6"/>
    <w:rsid w:val="00260589"/>
    <w:rsid w:val="002606AE"/>
    <w:rsid w:val="00260BCB"/>
    <w:rsid w:val="0026101E"/>
    <w:rsid w:val="0026117A"/>
    <w:rsid w:val="0026121F"/>
    <w:rsid w:val="0026157C"/>
    <w:rsid w:val="002615DD"/>
    <w:rsid w:val="002616EE"/>
    <w:rsid w:val="002622B8"/>
    <w:rsid w:val="00262411"/>
    <w:rsid w:val="00262682"/>
    <w:rsid w:val="0026277B"/>
    <w:rsid w:val="00262C1F"/>
    <w:rsid w:val="00262D66"/>
    <w:rsid w:val="002632DA"/>
    <w:rsid w:val="002634B8"/>
    <w:rsid w:val="0026379F"/>
    <w:rsid w:val="00263892"/>
    <w:rsid w:val="00263965"/>
    <w:rsid w:val="00263A05"/>
    <w:rsid w:val="00263DD9"/>
    <w:rsid w:val="00263F01"/>
    <w:rsid w:val="002642F3"/>
    <w:rsid w:val="00264335"/>
    <w:rsid w:val="002643EE"/>
    <w:rsid w:val="002647F2"/>
    <w:rsid w:val="0026492F"/>
    <w:rsid w:val="00265000"/>
    <w:rsid w:val="0026504D"/>
    <w:rsid w:val="002651BD"/>
    <w:rsid w:val="00265335"/>
    <w:rsid w:val="00265450"/>
    <w:rsid w:val="0026580F"/>
    <w:rsid w:val="00266226"/>
    <w:rsid w:val="0026637B"/>
    <w:rsid w:val="0026665D"/>
    <w:rsid w:val="00266974"/>
    <w:rsid w:val="00266D38"/>
    <w:rsid w:val="0026728D"/>
    <w:rsid w:val="002676CB"/>
    <w:rsid w:val="002676F4"/>
    <w:rsid w:val="0026796C"/>
    <w:rsid w:val="00267A1D"/>
    <w:rsid w:val="00270044"/>
    <w:rsid w:val="00270186"/>
    <w:rsid w:val="002701ED"/>
    <w:rsid w:val="00270572"/>
    <w:rsid w:val="002711A8"/>
    <w:rsid w:val="002713A2"/>
    <w:rsid w:val="002714E8"/>
    <w:rsid w:val="0027160F"/>
    <w:rsid w:val="002719AF"/>
    <w:rsid w:val="0027219B"/>
    <w:rsid w:val="002721A8"/>
    <w:rsid w:val="00272584"/>
    <w:rsid w:val="00272856"/>
    <w:rsid w:val="00272E25"/>
    <w:rsid w:val="00273127"/>
    <w:rsid w:val="0027324C"/>
    <w:rsid w:val="0027331B"/>
    <w:rsid w:val="0027355E"/>
    <w:rsid w:val="002735A8"/>
    <w:rsid w:val="00273693"/>
    <w:rsid w:val="00273764"/>
    <w:rsid w:val="00273A2F"/>
    <w:rsid w:val="00273B9B"/>
    <w:rsid w:val="00273DCC"/>
    <w:rsid w:val="00273F47"/>
    <w:rsid w:val="00273F68"/>
    <w:rsid w:val="00274415"/>
    <w:rsid w:val="0027449E"/>
    <w:rsid w:val="002744FB"/>
    <w:rsid w:val="00274587"/>
    <w:rsid w:val="00274FD8"/>
    <w:rsid w:val="0027514F"/>
    <w:rsid w:val="00275618"/>
    <w:rsid w:val="002756DD"/>
    <w:rsid w:val="00275A96"/>
    <w:rsid w:val="00275D7D"/>
    <w:rsid w:val="0027600F"/>
    <w:rsid w:val="0027608E"/>
    <w:rsid w:val="00276226"/>
    <w:rsid w:val="0027682C"/>
    <w:rsid w:val="002768AF"/>
    <w:rsid w:val="00276BE7"/>
    <w:rsid w:val="00276C80"/>
    <w:rsid w:val="00276D84"/>
    <w:rsid w:val="00276E89"/>
    <w:rsid w:val="00276F56"/>
    <w:rsid w:val="00276FCB"/>
    <w:rsid w:val="00277135"/>
    <w:rsid w:val="00277266"/>
    <w:rsid w:val="00277360"/>
    <w:rsid w:val="00277427"/>
    <w:rsid w:val="00277681"/>
    <w:rsid w:val="00277695"/>
    <w:rsid w:val="002777F2"/>
    <w:rsid w:val="00277C62"/>
    <w:rsid w:val="00280053"/>
    <w:rsid w:val="00280986"/>
    <w:rsid w:val="00280995"/>
    <w:rsid w:val="00280ADA"/>
    <w:rsid w:val="002810AB"/>
    <w:rsid w:val="0028186E"/>
    <w:rsid w:val="002819B5"/>
    <w:rsid w:val="002819E6"/>
    <w:rsid w:val="00281B24"/>
    <w:rsid w:val="00281BB3"/>
    <w:rsid w:val="00281C32"/>
    <w:rsid w:val="00281D9E"/>
    <w:rsid w:val="00281ECE"/>
    <w:rsid w:val="00281FB8"/>
    <w:rsid w:val="00282083"/>
    <w:rsid w:val="00282248"/>
    <w:rsid w:val="00282356"/>
    <w:rsid w:val="00282580"/>
    <w:rsid w:val="00282589"/>
    <w:rsid w:val="002826EA"/>
    <w:rsid w:val="002827B1"/>
    <w:rsid w:val="00282DAA"/>
    <w:rsid w:val="00282FED"/>
    <w:rsid w:val="002831C7"/>
    <w:rsid w:val="002834BA"/>
    <w:rsid w:val="002838F4"/>
    <w:rsid w:val="00283A1D"/>
    <w:rsid w:val="00283E89"/>
    <w:rsid w:val="002840C6"/>
    <w:rsid w:val="002844AD"/>
    <w:rsid w:val="00284540"/>
    <w:rsid w:val="00284591"/>
    <w:rsid w:val="002846EA"/>
    <w:rsid w:val="00284704"/>
    <w:rsid w:val="00284811"/>
    <w:rsid w:val="0028496E"/>
    <w:rsid w:val="00284A4F"/>
    <w:rsid w:val="00284C95"/>
    <w:rsid w:val="00284EC4"/>
    <w:rsid w:val="00284FD6"/>
    <w:rsid w:val="00285282"/>
    <w:rsid w:val="00285310"/>
    <w:rsid w:val="00285389"/>
    <w:rsid w:val="00285793"/>
    <w:rsid w:val="00285AAA"/>
    <w:rsid w:val="00285CEC"/>
    <w:rsid w:val="00285DC5"/>
    <w:rsid w:val="002863D6"/>
    <w:rsid w:val="00286641"/>
    <w:rsid w:val="00286D64"/>
    <w:rsid w:val="00286EE8"/>
    <w:rsid w:val="00286EFC"/>
    <w:rsid w:val="00287198"/>
    <w:rsid w:val="002871A0"/>
    <w:rsid w:val="002871BA"/>
    <w:rsid w:val="00287297"/>
    <w:rsid w:val="00287597"/>
    <w:rsid w:val="002875B0"/>
    <w:rsid w:val="00287978"/>
    <w:rsid w:val="002879D0"/>
    <w:rsid w:val="00287BBB"/>
    <w:rsid w:val="002901D9"/>
    <w:rsid w:val="0029061D"/>
    <w:rsid w:val="002907E4"/>
    <w:rsid w:val="00290D24"/>
    <w:rsid w:val="00290F69"/>
    <w:rsid w:val="00290F9D"/>
    <w:rsid w:val="0029143E"/>
    <w:rsid w:val="00291493"/>
    <w:rsid w:val="002914DE"/>
    <w:rsid w:val="002916F4"/>
    <w:rsid w:val="00291C42"/>
    <w:rsid w:val="00291C86"/>
    <w:rsid w:val="00291FB7"/>
    <w:rsid w:val="00292457"/>
    <w:rsid w:val="002925A1"/>
    <w:rsid w:val="00292825"/>
    <w:rsid w:val="002928A9"/>
    <w:rsid w:val="002929FD"/>
    <w:rsid w:val="00292A65"/>
    <w:rsid w:val="00292C75"/>
    <w:rsid w:val="00292E4D"/>
    <w:rsid w:val="00293548"/>
    <w:rsid w:val="002938C7"/>
    <w:rsid w:val="002938DD"/>
    <w:rsid w:val="0029390D"/>
    <w:rsid w:val="00293953"/>
    <w:rsid w:val="00293954"/>
    <w:rsid w:val="00293A69"/>
    <w:rsid w:val="0029422D"/>
    <w:rsid w:val="00294BE3"/>
    <w:rsid w:val="00294CFE"/>
    <w:rsid w:val="00294D09"/>
    <w:rsid w:val="00295007"/>
    <w:rsid w:val="00295113"/>
    <w:rsid w:val="00295151"/>
    <w:rsid w:val="00295174"/>
    <w:rsid w:val="00295192"/>
    <w:rsid w:val="00295200"/>
    <w:rsid w:val="0029550E"/>
    <w:rsid w:val="002960B3"/>
    <w:rsid w:val="00296172"/>
    <w:rsid w:val="002961CE"/>
    <w:rsid w:val="0029651F"/>
    <w:rsid w:val="0029681C"/>
    <w:rsid w:val="00296B92"/>
    <w:rsid w:val="00296D90"/>
    <w:rsid w:val="00297216"/>
    <w:rsid w:val="0029726A"/>
    <w:rsid w:val="0029751A"/>
    <w:rsid w:val="002975E8"/>
    <w:rsid w:val="00297647"/>
    <w:rsid w:val="002977D5"/>
    <w:rsid w:val="00297886"/>
    <w:rsid w:val="002978C7"/>
    <w:rsid w:val="0029790F"/>
    <w:rsid w:val="00297940"/>
    <w:rsid w:val="0029794C"/>
    <w:rsid w:val="00297CA9"/>
    <w:rsid w:val="00297E36"/>
    <w:rsid w:val="00297FED"/>
    <w:rsid w:val="002A0193"/>
    <w:rsid w:val="002A0530"/>
    <w:rsid w:val="002A0619"/>
    <w:rsid w:val="002A072D"/>
    <w:rsid w:val="002A0A46"/>
    <w:rsid w:val="002A0CF4"/>
    <w:rsid w:val="002A0D32"/>
    <w:rsid w:val="002A0DD1"/>
    <w:rsid w:val="002A110A"/>
    <w:rsid w:val="002A167B"/>
    <w:rsid w:val="002A16CB"/>
    <w:rsid w:val="002A1805"/>
    <w:rsid w:val="002A1D28"/>
    <w:rsid w:val="002A1EA6"/>
    <w:rsid w:val="002A202E"/>
    <w:rsid w:val="002A2C22"/>
    <w:rsid w:val="002A2C71"/>
    <w:rsid w:val="002A2CF9"/>
    <w:rsid w:val="002A33D6"/>
    <w:rsid w:val="002A35EE"/>
    <w:rsid w:val="002A395F"/>
    <w:rsid w:val="002A3A27"/>
    <w:rsid w:val="002A3E16"/>
    <w:rsid w:val="002A3EFD"/>
    <w:rsid w:val="002A408A"/>
    <w:rsid w:val="002A40D8"/>
    <w:rsid w:val="002A42F8"/>
    <w:rsid w:val="002A46B9"/>
    <w:rsid w:val="002A4A16"/>
    <w:rsid w:val="002A4CF8"/>
    <w:rsid w:val="002A4D13"/>
    <w:rsid w:val="002A4E91"/>
    <w:rsid w:val="002A4FF8"/>
    <w:rsid w:val="002A5222"/>
    <w:rsid w:val="002A5366"/>
    <w:rsid w:val="002A56A3"/>
    <w:rsid w:val="002A56D1"/>
    <w:rsid w:val="002A5C28"/>
    <w:rsid w:val="002A5C48"/>
    <w:rsid w:val="002A6261"/>
    <w:rsid w:val="002A6433"/>
    <w:rsid w:val="002A6584"/>
    <w:rsid w:val="002A65B6"/>
    <w:rsid w:val="002A65C2"/>
    <w:rsid w:val="002A65CE"/>
    <w:rsid w:val="002A6953"/>
    <w:rsid w:val="002A6D55"/>
    <w:rsid w:val="002A709A"/>
    <w:rsid w:val="002A7237"/>
    <w:rsid w:val="002A730C"/>
    <w:rsid w:val="002A7488"/>
    <w:rsid w:val="002A74B1"/>
    <w:rsid w:val="002A74E5"/>
    <w:rsid w:val="002A750F"/>
    <w:rsid w:val="002A78A3"/>
    <w:rsid w:val="002A7F9E"/>
    <w:rsid w:val="002B02EB"/>
    <w:rsid w:val="002B03CF"/>
    <w:rsid w:val="002B0799"/>
    <w:rsid w:val="002B07F7"/>
    <w:rsid w:val="002B0868"/>
    <w:rsid w:val="002B0957"/>
    <w:rsid w:val="002B0A40"/>
    <w:rsid w:val="002B0C5A"/>
    <w:rsid w:val="002B0CDF"/>
    <w:rsid w:val="002B0EB6"/>
    <w:rsid w:val="002B0ED5"/>
    <w:rsid w:val="002B0F7F"/>
    <w:rsid w:val="002B0FB8"/>
    <w:rsid w:val="002B1156"/>
    <w:rsid w:val="002B1521"/>
    <w:rsid w:val="002B153A"/>
    <w:rsid w:val="002B1821"/>
    <w:rsid w:val="002B184F"/>
    <w:rsid w:val="002B1D46"/>
    <w:rsid w:val="002B2160"/>
    <w:rsid w:val="002B2612"/>
    <w:rsid w:val="002B27D8"/>
    <w:rsid w:val="002B280D"/>
    <w:rsid w:val="002B280F"/>
    <w:rsid w:val="002B2D2C"/>
    <w:rsid w:val="002B2F3B"/>
    <w:rsid w:val="002B303C"/>
    <w:rsid w:val="002B31D8"/>
    <w:rsid w:val="002B368F"/>
    <w:rsid w:val="002B37EF"/>
    <w:rsid w:val="002B380F"/>
    <w:rsid w:val="002B3B2B"/>
    <w:rsid w:val="002B3D81"/>
    <w:rsid w:val="002B3F67"/>
    <w:rsid w:val="002B4121"/>
    <w:rsid w:val="002B4BD8"/>
    <w:rsid w:val="002B4FA0"/>
    <w:rsid w:val="002B514A"/>
    <w:rsid w:val="002B54C8"/>
    <w:rsid w:val="002B5971"/>
    <w:rsid w:val="002B5AFD"/>
    <w:rsid w:val="002B5C55"/>
    <w:rsid w:val="002B62BC"/>
    <w:rsid w:val="002B633A"/>
    <w:rsid w:val="002B65FA"/>
    <w:rsid w:val="002B686B"/>
    <w:rsid w:val="002B69C0"/>
    <w:rsid w:val="002B702A"/>
    <w:rsid w:val="002B702E"/>
    <w:rsid w:val="002B7037"/>
    <w:rsid w:val="002B7279"/>
    <w:rsid w:val="002B7329"/>
    <w:rsid w:val="002B73F4"/>
    <w:rsid w:val="002B7519"/>
    <w:rsid w:val="002B75DE"/>
    <w:rsid w:val="002B7DF5"/>
    <w:rsid w:val="002C0178"/>
    <w:rsid w:val="002C01E9"/>
    <w:rsid w:val="002C03DD"/>
    <w:rsid w:val="002C0600"/>
    <w:rsid w:val="002C0602"/>
    <w:rsid w:val="002C0903"/>
    <w:rsid w:val="002C0984"/>
    <w:rsid w:val="002C1259"/>
    <w:rsid w:val="002C1274"/>
    <w:rsid w:val="002C1890"/>
    <w:rsid w:val="002C196C"/>
    <w:rsid w:val="002C2196"/>
    <w:rsid w:val="002C22B4"/>
    <w:rsid w:val="002C27E5"/>
    <w:rsid w:val="002C2830"/>
    <w:rsid w:val="002C31BB"/>
    <w:rsid w:val="002C34EE"/>
    <w:rsid w:val="002C3670"/>
    <w:rsid w:val="002C37A2"/>
    <w:rsid w:val="002C37FA"/>
    <w:rsid w:val="002C39A2"/>
    <w:rsid w:val="002C39AA"/>
    <w:rsid w:val="002C3A3A"/>
    <w:rsid w:val="002C3CB9"/>
    <w:rsid w:val="002C4100"/>
    <w:rsid w:val="002C4251"/>
    <w:rsid w:val="002C4699"/>
    <w:rsid w:val="002C4807"/>
    <w:rsid w:val="002C4A82"/>
    <w:rsid w:val="002C4AC4"/>
    <w:rsid w:val="002C4B46"/>
    <w:rsid w:val="002C4F25"/>
    <w:rsid w:val="002C5128"/>
    <w:rsid w:val="002C51C5"/>
    <w:rsid w:val="002C53B6"/>
    <w:rsid w:val="002C53D7"/>
    <w:rsid w:val="002C553E"/>
    <w:rsid w:val="002C55EB"/>
    <w:rsid w:val="002C58B7"/>
    <w:rsid w:val="002C610B"/>
    <w:rsid w:val="002C6213"/>
    <w:rsid w:val="002C63BA"/>
    <w:rsid w:val="002C6479"/>
    <w:rsid w:val="002C6607"/>
    <w:rsid w:val="002C6618"/>
    <w:rsid w:val="002C6905"/>
    <w:rsid w:val="002C6D4D"/>
    <w:rsid w:val="002C6F16"/>
    <w:rsid w:val="002C6F1F"/>
    <w:rsid w:val="002C7225"/>
    <w:rsid w:val="002C7264"/>
    <w:rsid w:val="002C7296"/>
    <w:rsid w:val="002C732D"/>
    <w:rsid w:val="002C73D7"/>
    <w:rsid w:val="002C73DF"/>
    <w:rsid w:val="002C7487"/>
    <w:rsid w:val="002C7668"/>
    <w:rsid w:val="002C768E"/>
    <w:rsid w:val="002C7798"/>
    <w:rsid w:val="002C77C1"/>
    <w:rsid w:val="002C7A00"/>
    <w:rsid w:val="002C7A5E"/>
    <w:rsid w:val="002C7D07"/>
    <w:rsid w:val="002D0040"/>
    <w:rsid w:val="002D0134"/>
    <w:rsid w:val="002D031F"/>
    <w:rsid w:val="002D0836"/>
    <w:rsid w:val="002D0840"/>
    <w:rsid w:val="002D0C15"/>
    <w:rsid w:val="002D0D9C"/>
    <w:rsid w:val="002D0F32"/>
    <w:rsid w:val="002D149F"/>
    <w:rsid w:val="002D150B"/>
    <w:rsid w:val="002D189C"/>
    <w:rsid w:val="002D1988"/>
    <w:rsid w:val="002D1D14"/>
    <w:rsid w:val="002D228B"/>
    <w:rsid w:val="002D22E5"/>
    <w:rsid w:val="002D2594"/>
    <w:rsid w:val="002D26F3"/>
    <w:rsid w:val="002D2A1D"/>
    <w:rsid w:val="002D2E3D"/>
    <w:rsid w:val="002D3167"/>
    <w:rsid w:val="002D3671"/>
    <w:rsid w:val="002D3854"/>
    <w:rsid w:val="002D38D6"/>
    <w:rsid w:val="002D39FC"/>
    <w:rsid w:val="002D3E0C"/>
    <w:rsid w:val="002D3FF0"/>
    <w:rsid w:val="002D423C"/>
    <w:rsid w:val="002D4282"/>
    <w:rsid w:val="002D4433"/>
    <w:rsid w:val="002D446B"/>
    <w:rsid w:val="002D453B"/>
    <w:rsid w:val="002D4740"/>
    <w:rsid w:val="002D4B61"/>
    <w:rsid w:val="002D4D88"/>
    <w:rsid w:val="002D4ED3"/>
    <w:rsid w:val="002D52DA"/>
    <w:rsid w:val="002D54BF"/>
    <w:rsid w:val="002D58F2"/>
    <w:rsid w:val="002D5C16"/>
    <w:rsid w:val="002D5D21"/>
    <w:rsid w:val="002D5E50"/>
    <w:rsid w:val="002D6209"/>
    <w:rsid w:val="002D6383"/>
    <w:rsid w:val="002D698F"/>
    <w:rsid w:val="002D6A01"/>
    <w:rsid w:val="002D6ADB"/>
    <w:rsid w:val="002D6D81"/>
    <w:rsid w:val="002D6DAC"/>
    <w:rsid w:val="002D73D6"/>
    <w:rsid w:val="002D75C4"/>
    <w:rsid w:val="002D7737"/>
    <w:rsid w:val="002D782F"/>
    <w:rsid w:val="002D791C"/>
    <w:rsid w:val="002D7E76"/>
    <w:rsid w:val="002D7EBA"/>
    <w:rsid w:val="002D7EBC"/>
    <w:rsid w:val="002E0054"/>
    <w:rsid w:val="002E0297"/>
    <w:rsid w:val="002E0348"/>
    <w:rsid w:val="002E03AE"/>
    <w:rsid w:val="002E0671"/>
    <w:rsid w:val="002E07A2"/>
    <w:rsid w:val="002E07D6"/>
    <w:rsid w:val="002E0CC5"/>
    <w:rsid w:val="002E0E2B"/>
    <w:rsid w:val="002E0E46"/>
    <w:rsid w:val="002E0E84"/>
    <w:rsid w:val="002E101D"/>
    <w:rsid w:val="002E118F"/>
    <w:rsid w:val="002E170C"/>
    <w:rsid w:val="002E17E3"/>
    <w:rsid w:val="002E1CD7"/>
    <w:rsid w:val="002E1DCB"/>
    <w:rsid w:val="002E1EDE"/>
    <w:rsid w:val="002E2676"/>
    <w:rsid w:val="002E2C5B"/>
    <w:rsid w:val="002E2EFD"/>
    <w:rsid w:val="002E3037"/>
    <w:rsid w:val="002E324D"/>
    <w:rsid w:val="002E3CD7"/>
    <w:rsid w:val="002E3DC9"/>
    <w:rsid w:val="002E4422"/>
    <w:rsid w:val="002E4520"/>
    <w:rsid w:val="002E463B"/>
    <w:rsid w:val="002E4691"/>
    <w:rsid w:val="002E475E"/>
    <w:rsid w:val="002E48F7"/>
    <w:rsid w:val="002E4A5D"/>
    <w:rsid w:val="002E4F15"/>
    <w:rsid w:val="002E4F1D"/>
    <w:rsid w:val="002E501C"/>
    <w:rsid w:val="002E51A5"/>
    <w:rsid w:val="002E5CA1"/>
    <w:rsid w:val="002E5E77"/>
    <w:rsid w:val="002E5F85"/>
    <w:rsid w:val="002E5F99"/>
    <w:rsid w:val="002E5FF0"/>
    <w:rsid w:val="002E6078"/>
    <w:rsid w:val="002E625B"/>
    <w:rsid w:val="002E6329"/>
    <w:rsid w:val="002E6372"/>
    <w:rsid w:val="002E6453"/>
    <w:rsid w:val="002E6573"/>
    <w:rsid w:val="002E68C1"/>
    <w:rsid w:val="002E6A9B"/>
    <w:rsid w:val="002E72D0"/>
    <w:rsid w:val="002E730C"/>
    <w:rsid w:val="002E7523"/>
    <w:rsid w:val="002E76BF"/>
    <w:rsid w:val="002E7912"/>
    <w:rsid w:val="002E7BD8"/>
    <w:rsid w:val="002E7FDD"/>
    <w:rsid w:val="002E7FE2"/>
    <w:rsid w:val="002F0079"/>
    <w:rsid w:val="002F02B5"/>
    <w:rsid w:val="002F0533"/>
    <w:rsid w:val="002F09E0"/>
    <w:rsid w:val="002F0A46"/>
    <w:rsid w:val="002F0AEF"/>
    <w:rsid w:val="002F0C69"/>
    <w:rsid w:val="002F0DA1"/>
    <w:rsid w:val="002F10A6"/>
    <w:rsid w:val="002F12C2"/>
    <w:rsid w:val="002F167D"/>
    <w:rsid w:val="002F203D"/>
    <w:rsid w:val="002F21E5"/>
    <w:rsid w:val="002F2476"/>
    <w:rsid w:val="002F25F1"/>
    <w:rsid w:val="002F2CE8"/>
    <w:rsid w:val="002F2D47"/>
    <w:rsid w:val="002F2F43"/>
    <w:rsid w:val="002F3064"/>
    <w:rsid w:val="002F373B"/>
    <w:rsid w:val="002F3788"/>
    <w:rsid w:val="002F3A6B"/>
    <w:rsid w:val="002F3CB3"/>
    <w:rsid w:val="002F3DFF"/>
    <w:rsid w:val="002F44B1"/>
    <w:rsid w:val="002F4545"/>
    <w:rsid w:val="002F46E2"/>
    <w:rsid w:val="002F4A84"/>
    <w:rsid w:val="002F4AC5"/>
    <w:rsid w:val="002F4EB6"/>
    <w:rsid w:val="002F4F8D"/>
    <w:rsid w:val="002F5009"/>
    <w:rsid w:val="002F539E"/>
    <w:rsid w:val="002F53BB"/>
    <w:rsid w:val="002F5443"/>
    <w:rsid w:val="002F54CC"/>
    <w:rsid w:val="002F54D3"/>
    <w:rsid w:val="002F57AC"/>
    <w:rsid w:val="002F5CE0"/>
    <w:rsid w:val="002F5E05"/>
    <w:rsid w:val="002F5FC2"/>
    <w:rsid w:val="002F630E"/>
    <w:rsid w:val="002F695D"/>
    <w:rsid w:val="002F69A9"/>
    <w:rsid w:val="002F6C1B"/>
    <w:rsid w:val="002F6D3A"/>
    <w:rsid w:val="002F6D45"/>
    <w:rsid w:val="002F6E97"/>
    <w:rsid w:val="002F740D"/>
    <w:rsid w:val="002F761B"/>
    <w:rsid w:val="002F79D0"/>
    <w:rsid w:val="002F7CCF"/>
    <w:rsid w:val="002F7E8C"/>
    <w:rsid w:val="002F7FFC"/>
    <w:rsid w:val="0030063B"/>
    <w:rsid w:val="0030084F"/>
    <w:rsid w:val="00300A3E"/>
    <w:rsid w:val="00300CB7"/>
    <w:rsid w:val="00300D3A"/>
    <w:rsid w:val="00300E9F"/>
    <w:rsid w:val="00300FF9"/>
    <w:rsid w:val="00301066"/>
    <w:rsid w:val="003012A9"/>
    <w:rsid w:val="00301499"/>
    <w:rsid w:val="00301A91"/>
    <w:rsid w:val="00301ED4"/>
    <w:rsid w:val="00301EEC"/>
    <w:rsid w:val="00301F5D"/>
    <w:rsid w:val="00302149"/>
    <w:rsid w:val="0030218C"/>
    <w:rsid w:val="003024BD"/>
    <w:rsid w:val="0030274C"/>
    <w:rsid w:val="00302815"/>
    <w:rsid w:val="003028BD"/>
    <w:rsid w:val="003028C1"/>
    <w:rsid w:val="00302A08"/>
    <w:rsid w:val="00302FB6"/>
    <w:rsid w:val="00303237"/>
    <w:rsid w:val="003032B9"/>
    <w:rsid w:val="003034C0"/>
    <w:rsid w:val="00303704"/>
    <w:rsid w:val="0030395E"/>
    <w:rsid w:val="00303B97"/>
    <w:rsid w:val="00303B9C"/>
    <w:rsid w:val="00303CF3"/>
    <w:rsid w:val="00303FAE"/>
    <w:rsid w:val="00303FBE"/>
    <w:rsid w:val="003040F0"/>
    <w:rsid w:val="003041EA"/>
    <w:rsid w:val="00304250"/>
    <w:rsid w:val="0030463B"/>
    <w:rsid w:val="00304661"/>
    <w:rsid w:val="00304B4F"/>
    <w:rsid w:val="0030504C"/>
    <w:rsid w:val="003052D6"/>
    <w:rsid w:val="0030543A"/>
    <w:rsid w:val="0030545C"/>
    <w:rsid w:val="00305490"/>
    <w:rsid w:val="00305FB7"/>
    <w:rsid w:val="00305FD3"/>
    <w:rsid w:val="00306183"/>
    <w:rsid w:val="00306A93"/>
    <w:rsid w:val="00306B81"/>
    <w:rsid w:val="00306EE1"/>
    <w:rsid w:val="00307083"/>
    <w:rsid w:val="003071D4"/>
    <w:rsid w:val="00307309"/>
    <w:rsid w:val="00307503"/>
    <w:rsid w:val="00307540"/>
    <w:rsid w:val="003076CD"/>
    <w:rsid w:val="00307980"/>
    <w:rsid w:val="003079AC"/>
    <w:rsid w:val="00307A76"/>
    <w:rsid w:val="00307ADB"/>
    <w:rsid w:val="00307B50"/>
    <w:rsid w:val="00307BF3"/>
    <w:rsid w:val="00307C37"/>
    <w:rsid w:val="00307D7E"/>
    <w:rsid w:val="00307E5B"/>
    <w:rsid w:val="0031003A"/>
    <w:rsid w:val="0031031E"/>
    <w:rsid w:val="00310A6D"/>
    <w:rsid w:val="00310A89"/>
    <w:rsid w:val="00310D5B"/>
    <w:rsid w:val="00310ECC"/>
    <w:rsid w:val="00311076"/>
    <w:rsid w:val="003110F4"/>
    <w:rsid w:val="0031111B"/>
    <w:rsid w:val="003111D0"/>
    <w:rsid w:val="003111F0"/>
    <w:rsid w:val="003112FF"/>
    <w:rsid w:val="00311697"/>
    <w:rsid w:val="00311760"/>
    <w:rsid w:val="00311905"/>
    <w:rsid w:val="00311ABE"/>
    <w:rsid w:val="00311B1A"/>
    <w:rsid w:val="00311FBF"/>
    <w:rsid w:val="003121A4"/>
    <w:rsid w:val="003125B0"/>
    <w:rsid w:val="00312CA0"/>
    <w:rsid w:val="00312DB6"/>
    <w:rsid w:val="00312DE9"/>
    <w:rsid w:val="003130C6"/>
    <w:rsid w:val="003132CA"/>
    <w:rsid w:val="0031332C"/>
    <w:rsid w:val="003135F6"/>
    <w:rsid w:val="00313A27"/>
    <w:rsid w:val="00313AFB"/>
    <w:rsid w:val="00313C00"/>
    <w:rsid w:val="00313DCC"/>
    <w:rsid w:val="00313E77"/>
    <w:rsid w:val="0031404F"/>
    <w:rsid w:val="003142B7"/>
    <w:rsid w:val="0031455E"/>
    <w:rsid w:val="003149DB"/>
    <w:rsid w:val="00314B27"/>
    <w:rsid w:val="00314BED"/>
    <w:rsid w:val="00315137"/>
    <w:rsid w:val="0031532C"/>
    <w:rsid w:val="003153AA"/>
    <w:rsid w:val="00315735"/>
    <w:rsid w:val="00315A16"/>
    <w:rsid w:val="00315A91"/>
    <w:rsid w:val="00315C5E"/>
    <w:rsid w:val="00315D3A"/>
    <w:rsid w:val="0031611A"/>
    <w:rsid w:val="00316182"/>
    <w:rsid w:val="00316398"/>
    <w:rsid w:val="00316433"/>
    <w:rsid w:val="003164AE"/>
    <w:rsid w:val="00316512"/>
    <w:rsid w:val="0031678F"/>
    <w:rsid w:val="00316E3C"/>
    <w:rsid w:val="00317053"/>
    <w:rsid w:val="00317066"/>
    <w:rsid w:val="0031716D"/>
    <w:rsid w:val="003174B6"/>
    <w:rsid w:val="00317711"/>
    <w:rsid w:val="00317863"/>
    <w:rsid w:val="00317A13"/>
    <w:rsid w:val="00317CF6"/>
    <w:rsid w:val="003201FB"/>
    <w:rsid w:val="003203C0"/>
    <w:rsid w:val="003204EF"/>
    <w:rsid w:val="0032055E"/>
    <w:rsid w:val="0032097C"/>
    <w:rsid w:val="00320E9B"/>
    <w:rsid w:val="0032106A"/>
    <w:rsid w:val="0032109C"/>
    <w:rsid w:val="003211F4"/>
    <w:rsid w:val="003214F0"/>
    <w:rsid w:val="0032169A"/>
    <w:rsid w:val="00321745"/>
    <w:rsid w:val="00321D37"/>
    <w:rsid w:val="00321F26"/>
    <w:rsid w:val="00322449"/>
    <w:rsid w:val="003224DD"/>
    <w:rsid w:val="0032262C"/>
    <w:rsid w:val="00322715"/>
    <w:rsid w:val="003227C5"/>
    <w:rsid w:val="00322995"/>
    <w:rsid w:val="00322B45"/>
    <w:rsid w:val="00323024"/>
    <w:rsid w:val="00323212"/>
    <w:rsid w:val="00323213"/>
    <w:rsid w:val="003237AB"/>
    <w:rsid w:val="00323809"/>
    <w:rsid w:val="003239EF"/>
    <w:rsid w:val="00323B56"/>
    <w:rsid w:val="00323D41"/>
    <w:rsid w:val="00323F52"/>
    <w:rsid w:val="00324024"/>
    <w:rsid w:val="0032438A"/>
    <w:rsid w:val="003248AB"/>
    <w:rsid w:val="00324A65"/>
    <w:rsid w:val="00324F75"/>
    <w:rsid w:val="00324F8A"/>
    <w:rsid w:val="00325064"/>
    <w:rsid w:val="003250EB"/>
    <w:rsid w:val="003251FE"/>
    <w:rsid w:val="00325304"/>
    <w:rsid w:val="00325414"/>
    <w:rsid w:val="00325B45"/>
    <w:rsid w:val="00325BC9"/>
    <w:rsid w:val="00325E8D"/>
    <w:rsid w:val="00325F1B"/>
    <w:rsid w:val="00326375"/>
    <w:rsid w:val="00326A5A"/>
    <w:rsid w:val="00326B56"/>
    <w:rsid w:val="003273C9"/>
    <w:rsid w:val="0032743D"/>
    <w:rsid w:val="00327482"/>
    <w:rsid w:val="003274AD"/>
    <w:rsid w:val="003274D3"/>
    <w:rsid w:val="00327634"/>
    <w:rsid w:val="00327703"/>
    <w:rsid w:val="003277BA"/>
    <w:rsid w:val="003278D4"/>
    <w:rsid w:val="00327B95"/>
    <w:rsid w:val="00330031"/>
    <w:rsid w:val="0033004B"/>
    <w:rsid w:val="00330077"/>
    <w:rsid w:val="00330170"/>
    <w:rsid w:val="003302F1"/>
    <w:rsid w:val="00330932"/>
    <w:rsid w:val="00330A02"/>
    <w:rsid w:val="00330F47"/>
    <w:rsid w:val="00330F9F"/>
    <w:rsid w:val="0033138A"/>
    <w:rsid w:val="0033160D"/>
    <w:rsid w:val="00331A22"/>
    <w:rsid w:val="00332245"/>
    <w:rsid w:val="0033234D"/>
    <w:rsid w:val="00332356"/>
    <w:rsid w:val="0033242F"/>
    <w:rsid w:val="0033254C"/>
    <w:rsid w:val="003325B0"/>
    <w:rsid w:val="00332A17"/>
    <w:rsid w:val="00332DDC"/>
    <w:rsid w:val="00332F81"/>
    <w:rsid w:val="00333137"/>
    <w:rsid w:val="0033341B"/>
    <w:rsid w:val="00333A7E"/>
    <w:rsid w:val="00333CAF"/>
    <w:rsid w:val="00333E8A"/>
    <w:rsid w:val="00333E92"/>
    <w:rsid w:val="003341EC"/>
    <w:rsid w:val="003342F4"/>
    <w:rsid w:val="00334430"/>
    <w:rsid w:val="00334502"/>
    <w:rsid w:val="00334533"/>
    <w:rsid w:val="003347C8"/>
    <w:rsid w:val="00334AAF"/>
    <w:rsid w:val="00334B74"/>
    <w:rsid w:val="00334BB7"/>
    <w:rsid w:val="00334C5F"/>
    <w:rsid w:val="00334C77"/>
    <w:rsid w:val="00334D97"/>
    <w:rsid w:val="00335498"/>
    <w:rsid w:val="0033553A"/>
    <w:rsid w:val="00335575"/>
    <w:rsid w:val="003359D0"/>
    <w:rsid w:val="00335E71"/>
    <w:rsid w:val="003366DC"/>
    <w:rsid w:val="00336997"/>
    <w:rsid w:val="00336A26"/>
    <w:rsid w:val="00336BBD"/>
    <w:rsid w:val="00336E2A"/>
    <w:rsid w:val="00336F72"/>
    <w:rsid w:val="0033717A"/>
    <w:rsid w:val="003371C7"/>
    <w:rsid w:val="00337591"/>
    <w:rsid w:val="003376E5"/>
    <w:rsid w:val="00337701"/>
    <w:rsid w:val="0033779B"/>
    <w:rsid w:val="00337C8C"/>
    <w:rsid w:val="00337D9F"/>
    <w:rsid w:val="0034000C"/>
    <w:rsid w:val="00340240"/>
    <w:rsid w:val="003402D6"/>
    <w:rsid w:val="00340364"/>
    <w:rsid w:val="00340551"/>
    <w:rsid w:val="003405DD"/>
    <w:rsid w:val="003406D4"/>
    <w:rsid w:val="00340A12"/>
    <w:rsid w:val="00340DD0"/>
    <w:rsid w:val="003412FE"/>
    <w:rsid w:val="0034155F"/>
    <w:rsid w:val="003416CC"/>
    <w:rsid w:val="00341A31"/>
    <w:rsid w:val="00341D4D"/>
    <w:rsid w:val="00341FB7"/>
    <w:rsid w:val="00342099"/>
    <w:rsid w:val="00342474"/>
    <w:rsid w:val="0034256E"/>
    <w:rsid w:val="003427CC"/>
    <w:rsid w:val="00342C35"/>
    <w:rsid w:val="0034309E"/>
    <w:rsid w:val="003432F1"/>
    <w:rsid w:val="003433A1"/>
    <w:rsid w:val="00343542"/>
    <w:rsid w:val="003437C8"/>
    <w:rsid w:val="003439BB"/>
    <w:rsid w:val="00343AF9"/>
    <w:rsid w:val="00343C90"/>
    <w:rsid w:val="00343D77"/>
    <w:rsid w:val="00343EA6"/>
    <w:rsid w:val="003442DF"/>
    <w:rsid w:val="0034470E"/>
    <w:rsid w:val="00344776"/>
    <w:rsid w:val="00344916"/>
    <w:rsid w:val="00344D31"/>
    <w:rsid w:val="00344DBE"/>
    <w:rsid w:val="00344E13"/>
    <w:rsid w:val="00344FF8"/>
    <w:rsid w:val="003452A9"/>
    <w:rsid w:val="00345385"/>
    <w:rsid w:val="003454EC"/>
    <w:rsid w:val="003457B2"/>
    <w:rsid w:val="00345939"/>
    <w:rsid w:val="00345DAD"/>
    <w:rsid w:val="00345DC1"/>
    <w:rsid w:val="0034622A"/>
    <w:rsid w:val="00346728"/>
    <w:rsid w:val="00346AAC"/>
    <w:rsid w:val="00346ADE"/>
    <w:rsid w:val="00346D23"/>
    <w:rsid w:val="003470D2"/>
    <w:rsid w:val="00347149"/>
    <w:rsid w:val="00347223"/>
    <w:rsid w:val="0034722A"/>
    <w:rsid w:val="00347319"/>
    <w:rsid w:val="003476F8"/>
    <w:rsid w:val="00347BB6"/>
    <w:rsid w:val="00350132"/>
    <w:rsid w:val="0035035C"/>
    <w:rsid w:val="003505F7"/>
    <w:rsid w:val="00350CBE"/>
    <w:rsid w:val="00351148"/>
    <w:rsid w:val="0035126E"/>
    <w:rsid w:val="00351532"/>
    <w:rsid w:val="00351563"/>
    <w:rsid w:val="00351634"/>
    <w:rsid w:val="00351815"/>
    <w:rsid w:val="00351FB9"/>
    <w:rsid w:val="0035220B"/>
    <w:rsid w:val="00352394"/>
    <w:rsid w:val="003525B9"/>
    <w:rsid w:val="003528DF"/>
    <w:rsid w:val="003528E5"/>
    <w:rsid w:val="00352914"/>
    <w:rsid w:val="0035296E"/>
    <w:rsid w:val="00352B5E"/>
    <w:rsid w:val="00352DB0"/>
    <w:rsid w:val="00352F0C"/>
    <w:rsid w:val="003530D6"/>
    <w:rsid w:val="00353175"/>
    <w:rsid w:val="003531EF"/>
    <w:rsid w:val="00353459"/>
    <w:rsid w:val="00353687"/>
    <w:rsid w:val="00353692"/>
    <w:rsid w:val="0035373C"/>
    <w:rsid w:val="00353A0E"/>
    <w:rsid w:val="00353D52"/>
    <w:rsid w:val="00353D82"/>
    <w:rsid w:val="00353F79"/>
    <w:rsid w:val="003546AA"/>
    <w:rsid w:val="003546AB"/>
    <w:rsid w:val="00354BA5"/>
    <w:rsid w:val="00354FF7"/>
    <w:rsid w:val="00355311"/>
    <w:rsid w:val="003559B3"/>
    <w:rsid w:val="00355E40"/>
    <w:rsid w:val="00355EA9"/>
    <w:rsid w:val="0035624C"/>
    <w:rsid w:val="003563D6"/>
    <w:rsid w:val="00356824"/>
    <w:rsid w:val="00357056"/>
    <w:rsid w:val="00357305"/>
    <w:rsid w:val="00357E6D"/>
    <w:rsid w:val="0036013F"/>
    <w:rsid w:val="003601EF"/>
    <w:rsid w:val="003602DF"/>
    <w:rsid w:val="003604DF"/>
    <w:rsid w:val="00360509"/>
    <w:rsid w:val="003605EC"/>
    <w:rsid w:val="00360631"/>
    <w:rsid w:val="003607C2"/>
    <w:rsid w:val="00360DF4"/>
    <w:rsid w:val="00361063"/>
    <w:rsid w:val="0036118C"/>
    <w:rsid w:val="00361192"/>
    <w:rsid w:val="00361505"/>
    <w:rsid w:val="0036167C"/>
    <w:rsid w:val="0036191B"/>
    <w:rsid w:val="00361A5D"/>
    <w:rsid w:val="00362038"/>
    <w:rsid w:val="003620E3"/>
    <w:rsid w:val="003624EC"/>
    <w:rsid w:val="00362628"/>
    <w:rsid w:val="003627F1"/>
    <w:rsid w:val="00362FC0"/>
    <w:rsid w:val="00363274"/>
    <w:rsid w:val="00363347"/>
    <w:rsid w:val="0036358C"/>
    <w:rsid w:val="003635E0"/>
    <w:rsid w:val="00363650"/>
    <w:rsid w:val="0036369A"/>
    <w:rsid w:val="003636AB"/>
    <w:rsid w:val="00363905"/>
    <w:rsid w:val="00363B91"/>
    <w:rsid w:val="00363DC8"/>
    <w:rsid w:val="00363FB3"/>
    <w:rsid w:val="003641EB"/>
    <w:rsid w:val="00364247"/>
    <w:rsid w:val="003645BE"/>
    <w:rsid w:val="0036480B"/>
    <w:rsid w:val="00364C1F"/>
    <w:rsid w:val="00364CF4"/>
    <w:rsid w:val="00364D19"/>
    <w:rsid w:val="003653BA"/>
    <w:rsid w:val="00365915"/>
    <w:rsid w:val="0036596C"/>
    <w:rsid w:val="00365F1D"/>
    <w:rsid w:val="00365F6C"/>
    <w:rsid w:val="0036623C"/>
    <w:rsid w:val="003665B9"/>
    <w:rsid w:val="0036687B"/>
    <w:rsid w:val="00366B5E"/>
    <w:rsid w:val="00367445"/>
    <w:rsid w:val="00367886"/>
    <w:rsid w:val="00367A70"/>
    <w:rsid w:val="00367AEC"/>
    <w:rsid w:val="00367FD1"/>
    <w:rsid w:val="00370406"/>
    <w:rsid w:val="003704A7"/>
    <w:rsid w:val="00370502"/>
    <w:rsid w:val="00370599"/>
    <w:rsid w:val="0037094A"/>
    <w:rsid w:val="00370B3C"/>
    <w:rsid w:val="00370B45"/>
    <w:rsid w:val="00370DA7"/>
    <w:rsid w:val="00370DE2"/>
    <w:rsid w:val="003711C1"/>
    <w:rsid w:val="00371743"/>
    <w:rsid w:val="00371745"/>
    <w:rsid w:val="00371797"/>
    <w:rsid w:val="003717D5"/>
    <w:rsid w:val="0037187C"/>
    <w:rsid w:val="00371952"/>
    <w:rsid w:val="00371ED3"/>
    <w:rsid w:val="003721BE"/>
    <w:rsid w:val="00372659"/>
    <w:rsid w:val="003728B3"/>
    <w:rsid w:val="003729FE"/>
    <w:rsid w:val="00372ACB"/>
    <w:rsid w:val="00372E23"/>
    <w:rsid w:val="00372E4D"/>
    <w:rsid w:val="00372FFC"/>
    <w:rsid w:val="0037340A"/>
    <w:rsid w:val="00373534"/>
    <w:rsid w:val="00373A55"/>
    <w:rsid w:val="00373B65"/>
    <w:rsid w:val="00373BE0"/>
    <w:rsid w:val="00373C10"/>
    <w:rsid w:val="00373D4E"/>
    <w:rsid w:val="00373DF0"/>
    <w:rsid w:val="00373FD8"/>
    <w:rsid w:val="0037405A"/>
    <w:rsid w:val="0037405D"/>
    <w:rsid w:val="003740CF"/>
    <w:rsid w:val="003741EC"/>
    <w:rsid w:val="003743F3"/>
    <w:rsid w:val="003744A9"/>
    <w:rsid w:val="0037477F"/>
    <w:rsid w:val="00374910"/>
    <w:rsid w:val="00374A75"/>
    <w:rsid w:val="00374C6C"/>
    <w:rsid w:val="00374DEB"/>
    <w:rsid w:val="0037525A"/>
    <w:rsid w:val="0037544D"/>
    <w:rsid w:val="0037558A"/>
    <w:rsid w:val="003759CA"/>
    <w:rsid w:val="00375C35"/>
    <w:rsid w:val="00375E83"/>
    <w:rsid w:val="0037621F"/>
    <w:rsid w:val="003764CA"/>
    <w:rsid w:val="00377005"/>
    <w:rsid w:val="0037718B"/>
    <w:rsid w:val="0037728A"/>
    <w:rsid w:val="00377301"/>
    <w:rsid w:val="003775BF"/>
    <w:rsid w:val="0037760B"/>
    <w:rsid w:val="003778FE"/>
    <w:rsid w:val="00377B67"/>
    <w:rsid w:val="00377E36"/>
    <w:rsid w:val="00377EBB"/>
    <w:rsid w:val="00377F0F"/>
    <w:rsid w:val="00380625"/>
    <w:rsid w:val="00380861"/>
    <w:rsid w:val="00380899"/>
    <w:rsid w:val="00380972"/>
    <w:rsid w:val="00380A6A"/>
    <w:rsid w:val="00380B7D"/>
    <w:rsid w:val="00381221"/>
    <w:rsid w:val="0038161B"/>
    <w:rsid w:val="003818A9"/>
    <w:rsid w:val="00381A99"/>
    <w:rsid w:val="00381F6C"/>
    <w:rsid w:val="003820D7"/>
    <w:rsid w:val="0038242D"/>
    <w:rsid w:val="0038261F"/>
    <w:rsid w:val="0038264F"/>
    <w:rsid w:val="003828D1"/>
    <w:rsid w:val="003829C2"/>
    <w:rsid w:val="00382BE5"/>
    <w:rsid w:val="003830B2"/>
    <w:rsid w:val="0038312B"/>
    <w:rsid w:val="00383728"/>
    <w:rsid w:val="00383859"/>
    <w:rsid w:val="00383BCA"/>
    <w:rsid w:val="00383C3B"/>
    <w:rsid w:val="00383CC6"/>
    <w:rsid w:val="00383D6F"/>
    <w:rsid w:val="00383FDB"/>
    <w:rsid w:val="003840D4"/>
    <w:rsid w:val="003843A2"/>
    <w:rsid w:val="00384724"/>
    <w:rsid w:val="003847C6"/>
    <w:rsid w:val="0038487C"/>
    <w:rsid w:val="00384912"/>
    <w:rsid w:val="0038496C"/>
    <w:rsid w:val="00384A16"/>
    <w:rsid w:val="00384C45"/>
    <w:rsid w:val="00384D9A"/>
    <w:rsid w:val="00385022"/>
    <w:rsid w:val="0038559B"/>
    <w:rsid w:val="0038602C"/>
    <w:rsid w:val="00386133"/>
    <w:rsid w:val="00386286"/>
    <w:rsid w:val="003863C8"/>
    <w:rsid w:val="00386444"/>
    <w:rsid w:val="00386526"/>
    <w:rsid w:val="003868BB"/>
    <w:rsid w:val="00386924"/>
    <w:rsid w:val="0038694F"/>
    <w:rsid w:val="003869AA"/>
    <w:rsid w:val="003869EF"/>
    <w:rsid w:val="00386FF0"/>
    <w:rsid w:val="00387B5C"/>
    <w:rsid w:val="00387BC1"/>
    <w:rsid w:val="00387ED4"/>
    <w:rsid w:val="00390202"/>
    <w:rsid w:val="00390238"/>
    <w:rsid w:val="003902C4"/>
    <w:rsid w:val="003902F3"/>
    <w:rsid w:val="003907C3"/>
    <w:rsid w:val="0039084D"/>
    <w:rsid w:val="00390A7A"/>
    <w:rsid w:val="00390BD3"/>
    <w:rsid w:val="00390BDA"/>
    <w:rsid w:val="0039110B"/>
    <w:rsid w:val="0039163B"/>
    <w:rsid w:val="0039191A"/>
    <w:rsid w:val="003919B7"/>
    <w:rsid w:val="00391BB7"/>
    <w:rsid w:val="00391D57"/>
    <w:rsid w:val="00391E27"/>
    <w:rsid w:val="00391F1C"/>
    <w:rsid w:val="00391F66"/>
    <w:rsid w:val="00392292"/>
    <w:rsid w:val="003922C6"/>
    <w:rsid w:val="0039237F"/>
    <w:rsid w:val="00392681"/>
    <w:rsid w:val="003926D0"/>
    <w:rsid w:val="00392905"/>
    <w:rsid w:val="00392A5E"/>
    <w:rsid w:val="00392A93"/>
    <w:rsid w:val="00392BA9"/>
    <w:rsid w:val="00392D03"/>
    <w:rsid w:val="00393516"/>
    <w:rsid w:val="00393760"/>
    <w:rsid w:val="003938A2"/>
    <w:rsid w:val="003939B9"/>
    <w:rsid w:val="00393CC1"/>
    <w:rsid w:val="00393D0A"/>
    <w:rsid w:val="00393F2F"/>
    <w:rsid w:val="00393F55"/>
    <w:rsid w:val="003943EC"/>
    <w:rsid w:val="00394478"/>
    <w:rsid w:val="0039459E"/>
    <w:rsid w:val="003945B0"/>
    <w:rsid w:val="0039473C"/>
    <w:rsid w:val="0039480A"/>
    <w:rsid w:val="0039494B"/>
    <w:rsid w:val="00394C4B"/>
    <w:rsid w:val="00394C95"/>
    <w:rsid w:val="00394F45"/>
    <w:rsid w:val="003950BF"/>
    <w:rsid w:val="003954AB"/>
    <w:rsid w:val="0039556E"/>
    <w:rsid w:val="003958C3"/>
    <w:rsid w:val="00395A81"/>
    <w:rsid w:val="00395AC0"/>
    <w:rsid w:val="00395C50"/>
    <w:rsid w:val="00395E40"/>
    <w:rsid w:val="00395FA5"/>
    <w:rsid w:val="003960A5"/>
    <w:rsid w:val="00396359"/>
    <w:rsid w:val="0039644D"/>
    <w:rsid w:val="003964DF"/>
    <w:rsid w:val="00396668"/>
    <w:rsid w:val="003966B0"/>
    <w:rsid w:val="00396951"/>
    <w:rsid w:val="00396FE4"/>
    <w:rsid w:val="003972A8"/>
    <w:rsid w:val="003972B6"/>
    <w:rsid w:val="00397679"/>
    <w:rsid w:val="00397AB1"/>
    <w:rsid w:val="00397F46"/>
    <w:rsid w:val="003A000E"/>
    <w:rsid w:val="003A01A7"/>
    <w:rsid w:val="003A020E"/>
    <w:rsid w:val="003A02E9"/>
    <w:rsid w:val="003A039C"/>
    <w:rsid w:val="003A0593"/>
    <w:rsid w:val="003A065B"/>
    <w:rsid w:val="003A072B"/>
    <w:rsid w:val="003A07EA"/>
    <w:rsid w:val="003A09A7"/>
    <w:rsid w:val="003A0ADF"/>
    <w:rsid w:val="003A0BD5"/>
    <w:rsid w:val="003A0CCD"/>
    <w:rsid w:val="003A1035"/>
    <w:rsid w:val="003A10A6"/>
    <w:rsid w:val="003A10E7"/>
    <w:rsid w:val="003A1278"/>
    <w:rsid w:val="003A160E"/>
    <w:rsid w:val="003A177D"/>
    <w:rsid w:val="003A17A0"/>
    <w:rsid w:val="003A1911"/>
    <w:rsid w:val="003A1F05"/>
    <w:rsid w:val="003A1F1C"/>
    <w:rsid w:val="003A1F45"/>
    <w:rsid w:val="003A22D6"/>
    <w:rsid w:val="003A23A4"/>
    <w:rsid w:val="003A24A8"/>
    <w:rsid w:val="003A2A47"/>
    <w:rsid w:val="003A31B4"/>
    <w:rsid w:val="003A32C8"/>
    <w:rsid w:val="003A3830"/>
    <w:rsid w:val="003A401E"/>
    <w:rsid w:val="003A41B6"/>
    <w:rsid w:val="003A434A"/>
    <w:rsid w:val="003A49AB"/>
    <w:rsid w:val="003A4CA3"/>
    <w:rsid w:val="003A4E2F"/>
    <w:rsid w:val="003A5158"/>
    <w:rsid w:val="003A539B"/>
    <w:rsid w:val="003A5716"/>
    <w:rsid w:val="003A581F"/>
    <w:rsid w:val="003A5927"/>
    <w:rsid w:val="003A5A01"/>
    <w:rsid w:val="003A5A11"/>
    <w:rsid w:val="003A5C62"/>
    <w:rsid w:val="003A5C8D"/>
    <w:rsid w:val="003A5D0C"/>
    <w:rsid w:val="003A5F0A"/>
    <w:rsid w:val="003A628A"/>
    <w:rsid w:val="003A63ED"/>
    <w:rsid w:val="003A6707"/>
    <w:rsid w:val="003A6752"/>
    <w:rsid w:val="003A6A46"/>
    <w:rsid w:val="003A70C2"/>
    <w:rsid w:val="003A7E33"/>
    <w:rsid w:val="003A7EB2"/>
    <w:rsid w:val="003B00C0"/>
    <w:rsid w:val="003B03A4"/>
    <w:rsid w:val="003B0743"/>
    <w:rsid w:val="003B1017"/>
    <w:rsid w:val="003B1121"/>
    <w:rsid w:val="003B1450"/>
    <w:rsid w:val="003B146D"/>
    <w:rsid w:val="003B1556"/>
    <w:rsid w:val="003B1889"/>
    <w:rsid w:val="003B1A00"/>
    <w:rsid w:val="003B1A10"/>
    <w:rsid w:val="003B1CDB"/>
    <w:rsid w:val="003B1D43"/>
    <w:rsid w:val="003B220E"/>
    <w:rsid w:val="003B258F"/>
    <w:rsid w:val="003B2609"/>
    <w:rsid w:val="003B2703"/>
    <w:rsid w:val="003B2B7C"/>
    <w:rsid w:val="003B2BF4"/>
    <w:rsid w:val="003B2E64"/>
    <w:rsid w:val="003B2F73"/>
    <w:rsid w:val="003B3038"/>
    <w:rsid w:val="003B39A8"/>
    <w:rsid w:val="003B3B35"/>
    <w:rsid w:val="003B3B86"/>
    <w:rsid w:val="003B3C07"/>
    <w:rsid w:val="003B3E86"/>
    <w:rsid w:val="003B4110"/>
    <w:rsid w:val="003B42E1"/>
    <w:rsid w:val="003B433A"/>
    <w:rsid w:val="003B4478"/>
    <w:rsid w:val="003B45D7"/>
    <w:rsid w:val="003B47A7"/>
    <w:rsid w:val="003B4A39"/>
    <w:rsid w:val="003B4B20"/>
    <w:rsid w:val="003B4B44"/>
    <w:rsid w:val="003B5064"/>
    <w:rsid w:val="003B524B"/>
    <w:rsid w:val="003B5699"/>
    <w:rsid w:val="003B6081"/>
    <w:rsid w:val="003B60E1"/>
    <w:rsid w:val="003B6756"/>
    <w:rsid w:val="003B6775"/>
    <w:rsid w:val="003B6994"/>
    <w:rsid w:val="003B6B31"/>
    <w:rsid w:val="003B6BC7"/>
    <w:rsid w:val="003B6DA1"/>
    <w:rsid w:val="003B6EB0"/>
    <w:rsid w:val="003B7571"/>
    <w:rsid w:val="003B772F"/>
    <w:rsid w:val="003B7781"/>
    <w:rsid w:val="003B786E"/>
    <w:rsid w:val="003B7914"/>
    <w:rsid w:val="003B7919"/>
    <w:rsid w:val="003B7D63"/>
    <w:rsid w:val="003B7DD7"/>
    <w:rsid w:val="003C0066"/>
    <w:rsid w:val="003C0222"/>
    <w:rsid w:val="003C0443"/>
    <w:rsid w:val="003C057E"/>
    <w:rsid w:val="003C07F3"/>
    <w:rsid w:val="003C0845"/>
    <w:rsid w:val="003C0A4A"/>
    <w:rsid w:val="003C19FA"/>
    <w:rsid w:val="003C1AB2"/>
    <w:rsid w:val="003C1D84"/>
    <w:rsid w:val="003C24D7"/>
    <w:rsid w:val="003C2506"/>
    <w:rsid w:val="003C2B46"/>
    <w:rsid w:val="003C2B47"/>
    <w:rsid w:val="003C2CFD"/>
    <w:rsid w:val="003C300A"/>
    <w:rsid w:val="003C335F"/>
    <w:rsid w:val="003C3555"/>
    <w:rsid w:val="003C35F9"/>
    <w:rsid w:val="003C37F4"/>
    <w:rsid w:val="003C38D4"/>
    <w:rsid w:val="003C3B2D"/>
    <w:rsid w:val="003C3B8A"/>
    <w:rsid w:val="003C3CEF"/>
    <w:rsid w:val="003C3FAE"/>
    <w:rsid w:val="003C4009"/>
    <w:rsid w:val="003C4367"/>
    <w:rsid w:val="003C456E"/>
    <w:rsid w:val="003C45A7"/>
    <w:rsid w:val="003C467A"/>
    <w:rsid w:val="003C4AD2"/>
    <w:rsid w:val="003C4AF2"/>
    <w:rsid w:val="003C504B"/>
    <w:rsid w:val="003C514F"/>
    <w:rsid w:val="003C51A6"/>
    <w:rsid w:val="003C51DF"/>
    <w:rsid w:val="003C5663"/>
    <w:rsid w:val="003C5668"/>
    <w:rsid w:val="003C580D"/>
    <w:rsid w:val="003C5AC4"/>
    <w:rsid w:val="003C5CC0"/>
    <w:rsid w:val="003C5E5C"/>
    <w:rsid w:val="003C5E6A"/>
    <w:rsid w:val="003C5E71"/>
    <w:rsid w:val="003C5F3E"/>
    <w:rsid w:val="003C5F55"/>
    <w:rsid w:val="003C5FE2"/>
    <w:rsid w:val="003C6004"/>
    <w:rsid w:val="003C6077"/>
    <w:rsid w:val="003C6237"/>
    <w:rsid w:val="003C6415"/>
    <w:rsid w:val="003C68FA"/>
    <w:rsid w:val="003C722E"/>
    <w:rsid w:val="003C72B3"/>
    <w:rsid w:val="003C772D"/>
    <w:rsid w:val="003C773F"/>
    <w:rsid w:val="003C7787"/>
    <w:rsid w:val="003C77F1"/>
    <w:rsid w:val="003C7853"/>
    <w:rsid w:val="003C79C5"/>
    <w:rsid w:val="003C7A36"/>
    <w:rsid w:val="003C7DE9"/>
    <w:rsid w:val="003D025E"/>
    <w:rsid w:val="003D04B4"/>
    <w:rsid w:val="003D05FB"/>
    <w:rsid w:val="003D06A8"/>
    <w:rsid w:val="003D0A48"/>
    <w:rsid w:val="003D0EA9"/>
    <w:rsid w:val="003D1542"/>
    <w:rsid w:val="003D154B"/>
    <w:rsid w:val="003D17D6"/>
    <w:rsid w:val="003D19D5"/>
    <w:rsid w:val="003D1B16"/>
    <w:rsid w:val="003D1BAF"/>
    <w:rsid w:val="003D1E69"/>
    <w:rsid w:val="003D268C"/>
    <w:rsid w:val="003D2EA7"/>
    <w:rsid w:val="003D308F"/>
    <w:rsid w:val="003D3374"/>
    <w:rsid w:val="003D33C2"/>
    <w:rsid w:val="003D3946"/>
    <w:rsid w:val="003D3CAA"/>
    <w:rsid w:val="003D41E7"/>
    <w:rsid w:val="003D44AA"/>
    <w:rsid w:val="003D45BF"/>
    <w:rsid w:val="003D4A62"/>
    <w:rsid w:val="003D4CE5"/>
    <w:rsid w:val="003D4E89"/>
    <w:rsid w:val="003D4F40"/>
    <w:rsid w:val="003D4FF8"/>
    <w:rsid w:val="003D508A"/>
    <w:rsid w:val="003D51EC"/>
    <w:rsid w:val="003D52A6"/>
    <w:rsid w:val="003D537F"/>
    <w:rsid w:val="003D53CD"/>
    <w:rsid w:val="003D59F0"/>
    <w:rsid w:val="003D5C35"/>
    <w:rsid w:val="003D62B2"/>
    <w:rsid w:val="003D62BD"/>
    <w:rsid w:val="003D64C3"/>
    <w:rsid w:val="003D65A0"/>
    <w:rsid w:val="003D664D"/>
    <w:rsid w:val="003D6778"/>
    <w:rsid w:val="003D6933"/>
    <w:rsid w:val="003D6C77"/>
    <w:rsid w:val="003D70C0"/>
    <w:rsid w:val="003D72A7"/>
    <w:rsid w:val="003D75BD"/>
    <w:rsid w:val="003D7606"/>
    <w:rsid w:val="003D76AB"/>
    <w:rsid w:val="003D775E"/>
    <w:rsid w:val="003D7B75"/>
    <w:rsid w:val="003D7C3D"/>
    <w:rsid w:val="003E01A3"/>
    <w:rsid w:val="003E0208"/>
    <w:rsid w:val="003E0760"/>
    <w:rsid w:val="003E0BDF"/>
    <w:rsid w:val="003E0E06"/>
    <w:rsid w:val="003E148D"/>
    <w:rsid w:val="003E1736"/>
    <w:rsid w:val="003E19AA"/>
    <w:rsid w:val="003E1C29"/>
    <w:rsid w:val="003E1E14"/>
    <w:rsid w:val="003E1F4C"/>
    <w:rsid w:val="003E21D8"/>
    <w:rsid w:val="003E245C"/>
    <w:rsid w:val="003E259A"/>
    <w:rsid w:val="003E280D"/>
    <w:rsid w:val="003E2F72"/>
    <w:rsid w:val="003E3053"/>
    <w:rsid w:val="003E327D"/>
    <w:rsid w:val="003E34E4"/>
    <w:rsid w:val="003E3788"/>
    <w:rsid w:val="003E39B9"/>
    <w:rsid w:val="003E3B8A"/>
    <w:rsid w:val="003E413B"/>
    <w:rsid w:val="003E42C4"/>
    <w:rsid w:val="003E44E2"/>
    <w:rsid w:val="003E44FD"/>
    <w:rsid w:val="003E481D"/>
    <w:rsid w:val="003E4AC1"/>
    <w:rsid w:val="003E4B57"/>
    <w:rsid w:val="003E4C4B"/>
    <w:rsid w:val="003E51C0"/>
    <w:rsid w:val="003E51CA"/>
    <w:rsid w:val="003E5524"/>
    <w:rsid w:val="003E565B"/>
    <w:rsid w:val="003E596E"/>
    <w:rsid w:val="003E617E"/>
    <w:rsid w:val="003E62B5"/>
    <w:rsid w:val="003E63CD"/>
    <w:rsid w:val="003E680F"/>
    <w:rsid w:val="003E68FB"/>
    <w:rsid w:val="003E6C79"/>
    <w:rsid w:val="003E6F6A"/>
    <w:rsid w:val="003E6F94"/>
    <w:rsid w:val="003E726E"/>
    <w:rsid w:val="003E7344"/>
    <w:rsid w:val="003E754D"/>
    <w:rsid w:val="003E7A25"/>
    <w:rsid w:val="003E7DB7"/>
    <w:rsid w:val="003E7DCF"/>
    <w:rsid w:val="003E7EB6"/>
    <w:rsid w:val="003E7EC9"/>
    <w:rsid w:val="003E7FC3"/>
    <w:rsid w:val="003F0018"/>
    <w:rsid w:val="003F0436"/>
    <w:rsid w:val="003F0508"/>
    <w:rsid w:val="003F0855"/>
    <w:rsid w:val="003F0985"/>
    <w:rsid w:val="003F0992"/>
    <w:rsid w:val="003F1622"/>
    <w:rsid w:val="003F16E6"/>
    <w:rsid w:val="003F194F"/>
    <w:rsid w:val="003F19E8"/>
    <w:rsid w:val="003F1A94"/>
    <w:rsid w:val="003F1C41"/>
    <w:rsid w:val="003F1E5D"/>
    <w:rsid w:val="003F1E79"/>
    <w:rsid w:val="003F20A6"/>
    <w:rsid w:val="003F27E1"/>
    <w:rsid w:val="003F2853"/>
    <w:rsid w:val="003F29ED"/>
    <w:rsid w:val="003F2A6B"/>
    <w:rsid w:val="003F3153"/>
    <w:rsid w:val="003F352C"/>
    <w:rsid w:val="003F3815"/>
    <w:rsid w:val="003F38DF"/>
    <w:rsid w:val="003F3906"/>
    <w:rsid w:val="003F393D"/>
    <w:rsid w:val="003F3BE9"/>
    <w:rsid w:val="003F3EE7"/>
    <w:rsid w:val="003F3EFE"/>
    <w:rsid w:val="003F3FC7"/>
    <w:rsid w:val="003F40B5"/>
    <w:rsid w:val="003F437A"/>
    <w:rsid w:val="003F48B8"/>
    <w:rsid w:val="003F4A46"/>
    <w:rsid w:val="003F4CBB"/>
    <w:rsid w:val="003F5039"/>
    <w:rsid w:val="003F5130"/>
    <w:rsid w:val="003F529B"/>
    <w:rsid w:val="003F561A"/>
    <w:rsid w:val="003F58F2"/>
    <w:rsid w:val="003F5C2B"/>
    <w:rsid w:val="003F5C5A"/>
    <w:rsid w:val="003F5EF1"/>
    <w:rsid w:val="003F601D"/>
    <w:rsid w:val="003F61A7"/>
    <w:rsid w:val="003F6741"/>
    <w:rsid w:val="003F689C"/>
    <w:rsid w:val="003F6AA7"/>
    <w:rsid w:val="003F6CC6"/>
    <w:rsid w:val="003F709A"/>
    <w:rsid w:val="003F71CC"/>
    <w:rsid w:val="003F73CF"/>
    <w:rsid w:val="003F7414"/>
    <w:rsid w:val="003F7B64"/>
    <w:rsid w:val="003F7B7A"/>
    <w:rsid w:val="003F7BFB"/>
    <w:rsid w:val="003F7DEF"/>
    <w:rsid w:val="0040015E"/>
    <w:rsid w:val="00400467"/>
    <w:rsid w:val="00400723"/>
    <w:rsid w:val="004007BF"/>
    <w:rsid w:val="00400A4D"/>
    <w:rsid w:val="00400DFC"/>
    <w:rsid w:val="00401151"/>
    <w:rsid w:val="004012A8"/>
    <w:rsid w:val="00401E04"/>
    <w:rsid w:val="00402240"/>
    <w:rsid w:val="00402252"/>
    <w:rsid w:val="004023BC"/>
    <w:rsid w:val="004023E9"/>
    <w:rsid w:val="004024F7"/>
    <w:rsid w:val="00402562"/>
    <w:rsid w:val="0040257B"/>
    <w:rsid w:val="004029E9"/>
    <w:rsid w:val="00402C8C"/>
    <w:rsid w:val="00403196"/>
    <w:rsid w:val="004036FB"/>
    <w:rsid w:val="0040399B"/>
    <w:rsid w:val="004042A1"/>
    <w:rsid w:val="004043F9"/>
    <w:rsid w:val="0040454A"/>
    <w:rsid w:val="0040484A"/>
    <w:rsid w:val="00404D0A"/>
    <w:rsid w:val="0040588D"/>
    <w:rsid w:val="00405957"/>
    <w:rsid w:val="00405A11"/>
    <w:rsid w:val="00405A3C"/>
    <w:rsid w:val="00405C7D"/>
    <w:rsid w:val="00405D7C"/>
    <w:rsid w:val="00405F45"/>
    <w:rsid w:val="00405F4E"/>
    <w:rsid w:val="00405FF7"/>
    <w:rsid w:val="00406115"/>
    <w:rsid w:val="00406BB1"/>
    <w:rsid w:val="00406F42"/>
    <w:rsid w:val="00407030"/>
    <w:rsid w:val="00407173"/>
    <w:rsid w:val="00407631"/>
    <w:rsid w:val="00407812"/>
    <w:rsid w:val="00407A71"/>
    <w:rsid w:val="00407E67"/>
    <w:rsid w:val="00407E7D"/>
    <w:rsid w:val="00410277"/>
    <w:rsid w:val="004102D6"/>
    <w:rsid w:val="0041052E"/>
    <w:rsid w:val="0041094F"/>
    <w:rsid w:val="00410A2E"/>
    <w:rsid w:val="00410AF3"/>
    <w:rsid w:val="00410CA2"/>
    <w:rsid w:val="00410E68"/>
    <w:rsid w:val="004111B7"/>
    <w:rsid w:val="0041149C"/>
    <w:rsid w:val="004115EC"/>
    <w:rsid w:val="00411777"/>
    <w:rsid w:val="00411950"/>
    <w:rsid w:val="00411A0D"/>
    <w:rsid w:val="00411A61"/>
    <w:rsid w:val="00411DBB"/>
    <w:rsid w:val="00411F51"/>
    <w:rsid w:val="00412092"/>
    <w:rsid w:val="0041213F"/>
    <w:rsid w:val="00412382"/>
    <w:rsid w:val="004125E2"/>
    <w:rsid w:val="00412A1C"/>
    <w:rsid w:val="00412AF6"/>
    <w:rsid w:val="00412C5C"/>
    <w:rsid w:val="00413666"/>
    <w:rsid w:val="00413C37"/>
    <w:rsid w:val="00413CB2"/>
    <w:rsid w:val="00413F67"/>
    <w:rsid w:val="00413F83"/>
    <w:rsid w:val="0041403C"/>
    <w:rsid w:val="00414187"/>
    <w:rsid w:val="00414612"/>
    <w:rsid w:val="0041490C"/>
    <w:rsid w:val="00414DA5"/>
    <w:rsid w:val="00415005"/>
    <w:rsid w:val="00415282"/>
    <w:rsid w:val="00415460"/>
    <w:rsid w:val="004156A5"/>
    <w:rsid w:val="00415879"/>
    <w:rsid w:val="004158D3"/>
    <w:rsid w:val="004158E2"/>
    <w:rsid w:val="0041593E"/>
    <w:rsid w:val="00415A59"/>
    <w:rsid w:val="00415D7D"/>
    <w:rsid w:val="00415E27"/>
    <w:rsid w:val="00416191"/>
    <w:rsid w:val="0041632D"/>
    <w:rsid w:val="00416355"/>
    <w:rsid w:val="0041644D"/>
    <w:rsid w:val="00416721"/>
    <w:rsid w:val="0041682A"/>
    <w:rsid w:val="0041694F"/>
    <w:rsid w:val="00417508"/>
    <w:rsid w:val="004175C0"/>
    <w:rsid w:val="004175DC"/>
    <w:rsid w:val="00417A58"/>
    <w:rsid w:val="00417DE3"/>
    <w:rsid w:val="00417EDB"/>
    <w:rsid w:val="00417FA9"/>
    <w:rsid w:val="0042036E"/>
    <w:rsid w:val="0042038E"/>
    <w:rsid w:val="0042083C"/>
    <w:rsid w:val="00420CF9"/>
    <w:rsid w:val="0042114C"/>
    <w:rsid w:val="0042127D"/>
    <w:rsid w:val="00421287"/>
    <w:rsid w:val="0042128C"/>
    <w:rsid w:val="004212A5"/>
    <w:rsid w:val="00421698"/>
    <w:rsid w:val="00421699"/>
    <w:rsid w:val="00421CDB"/>
    <w:rsid w:val="00421EF0"/>
    <w:rsid w:val="0042222F"/>
    <w:rsid w:val="004224FA"/>
    <w:rsid w:val="00422675"/>
    <w:rsid w:val="004226F8"/>
    <w:rsid w:val="004226FE"/>
    <w:rsid w:val="004227C9"/>
    <w:rsid w:val="004233D2"/>
    <w:rsid w:val="00423767"/>
    <w:rsid w:val="0042399D"/>
    <w:rsid w:val="00423B9D"/>
    <w:rsid w:val="00423D07"/>
    <w:rsid w:val="00423D17"/>
    <w:rsid w:val="00423EF2"/>
    <w:rsid w:val="00424265"/>
    <w:rsid w:val="00424889"/>
    <w:rsid w:val="00424C0D"/>
    <w:rsid w:val="00424C42"/>
    <w:rsid w:val="00424DDC"/>
    <w:rsid w:val="0042512E"/>
    <w:rsid w:val="00425205"/>
    <w:rsid w:val="00425259"/>
    <w:rsid w:val="0042547E"/>
    <w:rsid w:val="004259F6"/>
    <w:rsid w:val="00425AF4"/>
    <w:rsid w:val="00425C6B"/>
    <w:rsid w:val="00425EE1"/>
    <w:rsid w:val="0042606A"/>
    <w:rsid w:val="0042664E"/>
    <w:rsid w:val="00426777"/>
    <w:rsid w:val="0042691C"/>
    <w:rsid w:val="00426996"/>
    <w:rsid w:val="00426CB9"/>
    <w:rsid w:val="00426EAE"/>
    <w:rsid w:val="00427328"/>
    <w:rsid w:val="00427936"/>
    <w:rsid w:val="00427A34"/>
    <w:rsid w:val="00427DFD"/>
    <w:rsid w:val="00430051"/>
    <w:rsid w:val="004301E3"/>
    <w:rsid w:val="0043061E"/>
    <w:rsid w:val="004306AA"/>
    <w:rsid w:val="00430907"/>
    <w:rsid w:val="004309F8"/>
    <w:rsid w:val="0043119A"/>
    <w:rsid w:val="004312DF"/>
    <w:rsid w:val="00431303"/>
    <w:rsid w:val="00431453"/>
    <w:rsid w:val="004316DA"/>
    <w:rsid w:val="004316FF"/>
    <w:rsid w:val="004317B1"/>
    <w:rsid w:val="0043192D"/>
    <w:rsid w:val="00431CA5"/>
    <w:rsid w:val="00431DE8"/>
    <w:rsid w:val="00431E3D"/>
    <w:rsid w:val="00431F47"/>
    <w:rsid w:val="004320CF"/>
    <w:rsid w:val="0043258F"/>
    <w:rsid w:val="00432602"/>
    <w:rsid w:val="004326E9"/>
    <w:rsid w:val="004328EE"/>
    <w:rsid w:val="00432AA0"/>
    <w:rsid w:val="00432DAC"/>
    <w:rsid w:val="00432E62"/>
    <w:rsid w:val="00433172"/>
    <w:rsid w:val="00433190"/>
    <w:rsid w:val="00433218"/>
    <w:rsid w:val="0043350B"/>
    <w:rsid w:val="004335A2"/>
    <w:rsid w:val="004336A3"/>
    <w:rsid w:val="00433D74"/>
    <w:rsid w:val="00433D98"/>
    <w:rsid w:val="00434B93"/>
    <w:rsid w:val="00434E7E"/>
    <w:rsid w:val="00435155"/>
    <w:rsid w:val="004351D0"/>
    <w:rsid w:val="004351DD"/>
    <w:rsid w:val="0043541F"/>
    <w:rsid w:val="004355CE"/>
    <w:rsid w:val="00435AAF"/>
    <w:rsid w:val="00435CFB"/>
    <w:rsid w:val="00435EDF"/>
    <w:rsid w:val="00435EF1"/>
    <w:rsid w:val="00435FA7"/>
    <w:rsid w:val="004360C4"/>
    <w:rsid w:val="0043637A"/>
    <w:rsid w:val="004364BB"/>
    <w:rsid w:val="00436682"/>
    <w:rsid w:val="0043678B"/>
    <w:rsid w:val="00436863"/>
    <w:rsid w:val="00436973"/>
    <w:rsid w:val="004372F8"/>
    <w:rsid w:val="00437593"/>
    <w:rsid w:val="004378E9"/>
    <w:rsid w:val="00437B6A"/>
    <w:rsid w:val="00437B7D"/>
    <w:rsid w:val="0044002F"/>
    <w:rsid w:val="004401BD"/>
    <w:rsid w:val="00440287"/>
    <w:rsid w:val="00440346"/>
    <w:rsid w:val="0044083E"/>
    <w:rsid w:val="00440C4F"/>
    <w:rsid w:val="00440C9A"/>
    <w:rsid w:val="00440D53"/>
    <w:rsid w:val="00440ECC"/>
    <w:rsid w:val="004412D2"/>
    <w:rsid w:val="004414E9"/>
    <w:rsid w:val="00441A1D"/>
    <w:rsid w:val="00442159"/>
    <w:rsid w:val="004422A9"/>
    <w:rsid w:val="0044236C"/>
    <w:rsid w:val="00442C0D"/>
    <w:rsid w:val="00442CBC"/>
    <w:rsid w:val="00442D37"/>
    <w:rsid w:val="00442E11"/>
    <w:rsid w:val="00442FD6"/>
    <w:rsid w:val="0044317C"/>
    <w:rsid w:val="00443361"/>
    <w:rsid w:val="0044346F"/>
    <w:rsid w:val="00443645"/>
    <w:rsid w:val="00443AB5"/>
    <w:rsid w:val="00443BB2"/>
    <w:rsid w:val="00443D03"/>
    <w:rsid w:val="00443E81"/>
    <w:rsid w:val="00443EBE"/>
    <w:rsid w:val="004441E8"/>
    <w:rsid w:val="004442C4"/>
    <w:rsid w:val="004443E5"/>
    <w:rsid w:val="004443F6"/>
    <w:rsid w:val="004444F4"/>
    <w:rsid w:val="004445AF"/>
    <w:rsid w:val="00444B93"/>
    <w:rsid w:val="00444C14"/>
    <w:rsid w:val="00444C97"/>
    <w:rsid w:val="00444D1E"/>
    <w:rsid w:val="00444ED6"/>
    <w:rsid w:val="00444EFB"/>
    <w:rsid w:val="0044503C"/>
    <w:rsid w:val="004450E2"/>
    <w:rsid w:val="00445279"/>
    <w:rsid w:val="0044535C"/>
    <w:rsid w:val="00445482"/>
    <w:rsid w:val="00445643"/>
    <w:rsid w:val="00445646"/>
    <w:rsid w:val="00445661"/>
    <w:rsid w:val="00445CC7"/>
    <w:rsid w:val="00445DCC"/>
    <w:rsid w:val="00446074"/>
    <w:rsid w:val="004465B5"/>
    <w:rsid w:val="0044682C"/>
    <w:rsid w:val="00446842"/>
    <w:rsid w:val="0044690D"/>
    <w:rsid w:val="00446A4B"/>
    <w:rsid w:val="00446B4B"/>
    <w:rsid w:val="00447771"/>
    <w:rsid w:val="00447949"/>
    <w:rsid w:val="00447B16"/>
    <w:rsid w:val="00447B6C"/>
    <w:rsid w:val="00447B7E"/>
    <w:rsid w:val="00447DE2"/>
    <w:rsid w:val="00447EA1"/>
    <w:rsid w:val="00447F28"/>
    <w:rsid w:val="00447FD5"/>
    <w:rsid w:val="0045022F"/>
    <w:rsid w:val="00450313"/>
    <w:rsid w:val="0045059B"/>
    <w:rsid w:val="004507A4"/>
    <w:rsid w:val="00450876"/>
    <w:rsid w:val="00450B2F"/>
    <w:rsid w:val="00450B8A"/>
    <w:rsid w:val="00450C52"/>
    <w:rsid w:val="00450C88"/>
    <w:rsid w:val="00450EAF"/>
    <w:rsid w:val="0045102F"/>
    <w:rsid w:val="0045118E"/>
    <w:rsid w:val="0045119E"/>
    <w:rsid w:val="00451628"/>
    <w:rsid w:val="0045166E"/>
    <w:rsid w:val="00451DFE"/>
    <w:rsid w:val="00451E4D"/>
    <w:rsid w:val="00452050"/>
    <w:rsid w:val="0045206E"/>
    <w:rsid w:val="00452079"/>
    <w:rsid w:val="0045229A"/>
    <w:rsid w:val="004522C4"/>
    <w:rsid w:val="00452332"/>
    <w:rsid w:val="0045269B"/>
    <w:rsid w:val="004528A2"/>
    <w:rsid w:val="00452B16"/>
    <w:rsid w:val="00452F61"/>
    <w:rsid w:val="00452FF5"/>
    <w:rsid w:val="00453236"/>
    <w:rsid w:val="00453252"/>
    <w:rsid w:val="00453BF1"/>
    <w:rsid w:val="00453F88"/>
    <w:rsid w:val="00453FF6"/>
    <w:rsid w:val="004540D0"/>
    <w:rsid w:val="0045416E"/>
    <w:rsid w:val="0045437E"/>
    <w:rsid w:val="00454695"/>
    <w:rsid w:val="004546C4"/>
    <w:rsid w:val="00454741"/>
    <w:rsid w:val="00454793"/>
    <w:rsid w:val="004549DC"/>
    <w:rsid w:val="00454AFF"/>
    <w:rsid w:val="00454B9F"/>
    <w:rsid w:val="00454C93"/>
    <w:rsid w:val="00454D3A"/>
    <w:rsid w:val="0045508C"/>
    <w:rsid w:val="00455535"/>
    <w:rsid w:val="00455715"/>
    <w:rsid w:val="0045577A"/>
    <w:rsid w:val="00455795"/>
    <w:rsid w:val="004559AD"/>
    <w:rsid w:val="00455DAC"/>
    <w:rsid w:val="00455DAF"/>
    <w:rsid w:val="00455EB7"/>
    <w:rsid w:val="00455EE5"/>
    <w:rsid w:val="00455FB1"/>
    <w:rsid w:val="004561BA"/>
    <w:rsid w:val="0045636E"/>
    <w:rsid w:val="00456AD9"/>
    <w:rsid w:val="00456DED"/>
    <w:rsid w:val="00456E7E"/>
    <w:rsid w:val="00457067"/>
    <w:rsid w:val="00457214"/>
    <w:rsid w:val="004575E4"/>
    <w:rsid w:val="0045778C"/>
    <w:rsid w:val="0045789B"/>
    <w:rsid w:val="004578C4"/>
    <w:rsid w:val="0045796B"/>
    <w:rsid w:val="00457B1C"/>
    <w:rsid w:val="00457B43"/>
    <w:rsid w:val="00457B8B"/>
    <w:rsid w:val="00457D9A"/>
    <w:rsid w:val="00460216"/>
    <w:rsid w:val="00460269"/>
    <w:rsid w:val="004606A9"/>
    <w:rsid w:val="00460AA6"/>
    <w:rsid w:val="00460AC8"/>
    <w:rsid w:val="00460D76"/>
    <w:rsid w:val="00460F59"/>
    <w:rsid w:val="00461604"/>
    <w:rsid w:val="00461708"/>
    <w:rsid w:val="00461772"/>
    <w:rsid w:val="0046191D"/>
    <w:rsid w:val="00461A26"/>
    <w:rsid w:val="00461A2C"/>
    <w:rsid w:val="00461B86"/>
    <w:rsid w:val="00461D67"/>
    <w:rsid w:val="0046218E"/>
    <w:rsid w:val="00462456"/>
    <w:rsid w:val="0046267C"/>
    <w:rsid w:val="0046277D"/>
    <w:rsid w:val="004627BB"/>
    <w:rsid w:val="00462983"/>
    <w:rsid w:val="00462B3B"/>
    <w:rsid w:val="00462F93"/>
    <w:rsid w:val="00463388"/>
    <w:rsid w:val="00463AE1"/>
    <w:rsid w:val="00463BBF"/>
    <w:rsid w:val="00463CAC"/>
    <w:rsid w:val="004640CE"/>
    <w:rsid w:val="00464268"/>
    <w:rsid w:val="004644F3"/>
    <w:rsid w:val="00464620"/>
    <w:rsid w:val="00464944"/>
    <w:rsid w:val="004649E1"/>
    <w:rsid w:val="00464DAB"/>
    <w:rsid w:val="00464FB7"/>
    <w:rsid w:val="0046520A"/>
    <w:rsid w:val="004652CF"/>
    <w:rsid w:val="004653A6"/>
    <w:rsid w:val="00465452"/>
    <w:rsid w:val="0046549F"/>
    <w:rsid w:val="00465623"/>
    <w:rsid w:val="0046588B"/>
    <w:rsid w:val="004658EC"/>
    <w:rsid w:val="00465DCB"/>
    <w:rsid w:val="00465F5E"/>
    <w:rsid w:val="004661E9"/>
    <w:rsid w:val="00466238"/>
    <w:rsid w:val="00466346"/>
    <w:rsid w:val="004667B4"/>
    <w:rsid w:val="00466B10"/>
    <w:rsid w:val="00466F4A"/>
    <w:rsid w:val="004672AB"/>
    <w:rsid w:val="004672CC"/>
    <w:rsid w:val="0046798B"/>
    <w:rsid w:val="004679BE"/>
    <w:rsid w:val="00467E6F"/>
    <w:rsid w:val="00470147"/>
    <w:rsid w:val="00470177"/>
    <w:rsid w:val="0047027E"/>
    <w:rsid w:val="00470683"/>
    <w:rsid w:val="004709BA"/>
    <w:rsid w:val="0047111E"/>
    <w:rsid w:val="00471207"/>
    <w:rsid w:val="00471217"/>
    <w:rsid w:val="004713D7"/>
    <w:rsid w:val="00471436"/>
    <w:rsid w:val="004714FE"/>
    <w:rsid w:val="00471579"/>
    <w:rsid w:val="00471590"/>
    <w:rsid w:val="00471603"/>
    <w:rsid w:val="00471ACF"/>
    <w:rsid w:val="00472069"/>
    <w:rsid w:val="00472074"/>
    <w:rsid w:val="00472290"/>
    <w:rsid w:val="004722AD"/>
    <w:rsid w:val="00472453"/>
    <w:rsid w:val="00472492"/>
    <w:rsid w:val="00472643"/>
    <w:rsid w:val="00472764"/>
    <w:rsid w:val="0047282D"/>
    <w:rsid w:val="004729DD"/>
    <w:rsid w:val="004729FA"/>
    <w:rsid w:val="00472A28"/>
    <w:rsid w:val="00472F7E"/>
    <w:rsid w:val="004730B5"/>
    <w:rsid w:val="0047342F"/>
    <w:rsid w:val="00473464"/>
    <w:rsid w:val="004734DA"/>
    <w:rsid w:val="00473528"/>
    <w:rsid w:val="0047387F"/>
    <w:rsid w:val="00474000"/>
    <w:rsid w:val="00474095"/>
    <w:rsid w:val="0047424D"/>
    <w:rsid w:val="00474473"/>
    <w:rsid w:val="0047499A"/>
    <w:rsid w:val="00474E37"/>
    <w:rsid w:val="00474EC8"/>
    <w:rsid w:val="00474F39"/>
    <w:rsid w:val="004752CD"/>
    <w:rsid w:val="00475312"/>
    <w:rsid w:val="004753C4"/>
    <w:rsid w:val="004756D3"/>
    <w:rsid w:val="00475700"/>
    <w:rsid w:val="0047585E"/>
    <w:rsid w:val="004759EE"/>
    <w:rsid w:val="00475EE9"/>
    <w:rsid w:val="00475FCC"/>
    <w:rsid w:val="00475FE5"/>
    <w:rsid w:val="00476014"/>
    <w:rsid w:val="004762B9"/>
    <w:rsid w:val="0047643D"/>
    <w:rsid w:val="0047683A"/>
    <w:rsid w:val="00476B74"/>
    <w:rsid w:val="00476CF6"/>
    <w:rsid w:val="00476E36"/>
    <w:rsid w:val="00476F33"/>
    <w:rsid w:val="00477BAA"/>
    <w:rsid w:val="00477CB0"/>
    <w:rsid w:val="00477CB1"/>
    <w:rsid w:val="00480045"/>
    <w:rsid w:val="004803D9"/>
    <w:rsid w:val="0048095C"/>
    <w:rsid w:val="00480972"/>
    <w:rsid w:val="00480DC9"/>
    <w:rsid w:val="004814AF"/>
    <w:rsid w:val="004815F2"/>
    <w:rsid w:val="00481695"/>
    <w:rsid w:val="00481893"/>
    <w:rsid w:val="004818BF"/>
    <w:rsid w:val="00481BE8"/>
    <w:rsid w:val="00482331"/>
    <w:rsid w:val="004823D3"/>
    <w:rsid w:val="00482780"/>
    <w:rsid w:val="00482BBD"/>
    <w:rsid w:val="00482E38"/>
    <w:rsid w:val="004830C4"/>
    <w:rsid w:val="004833A9"/>
    <w:rsid w:val="004833EF"/>
    <w:rsid w:val="00483510"/>
    <w:rsid w:val="00483A8E"/>
    <w:rsid w:val="00483BB3"/>
    <w:rsid w:val="00483ED4"/>
    <w:rsid w:val="00483FE5"/>
    <w:rsid w:val="0048423A"/>
    <w:rsid w:val="004844A9"/>
    <w:rsid w:val="00484790"/>
    <w:rsid w:val="00484D90"/>
    <w:rsid w:val="0048503D"/>
    <w:rsid w:val="004851F9"/>
    <w:rsid w:val="004854BA"/>
    <w:rsid w:val="00485678"/>
    <w:rsid w:val="00485699"/>
    <w:rsid w:val="004857DA"/>
    <w:rsid w:val="00485A06"/>
    <w:rsid w:val="00485D0B"/>
    <w:rsid w:val="00486237"/>
    <w:rsid w:val="0048628C"/>
    <w:rsid w:val="00486481"/>
    <w:rsid w:val="0048680A"/>
    <w:rsid w:val="00486923"/>
    <w:rsid w:val="00486A02"/>
    <w:rsid w:val="00486A5F"/>
    <w:rsid w:val="00486D12"/>
    <w:rsid w:val="00486D45"/>
    <w:rsid w:val="00486D80"/>
    <w:rsid w:val="00486E21"/>
    <w:rsid w:val="00486E33"/>
    <w:rsid w:val="00486E81"/>
    <w:rsid w:val="00486EA0"/>
    <w:rsid w:val="004876E0"/>
    <w:rsid w:val="004877DB"/>
    <w:rsid w:val="0048784A"/>
    <w:rsid w:val="00487AE7"/>
    <w:rsid w:val="00487C46"/>
    <w:rsid w:val="00487F70"/>
    <w:rsid w:val="00490CCB"/>
    <w:rsid w:val="00490DC1"/>
    <w:rsid w:val="00491415"/>
    <w:rsid w:val="0049160A"/>
    <w:rsid w:val="0049163E"/>
    <w:rsid w:val="004918DF"/>
    <w:rsid w:val="00491CE8"/>
    <w:rsid w:val="00491F15"/>
    <w:rsid w:val="004920AB"/>
    <w:rsid w:val="0049223E"/>
    <w:rsid w:val="00492693"/>
    <w:rsid w:val="004928E6"/>
    <w:rsid w:val="00492956"/>
    <w:rsid w:val="00493128"/>
    <w:rsid w:val="0049330D"/>
    <w:rsid w:val="00493929"/>
    <w:rsid w:val="00493FD3"/>
    <w:rsid w:val="00494107"/>
    <w:rsid w:val="00494219"/>
    <w:rsid w:val="00494223"/>
    <w:rsid w:val="0049438E"/>
    <w:rsid w:val="00494474"/>
    <w:rsid w:val="004946D0"/>
    <w:rsid w:val="004947C8"/>
    <w:rsid w:val="0049485D"/>
    <w:rsid w:val="004948E7"/>
    <w:rsid w:val="004949D7"/>
    <w:rsid w:val="00494A37"/>
    <w:rsid w:val="00494C35"/>
    <w:rsid w:val="00494CD5"/>
    <w:rsid w:val="00494FE9"/>
    <w:rsid w:val="00495049"/>
    <w:rsid w:val="00495053"/>
    <w:rsid w:val="004951B7"/>
    <w:rsid w:val="0049541F"/>
    <w:rsid w:val="00495547"/>
    <w:rsid w:val="00495710"/>
    <w:rsid w:val="0049594E"/>
    <w:rsid w:val="00495BC6"/>
    <w:rsid w:val="00495C5B"/>
    <w:rsid w:val="00495F07"/>
    <w:rsid w:val="00496104"/>
    <w:rsid w:val="0049656D"/>
    <w:rsid w:val="004965DC"/>
    <w:rsid w:val="00496D36"/>
    <w:rsid w:val="00496D4A"/>
    <w:rsid w:val="0049737C"/>
    <w:rsid w:val="004973C9"/>
    <w:rsid w:val="0049740E"/>
    <w:rsid w:val="0049743E"/>
    <w:rsid w:val="0049753B"/>
    <w:rsid w:val="00497899"/>
    <w:rsid w:val="0049798B"/>
    <w:rsid w:val="004979C9"/>
    <w:rsid w:val="00497A0C"/>
    <w:rsid w:val="00497D25"/>
    <w:rsid w:val="00497E8C"/>
    <w:rsid w:val="004A0420"/>
    <w:rsid w:val="004A046A"/>
    <w:rsid w:val="004A049C"/>
    <w:rsid w:val="004A069C"/>
    <w:rsid w:val="004A0726"/>
    <w:rsid w:val="004A07A1"/>
    <w:rsid w:val="004A07BB"/>
    <w:rsid w:val="004A0940"/>
    <w:rsid w:val="004A0A9B"/>
    <w:rsid w:val="004A0B4C"/>
    <w:rsid w:val="004A0B84"/>
    <w:rsid w:val="004A0C58"/>
    <w:rsid w:val="004A1233"/>
    <w:rsid w:val="004A1329"/>
    <w:rsid w:val="004A1438"/>
    <w:rsid w:val="004A1809"/>
    <w:rsid w:val="004A18AB"/>
    <w:rsid w:val="004A1F59"/>
    <w:rsid w:val="004A1F74"/>
    <w:rsid w:val="004A2285"/>
    <w:rsid w:val="004A2288"/>
    <w:rsid w:val="004A230F"/>
    <w:rsid w:val="004A2789"/>
    <w:rsid w:val="004A29BE"/>
    <w:rsid w:val="004A2D20"/>
    <w:rsid w:val="004A2FC1"/>
    <w:rsid w:val="004A3223"/>
    <w:rsid w:val="004A3225"/>
    <w:rsid w:val="004A3327"/>
    <w:rsid w:val="004A33EE"/>
    <w:rsid w:val="004A35BA"/>
    <w:rsid w:val="004A3A88"/>
    <w:rsid w:val="004A3AA8"/>
    <w:rsid w:val="004A3CBC"/>
    <w:rsid w:val="004A3EE1"/>
    <w:rsid w:val="004A3FA0"/>
    <w:rsid w:val="004A3FB1"/>
    <w:rsid w:val="004A4A5D"/>
    <w:rsid w:val="004A4CAC"/>
    <w:rsid w:val="004A4EA8"/>
    <w:rsid w:val="004A5201"/>
    <w:rsid w:val="004A5272"/>
    <w:rsid w:val="004A5A2E"/>
    <w:rsid w:val="004A5EF7"/>
    <w:rsid w:val="004A601D"/>
    <w:rsid w:val="004A6180"/>
    <w:rsid w:val="004A66B0"/>
    <w:rsid w:val="004A6C45"/>
    <w:rsid w:val="004A6E48"/>
    <w:rsid w:val="004A6EEB"/>
    <w:rsid w:val="004A739A"/>
    <w:rsid w:val="004A75FD"/>
    <w:rsid w:val="004A7633"/>
    <w:rsid w:val="004A7946"/>
    <w:rsid w:val="004A7D2D"/>
    <w:rsid w:val="004A7D8F"/>
    <w:rsid w:val="004A7E8C"/>
    <w:rsid w:val="004B05D1"/>
    <w:rsid w:val="004B06E2"/>
    <w:rsid w:val="004B07DD"/>
    <w:rsid w:val="004B0C69"/>
    <w:rsid w:val="004B0EE4"/>
    <w:rsid w:val="004B1098"/>
    <w:rsid w:val="004B13C6"/>
    <w:rsid w:val="004B13C7"/>
    <w:rsid w:val="004B1414"/>
    <w:rsid w:val="004B14DE"/>
    <w:rsid w:val="004B14E7"/>
    <w:rsid w:val="004B1B7A"/>
    <w:rsid w:val="004B1C88"/>
    <w:rsid w:val="004B1D41"/>
    <w:rsid w:val="004B1E8C"/>
    <w:rsid w:val="004B1ECB"/>
    <w:rsid w:val="004B22D1"/>
    <w:rsid w:val="004B2389"/>
    <w:rsid w:val="004B24C6"/>
    <w:rsid w:val="004B2919"/>
    <w:rsid w:val="004B2B24"/>
    <w:rsid w:val="004B2CA8"/>
    <w:rsid w:val="004B2D98"/>
    <w:rsid w:val="004B2DFE"/>
    <w:rsid w:val="004B3CD0"/>
    <w:rsid w:val="004B3E7F"/>
    <w:rsid w:val="004B3FFE"/>
    <w:rsid w:val="004B431C"/>
    <w:rsid w:val="004B43B3"/>
    <w:rsid w:val="004B4649"/>
    <w:rsid w:val="004B484B"/>
    <w:rsid w:val="004B4A85"/>
    <w:rsid w:val="004B4BED"/>
    <w:rsid w:val="004B4F0B"/>
    <w:rsid w:val="004B4F4A"/>
    <w:rsid w:val="004B4F84"/>
    <w:rsid w:val="004B5030"/>
    <w:rsid w:val="004B52A7"/>
    <w:rsid w:val="004B53F6"/>
    <w:rsid w:val="004B5677"/>
    <w:rsid w:val="004B5A2D"/>
    <w:rsid w:val="004B6266"/>
    <w:rsid w:val="004B6940"/>
    <w:rsid w:val="004B6FB4"/>
    <w:rsid w:val="004B7122"/>
    <w:rsid w:val="004B7263"/>
    <w:rsid w:val="004B7266"/>
    <w:rsid w:val="004B72E7"/>
    <w:rsid w:val="004B7511"/>
    <w:rsid w:val="004B7654"/>
    <w:rsid w:val="004B778F"/>
    <w:rsid w:val="004B77C4"/>
    <w:rsid w:val="004B783B"/>
    <w:rsid w:val="004B7857"/>
    <w:rsid w:val="004B79DF"/>
    <w:rsid w:val="004C0609"/>
    <w:rsid w:val="004C0656"/>
    <w:rsid w:val="004C0D26"/>
    <w:rsid w:val="004C0FB1"/>
    <w:rsid w:val="004C1076"/>
    <w:rsid w:val="004C13D1"/>
    <w:rsid w:val="004C1423"/>
    <w:rsid w:val="004C1574"/>
    <w:rsid w:val="004C1706"/>
    <w:rsid w:val="004C1953"/>
    <w:rsid w:val="004C1985"/>
    <w:rsid w:val="004C1AB2"/>
    <w:rsid w:val="004C1B28"/>
    <w:rsid w:val="004C1C39"/>
    <w:rsid w:val="004C1D5F"/>
    <w:rsid w:val="004C1D68"/>
    <w:rsid w:val="004C1EE7"/>
    <w:rsid w:val="004C2347"/>
    <w:rsid w:val="004C286C"/>
    <w:rsid w:val="004C2AD1"/>
    <w:rsid w:val="004C2B24"/>
    <w:rsid w:val="004C2C6A"/>
    <w:rsid w:val="004C2E30"/>
    <w:rsid w:val="004C30D7"/>
    <w:rsid w:val="004C3110"/>
    <w:rsid w:val="004C32E4"/>
    <w:rsid w:val="004C362B"/>
    <w:rsid w:val="004C3AD1"/>
    <w:rsid w:val="004C3B9F"/>
    <w:rsid w:val="004C3BBC"/>
    <w:rsid w:val="004C40F1"/>
    <w:rsid w:val="004C4106"/>
    <w:rsid w:val="004C4480"/>
    <w:rsid w:val="004C497F"/>
    <w:rsid w:val="004C506C"/>
    <w:rsid w:val="004C5134"/>
    <w:rsid w:val="004C522C"/>
    <w:rsid w:val="004C528C"/>
    <w:rsid w:val="004C5426"/>
    <w:rsid w:val="004C545E"/>
    <w:rsid w:val="004C5526"/>
    <w:rsid w:val="004C5535"/>
    <w:rsid w:val="004C5BE4"/>
    <w:rsid w:val="004C6047"/>
    <w:rsid w:val="004C612F"/>
    <w:rsid w:val="004C6396"/>
    <w:rsid w:val="004C639F"/>
    <w:rsid w:val="004C63AB"/>
    <w:rsid w:val="004C6D83"/>
    <w:rsid w:val="004C6E0A"/>
    <w:rsid w:val="004C725C"/>
    <w:rsid w:val="004C7307"/>
    <w:rsid w:val="004C7379"/>
    <w:rsid w:val="004C738F"/>
    <w:rsid w:val="004C773F"/>
    <w:rsid w:val="004C78CA"/>
    <w:rsid w:val="004C7977"/>
    <w:rsid w:val="004C7A45"/>
    <w:rsid w:val="004C7BE2"/>
    <w:rsid w:val="004C7DE8"/>
    <w:rsid w:val="004C7F36"/>
    <w:rsid w:val="004D0073"/>
    <w:rsid w:val="004D00BF"/>
    <w:rsid w:val="004D02D6"/>
    <w:rsid w:val="004D0354"/>
    <w:rsid w:val="004D1009"/>
    <w:rsid w:val="004D10BE"/>
    <w:rsid w:val="004D141F"/>
    <w:rsid w:val="004D15DC"/>
    <w:rsid w:val="004D1932"/>
    <w:rsid w:val="004D1934"/>
    <w:rsid w:val="004D1B5D"/>
    <w:rsid w:val="004D1D05"/>
    <w:rsid w:val="004D1E45"/>
    <w:rsid w:val="004D1F11"/>
    <w:rsid w:val="004D1F65"/>
    <w:rsid w:val="004D22FD"/>
    <w:rsid w:val="004D2742"/>
    <w:rsid w:val="004D284F"/>
    <w:rsid w:val="004D2B4A"/>
    <w:rsid w:val="004D2C23"/>
    <w:rsid w:val="004D2F84"/>
    <w:rsid w:val="004D30E2"/>
    <w:rsid w:val="004D3152"/>
    <w:rsid w:val="004D359F"/>
    <w:rsid w:val="004D3778"/>
    <w:rsid w:val="004D378D"/>
    <w:rsid w:val="004D3CFC"/>
    <w:rsid w:val="004D3DFC"/>
    <w:rsid w:val="004D4394"/>
    <w:rsid w:val="004D4444"/>
    <w:rsid w:val="004D47B7"/>
    <w:rsid w:val="004D48DA"/>
    <w:rsid w:val="004D4A56"/>
    <w:rsid w:val="004D4B25"/>
    <w:rsid w:val="004D4B85"/>
    <w:rsid w:val="004D4D06"/>
    <w:rsid w:val="004D4FC3"/>
    <w:rsid w:val="004D4FC9"/>
    <w:rsid w:val="004D5037"/>
    <w:rsid w:val="004D50A6"/>
    <w:rsid w:val="004D51C7"/>
    <w:rsid w:val="004D58BB"/>
    <w:rsid w:val="004D5AAA"/>
    <w:rsid w:val="004D5B58"/>
    <w:rsid w:val="004D6126"/>
    <w:rsid w:val="004D6310"/>
    <w:rsid w:val="004D6750"/>
    <w:rsid w:val="004D6A8C"/>
    <w:rsid w:val="004D6BE6"/>
    <w:rsid w:val="004D6D9B"/>
    <w:rsid w:val="004D6F98"/>
    <w:rsid w:val="004D72FF"/>
    <w:rsid w:val="004D735B"/>
    <w:rsid w:val="004D73AA"/>
    <w:rsid w:val="004D750B"/>
    <w:rsid w:val="004D75FD"/>
    <w:rsid w:val="004D761F"/>
    <w:rsid w:val="004D79AE"/>
    <w:rsid w:val="004D79D1"/>
    <w:rsid w:val="004D7B8F"/>
    <w:rsid w:val="004D7CEE"/>
    <w:rsid w:val="004E0062"/>
    <w:rsid w:val="004E048D"/>
    <w:rsid w:val="004E0569"/>
    <w:rsid w:val="004E059F"/>
    <w:rsid w:val="004E05A1"/>
    <w:rsid w:val="004E07AB"/>
    <w:rsid w:val="004E0A7D"/>
    <w:rsid w:val="004E0B14"/>
    <w:rsid w:val="004E0B71"/>
    <w:rsid w:val="004E0C5B"/>
    <w:rsid w:val="004E127F"/>
    <w:rsid w:val="004E171F"/>
    <w:rsid w:val="004E19CA"/>
    <w:rsid w:val="004E1F68"/>
    <w:rsid w:val="004E21F0"/>
    <w:rsid w:val="004E25A1"/>
    <w:rsid w:val="004E2671"/>
    <w:rsid w:val="004E2A6D"/>
    <w:rsid w:val="004E2D6F"/>
    <w:rsid w:val="004E31C2"/>
    <w:rsid w:val="004E33A5"/>
    <w:rsid w:val="004E34E5"/>
    <w:rsid w:val="004E3B41"/>
    <w:rsid w:val="004E3D0B"/>
    <w:rsid w:val="004E3E42"/>
    <w:rsid w:val="004E3F4F"/>
    <w:rsid w:val="004E4200"/>
    <w:rsid w:val="004E42D2"/>
    <w:rsid w:val="004E49BB"/>
    <w:rsid w:val="004E4A98"/>
    <w:rsid w:val="004E5257"/>
    <w:rsid w:val="004E595E"/>
    <w:rsid w:val="004E5A5F"/>
    <w:rsid w:val="004E5B1E"/>
    <w:rsid w:val="004E5B2F"/>
    <w:rsid w:val="004E5E4B"/>
    <w:rsid w:val="004E5E93"/>
    <w:rsid w:val="004E5FBF"/>
    <w:rsid w:val="004E602C"/>
    <w:rsid w:val="004E60AC"/>
    <w:rsid w:val="004E664E"/>
    <w:rsid w:val="004E6770"/>
    <w:rsid w:val="004E6805"/>
    <w:rsid w:val="004E686D"/>
    <w:rsid w:val="004E69D8"/>
    <w:rsid w:val="004E6E7C"/>
    <w:rsid w:val="004E6EEB"/>
    <w:rsid w:val="004E7165"/>
    <w:rsid w:val="004E71CE"/>
    <w:rsid w:val="004E73CE"/>
    <w:rsid w:val="004E7425"/>
    <w:rsid w:val="004E77C4"/>
    <w:rsid w:val="004E7A94"/>
    <w:rsid w:val="004E7F21"/>
    <w:rsid w:val="004E7FD3"/>
    <w:rsid w:val="004E7FDC"/>
    <w:rsid w:val="004F002B"/>
    <w:rsid w:val="004F0061"/>
    <w:rsid w:val="004F0144"/>
    <w:rsid w:val="004F05D5"/>
    <w:rsid w:val="004F07C6"/>
    <w:rsid w:val="004F0A07"/>
    <w:rsid w:val="004F0DD9"/>
    <w:rsid w:val="004F1413"/>
    <w:rsid w:val="004F1617"/>
    <w:rsid w:val="004F18BE"/>
    <w:rsid w:val="004F1BA7"/>
    <w:rsid w:val="004F1C86"/>
    <w:rsid w:val="004F1CE1"/>
    <w:rsid w:val="004F1E80"/>
    <w:rsid w:val="004F1F39"/>
    <w:rsid w:val="004F232C"/>
    <w:rsid w:val="004F23BF"/>
    <w:rsid w:val="004F27BC"/>
    <w:rsid w:val="004F28D9"/>
    <w:rsid w:val="004F295F"/>
    <w:rsid w:val="004F2D93"/>
    <w:rsid w:val="004F2F54"/>
    <w:rsid w:val="004F2FF3"/>
    <w:rsid w:val="004F367A"/>
    <w:rsid w:val="004F37C0"/>
    <w:rsid w:val="004F395F"/>
    <w:rsid w:val="004F3D6E"/>
    <w:rsid w:val="004F41FD"/>
    <w:rsid w:val="004F44B9"/>
    <w:rsid w:val="004F46BB"/>
    <w:rsid w:val="004F472A"/>
    <w:rsid w:val="004F491E"/>
    <w:rsid w:val="004F4A6D"/>
    <w:rsid w:val="004F52A6"/>
    <w:rsid w:val="004F5626"/>
    <w:rsid w:val="004F594F"/>
    <w:rsid w:val="004F5AD5"/>
    <w:rsid w:val="004F5BCE"/>
    <w:rsid w:val="004F5E57"/>
    <w:rsid w:val="004F5F75"/>
    <w:rsid w:val="004F62FD"/>
    <w:rsid w:val="004F636B"/>
    <w:rsid w:val="004F63A5"/>
    <w:rsid w:val="004F6413"/>
    <w:rsid w:val="004F6710"/>
    <w:rsid w:val="004F678D"/>
    <w:rsid w:val="004F6B1C"/>
    <w:rsid w:val="004F6CF5"/>
    <w:rsid w:val="004F7127"/>
    <w:rsid w:val="004F74B1"/>
    <w:rsid w:val="004F763E"/>
    <w:rsid w:val="004F7808"/>
    <w:rsid w:val="004F7857"/>
    <w:rsid w:val="004F7976"/>
    <w:rsid w:val="004F7C41"/>
    <w:rsid w:val="00500A75"/>
    <w:rsid w:val="00500C3E"/>
    <w:rsid w:val="00500E54"/>
    <w:rsid w:val="00500EFA"/>
    <w:rsid w:val="00500F02"/>
    <w:rsid w:val="005012ED"/>
    <w:rsid w:val="005013DE"/>
    <w:rsid w:val="00501567"/>
    <w:rsid w:val="00501AD7"/>
    <w:rsid w:val="00501C75"/>
    <w:rsid w:val="00501E2E"/>
    <w:rsid w:val="00502311"/>
    <w:rsid w:val="00502567"/>
    <w:rsid w:val="005027B1"/>
    <w:rsid w:val="00502849"/>
    <w:rsid w:val="005028C7"/>
    <w:rsid w:val="00502E4E"/>
    <w:rsid w:val="00502E87"/>
    <w:rsid w:val="00502FC6"/>
    <w:rsid w:val="0050307F"/>
    <w:rsid w:val="00503374"/>
    <w:rsid w:val="00503441"/>
    <w:rsid w:val="00503529"/>
    <w:rsid w:val="0050376F"/>
    <w:rsid w:val="00503DD7"/>
    <w:rsid w:val="00503E3A"/>
    <w:rsid w:val="00504136"/>
    <w:rsid w:val="005041D5"/>
    <w:rsid w:val="005041F9"/>
    <w:rsid w:val="00504331"/>
    <w:rsid w:val="00504334"/>
    <w:rsid w:val="0050498D"/>
    <w:rsid w:val="005049B1"/>
    <w:rsid w:val="00504DCC"/>
    <w:rsid w:val="00505039"/>
    <w:rsid w:val="00505241"/>
    <w:rsid w:val="0050529D"/>
    <w:rsid w:val="00505381"/>
    <w:rsid w:val="0050544C"/>
    <w:rsid w:val="00505671"/>
    <w:rsid w:val="005058A4"/>
    <w:rsid w:val="00505E9E"/>
    <w:rsid w:val="00506421"/>
    <w:rsid w:val="00506479"/>
    <w:rsid w:val="00506EEA"/>
    <w:rsid w:val="00506FB8"/>
    <w:rsid w:val="00507046"/>
    <w:rsid w:val="00507427"/>
    <w:rsid w:val="0050757C"/>
    <w:rsid w:val="005076AA"/>
    <w:rsid w:val="005076ED"/>
    <w:rsid w:val="00507A58"/>
    <w:rsid w:val="00507B2E"/>
    <w:rsid w:val="00507CC7"/>
    <w:rsid w:val="0051005E"/>
    <w:rsid w:val="00510137"/>
    <w:rsid w:val="005101CE"/>
    <w:rsid w:val="00510251"/>
    <w:rsid w:val="005104D7"/>
    <w:rsid w:val="005109EC"/>
    <w:rsid w:val="00510B9E"/>
    <w:rsid w:val="00510BCB"/>
    <w:rsid w:val="00510EBA"/>
    <w:rsid w:val="0051103E"/>
    <w:rsid w:val="0051138F"/>
    <w:rsid w:val="0051166E"/>
    <w:rsid w:val="005117C9"/>
    <w:rsid w:val="00511FE5"/>
    <w:rsid w:val="00512066"/>
    <w:rsid w:val="0051209A"/>
    <w:rsid w:val="005123B1"/>
    <w:rsid w:val="00512748"/>
    <w:rsid w:val="00512D00"/>
    <w:rsid w:val="005136AE"/>
    <w:rsid w:val="00513D04"/>
    <w:rsid w:val="00513DC9"/>
    <w:rsid w:val="0051409C"/>
    <w:rsid w:val="005143D7"/>
    <w:rsid w:val="0051484C"/>
    <w:rsid w:val="00514871"/>
    <w:rsid w:val="00514FEC"/>
    <w:rsid w:val="005151B4"/>
    <w:rsid w:val="00515321"/>
    <w:rsid w:val="005154AA"/>
    <w:rsid w:val="005155B1"/>
    <w:rsid w:val="00515E48"/>
    <w:rsid w:val="005162B5"/>
    <w:rsid w:val="00516397"/>
    <w:rsid w:val="005164AB"/>
    <w:rsid w:val="0051654C"/>
    <w:rsid w:val="00516955"/>
    <w:rsid w:val="00516DBE"/>
    <w:rsid w:val="00516DD5"/>
    <w:rsid w:val="00516E64"/>
    <w:rsid w:val="00516E65"/>
    <w:rsid w:val="00516EA1"/>
    <w:rsid w:val="00516FFA"/>
    <w:rsid w:val="00517231"/>
    <w:rsid w:val="0051774B"/>
    <w:rsid w:val="0051795C"/>
    <w:rsid w:val="00517ACE"/>
    <w:rsid w:val="00517BF8"/>
    <w:rsid w:val="00517C46"/>
    <w:rsid w:val="00517D53"/>
    <w:rsid w:val="00517D6D"/>
    <w:rsid w:val="00517E60"/>
    <w:rsid w:val="00517F99"/>
    <w:rsid w:val="0052024B"/>
    <w:rsid w:val="005205DE"/>
    <w:rsid w:val="005205FE"/>
    <w:rsid w:val="00520702"/>
    <w:rsid w:val="005208CE"/>
    <w:rsid w:val="0052099D"/>
    <w:rsid w:val="00520B46"/>
    <w:rsid w:val="00520B6B"/>
    <w:rsid w:val="00520CAF"/>
    <w:rsid w:val="00521DB7"/>
    <w:rsid w:val="00521ED5"/>
    <w:rsid w:val="00521FA0"/>
    <w:rsid w:val="0052206E"/>
    <w:rsid w:val="00522235"/>
    <w:rsid w:val="00522649"/>
    <w:rsid w:val="00522CAF"/>
    <w:rsid w:val="00522CFB"/>
    <w:rsid w:val="00523004"/>
    <w:rsid w:val="0052312F"/>
    <w:rsid w:val="00523638"/>
    <w:rsid w:val="00523756"/>
    <w:rsid w:val="00523A2F"/>
    <w:rsid w:val="00523A30"/>
    <w:rsid w:val="005242C6"/>
    <w:rsid w:val="005244E9"/>
    <w:rsid w:val="0052464B"/>
    <w:rsid w:val="005247E7"/>
    <w:rsid w:val="00524B5E"/>
    <w:rsid w:val="00524C7A"/>
    <w:rsid w:val="00524D03"/>
    <w:rsid w:val="005252A7"/>
    <w:rsid w:val="005252C3"/>
    <w:rsid w:val="00525B40"/>
    <w:rsid w:val="00525B5D"/>
    <w:rsid w:val="00525C3D"/>
    <w:rsid w:val="00526337"/>
    <w:rsid w:val="0052642E"/>
    <w:rsid w:val="005265C4"/>
    <w:rsid w:val="00526879"/>
    <w:rsid w:val="00526A6E"/>
    <w:rsid w:val="00526B63"/>
    <w:rsid w:val="00526DC1"/>
    <w:rsid w:val="00526F5D"/>
    <w:rsid w:val="005270BF"/>
    <w:rsid w:val="005272BF"/>
    <w:rsid w:val="005275B7"/>
    <w:rsid w:val="0052790D"/>
    <w:rsid w:val="0052794D"/>
    <w:rsid w:val="00527C96"/>
    <w:rsid w:val="00527EF6"/>
    <w:rsid w:val="00527F9B"/>
    <w:rsid w:val="00527FDC"/>
    <w:rsid w:val="00530522"/>
    <w:rsid w:val="00530548"/>
    <w:rsid w:val="00530570"/>
    <w:rsid w:val="00530573"/>
    <w:rsid w:val="00530AB6"/>
    <w:rsid w:val="005312B8"/>
    <w:rsid w:val="005314CD"/>
    <w:rsid w:val="005314F9"/>
    <w:rsid w:val="005316A3"/>
    <w:rsid w:val="005316A5"/>
    <w:rsid w:val="00531A21"/>
    <w:rsid w:val="00531A39"/>
    <w:rsid w:val="00531A5C"/>
    <w:rsid w:val="00531B6D"/>
    <w:rsid w:val="00531CB6"/>
    <w:rsid w:val="0053211E"/>
    <w:rsid w:val="005324A9"/>
    <w:rsid w:val="00532B30"/>
    <w:rsid w:val="00532B51"/>
    <w:rsid w:val="00532DA3"/>
    <w:rsid w:val="00532E12"/>
    <w:rsid w:val="005338D4"/>
    <w:rsid w:val="00533CB8"/>
    <w:rsid w:val="00533FAF"/>
    <w:rsid w:val="0053422F"/>
    <w:rsid w:val="00534508"/>
    <w:rsid w:val="00534680"/>
    <w:rsid w:val="005347CC"/>
    <w:rsid w:val="00534938"/>
    <w:rsid w:val="00534A39"/>
    <w:rsid w:val="00534D42"/>
    <w:rsid w:val="00534F24"/>
    <w:rsid w:val="00534F6C"/>
    <w:rsid w:val="0053500B"/>
    <w:rsid w:val="00535096"/>
    <w:rsid w:val="005350FA"/>
    <w:rsid w:val="005351A3"/>
    <w:rsid w:val="005357FD"/>
    <w:rsid w:val="00535857"/>
    <w:rsid w:val="00535B07"/>
    <w:rsid w:val="00535B1C"/>
    <w:rsid w:val="00535DB4"/>
    <w:rsid w:val="00535E03"/>
    <w:rsid w:val="00535EB1"/>
    <w:rsid w:val="005365E4"/>
    <w:rsid w:val="00536746"/>
    <w:rsid w:val="00536896"/>
    <w:rsid w:val="005369EC"/>
    <w:rsid w:val="00536A06"/>
    <w:rsid w:val="00536BC2"/>
    <w:rsid w:val="00536DC3"/>
    <w:rsid w:val="00536F3A"/>
    <w:rsid w:val="005372C0"/>
    <w:rsid w:val="0053742E"/>
    <w:rsid w:val="0053765D"/>
    <w:rsid w:val="005378BC"/>
    <w:rsid w:val="00537A67"/>
    <w:rsid w:val="00537BF7"/>
    <w:rsid w:val="00537D75"/>
    <w:rsid w:val="00537E70"/>
    <w:rsid w:val="005401A9"/>
    <w:rsid w:val="00540250"/>
    <w:rsid w:val="0054055F"/>
    <w:rsid w:val="005406A1"/>
    <w:rsid w:val="005406A3"/>
    <w:rsid w:val="005406DA"/>
    <w:rsid w:val="00540902"/>
    <w:rsid w:val="00540A6C"/>
    <w:rsid w:val="00540C40"/>
    <w:rsid w:val="00540F22"/>
    <w:rsid w:val="0054142A"/>
    <w:rsid w:val="0054161F"/>
    <w:rsid w:val="00541757"/>
    <w:rsid w:val="00541F60"/>
    <w:rsid w:val="00541FCB"/>
    <w:rsid w:val="005420FC"/>
    <w:rsid w:val="00542334"/>
    <w:rsid w:val="005425E1"/>
    <w:rsid w:val="005427C5"/>
    <w:rsid w:val="005427D8"/>
    <w:rsid w:val="00542B82"/>
    <w:rsid w:val="00542C3B"/>
    <w:rsid w:val="00542C71"/>
    <w:rsid w:val="00542CF6"/>
    <w:rsid w:val="005430C3"/>
    <w:rsid w:val="005431C6"/>
    <w:rsid w:val="00543252"/>
    <w:rsid w:val="00543509"/>
    <w:rsid w:val="005435FD"/>
    <w:rsid w:val="0054397B"/>
    <w:rsid w:val="00543B9F"/>
    <w:rsid w:val="00543C71"/>
    <w:rsid w:val="00543E5A"/>
    <w:rsid w:val="00543F06"/>
    <w:rsid w:val="00543FE0"/>
    <w:rsid w:val="005448D6"/>
    <w:rsid w:val="00545262"/>
    <w:rsid w:val="0054539F"/>
    <w:rsid w:val="0054590B"/>
    <w:rsid w:val="00545A05"/>
    <w:rsid w:val="00545DE7"/>
    <w:rsid w:val="00545E14"/>
    <w:rsid w:val="00546313"/>
    <w:rsid w:val="005466A1"/>
    <w:rsid w:val="00546A7B"/>
    <w:rsid w:val="0054722C"/>
    <w:rsid w:val="005473BD"/>
    <w:rsid w:val="0054761A"/>
    <w:rsid w:val="0054780D"/>
    <w:rsid w:val="00547A88"/>
    <w:rsid w:val="00547AD0"/>
    <w:rsid w:val="00550215"/>
    <w:rsid w:val="0055042E"/>
    <w:rsid w:val="0055063E"/>
    <w:rsid w:val="00550708"/>
    <w:rsid w:val="00550731"/>
    <w:rsid w:val="00550AD6"/>
    <w:rsid w:val="00550B0F"/>
    <w:rsid w:val="00550C17"/>
    <w:rsid w:val="00550FD5"/>
    <w:rsid w:val="005514BE"/>
    <w:rsid w:val="0055156F"/>
    <w:rsid w:val="00551657"/>
    <w:rsid w:val="00551889"/>
    <w:rsid w:val="00551952"/>
    <w:rsid w:val="00551CD3"/>
    <w:rsid w:val="00552276"/>
    <w:rsid w:val="005522A4"/>
    <w:rsid w:val="00552593"/>
    <w:rsid w:val="005525DC"/>
    <w:rsid w:val="0055261B"/>
    <w:rsid w:val="00552790"/>
    <w:rsid w:val="00552BBA"/>
    <w:rsid w:val="00552BE6"/>
    <w:rsid w:val="00552DA6"/>
    <w:rsid w:val="00552DB4"/>
    <w:rsid w:val="00552ED8"/>
    <w:rsid w:val="00552F9D"/>
    <w:rsid w:val="00552FB7"/>
    <w:rsid w:val="00552FD7"/>
    <w:rsid w:val="005533C1"/>
    <w:rsid w:val="005533FA"/>
    <w:rsid w:val="00553493"/>
    <w:rsid w:val="0055378F"/>
    <w:rsid w:val="0055381B"/>
    <w:rsid w:val="00553944"/>
    <w:rsid w:val="00553A05"/>
    <w:rsid w:val="00553A4E"/>
    <w:rsid w:val="00553C03"/>
    <w:rsid w:val="00553EF0"/>
    <w:rsid w:val="00553F3E"/>
    <w:rsid w:val="005547FA"/>
    <w:rsid w:val="00554BBB"/>
    <w:rsid w:val="00554F0E"/>
    <w:rsid w:val="00554F17"/>
    <w:rsid w:val="0055500D"/>
    <w:rsid w:val="00555073"/>
    <w:rsid w:val="0055510E"/>
    <w:rsid w:val="00555264"/>
    <w:rsid w:val="00555438"/>
    <w:rsid w:val="00555472"/>
    <w:rsid w:val="00555526"/>
    <w:rsid w:val="005556FD"/>
    <w:rsid w:val="005558D9"/>
    <w:rsid w:val="00555EA9"/>
    <w:rsid w:val="00555EE5"/>
    <w:rsid w:val="0055600B"/>
    <w:rsid w:val="0055652B"/>
    <w:rsid w:val="0055669D"/>
    <w:rsid w:val="00556A4E"/>
    <w:rsid w:val="00556BE7"/>
    <w:rsid w:val="00556C35"/>
    <w:rsid w:val="00556C57"/>
    <w:rsid w:val="005575E6"/>
    <w:rsid w:val="00557971"/>
    <w:rsid w:val="00557D8A"/>
    <w:rsid w:val="00560AF6"/>
    <w:rsid w:val="00560DDA"/>
    <w:rsid w:val="00560EDA"/>
    <w:rsid w:val="00561185"/>
    <w:rsid w:val="00561194"/>
    <w:rsid w:val="005611A3"/>
    <w:rsid w:val="0056123A"/>
    <w:rsid w:val="00561716"/>
    <w:rsid w:val="00561C0C"/>
    <w:rsid w:val="00561C60"/>
    <w:rsid w:val="00561CB6"/>
    <w:rsid w:val="00561ECF"/>
    <w:rsid w:val="005621F2"/>
    <w:rsid w:val="005625EC"/>
    <w:rsid w:val="00562733"/>
    <w:rsid w:val="00562779"/>
    <w:rsid w:val="00562847"/>
    <w:rsid w:val="00562A6E"/>
    <w:rsid w:val="00562DC7"/>
    <w:rsid w:val="00562DF6"/>
    <w:rsid w:val="00562E71"/>
    <w:rsid w:val="00563692"/>
    <w:rsid w:val="005636AC"/>
    <w:rsid w:val="00563A82"/>
    <w:rsid w:val="005641B7"/>
    <w:rsid w:val="00564360"/>
    <w:rsid w:val="005644AB"/>
    <w:rsid w:val="0056451B"/>
    <w:rsid w:val="0056456D"/>
    <w:rsid w:val="005649C7"/>
    <w:rsid w:val="00564A73"/>
    <w:rsid w:val="00564A95"/>
    <w:rsid w:val="00564D1F"/>
    <w:rsid w:val="00564D73"/>
    <w:rsid w:val="00564ECD"/>
    <w:rsid w:val="00565339"/>
    <w:rsid w:val="00565503"/>
    <w:rsid w:val="005655F6"/>
    <w:rsid w:val="00565884"/>
    <w:rsid w:val="00565A0C"/>
    <w:rsid w:val="00565AAB"/>
    <w:rsid w:val="00565B51"/>
    <w:rsid w:val="00565DF4"/>
    <w:rsid w:val="00565E3B"/>
    <w:rsid w:val="00565F0E"/>
    <w:rsid w:val="005660E3"/>
    <w:rsid w:val="00566196"/>
    <w:rsid w:val="0056625F"/>
    <w:rsid w:val="0056631A"/>
    <w:rsid w:val="0056639E"/>
    <w:rsid w:val="005669F5"/>
    <w:rsid w:val="00566A08"/>
    <w:rsid w:val="00566A98"/>
    <w:rsid w:val="00566DBE"/>
    <w:rsid w:val="005670F7"/>
    <w:rsid w:val="005671DD"/>
    <w:rsid w:val="00567229"/>
    <w:rsid w:val="00567785"/>
    <w:rsid w:val="00567826"/>
    <w:rsid w:val="005678AE"/>
    <w:rsid w:val="00567E20"/>
    <w:rsid w:val="005701AF"/>
    <w:rsid w:val="005703F0"/>
    <w:rsid w:val="0057047A"/>
    <w:rsid w:val="00570D68"/>
    <w:rsid w:val="00570FDC"/>
    <w:rsid w:val="00571367"/>
    <w:rsid w:val="00571679"/>
    <w:rsid w:val="0057198E"/>
    <w:rsid w:val="00571A31"/>
    <w:rsid w:val="00571AA3"/>
    <w:rsid w:val="00571B91"/>
    <w:rsid w:val="00571ED4"/>
    <w:rsid w:val="00572102"/>
    <w:rsid w:val="00572236"/>
    <w:rsid w:val="005723DE"/>
    <w:rsid w:val="005726AB"/>
    <w:rsid w:val="00572711"/>
    <w:rsid w:val="00572A5F"/>
    <w:rsid w:val="00572CC4"/>
    <w:rsid w:val="00572DF2"/>
    <w:rsid w:val="00572FE1"/>
    <w:rsid w:val="00573270"/>
    <w:rsid w:val="00573BAD"/>
    <w:rsid w:val="00573D2C"/>
    <w:rsid w:val="00573EC1"/>
    <w:rsid w:val="00574047"/>
    <w:rsid w:val="0057407D"/>
    <w:rsid w:val="00574570"/>
    <w:rsid w:val="0057463C"/>
    <w:rsid w:val="00574859"/>
    <w:rsid w:val="00574945"/>
    <w:rsid w:val="005755C3"/>
    <w:rsid w:val="005755E8"/>
    <w:rsid w:val="00575B06"/>
    <w:rsid w:val="00575C02"/>
    <w:rsid w:val="00575C94"/>
    <w:rsid w:val="00576205"/>
    <w:rsid w:val="005764EA"/>
    <w:rsid w:val="0057686D"/>
    <w:rsid w:val="00576B33"/>
    <w:rsid w:val="00576B7C"/>
    <w:rsid w:val="00576D82"/>
    <w:rsid w:val="005770B7"/>
    <w:rsid w:val="005776E2"/>
    <w:rsid w:val="00577740"/>
    <w:rsid w:val="00577C60"/>
    <w:rsid w:val="00577D41"/>
    <w:rsid w:val="00577F3B"/>
    <w:rsid w:val="005803E8"/>
    <w:rsid w:val="0058044D"/>
    <w:rsid w:val="00580912"/>
    <w:rsid w:val="0058100D"/>
    <w:rsid w:val="00581183"/>
    <w:rsid w:val="00581206"/>
    <w:rsid w:val="00581766"/>
    <w:rsid w:val="00581914"/>
    <w:rsid w:val="00581AB1"/>
    <w:rsid w:val="00581ADF"/>
    <w:rsid w:val="00581C8A"/>
    <w:rsid w:val="00581E19"/>
    <w:rsid w:val="00582139"/>
    <w:rsid w:val="005823E1"/>
    <w:rsid w:val="00582857"/>
    <w:rsid w:val="00582DC4"/>
    <w:rsid w:val="0058302A"/>
    <w:rsid w:val="00583069"/>
    <w:rsid w:val="0058312B"/>
    <w:rsid w:val="00583165"/>
    <w:rsid w:val="00583357"/>
    <w:rsid w:val="0058349E"/>
    <w:rsid w:val="005834EB"/>
    <w:rsid w:val="00584235"/>
    <w:rsid w:val="00584373"/>
    <w:rsid w:val="005844E7"/>
    <w:rsid w:val="00584674"/>
    <w:rsid w:val="005846D1"/>
    <w:rsid w:val="00584754"/>
    <w:rsid w:val="00584947"/>
    <w:rsid w:val="00584A5F"/>
    <w:rsid w:val="00584B45"/>
    <w:rsid w:val="00584D7B"/>
    <w:rsid w:val="00584F4A"/>
    <w:rsid w:val="0058525A"/>
    <w:rsid w:val="0058526D"/>
    <w:rsid w:val="005854FE"/>
    <w:rsid w:val="00586358"/>
    <w:rsid w:val="00586488"/>
    <w:rsid w:val="00586501"/>
    <w:rsid w:val="00586747"/>
    <w:rsid w:val="005867AA"/>
    <w:rsid w:val="00586B2D"/>
    <w:rsid w:val="00586D26"/>
    <w:rsid w:val="00586D53"/>
    <w:rsid w:val="005872D1"/>
    <w:rsid w:val="00587C54"/>
    <w:rsid w:val="00587C65"/>
    <w:rsid w:val="00587EB6"/>
    <w:rsid w:val="005900E0"/>
    <w:rsid w:val="00590376"/>
    <w:rsid w:val="005906A4"/>
    <w:rsid w:val="005906DB"/>
    <w:rsid w:val="005908B8"/>
    <w:rsid w:val="005908BC"/>
    <w:rsid w:val="00590A7B"/>
    <w:rsid w:val="0059120F"/>
    <w:rsid w:val="005912A0"/>
    <w:rsid w:val="00591F94"/>
    <w:rsid w:val="00592130"/>
    <w:rsid w:val="0059247A"/>
    <w:rsid w:val="00592850"/>
    <w:rsid w:val="005929C0"/>
    <w:rsid w:val="00592AD2"/>
    <w:rsid w:val="00592CBC"/>
    <w:rsid w:val="00592D18"/>
    <w:rsid w:val="005930E3"/>
    <w:rsid w:val="005931A5"/>
    <w:rsid w:val="0059339B"/>
    <w:rsid w:val="005939C4"/>
    <w:rsid w:val="00593D16"/>
    <w:rsid w:val="00593D60"/>
    <w:rsid w:val="00593D9B"/>
    <w:rsid w:val="00593EC8"/>
    <w:rsid w:val="00594092"/>
    <w:rsid w:val="00594299"/>
    <w:rsid w:val="0059474B"/>
    <w:rsid w:val="005947B2"/>
    <w:rsid w:val="005947BB"/>
    <w:rsid w:val="005947C6"/>
    <w:rsid w:val="0059485F"/>
    <w:rsid w:val="00594A63"/>
    <w:rsid w:val="00594CB3"/>
    <w:rsid w:val="00594F24"/>
    <w:rsid w:val="005950A1"/>
    <w:rsid w:val="005950F8"/>
    <w:rsid w:val="0059512E"/>
    <w:rsid w:val="00595643"/>
    <w:rsid w:val="0059579B"/>
    <w:rsid w:val="00595DC0"/>
    <w:rsid w:val="00595F0A"/>
    <w:rsid w:val="00596081"/>
    <w:rsid w:val="00596243"/>
    <w:rsid w:val="00596473"/>
    <w:rsid w:val="00596B1A"/>
    <w:rsid w:val="00596CB2"/>
    <w:rsid w:val="0059716F"/>
    <w:rsid w:val="005976B9"/>
    <w:rsid w:val="0059780A"/>
    <w:rsid w:val="00597C38"/>
    <w:rsid w:val="00597FEC"/>
    <w:rsid w:val="005A012D"/>
    <w:rsid w:val="005A02A0"/>
    <w:rsid w:val="005A0692"/>
    <w:rsid w:val="005A0700"/>
    <w:rsid w:val="005A0AA6"/>
    <w:rsid w:val="005A0EA0"/>
    <w:rsid w:val="005A11DA"/>
    <w:rsid w:val="005A14CC"/>
    <w:rsid w:val="005A16A8"/>
    <w:rsid w:val="005A1847"/>
    <w:rsid w:val="005A18EE"/>
    <w:rsid w:val="005A2275"/>
    <w:rsid w:val="005A2429"/>
    <w:rsid w:val="005A26F7"/>
    <w:rsid w:val="005A281A"/>
    <w:rsid w:val="005A2A4D"/>
    <w:rsid w:val="005A2B50"/>
    <w:rsid w:val="005A304F"/>
    <w:rsid w:val="005A3651"/>
    <w:rsid w:val="005A3828"/>
    <w:rsid w:val="005A3C6F"/>
    <w:rsid w:val="005A3D97"/>
    <w:rsid w:val="005A449A"/>
    <w:rsid w:val="005A462A"/>
    <w:rsid w:val="005A4BAB"/>
    <w:rsid w:val="005A4C30"/>
    <w:rsid w:val="005A4F33"/>
    <w:rsid w:val="005A5002"/>
    <w:rsid w:val="005A5179"/>
    <w:rsid w:val="005A524B"/>
    <w:rsid w:val="005A5412"/>
    <w:rsid w:val="005A56C0"/>
    <w:rsid w:val="005A5751"/>
    <w:rsid w:val="005A5791"/>
    <w:rsid w:val="005A5AD7"/>
    <w:rsid w:val="005A5F57"/>
    <w:rsid w:val="005A5F5D"/>
    <w:rsid w:val="005A60D3"/>
    <w:rsid w:val="005A62D1"/>
    <w:rsid w:val="005A6308"/>
    <w:rsid w:val="005A6453"/>
    <w:rsid w:val="005A6766"/>
    <w:rsid w:val="005A6963"/>
    <w:rsid w:val="005A6BBA"/>
    <w:rsid w:val="005A6D83"/>
    <w:rsid w:val="005A6DB2"/>
    <w:rsid w:val="005A6DD2"/>
    <w:rsid w:val="005A6E3C"/>
    <w:rsid w:val="005A6FEC"/>
    <w:rsid w:val="005A70C8"/>
    <w:rsid w:val="005A7165"/>
    <w:rsid w:val="005A722F"/>
    <w:rsid w:val="005A76A0"/>
    <w:rsid w:val="005A777F"/>
    <w:rsid w:val="005A77F6"/>
    <w:rsid w:val="005A7BDE"/>
    <w:rsid w:val="005A7C0E"/>
    <w:rsid w:val="005A7F34"/>
    <w:rsid w:val="005A7FC9"/>
    <w:rsid w:val="005B0521"/>
    <w:rsid w:val="005B06C4"/>
    <w:rsid w:val="005B06FA"/>
    <w:rsid w:val="005B0951"/>
    <w:rsid w:val="005B0AAC"/>
    <w:rsid w:val="005B0ADB"/>
    <w:rsid w:val="005B0B7B"/>
    <w:rsid w:val="005B0F0F"/>
    <w:rsid w:val="005B1318"/>
    <w:rsid w:val="005B15D4"/>
    <w:rsid w:val="005B162B"/>
    <w:rsid w:val="005B1B04"/>
    <w:rsid w:val="005B2054"/>
    <w:rsid w:val="005B2231"/>
    <w:rsid w:val="005B26D3"/>
    <w:rsid w:val="005B2A66"/>
    <w:rsid w:val="005B2ABE"/>
    <w:rsid w:val="005B2D5D"/>
    <w:rsid w:val="005B2EDE"/>
    <w:rsid w:val="005B31A5"/>
    <w:rsid w:val="005B31F2"/>
    <w:rsid w:val="005B36C1"/>
    <w:rsid w:val="005B3875"/>
    <w:rsid w:val="005B4118"/>
    <w:rsid w:val="005B41ED"/>
    <w:rsid w:val="005B42C4"/>
    <w:rsid w:val="005B4583"/>
    <w:rsid w:val="005B4727"/>
    <w:rsid w:val="005B4780"/>
    <w:rsid w:val="005B48E1"/>
    <w:rsid w:val="005B4A68"/>
    <w:rsid w:val="005B4B01"/>
    <w:rsid w:val="005B4C78"/>
    <w:rsid w:val="005B4DF5"/>
    <w:rsid w:val="005B4DF6"/>
    <w:rsid w:val="005B4E0B"/>
    <w:rsid w:val="005B54C7"/>
    <w:rsid w:val="005B5656"/>
    <w:rsid w:val="005B5960"/>
    <w:rsid w:val="005B5B28"/>
    <w:rsid w:val="005B5EC0"/>
    <w:rsid w:val="005B5F2B"/>
    <w:rsid w:val="005B61CE"/>
    <w:rsid w:val="005B6375"/>
    <w:rsid w:val="005B6534"/>
    <w:rsid w:val="005B663E"/>
    <w:rsid w:val="005B6643"/>
    <w:rsid w:val="005B66D5"/>
    <w:rsid w:val="005B6E55"/>
    <w:rsid w:val="005B6F45"/>
    <w:rsid w:val="005B72B0"/>
    <w:rsid w:val="005B740D"/>
    <w:rsid w:val="005B748C"/>
    <w:rsid w:val="005B753A"/>
    <w:rsid w:val="005B765C"/>
    <w:rsid w:val="005B780C"/>
    <w:rsid w:val="005B7C21"/>
    <w:rsid w:val="005B7D6D"/>
    <w:rsid w:val="005B7DBB"/>
    <w:rsid w:val="005B7E1C"/>
    <w:rsid w:val="005C006C"/>
    <w:rsid w:val="005C01B6"/>
    <w:rsid w:val="005C0211"/>
    <w:rsid w:val="005C0334"/>
    <w:rsid w:val="005C0493"/>
    <w:rsid w:val="005C078F"/>
    <w:rsid w:val="005C0F77"/>
    <w:rsid w:val="005C0F84"/>
    <w:rsid w:val="005C1159"/>
    <w:rsid w:val="005C12C4"/>
    <w:rsid w:val="005C1367"/>
    <w:rsid w:val="005C14E0"/>
    <w:rsid w:val="005C1584"/>
    <w:rsid w:val="005C1647"/>
    <w:rsid w:val="005C1817"/>
    <w:rsid w:val="005C1898"/>
    <w:rsid w:val="005C1926"/>
    <w:rsid w:val="005C193C"/>
    <w:rsid w:val="005C1AAC"/>
    <w:rsid w:val="005C1D89"/>
    <w:rsid w:val="005C1F66"/>
    <w:rsid w:val="005C2830"/>
    <w:rsid w:val="005C2C5A"/>
    <w:rsid w:val="005C2C60"/>
    <w:rsid w:val="005C3113"/>
    <w:rsid w:val="005C318F"/>
    <w:rsid w:val="005C3242"/>
    <w:rsid w:val="005C3566"/>
    <w:rsid w:val="005C385D"/>
    <w:rsid w:val="005C3885"/>
    <w:rsid w:val="005C3900"/>
    <w:rsid w:val="005C39AE"/>
    <w:rsid w:val="005C4226"/>
    <w:rsid w:val="005C4292"/>
    <w:rsid w:val="005C4471"/>
    <w:rsid w:val="005C458D"/>
    <w:rsid w:val="005C474A"/>
    <w:rsid w:val="005C5116"/>
    <w:rsid w:val="005C5286"/>
    <w:rsid w:val="005C54BD"/>
    <w:rsid w:val="005C54E0"/>
    <w:rsid w:val="005C573D"/>
    <w:rsid w:val="005C57BF"/>
    <w:rsid w:val="005C5895"/>
    <w:rsid w:val="005C5AEF"/>
    <w:rsid w:val="005C623F"/>
    <w:rsid w:val="005C627B"/>
    <w:rsid w:val="005C6377"/>
    <w:rsid w:val="005C64C9"/>
    <w:rsid w:val="005C6566"/>
    <w:rsid w:val="005C6574"/>
    <w:rsid w:val="005C6684"/>
    <w:rsid w:val="005C69A2"/>
    <w:rsid w:val="005C6AC0"/>
    <w:rsid w:val="005C6B0F"/>
    <w:rsid w:val="005C7417"/>
    <w:rsid w:val="005C7677"/>
    <w:rsid w:val="005C7814"/>
    <w:rsid w:val="005C7B4B"/>
    <w:rsid w:val="005C7B89"/>
    <w:rsid w:val="005C7D92"/>
    <w:rsid w:val="005C7ECA"/>
    <w:rsid w:val="005D0351"/>
    <w:rsid w:val="005D05D0"/>
    <w:rsid w:val="005D0682"/>
    <w:rsid w:val="005D0B12"/>
    <w:rsid w:val="005D0D89"/>
    <w:rsid w:val="005D0FBA"/>
    <w:rsid w:val="005D10CD"/>
    <w:rsid w:val="005D12B6"/>
    <w:rsid w:val="005D161F"/>
    <w:rsid w:val="005D16EF"/>
    <w:rsid w:val="005D1874"/>
    <w:rsid w:val="005D1907"/>
    <w:rsid w:val="005D1C09"/>
    <w:rsid w:val="005D1F6C"/>
    <w:rsid w:val="005D2196"/>
    <w:rsid w:val="005D2759"/>
    <w:rsid w:val="005D2843"/>
    <w:rsid w:val="005D293E"/>
    <w:rsid w:val="005D2D22"/>
    <w:rsid w:val="005D303A"/>
    <w:rsid w:val="005D3202"/>
    <w:rsid w:val="005D3B20"/>
    <w:rsid w:val="005D3E2F"/>
    <w:rsid w:val="005D48B2"/>
    <w:rsid w:val="005D4FC6"/>
    <w:rsid w:val="005D51DD"/>
    <w:rsid w:val="005D51F2"/>
    <w:rsid w:val="005D55F1"/>
    <w:rsid w:val="005D5F72"/>
    <w:rsid w:val="005D6403"/>
    <w:rsid w:val="005D6580"/>
    <w:rsid w:val="005D66E3"/>
    <w:rsid w:val="005D686B"/>
    <w:rsid w:val="005D6B70"/>
    <w:rsid w:val="005D6CC7"/>
    <w:rsid w:val="005D6D58"/>
    <w:rsid w:val="005D70BD"/>
    <w:rsid w:val="005D71B7"/>
    <w:rsid w:val="005D7495"/>
    <w:rsid w:val="005D79CC"/>
    <w:rsid w:val="005D7CF8"/>
    <w:rsid w:val="005D7D6C"/>
    <w:rsid w:val="005D7E1B"/>
    <w:rsid w:val="005E0320"/>
    <w:rsid w:val="005E0331"/>
    <w:rsid w:val="005E04ED"/>
    <w:rsid w:val="005E0620"/>
    <w:rsid w:val="005E0989"/>
    <w:rsid w:val="005E0E42"/>
    <w:rsid w:val="005E0E46"/>
    <w:rsid w:val="005E100A"/>
    <w:rsid w:val="005E1132"/>
    <w:rsid w:val="005E11F3"/>
    <w:rsid w:val="005E123E"/>
    <w:rsid w:val="005E20F7"/>
    <w:rsid w:val="005E22C1"/>
    <w:rsid w:val="005E23E4"/>
    <w:rsid w:val="005E24DD"/>
    <w:rsid w:val="005E2981"/>
    <w:rsid w:val="005E2AEE"/>
    <w:rsid w:val="005E2B0B"/>
    <w:rsid w:val="005E313D"/>
    <w:rsid w:val="005E320B"/>
    <w:rsid w:val="005E3386"/>
    <w:rsid w:val="005E35ED"/>
    <w:rsid w:val="005E3A51"/>
    <w:rsid w:val="005E3BF5"/>
    <w:rsid w:val="005E4000"/>
    <w:rsid w:val="005E410B"/>
    <w:rsid w:val="005E412D"/>
    <w:rsid w:val="005E4141"/>
    <w:rsid w:val="005E41A4"/>
    <w:rsid w:val="005E4231"/>
    <w:rsid w:val="005E42B1"/>
    <w:rsid w:val="005E4679"/>
    <w:rsid w:val="005E4759"/>
    <w:rsid w:val="005E4AD7"/>
    <w:rsid w:val="005E4D90"/>
    <w:rsid w:val="005E50A6"/>
    <w:rsid w:val="005E5405"/>
    <w:rsid w:val="005E55F4"/>
    <w:rsid w:val="005E565F"/>
    <w:rsid w:val="005E56C6"/>
    <w:rsid w:val="005E5C68"/>
    <w:rsid w:val="005E5F10"/>
    <w:rsid w:val="005E62B9"/>
    <w:rsid w:val="005E63F1"/>
    <w:rsid w:val="005E65C0"/>
    <w:rsid w:val="005E668B"/>
    <w:rsid w:val="005E6827"/>
    <w:rsid w:val="005E6B0E"/>
    <w:rsid w:val="005E6B5E"/>
    <w:rsid w:val="005E6BD7"/>
    <w:rsid w:val="005E6F3B"/>
    <w:rsid w:val="005E7120"/>
    <w:rsid w:val="005E7379"/>
    <w:rsid w:val="005E7380"/>
    <w:rsid w:val="005E74A0"/>
    <w:rsid w:val="005E7AA4"/>
    <w:rsid w:val="005E7BEB"/>
    <w:rsid w:val="005E7F67"/>
    <w:rsid w:val="005F0390"/>
    <w:rsid w:val="005F04D4"/>
    <w:rsid w:val="005F07A6"/>
    <w:rsid w:val="005F0911"/>
    <w:rsid w:val="005F0BD0"/>
    <w:rsid w:val="005F0D68"/>
    <w:rsid w:val="005F0E0B"/>
    <w:rsid w:val="005F0E5B"/>
    <w:rsid w:val="005F11C4"/>
    <w:rsid w:val="005F1364"/>
    <w:rsid w:val="005F13E5"/>
    <w:rsid w:val="005F18FA"/>
    <w:rsid w:val="005F1B24"/>
    <w:rsid w:val="005F1B46"/>
    <w:rsid w:val="005F1B58"/>
    <w:rsid w:val="005F1B85"/>
    <w:rsid w:val="005F2578"/>
    <w:rsid w:val="005F27C1"/>
    <w:rsid w:val="005F280F"/>
    <w:rsid w:val="005F29D8"/>
    <w:rsid w:val="005F2B1B"/>
    <w:rsid w:val="005F2C05"/>
    <w:rsid w:val="005F2F75"/>
    <w:rsid w:val="005F2FF6"/>
    <w:rsid w:val="005F3000"/>
    <w:rsid w:val="005F3039"/>
    <w:rsid w:val="005F322B"/>
    <w:rsid w:val="005F3390"/>
    <w:rsid w:val="005F3D21"/>
    <w:rsid w:val="005F3E2B"/>
    <w:rsid w:val="005F3E53"/>
    <w:rsid w:val="005F41CE"/>
    <w:rsid w:val="005F42CD"/>
    <w:rsid w:val="005F4553"/>
    <w:rsid w:val="005F4CCE"/>
    <w:rsid w:val="005F522B"/>
    <w:rsid w:val="005F56D8"/>
    <w:rsid w:val="005F5B55"/>
    <w:rsid w:val="005F6087"/>
    <w:rsid w:val="005F61D0"/>
    <w:rsid w:val="005F632A"/>
    <w:rsid w:val="005F6677"/>
    <w:rsid w:val="005F6793"/>
    <w:rsid w:val="005F6811"/>
    <w:rsid w:val="005F69E0"/>
    <w:rsid w:val="005F6BAA"/>
    <w:rsid w:val="005F6BEE"/>
    <w:rsid w:val="005F6D40"/>
    <w:rsid w:val="005F6E7F"/>
    <w:rsid w:val="005F6FC6"/>
    <w:rsid w:val="005F70A2"/>
    <w:rsid w:val="005F70BF"/>
    <w:rsid w:val="005F70D1"/>
    <w:rsid w:val="005F72BF"/>
    <w:rsid w:val="005F7460"/>
    <w:rsid w:val="005F755D"/>
    <w:rsid w:val="005F764F"/>
    <w:rsid w:val="005F77F1"/>
    <w:rsid w:val="005F79D6"/>
    <w:rsid w:val="005F7AEC"/>
    <w:rsid w:val="005F7B3C"/>
    <w:rsid w:val="005F7DDC"/>
    <w:rsid w:val="006006CE"/>
    <w:rsid w:val="006008F7"/>
    <w:rsid w:val="00600932"/>
    <w:rsid w:val="006009D1"/>
    <w:rsid w:val="00600B50"/>
    <w:rsid w:val="00600E68"/>
    <w:rsid w:val="00601105"/>
    <w:rsid w:val="006013C5"/>
    <w:rsid w:val="00601488"/>
    <w:rsid w:val="006015DA"/>
    <w:rsid w:val="006018BF"/>
    <w:rsid w:val="006018F8"/>
    <w:rsid w:val="006019D7"/>
    <w:rsid w:val="00601DDF"/>
    <w:rsid w:val="006020EF"/>
    <w:rsid w:val="006021B9"/>
    <w:rsid w:val="00602207"/>
    <w:rsid w:val="0060247D"/>
    <w:rsid w:val="00602884"/>
    <w:rsid w:val="00602C79"/>
    <w:rsid w:val="00602D11"/>
    <w:rsid w:val="00602E2F"/>
    <w:rsid w:val="00602E8A"/>
    <w:rsid w:val="00602F99"/>
    <w:rsid w:val="0060330E"/>
    <w:rsid w:val="00603760"/>
    <w:rsid w:val="00603832"/>
    <w:rsid w:val="0060385F"/>
    <w:rsid w:val="006039D2"/>
    <w:rsid w:val="00603B2C"/>
    <w:rsid w:val="00603C45"/>
    <w:rsid w:val="00603CA5"/>
    <w:rsid w:val="006043F3"/>
    <w:rsid w:val="00604430"/>
    <w:rsid w:val="00604BC7"/>
    <w:rsid w:val="00604EB8"/>
    <w:rsid w:val="00604FE3"/>
    <w:rsid w:val="00605463"/>
    <w:rsid w:val="00605777"/>
    <w:rsid w:val="00605B70"/>
    <w:rsid w:val="00605DC5"/>
    <w:rsid w:val="00605E47"/>
    <w:rsid w:val="0060664C"/>
    <w:rsid w:val="00606875"/>
    <w:rsid w:val="00606B86"/>
    <w:rsid w:val="00606CE1"/>
    <w:rsid w:val="00606F07"/>
    <w:rsid w:val="006072C8"/>
    <w:rsid w:val="006072CD"/>
    <w:rsid w:val="00607336"/>
    <w:rsid w:val="00607796"/>
    <w:rsid w:val="006079B7"/>
    <w:rsid w:val="00607CB7"/>
    <w:rsid w:val="00607E68"/>
    <w:rsid w:val="00610089"/>
    <w:rsid w:val="00610120"/>
    <w:rsid w:val="0061031A"/>
    <w:rsid w:val="006103EF"/>
    <w:rsid w:val="00610499"/>
    <w:rsid w:val="006104A8"/>
    <w:rsid w:val="00610D28"/>
    <w:rsid w:val="00610D2A"/>
    <w:rsid w:val="00610ED3"/>
    <w:rsid w:val="0061100E"/>
    <w:rsid w:val="0061102C"/>
    <w:rsid w:val="006113FC"/>
    <w:rsid w:val="00611469"/>
    <w:rsid w:val="00611579"/>
    <w:rsid w:val="006115F9"/>
    <w:rsid w:val="006116F4"/>
    <w:rsid w:val="006118CD"/>
    <w:rsid w:val="00611A1E"/>
    <w:rsid w:val="00612023"/>
    <w:rsid w:val="00612663"/>
    <w:rsid w:val="006126DE"/>
    <w:rsid w:val="006126F9"/>
    <w:rsid w:val="00612857"/>
    <w:rsid w:val="006128B6"/>
    <w:rsid w:val="00612BAE"/>
    <w:rsid w:val="00612C87"/>
    <w:rsid w:val="00612F23"/>
    <w:rsid w:val="00612FCF"/>
    <w:rsid w:val="00613318"/>
    <w:rsid w:val="0061336E"/>
    <w:rsid w:val="006133F7"/>
    <w:rsid w:val="006136DE"/>
    <w:rsid w:val="00613CB8"/>
    <w:rsid w:val="00613F4D"/>
    <w:rsid w:val="00614190"/>
    <w:rsid w:val="0061421F"/>
    <w:rsid w:val="00614709"/>
    <w:rsid w:val="00614BDC"/>
    <w:rsid w:val="00614DAC"/>
    <w:rsid w:val="0061514A"/>
    <w:rsid w:val="0061515A"/>
    <w:rsid w:val="00615C5E"/>
    <w:rsid w:val="00616089"/>
    <w:rsid w:val="006160E9"/>
    <w:rsid w:val="00616249"/>
    <w:rsid w:val="00616280"/>
    <w:rsid w:val="0061637A"/>
    <w:rsid w:val="006165C5"/>
    <w:rsid w:val="006166D6"/>
    <w:rsid w:val="0061673F"/>
    <w:rsid w:val="00616B17"/>
    <w:rsid w:val="00616C61"/>
    <w:rsid w:val="006172EA"/>
    <w:rsid w:val="006173B4"/>
    <w:rsid w:val="006174E8"/>
    <w:rsid w:val="00617583"/>
    <w:rsid w:val="006177ED"/>
    <w:rsid w:val="00617E08"/>
    <w:rsid w:val="006201A4"/>
    <w:rsid w:val="006201F9"/>
    <w:rsid w:val="00620770"/>
    <w:rsid w:val="00620831"/>
    <w:rsid w:val="006208B8"/>
    <w:rsid w:val="006208D9"/>
    <w:rsid w:val="006209F9"/>
    <w:rsid w:val="00620C38"/>
    <w:rsid w:val="00620F33"/>
    <w:rsid w:val="006210AB"/>
    <w:rsid w:val="006212B0"/>
    <w:rsid w:val="00621952"/>
    <w:rsid w:val="00621962"/>
    <w:rsid w:val="006219E9"/>
    <w:rsid w:val="00621AE6"/>
    <w:rsid w:val="00621B6F"/>
    <w:rsid w:val="00621DCB"/>
    <w:rsid w:val="00621EDE"/>
    <w:rsid w:val="0062239B"/>
    <w:rsid w:val="006224A6"/>
    <w:rsid w:val="00622835"/>
    <w:rsid w:val="006229C1"/>
    <w:rsid w:val="00622A64"/>
    <w:rsid w:val="00622A99"/>
    <w:rsid w:val="00622B67"/>
    <w:rsid w:val="00622E67"/>
    <w:rsid w:val="006232B9"/>
    <w:rsid w:val="0062344F"/>
    <w:rsid w:val="0062366D"/>
    <w:rsid w:val="00623C46"/>
    <w:rsid w:val="006240BF"/>
    <w:rsid w:val="006242C6"/>
    <w:rsid w:val="00624955"/>
    <w:rsid w:val="00624B94"/>
    <w:rsid w:val="00624C9C"/>
    <w:rsid w:val="00624D26"/>
    <w:rsid w:val="00624DA4"/>
    <w:rsid w:val="00624DF2"/>
    <w:rsid w:val="00624F03"/>
    <w:rsid w:val="00625007"/>
    <w:rsid w:val="00625322"/>
    <w:rsid w:val="006253C4"/>
    <w:rsid w:val="00625BFC"/>
    <w:rsid w:val="006260F5"/>
    <w:rsid w:val="006262FE"/>
    <w:rsid w:val="006265EB"/>
    <w:rsid w:val="00626841"/>
    <w:rsid w:val="00626B57"/>
    <w:rsid w:val="00626B75"/>
    <w:rsid w:val="00626EDC"/>
    <w:rsid w:val="00626FA8"/>
    <w:rsid w:val="0062712F"/>
    <w:rsid w:val="006271AA"/>
    <w:rsid w:val="0062756D"/>
    <w:rsid w:val="00627629"/>
    <w:rsid w:val="006278B5"/>
    <w:rsid w:val="00627D76"/>
    <w:rsid w:val="00627F02"/>
    <w:rsid w:val="006301B6"/>
    <w:rsid w:val="006303C4"/>
    <w:rsid w:val="00630494"/>
    <w:rsid w:val="0063058A"/>
    <w:rsid w:val="006306C5"/>
    <w:rsid w:val="006307B2"/>
    <w:rsid w:val="00630AF7"/>
    <w:rsid w:val="00630B32"/>
    <w:rsid w:val="00630C82"/>
    <w:rsid w:val="00631019"/>
    <w:rsid w:val="006310F0"/>
    <w:rsid w:val="0063136E"/>
    <w:rsid w:val="006317D2"/>
    <w:rsid w:val="00631861"/>
    <w:rsid w:val="00631A0E"/>
    <w:rsid w:val="00631C2D"/>
    <w:rsid w:val="00631E12"/>
    <w:rsid w:val="00631E9E"/>
    <w:rsid w:val="006321E1"/>
    <w:rsid w:val="006322CD"/>
    <w:rsid w:val="00632484"/>
    <w:rsid w:val="006325DF"/>
    <w:rsid w:val="00632697"/>
    <w:rsid w:val="006327B4"/>
    <w:rsid w:val="006331B8"/>
    <w:rsid w:val="00633440"/>
    <w:rsid w:val="00633940"/>
    <w:rsid w:val="00633B03"/>
    <w:rsid w:val="00633BC2"/>
    <w:rsid w:val="00633D14"/>
    <w:rsid w:val="00633E51"/>
    <w:rsid w:val="0063444C"/>
    <w:rsid w:val="006344A1"/>
    <w:rsid w:val="006345BD"/>
    <w:rsid w:val="006346F9"/>
    <w:rsid w:val="0063474C"/>
    <w:rsid w:val="00634975"/>
    <w:rsid w:val="0063497C"/>
    <w:rsid w:val="0063498F"/>
    <w:rsid w:val="00634AEE"/>
    <w:rsid w:val="00634AF4"/>
    <w:rsid w:val="00634B07"/>
    <w:rsid w:val="00634C4E"/>
    <w:rsid w:val="006354A9"/>
    <w:rsid w:val="0063563B"/>
    <w:rsid w:val="00635656"/>
    <w:rsid w:val="00635743"/>
    <w:rsid w:val="0063575F"/>
    <w:rsid w:val="0063585D"/>
    <w:rsid w:val="00635F9C"/>
    <w:rsid w:val="0063605C"/>
    <w:rsid w:val="006362AD"/>
    <w:rsid w:val="0063643A"/>
    <w:rsid w:val="006364A6"/>
    <w:rsid w:val="006365FD"/>
    <w:rsid w:val="006366E9"/>
    <w:rsid w:val="006369C6"/>
    <w:rsid w:val="00636DC7"/>
    <w:rsid w:val="00637165"/>
    <w:rsid w:val="006371D2"/>
    <w:rsid w:val="006371DE"/>
    <w:rsid w:val="00637A14"/>
    <w:rsid w:val="00637ACA"/>
    <w:rsid w:val="00637C04"/>
    <w:rsid w:val="00637EE2"/>
    <w:rsid w:val="00637FC0"/>
    <w:rsid w:val="00637FE5"/>
    <w:rsid w:val="00640011"/>
    <w:rsid w:val="0064055F"/>
    <w:rsid w:val="0064065A"/>
    <w:rsid w:val="006409A4"/>
    <w:rsid w:val="00641265"/>
    <w:rsid w:val="00641298"/>
    <w:rsid w:val="006417A4"/>
    <w:rsid w:val="00641949"/>
    <w:rsid w:val="00641B1D"/>
    <w:rsid w:val="00641D3B"/>
    <w:rsid w:val="0064208B"/>
    <w:rsid w:val="00642A69"/>
    <w:rsid w:val="0064314B"/>
    <w:rsid w:val="00643646"/>
    <w:rsid w:val="00643CA1"/>
    <w:rsid w:val="00643DC0"/>
    <w:rsid w:val="00644602"/>
    <w:rsid w:val="006448D1"/>
    <w:rsid w:val="006449A2"/>
    <w:rsid w:val="0064510A"/>
    <w:rsid w:val="0064528B"/>
    <w:rsid w:val="006452D3"/>
    <w:rsid w:val="00645471"/>
    <w:rsid w:val="0064564F"/>
    <w:rsid w:val="006458D7"/>
    <w:rsid w:val="00645A95"/>
    <w:rsid w:val="00645AF7"/>
    <w:rsid w:val="00645CF2"/>
    <w:rsid w:val="00645EEF"/>
    <w:rsid w:val="00646105"/>
    <w:rsid w:val="006464A9"/>
    <w:rsid w:val="00646678"/>
    <w:rsid w:val="006467C4"/>
    <w:rsid w:val="00646948"/>
    <w:rsid w:val="006469C9"/>
    <w:rsid w:val="00646DED"/>
    <w:rsid w:val="00646FCB"/>
    <w:rsid w:val="006470EC"/>
    <w:rsid w:val="006472B5"/>
    <w:rsid w:val="006472F6"/>
    <w:rsid w:val="006473ED"/>
    <w:rsid w:val="00647514"/>
    <w:rsid w:val="006476BD"/>
    <w:rsid w:val="006476C1"/>
    <w:rsid w:val="00647866"/>
    <w:rsid w:val="006478BD"/>
    <w:rsid w:val="00647B27"/>
    <w:rsid w:val="00647BC5"/>
    <w:rsid w:val="00647BF6"/>
    <w:rsid w:val="00647CB1"/>
    <w:rsid w:val="00647D98"/>
    <w:rsid w:val="00647E5A"/>
    <w:rsid w:val="00647EC7"/>
    <w:rsid w:val="00647F73"/>
    <w:rsid w:val="00650592"/>
    <w:rsid w:val="006505AF"/>
    <w:rsid w:val="006507E4"/>
    <w:rsid w:val="006508C3"/>
    <w:rsid w:val="006508D9"/>
    <w:rsid w:val="00650EEA"/>
    <w:rsid w:val="0065107E"/>
    <w:rsid w:val="006511D3"/>
    <w:rsid w:val="00651375"/>
    <w:rsid w:val="006514A6"/>
    <w:rsid w:val="00651604"/>
    <w:rsid w:val="00651716"/>
    <w:rsid w:val="006519D4"/>
    <w:rsid w:val="00651D27"/>
    <w:rsid w:val="00651FE8"/>
    <w:rsid w:val="00652822"/>
    <w:rsid w:val="00652D15"/>
    <w:rsid w:val="006534DD"/>
    <w:rsid w:val="006541D0"/>
    <w:rsid w:val="00654274"/>
    <w:rsid w:val="006542D5"/>
    <w:rsid w:val="006542D6"/>
    <w:rsid w:val="00654A15"/>
    <w:rsid w:val="00654BEE"/>
    <w:rsid w:val="00654C03"/>
    <w:rsid w:val="00654E35"/>
    <w:rsid w:val="00655516"/>
    <w:rsid w:val="00655804"/>
    <w:rsid w:val="0065598E"/>
    <w:rsid w:val="00655AF2"/>
    <w:rsid w:val="00655BC5"/>
    <w:rsid w:val="0065604B"/>
    <w:rsid w:val="0065651B"/>
    <w:rsid w:val="006566B7"/>
    <w:rsid w:val="006568BE"/>
    <w:rsid w:val="00656A27"/>
    <w:rsid w:val="00656C4F"/>
    <w:rsid w:val="00656C5C"/>
    <w:rsid w:val="00656E0E"/>
    <w:rsid w:val="00656E2C"/>
    <w:rsid w:val="00656E8B"/>
    <w:rsid w:val="00656FD2"/>
    <w:rsid w:val="00657132"/>
    <w:rsid w:val="00657419"/>
    <w:rsid w:val="00657493"/>
    <w:rsid w:val="006576F5"/>
    <w:rsid w:val="00657993"/>
    <w:rsid w:val="006579ED"/>
    <w:rsid w:val="00657BAF"/>
    <w:rsid w:val="00657BC5"/>
    <w:rsid w:val="00657C38"/>
    <w:rsid w:val="00657C70"/>
    <w:rsid w:val="006600BD"/>
    <w:rsid w:val="0066025D"/>
    <w:rsid w:val="00660353"/>
    <w:rsid w:val="006603C2"/>
    <w:rsid w:val="00660471"/>
    <w:rsid w:val="0066053A"/>
    <w:rsid w:val="0066091A"/>
    <w:rsid w:val="00660A2E"/>
    <w:rsid w:val="00660ABD"/>
    <w:rsid w:val="00660C63"/>
    <w:rsid w:val="00660D15"/>
    <w:rsid w:val="00660FC7"/>
    <w:rsid w:val="0066109E"/>
    <w:rsid w:val="006611DD"/>
    <w:rsid w:val="00661337"/>
    <w:rsid w:val="006614DF"/>
    <w:rsid w:val="00661718"/>
    <w:rsid w:val="00661891"/>
    <w:rsid w:val="0066197D"/>
    <w:rsid w:val="00661B60"/>
    <w:rsid w:val="0066218D"/>
    <w:rsid w:val="0066233B"/>
    <w:rsid w:val="00662363"/>
    <w:rsid w:val="0066247B"/>
    <w:rsid w:val="006624B9"/>
    <w:rsid w:val="0066272E"/>
    <w:rsid w:val="00662803"/>
    <w:rsid w:val="00662807"/>
    <w:rsid w:val="00662AF7"/>
    <w:rsid w:val="00662E66"/>
    <w:rsid w:val="00662FE4"/>
    <w:rsid w:val="006633D9"/>
    <w:rsid w:val="006636CC"/>
    <w:rsid w:val="00663978"/>
    <w:rsid w:val="00663A5D"/>
    <w:rsid w:val="00663B6C"/>
    <w:rsid w:val="00663BB5"/>
    <w:rsid w:val="00663C04"/>
    <w:rsid w:val="00663CE2"/>
    <w:rsid w:val="00663FBC"/>
    <w:rsid w:val="00664015"/>
    <w:rsid w:val="00664F92"/>
    <w:rsid w:val="00664FD9"/>
    <w:rsid w:val="006650B2"/>
    <w:rsid w:val="00665631"/>
    <w:rsid w:val="0066599E"/>
    <w:rsid w:val="00665AFC"/>
    <w:rsid w:val="00665C29"/>
    <w:rsid w:val="00665DC2"/>
    <w:rsid w:val="00665F2C"/>
    <w:rsid w:val="00666052"/>
    <w:rsid w:val="006660F8"/>
    <w:rsid w:val="00666308"/>
    <w:rsid w:val="006663A0"/>
    <w:rsid w:val="00666415"/>
    <w:rsid w:val="006664FD"/>
    <w:rsid w:val="006669C7"/>
    <w:rsid w:val="00667570"/>
    <w:rsid w:val="0066758D"/>
    <w:rsid w:val="006676B4"/>
    <w:rsid w:val="0066773F"/>
    <w:rsid w:val="00667842"/>
    <w:rsid w:val="00667AF6"/>
    <w:rsid w:val="006703BA"/>
    <w:rsid w:val="00670513"/>
    <w:rsid w:val="006705D1"/>
    <w:rsid w:val="00670A0C"/>
    <w:rsid w:val="00670A67"/>
    <w:rsid w:val="00670A80"/>
    <w:rsid w:val="00670ABB"/>
    <w:rsid w:val="00670B2F"/>
    <w:rsid w:val="006710D2"/>
    <w:rsid w:val="006711F0"/>
    <w:rsid w:val="00671269"/>
    <w:rsid w:val="0067182A"/>
    <w:rsid w:val="00671968"/>
    <w:rsid w:val="00671A82"/>
    <w:rsid w:val="00671E67"/>
    <w:rsid w:val="006720CB"/>
    <w:rsid w:val="006721E1"/>
    <w:rsid w:val="0067266B"/>
    <w:rsid w:val="00672932"/>
    <w:rsid w:val="00672DA9"/>
    <w:rsid w:val="00672DC9"/>
    <w:rsid w:val="00673524"/>
    <w:rsid w:val="00673541"/>
    <w:rsid w:val="006736E0"/>
    <w:rsid w:val="0067371C"/>
    <w:rsid w:val="006744FD"/>
    <w:rsid w:val="006748BC"/>
    <w:rsid w:val="0067497A"/>
    <w:rsid w:val="00674A83"/>
    <w:rsid w:val="00674AAE"/>
    <w:rsid w:val="00674C37"/>
    <w:rsid w:val="00674EDB"/>
    <w:rsid w:val="00675410"/>
    <w:rsid w:val="00675755"/>
    <w:rsid w:val="006757DB"/>
    <w:rsid w:val="006758E7"/>
    <w:rsid w:val="00675AE7"/>
    <w:rsid w:val="00675F10"/>
    <w:rsid w:val="00676333"/>
    <w:rsid w:val="00676651"/>
    <w:rsid w:val="00676A45"/>
    <w:rsid w:val="00676B2C"/>
    <w:rsid w:val="00676E51"/>
    <w:rsid w:val="0067716E"/>
    <w:rsid w:val="00677334"/>
    <w:rsid w:val="006773EC"/>
    <w:rsid w:val="00677644"/>
    <w:rsid w:val="00677836"/>
    <w:rsid w:val="00677E74"/>
    <w:rsid w:val="0068017E"/>
    <w:rsid w:val="0068038F"/>
    <w:rsid w:val="00680504"/>
    <w:rsid w:val="0068053F"/>
    <w:rsid w:val="006805FD"/>
    <w:rsid w:val="006807A1"/>
    <w:rsid w:val="00680803"/>
    <w:rsid w:val="00680BE2"/>
    <w:rsid w:val="00681593"/>
    <w:rsid w:val="0068166F"/>
    <w:rsid w:val="00681716"/>
    <w:rsid w:val="00681827"/>
    <w:rsid w:val="006818CC"/>
    <w:rsid w:val="006819D5"/>
    <w:rsid w:val="00681C76"/>
    <w:rsid w:val="00681CD9"/>
    <w:rsid w:val="00681F69"/>
    <w:rsid w:val="0068239D"/>
    <w:rsid w:val="0068244E"/>
    <w:rsid w:val="00682595"/>
    <w:rsid w:val="006827F6"/>
    <w:rsid w:val="006828D3"/>
    <w:rsid w:val="00682ADD"/>
    <w:rsid w:val="00682B0D"/>
    <w:rsid w:val="00682FAE"/>
    <w:rsid w:val="0068315B"/>
    <w:rsid w:val="006831BD"/>
    <w:rsid w:val="006831FE"/>
    <w:rsid w:val="00683572"/>
    <w:rsid w:val="00683E30"/>
    <w:rsid w:val="00684138"/>
    <w:rsid w:val="00684429"/>
    <w:rsid w:val="00684538"/>
    <w:rsid w:val="0068463A"/>
    <w:rsid w:val="0068494F"/>
    <w:rsid w:val="00684966"/>
    <w:rsid w:val="00684B41"/>
    <w:rsid w:val="00684DA1"/>
    <w:rsid w:val="00684F04"/>
    <w:rsid w:val="006850CC"/>
    <w:rsid w:val="00685179"/>
    <w:rsid w:val="0068518D"/>
    <w:rsid w:val="00685431"/>
    <w:rsid w:val="00685521"/>
    <w:rsid w:val="00685834"/>
    <w:rsid w:val="00685DAA"/>
    <w:rsid w:val="00686182"/>
    <w:rsid w:val="006863DF"/>
    <w:rsid w:val="00686631"/>
    <w:rsid w:val="00686868"/>
    <w:rsid w:val="00686EFE"/>
    <w:rsid w:val="00687024"/>
    <w:rsid w:val="0068723E"/>
    <w:rsid w:val="00687754"/>
    <w:rsid w:val="006877B0"/>
    <w:rsid w:val="00687B8E"/>
    <w:rsid w:val="00687DA1"/>
    <w:rsid w:val="00687E70"/>
    <w:rsid w:val="0069014E"/>
    <w:rsid w:val="0069025F"/>
    <w:rsid w:val="006903F4"/>
    <w:rsid w:val="00690612"/>
    <w:rsid w:val="00690802"/>
    <w:rsid w:val="00690A18"/>
    <w:rsid w:val="00690CF1"/>
    <w:rsid w:val="006911B9"/>
    <w:rsid w:val="006917BE"/>
    <w:rsid w:val="00691A75"/>
    <w:rsid w:val="006920B3"/>
    <w:rsid w:val="00692807"/>
    <w:rsid w:val="00692CE1"/>
    <w:rsid w:val="00692D1B"/>
    <w:rsid w:val="00692D21"/>
    <w:rsid w:val="00693803"/>
    <w:rsid w:val="00693871"/>
    <w:rsid w:val="006939EB"/>
    <w:rsid w:val="00694119"/>
    <w:rsid w:val="00694536"/>
    <w:rsid w:val="006945F4"/>
    <w:rsid w:val="00694778"/>
    <w:rsid w:val="00694A60"/>
    <w:rsid w:val="00694AB3"/>
    <w:rsid w:val="00694D2D"/>
    <w:rsid w:val="0069520F"/>
    <w:rsid w:val="0069535D"/>
    <w:rsid w:val="006954B5"/>
    <w:rsid w:val="006954D3"/>
    <w:rsid w:val="006957DC"/>
    <w:rsid w:val="006959B5"/>
    <w:rsid w:val="00695AAD"/>
    <w:rsid w:val="00695C31"/>
    <w:rsid w:val="00695DD8"/>
    <w:rsid w:val="00695E22"/>
    <w:rsid w:val="0069651D"/>
    <w:rsid w:val="006968CF"/>
    <w:rsid w:val="006969E2"/>
    <w:rsid w:val="00696BDE"/>
    <w:rsid w:val="00696FAD"/>
    <w:rsid w:val="006971C8"/>
    <w:rsid w:val="00697335"/>
    <w:rsid w:val="0069774A"/>
    <w:rsid w:val="00697C2C"/>
    <w:rsid w:val="00697CDB"/>
    <w:rsid w:val="00697E0A"/>
    <w:rsid w:val="00697F21"/>
    <w:rsid w:val="006A0010"/>
    <w:rsid w:val="006A0444"/>
    <w:rsid w:val="006A0496"/>
    <w:rsid w:val="006A077C"/>
    <w:rsid w:val="006A07AA"/>
    <w:rsid w:val="006A09F5"/>
    <w:rsid w:val="006A0DA7"/>
    <w:rsid w:val="006A0E28"/>
    <w:rsid w:val="006A1396"/>
    <w:rsid w:val="006A152D"/>
    <w:rsid w:val="006A1555"/>
    <w:rsid w:val="006A17D4"/>
    <w:rsid w:val="006A183F"/>
    <w:rsid w:val="006A1BE4"/>
    <w:rsid w:val="006A1C90"/>
    <w:rsid w:val="006A1F20"/>
    <w:rsid w:val="006A1F3D"/>
    <w:rsid w:val="006A1FDD"/>
    <w:rsid w:val="006A21D2"/>
    <w:rsid w:val="006A2239"/>
    <w:rsid w:val="006A2381"/>
    <w:rsid w:val="006A2533"/>
    <w:rsid w:val="006A2625"/>
    <w:rsid w:val="006A2ADA"/>
    <w:rsid w:val="006A318E"/>
    <w:rsid w:val="006A335C"/>
    <w:rsid w:val="006A359A"/>
    <w:rsid w:val="006A3DCC"/>
    <w:rsid w:val="006A4A02"/>
    <w:rsid w:val="006A4A49"/>
    <w:rsid w:val="006A4B4E"/>
    <w:rsid w:val="006A4CA6"/>
    <w:rsid w:val="006A4DDC"/>
    <w:rsid w:val="006A50BB"/>
    <w:rsid w:val="006A519F"/>
    <w:rsid w:val="006A51D6"/>
    <w:rsid w:val="006A53C7"/>
    <w:rsid w:val="006A54A4"/>
    <w:rsid w:val="006A5591"/>
    <w:rsid w:val="006A559C"/>
    <w:rsid w:val="006A576D"/>
    <w:rsid w:val="006A5AB8"/>
    <w:rsid w:val="006A5DA6"/>
    <w:rsid w:val="006A6258"/>
    <w:rsid w:val="006A7532"/>
    <w:rsid w:val="006A771E"/>
    <w:rsid w:val="006A7916"/>
    <w:rsid w:val="006A7A96"/>
    <w:rsid w:val="006A7C1F"/>
    <w:rsid w:val="006A7D25"/>
    <w:rsid w:val="006A7E31"/>
    <w:rsid w:val="006A7F75"/>
    <w:rsid w:val="006B0390"/>
    <w:rsid w:val="006B041E"/>
    <w:rsid w:val="006B0486"/>
    <w:rsid w:val="006B048B"/>
    <w:rsid w:val="006B07DB"/>
    <w:rsid w:val="006B08D6"/>
    <w:rsid w:val="006B0AF9"/>
    <w:rsid w:val="006B10A2"/>
    <w:rsid w:val="006B1333"/>
    <w:rsid w:val="006B13A1"/>
    <w:rsid w:val="006B167D"/>
    <w:rsid w:val="006B1835"/>
    <w:rsid w:val="006B1D73"/>
    <w:rsid w:val="006B1F3F"/>
    <w:rsid w:val="006B251E"/>
    <w:rsid w:val="006B25BE"/>
    <w:rsid w:val="006B2861"/>
    <w:rsid w:val="006B28C6"/>
    <w:rsid w:val="006B339E"/>
    <w:rsid w:val="006B3512"/>
    <w:rsid w:val="006B36AA"/>
    <w:rsid w:val="006B36BB"/>
    <w:rsid w:val="006B3770"/>
    <w:rsid w:val="006B37A3"/>
    <w:rsid w:val="006B3D16"/>
    <w:rsid w:val="006B3E1A"/>
    <w:rsid w:val="006B3F3E"/>
    <w:rsid w:val="006B40C0"/>
    <w:rsid w:val="006B40E9"/>
    <w:rsid w:val="006B4672"/>
    <w:rsid w:val="006B4990"/>
    <w:rsid w:val="006B4D56"/>
    <w:rsid w:val="006B4DD2"/>
    <w:rsid w:val="006B528F"/>
    <w:rsid w:val="006B55F8"/>
    <w:rsid w:val="006B582A"/>
    <w:rsid w:val="006B5CBB"/>
    <w:rsid w:val="006B5E66"/>
    <w:rsid w:val="006B5F58"/>
    <w:rsid w:val="006B6166"/>
    <w:rsid w:val="006B6188"/>
    <w:rsid w:val="006B633D"/>
    <w:rsid w:val="006B63BF"/>
    <w:rsid w:val="006B6C81"/>
    <w:rsid w:val="006B6D33"/>
    <w:rsid w:val="006B6F3A"/>
    <w:rsid w:val="006B7093"/>
    <w:rsid w:val="006B7417"/>
    <w:rsid w:val="006B790A"/>
    <w:rsid w:val="006B7941"/>
    <w:rsid w:val="006B79F5"/>
    <w:rsid w:val="006B7B96"/>
    <w:rsid w:val="006B7D32"/>
    <w:rsid w:val="006B7D80"/>
    <w:rsid w:val="006C0123"/>
    <w:rsid w:val="006C031A"/>
    <w:rsid w:val="006C0376"/>
    <w:rsid w:val="006C037E"/>
    <w:rsid w:val="006C0441"/>
    <w:rsid w:val="006C055B"/>
    <w:rsid w:val="006C076C"/>
    <w:rsid w:val="006C09E3"/>
    <w:rsid w:val="006C0CB0"/>
    <w:rsid w:val="006C0D4C"/>
    <w:rsid w:val="006C1150"/>
    <w:rsid w:val="006C1862"/>
    <w:rsid w:val="006C1CBF"/>
    <w:rsid w:val="006C231D"/>
    <w:rsid w:val="006C2527"/>
    <w:rsid w:val="006C2536"/>
    <w:rsid w:val="006C2580"/>
    <w:rsid w:val="006C2806"/>
    <w:rsid w:val="006C29CE"/>
    <w:rsid w:val="006C2A33"/>
    <w:rsid w:val="006C2B75"/>
    <w:rsid w:val="006C2D13"/>
    <w:rsid w:val="006C2E46"/>
    <w:rsid w:val="006C302F"/>
    <w:rsid w:val="006C350A"/>
    <w:rsid w:val="006C3A10"/>
    <w:rsid w:val="006C3DB4"/>
    <w:rsid w:val="006C3F35"/>
    <w:rsid w:val="006C402C"/>
    <w:rsid w:val="006C426B"/>
    <w:rsid w:val="006C4820"/>
    <w:rsid w:val="006C489A"/>
    <w:rsid w:val="006C48D0"/>
    <w:rsid w:val="006C48FE"/>
    <w:rsid w:val="006C492F"/>
    <w:rsid w:val="006C4AF1"/>
    <w:rsid w:val="006C4BA9"/>
    <w:rsid w:val="006C4EB3"/>
    <w:rsid w:val="006C5008"/>
    <w:rsid w:val="006C519B"/>
    <w:rsid w:val="006C520D"/>
    <w:rsid w:val="006C585C"/>
    <w:rsid w:val="006C58C8"/>
    <w:rsid w:val="006C5B31"/>
    <w:rsid w:val="006C5B4E"/>
    <w:rsid w:val="006C5DEA"/>
    <w:rsid w:val="006C5E9D"/>
    <w:rsid w:val="006C5FCC"/>
    <w:rsid w:val="006C6455"/>
    <w:rsid w:val="006C6535"/>
    <w:rsid w:val="006C6B31"/>
    <w:rsid w:val="006C6BF8"/>
    <w:rsid w:val="006C6F67"/>
    <w:rsid w:val="006C7458"/>
    <w:rsid w:val="006C7460"/>
    <w:rsid w:val="006C75D6"/>
    <w:rsid w:val="006C775D"/>
    <w:rsid w:val="006C7CD7"/>
    <w:rsid w:val="006C7E3A"/>
    <w:rsid w:val="006C7F6E"/>
    <w:rsid w:val="006C7FBA"/>
    <w:rsid w:val="006D02A4"/>
    <w:rsid w:val="006D045B"/>
    <w:rsid w:val="006D0467"/>
    <w:rsid w:val="006D115E"/>
    <w:rsid w:val="006D1190"/>
    <w:rsid w:val="006D145B"/>
    <w:rsid w:val="006D17BF"/>
    <w:rsid w:val="006D193B"/>
    <w:rsid w:val="006D1C53"/>
    <w:rsid w:val="006D1D19"/>
    <w:rsid w:val="006D1DBE"/>
    <w:rsid w:val="006D1E83"/>
    <w:rsid w:val="006D1F7E"/>
    <w:rsid w:val="006D1F8D"/>
    <w:rsid w:val="006D1FFC"/>
    <w:rsid w:val="006D2071"/>
    <w:rsid w:val="006D20F3"/>
    <w:rsid w:val="006D2470"/>
    <w:rsid w:val="006D2614"/>
    <w:rsid w:val="006D288A"/>
    <w:rsid w:val="006D31F9"/>
    <w:rsid w:val="006D3334"/>
    <w:rsid w:val="006D3691"/>
    <w:rsid w:val="006D36F2"/>
    <w:rsid w:val="006D3823"/>
    <w:rsid w:val="006D3AFC"/>
    <w:rsid w:val="006D3C6D"/>
    <w:rsid w:val="006D3DAE"/>
    <w:rsid w:val="006D3FED"/>
    <w:rsid w:val="006D44B2"/>
    <w:rsid w:val="006D46D3"/>
    <w:rsid w:val="006D4752"/>
    <w:rsid w:val="006D49C7"/>
    <w:rsid w:val="006D49F5"/>
    <w:rsid w:val="006D4B55"/>
    <w:rsid w:val="006D4ECA"/>
    <w:rsid w:val="006D4ECE"/>
    <w:rsid w:val="006D5315"/>
    <w:rsid w:val="006D5466"/>
    <w:rsid w:val="006D567B"/>
    <w:rsid w:val="006D56CE"/>
    <w:rsid w:val="006D5868"/>
    <w:rsid w:val="006D5A7E"/>
    <w:rsid w:val="006D5BA9"/>
    <w:rsid w:val="006D5C70"/>
    <w:rsid w:val="006D6193"/>
    <w:rsid w:val="006D639E"/>
    <w:rsid w:val="006D6489"/>
    <w:rsid w:val="006D64F5"/>
    <w:rsid w:val="006D659B"/>
    <w:rsid w:val="006D6633"/>
    <w:rsid w:val="006D6664"/>
    <w:rsid w:val="006D6A16"/>
    <w:rsid w:val="006D6B34"/>
    <w:rsid w:val="006D6D5A"/>
    <w:rsid w:val="006D6E77"/>
    <w:rsid w:val="006D6EC6"/>
    <w:rsid w:val="006D6F07"/>
    <w:rsid w:val="006D703C"/>
    <w:rsid w:val="006D7EE0"/>
    <w:rsid w:val="006D7F2B"/>
    <w:rsid w:val="006E00FA"/>
    <w:rsid w:val="006E0298"/>
    <w:rsid w:val="006E062D"/>
    <w:rsid w:val="006E0772"/>
    <w:rsid w:val="006E0818"/>
    <w:rsid w:val="006E082F"/>
    <w:rsid w:val="006E0B26"/>
    <w:rsid w:val="006E0F03"/>
    <w:rsid w:val="006E1196"/>
    <w:rsid w:val="006E11B8"/>
    <w:rsid w:val="006E134B"/>
    <w:rsid w:val="006E1716"/>
    <w:rsid w:val="006E17AF"/>
    <w:rsid w:val="006E17C0"/>
    <w:rsid w:val="006E1ADE"/>
    <w:rsid w:val="006E1B54"/>
    <w:rsid w:val="006E1CC9"/>
    <w:rsid w:val="006E1DF8"/>
    <w:rsid w:val="006E20E3"/>
    <w:rsid w:val="006E22F1"/>
    <w:rsid w:val="006E259A"/>
    <w:rsid w:val="006E26C6"/>
    <w:rsid w:val="006E29CC"/>
    <w:rsid w:val="006E3011"/>
    <w:rsid w:val="006E3291"/>
    <w:rsid w:val="006E32C4"/>
    <w:rsid w:val="006E3AF4"/>
    <w:rsid w:val="006E3D8A"/>
    <w:rsid w:val="006E3E20"/>
    <w:rsid w:val="006E3F12"/>
    <w:rsid w:val="006E42D9"/>
    <w:rsid w:val="006E42E0"/>
    <w:rsid w:val="006E4331"/>
    <w:rsid w:val="006E4578"/>
    <w:rsid w:val="006E45B6"/>
    <w:rsid w:val="006E46A5"/>
    <w:rsid w:val="006E4733"/>
    <w:rsid w:val="006E4B8E"/>
    <w:rsid w:val="006E4C90"/>
    <w:rsid w:val="006E4CC0"/>
    <w:rsid w:val="006E5AD9"/>
    <w:rsid w:val="006E5B79"/>
    <w:rsid w:val="006E5EF0"/>
    <w:rsid w:val="006E5F9E"/>
    <w:rsid w:val="006E688F"/>
    <w:rsid w:val="006E6CD6"/>
    <w:rsid w:val="006E6F62"/>
    <w:rsid w:val="006E6FA7"/>
    <w:rsid w:val="006E71DD"/>
    <w:rsid w:val="006E741A"/>
    <w:rsid w:val="006E75A0"/>
    <w:rsid w:val="006E7736"/>
    <w:rsid w:val="006F0067"/>
    <w:rsid w:val="006F0117"/>
    <w:rsid w:val="006F034C"/>
    <w:rsid w:val="006F05D4"/>
    <w:rsid w:val="006F07E9"/>
    <w:rsid w:val="006F0BB0"/>
    <w:rsid w:val="006F0BC1"/>
    <w:rsid w:val="006F0BFB"/>
    <w:rsid w:val="006F0C9D"/>
    <w:rsid w:val="006F0E12"/>
    <w:rsid w:val="006F17FC"/>
    <w:rsid w:val="006F1942"/>
    <w:rsid w:val="006F1CBB"/>
    <w:rsid w:val="006F1D83"/>
    <w:rsid w:val="006F1E7B"/>
    <w:rsid w:val="006F1FB5"/>
    <w:rsid w:val="006F2069"/>
    <w:rsid w:val="006F207F"/>
    <w:rsid w:val="006F20EF"/>
    <w:rsid w:val="006F21B3"/>
    <w:rsid w:val="006F23DB"/>
    <w:rsid w:val="006F24EB"/>
    <w:rsid w:val="006F2802"/>
    <w:rsid w:val="006F2917"/>
    <w:rsid w:val="006F2A68"/>
    <w:rsid w:val="006F2CA2"/>
    <w:rsid w:val="006F320E"/>
    <w:rsid w:val="006F32FB"/>
    <w:rsid w:val="006F34C9"/>
    <w:rsid w:val="006F3563"/>
    <w:rsid w:val="006F3996"/>
    <w:rsid w:val="006F40E5"/>
    <w:rsid w:val="006F42B9"/>
    <w:rsid w:val="006F44D5"/>
    <w:rsid w:val="006F452C"/>
    <w:rsid w:val="006F4BE9"/>
    <w:rsid w:val="006F4E1A"/>
    <w:rsid w:val="006F55FE"/>
    <w:rsid w:val="006F5ABD"/>
    <w:rsid w:val="006F5B69"/>
    <w:rsid w:val="006F5C2B"/>
    <w:rsid w:val="006F5D43"/>
    <w:rsid w:val="006F60B6"/>
    <w:rsid w:val="006F6103"/>
    <w:rsid w:val="006F629E"/>
    <w:rsid w:val="006F686C"/>
    <w:rsid w:val="006F6AB6"/>
    <w:rsid w:val="006F6BBF"/>
    <w:rsid w:val="006F6F88"/>
    <w:rsid w:val="006F7364"/>
    <w:rsid w:val="006F7444"/>
    <w:rsid w:val="006F7AAE"/>
    <w:rsid w:val="006F7B9C"/>
    <w:rsid w:val="00700205"/>
    <w:rsid w:val="00700207"/>
    <w:rsid w:val="007005FF"/>
    <w:rsid w:val="007007E6"/>
    <w:rsid w:val="0070104C"/>
    <w:rsid w:val="0070138C"/>
    <w:rsid w:val="00701765"/>
    <w:rsid w:val="00701A95"/>
    <w:rsid w:val="00701E20"/>
    <w:rsid w:val="00701E50"/>
    <w:rsid w:val="00702056"/>
    <w:rsid w:val="0070212C"/>
    <w:rsid w:val="0070231B"/>
    <w:rsid w:val="007024D5"/>
    <w:rsid w:val="007027DE"/>
    <w:rsid w:val="0070293A"/>
    <w:rsid w:val="00702AB4"/>
    <w:rsid w:val="00702BE1"/>
    <w:rsid w:val="00702E3A"/>
    <w:rsid w:val="00702E92"/>
    <w:rsid w:val="0070326D"/>
    <w:rsid w:val="00703586"/>
    <w:rsid w:val="00703843"/>
    <w:rsid w:val="0070385A"/>
    <w:rsid w:val="00703D1D"/>
    <w:rsid w:val="00703E5B"/>
    <w:rsid w:val="00704064"/>
    <w:rsid w:val="0070413D"/>
    <w:rsid w:val="0070442E"/>
    <w:rsid w:val="007046E3"/>
    <w:rsid w:val="00704709"/>
    <w:rsid w:val="00704979"/>
    <w:rsid w:val="007049C4"/>
    <w:rsid w:val="007049E1"/>
    <w:rsid w:val="00704C45"/>
    <w:rsid w:val="00704E00"/>
    <w:rsid w:val="00705406"/>
    <w:rsid w:val="00705A4F"/>
    <w:rsid w:val="007060D8"/>
    <w:rsid w:val="00706272"/>
    <w:rsid w:val="00706A4B"/>
    <w:rsid w:val="00706DC5"/>
    <w:rsid w:val="00707110"/>
    <w:rsid w:val="0070724B"/>
    <w:rsid w:val="00707300"/>
    <w:rsid w:val="00707378"/>
    <w:rsid w:val="00707574"/>
    <w:rsid w:val="007077CF"/>
    <w:rsid w:val="0070791D"/>
    <w:rsid w:val="0070791E"/>
    <w:rsid w:val="00707938"/>
    <w:rsid w:val="0070797B"/>
    <w:rsid w:val="00707AA6"/>
    <w:rsid w:val="00707C56"/>
    <w:rsid w:val="00707DF4"/>
    <w:rsid w:val="0071042B"/>
    <w:rsid w:val="00710BBA"/>
    <w:rsid w:val="00710C44"/>
    <w:rsid w:val="00710CE7"/>
    <w:rsid w:val="007110C5"/>
    <w:rsid w:val="007111B6"/>
    <w:rsid w:val="00711554"/>
    <w:rsid w:val="0071182B"/>
    <w:rsid w:val="00711A1E"/>
    <w:rsid w:val="00711CBC"/>
    <w:rsid w:val="00712134"/>
    <w:rsid w:val="00712235"/>
    <w:rsid w:val="007122D4"/>
    <w:rsid w:val="007123AF"/>
    <w:rsid w:val="00712418"/>
    <w:rsid w:val="00712427"/>
    <w:rsid w:val="007125B6"/>
    <w:rsid w:val="00712740"/>
    <w:rsid w:val="00712868"/>
    <w:rsid w:val="00712869"/>
    <w:rsid w:val="00712958"/>
    <w:rsid w:val="00712FFB"/>
    <w:rsid w:val="0071303C"/>
    <w:rsid w:val="007130CF"/>
    <w:rsid w:val="007133D7"/>
    <w:rsid w:val="00713643"/>
    <w:rsid w:val="007136CE"/>
    <w:rsid w:val="0071386B"/>
    <w:rsid w:val="00713ACC"/>
    <w:rsid w:val="00713D0C"/>
    <w:rsid w:val="00713F4E"/>
    <w:rsid w:val="00714123"/>
    <w:rsid w:val="00714CD0"/>
    <w:rsid w:val="00715383"/>
    <w:rsid w:val="007159B9"/>
    <w:rsid w:val="00715C99"/>
    <w:rsid w:val="00715CCB"/>
    <w:rsid w:val="007162B0"/>
    <w:rsid w:val="00716468"/>
    <w:rsid w:val="00716581"/>
    <w:rsid w:val="00716707"/>
    <w:rsid w:val="00716A60"/>
    <w:rsid w:val="00716DCA"/>
    <w:rsid w:val="00717069"/>
    <w:rsid w:val="0071734B"/>
    <w:rsid w:val="007176ED"/>
    <w:rsid w:val="00717737"/>
    <w:rsid w:val="00717806"/>
    <w:rsid w:val="00717883"/>
    <w:rsid w:val="007179BD"/>
    <w:rsid w:val="00717B91"/>
    <w:rsid w:val="00717ECA"/>
    <w:rsid w:val="00717EF5"/>
    <w:rsid w:val="00717F7C"/>
    <w:rsid w:val="007209E7"/>
    <w:rsid w:val="00720A42"/>
    <w:rsid w:val="00720AF0"/>
    <w:rsid w:val="00720CBA"/>
    <w:rsid w:val="00720D5F"/>
    <w:rsid w:val="007210AE"/>
    <w:rsid w:val="007210D3"/>
    <w:rsid w:val="007213F8"/>
    <w:rsid w:val="00721973"/>
    <w:rsid w:val="00721CFC"/>
    <w:rsid w:val="00721D38"/>
    <w:rsid w:val="00721D94"/>
    <w:rsid w:val="00722317"/>
    <w:rsid w:val="007226CF"/>
    <w:rsid w:val="007226E8"/>
    <w:rsid w:val="0072270F"/>
    <w:rsid w:val="007229D3"/>
    <w:rsid w:val="007229FE"/>
    <w:rsid w:val="00722BDE"/>
    <w:rsid w:val="00722C57"/>
    <w:rsid w:val="00722CA5"/>
    <w:rsid w:val="00722D51"/>
    <w:rsid w:val="007230D1"/>
    <w:rsid w:val="0072345D"/>
    <w:rsid w:val="0072349E"/>
    <w:rsid w:val="00723520"/>
    <w:rsid w:val="007237C7"/>
    <w:rsid w:val="00723BCA"/>
    <w:rsid w:val="00723FC0"/>
    <w:rsid w:val="00724343"/>
    <w:rsid w:val="00725141"/>
    <w:rsid w:val="007252FC"/>
    <w:rsid w:val="00725362"/>
    <w:rsid w:val="007257E1"/>
    <w:rsid w:val="00725993"/>
    <w:rsid w:val="00725B75"/>
    <w:rsid w:val="00726182"/>
    <w:rsid w:val="0072655F"/>
    <w:rsid w:val="00726614"/>
    <w:rsid w:val="00726AB9"/>
    <w:rsid w:val="00726CE8"/>
    <w:rsid w:val="00726CF2"/>
    <w:rsid w:val="007270B4"/>
    <w:rsid w:val="00727527"/>
    <w:rsid w:val="00727635"/>
    <w:rsid w:val="00727A57"/>
    <w:rsid w:val="00727B1D"/>
    <w:rsid w:val="00727D53"/>
    <w:rsid w:val="00727E0E"/>
    <w:rsid w:val="00727E54"/>
    <w:rsid w:val="00727FF4"/>
    <w:rsid w:val="00730221"/>
    <w:rsid w:val="0073025E"/>
    <w:rsid w:val="00730377"/>
    <w:rsid w:val="00730503"/>
    <w:rsid w:val="007305F2"/>
    <w:rsid w:val="0073075B"/>
    <w:rsid w:val="00730768"/>
    <w:rsid w:val="00730B41"/>
    <w:rsid w:val="00730ECE"/>
    <w:rsid w:val="00731074"/>
    <w:rsid w:val="0073124D"/>
    <w:rsid w:val="0073164D"/>
    <w:rsid w:val="00731767"/>
    <w:rsid w:val="00731916"/>
    <w:rsid w:val="00731A33"/>
    <w:rsid w:val="00731BC5"/>
    <w:rsid w:val="00731DF0"/>
    <w:rsid w:val="00731EB8"/>
    <w:rsid w:val="0073214A"/>
    <w:rsid w:val="007321C7"/>
    <w:rsid w:val="00732204"/>
    <w:rsid w:val="00732329"/>
    <w:rsid w:val="00732461"/>
    <w:rsid w:val="0073254F"/>
    <w:rsid w:val="007325A3"/>
    <w:rsid w:val="00732FD0"/>
    <w:rsid w:val="0073312B"/>
    <w:rsid w:val="00733146"/>
    <w:rsid w:val="00733216"/>
    <w:rsid w:val="00733511"/>
    <w:rsid w:val="0073351B"/>
    <w:rsid w:val="007335B7"/>
    <w:rsid w:val="007337CA"/>
    <w:rsid w:val="007337EE"/>
    <w:rsid w:val="007339C2"/>
    <w:rsid w:val="00733E3A"/>
    <w:rsid w:val="00733E9A"/>
    <w:rsid w:val="00733EAB"/>
    <w:rsid w:val="00733EC9"/>
    <w:rsid w:val="00733EDC"/>
    <w:rsid w:val="00733FB8"/>
    <w:rsid w:val="00734000"/>
    <w:rsid w:val="0073406F"/>
    <w:rsid w:val="00734148"/>
    <w:rsid w:val="00734826"/>
    <w:rsid w:val="00734C42"/>
    <w:rsid w:val="00734CE4"/>
    <w:rsid w:val="00734DB5"/>
    <w:rsid w:val="00735100"/>
    <w:rsid w:val="00735123"/>
    <w:rsid w:val="007359C7"/>
    <w:rsid w:val="00735C09"/>
    <w:rsid w:val="00735F89"/>
    <w:rsid w:val="00736012"/>
    <w:rsid w:val="00736292"/>
    <w:rsid w:val="00736299"/>
    <w:rsid w:val="007362E9"/>
    <w:rsid w:val="007364D1"/>
    <w:rsid w:val="007364DA"/>
    <w:rsid w:val="00736635"/>
    <w:rsid w:val="00736728"/>
    <w:rsid w:val="00736837"/>
    <w:rsid w:val="00736DDD"/>
    <w:rsid w:val="007370DF"/>
    <w:rsid w:val="0073722E"/>
    <w:rsid w:val="00737667"/>
    <w:rsid w:val="0073785A"/>
    <w:rsid w:val="00737A09"/>
    <w:rsid w:val="00737B4F"/>
    <w:rsid w:val="00737C22"/>
    <w:rsid w:val="00737CB8"/>
    <w:rsid w:val="00737D7B"/>
    <w:rsid w:val="007404AA"/>
    <w:rsid w:val="00740787"/>
    <w:rsid w:val="00740B50"/>
    <w:rsid w:val="00740E82"/>
    <w:rsid w:val="00741212"/>
    <w:rsid w:val="00741837"/>
    <w:rsid w:val="007418C9"/>
    <w:rsid w:val="00741D50"/>
    <w:rsid w:val="0074255E"/>
    <w:rsid w:val="007425E6"/>
    <w:rsid w:val="00742BC2"/>
    <w:rsid w:val="00742BEA"/>
    <w:rsid w:val="00742D41"/>
    <w:rsid w:val="00742DAB"/>
    <w:rsid w:val="007431B1"/>
    <w:rsid w:val="00743593"/>
    <w:rsid w:val="007437AF"/>
    <w:rsid w:val="00743951"/>
    <w:rsid w:val="00743960"/>
    <w:rsid w:val="007439AA"/>
    <w:rsid w:val="00743C77"/>
    <w:rsid w:val="00743CE1"/>
    <w:rsid w:val="007442CB"/>
    <w:rsid w:val="007448EF"/>
    <w:rsid w:val="00744B4C"/>
    <w:rsid w:val="00744BE1"/>
    <w:rsid w:val="00744F0B"/>
    <w:rsid w:val="007450D5"/>
    <w:rsid w:val="007451CB"/>
    <w:rsid w:val="007451EE"/>
    <w:rsid w:val="007452C6"/>
    <w:rsid w:val="007453E6"/>
    <w:rsid w:val="007456AB"/>
    <w:rsid w:val="007458D9"/>
    <w:rsid w:val="00745A83"/>
    <w:rsid w:val="00745E0B"/>
    <w:rsid w:val="0074633D"/>
    <w:rsid w:val="007464A0"/>
    <w:rsid w:val="007464B7"/>
    <w:rsid w:val="007464C1"/>
    <w:rsid w:val="00746929"/>
    <w:rsid w:val="00746961"/>
    <w:rsid w:val="00746A5E"/>
    <w:rsid w:val="007470DB"/>
    <w:rsid w:val="007473FC"/>
    <w:rsid w:val="0074773E"/>
    <w:rsid w:val="00747749"/>
    <w:rsid w:val="007477DE"/>
    <w:rsid w:val="00747854"/>
    <w:rsid w:val="007503C9"/>
    <w:rsid w:val="00750870"/>
    <w:rsid w:val="007508A0"/>
    <w:rsid w:val="007508D2"/>
    <w:rsid w:val="00750BE6"/>
    <w:rsid w:val="00750CAC"/>
    <w:rsid w:val="00750CC1"/>
    <w:rsid w:val="00750CC3"/>
    <w:rsid w:val="00750DD9"/>
    <w:rsid w:val="0075137C"/>
    <w:rsid w:val="0075145E"/>
    <w:rsid w:val="0075163F"/>
    <w:rsid w:val="00751927"/>
    <w:rsid w:val="00751B0A"/>
    <w:rsid w:val="00751BF0"/>
    <w:rsid w:val="00751E16"/>
    <w:rsid w:val="00751F4B"/>
    <w:rsid w:val="0075233D"/>
    <w:rsid w:val="0075243A"/>
    <w:rsid w:val="00752B35"/>
    <w:rsid w:val="00752E89"/>
    <w:rsid w:val="00752FEA"/>
    <w:rsid w:val="0075326D"/>
    <w:rsid w:val="007532D0"/>
    <w:rsid w:val="007533BE"/>
    <w:rsid w:val="0075351F"/>
    <w:rsid w:val="00753640"/>
    <w:rsid w:val="00753690"/>
    <w:rsid w:val="00753B20"/>
    <w:rsid w:val="00753B62"/>
    <w:rsid w:val="00753D50"/>
    <w:rsid w:val="00754332"/>
    <w:rsid w:val="00754417"/>
    <w:rsid w:val="00754579"/>
    <w:rsid w:val="007546AD"/>
    <w:rsid w:val="007548BF"/>
    <w:rsid w:val="007549D7"/>
    <w:rsid w:val="00754B53"/>
    <w:rsid w:val="00754B94"/>
    <w:rsid w:val="00754D8D"/>
    <w:rsid w:val="00754FBA"/>
    <w:rsid w:val="007550A9"/>
    <w:rsid w:val="007552C4"/>
    <w:rsid w:val="0075544B"/>
    <w:rsid w:val="0075556F"/>
    <w:rsid w:val="007555BD"/>
    <w:rsid w:val="00755B49"/>
    <w:rsid w:val="00755F26"/>
    <w:rsid w:val="0075660D"/>
    <w:rsid w:val="00756640"/>
    <w:rsid w:val="007566C0"/>
    <w:rsid w:val="00756924"/>
    <w:rsid w:val="00756946"/>
    <w:rsid w:val="00756B94"/>
    <w:rsid w:val="00757446"/>
    <w:rsid w:val="0075758A"/>
    <w:rsid w:val="00757BDC"/>
    <w:rsid w:val="00757F50"/>
    <w:rsid w:val="00757FD1"/>
    <w:rsid w:val="007601BF"/>
    <w:rsid w:val="00760A14"/>
    <w:rsid w:val="00760C67"/>
    <w:rsid w:val="00760D81"/>
    <w:rsid w:val="00760E1F"/>
    <w:rsid w:val="00760F5E"/>
    <w:rsid w:val="007610F9"/>
    <w:rsid w:val="007614C1"/>
    <w:rsid w:val="007617F5"/>
    <w:rsid w:val="0076271C"/>
    <w:rsid w:val="007628AB"/>
    <w:rsid w:val="00762A45"/>
    <w:rsid w:val="00762BEC"/>
    <w:rsid w:val="00762CBA"/>
    <w:rsid w:val="00763632"/>
    <w:rsid w:val="00763756"/>
    <w:rsid w:val="007638E6"/>
    <w:rsid w:val="00763965"/>
    <w:rsid w:val="00764062"/>
    <w:rsid w:val="00764709"/>
    <w:rsid w:val="007649E9"/>
    <w:rsid w:val="00764B73"/>
    <w:rsid w:val="00764C55"/>
    <w:rsid w:val="00764EFD"/>
    <w:rsid w:val="00764F91"/>
    <w:rsid w:val="00764FA5"/>
    <w:rsid w:val="00765295"/>
    <w:rsid w:val="00765472"/>
    <w:rsid w:val="0076584C"/>
    <w:rsid w:val="00765C5F"/>
    <w:rsid w:val="00765DA5"/>
    <w:rsid w:val="007667CE"/>
    <w:rsid w:val="00766840"/>
    <w:rsid w:val="0076686D"/>
    <w:rsid w:val="00766B30"/>
    <w:rsid w:val="00767587"/>
    <w:rsid w:val="0076781F"/>
    <w:rsid w:val="00767B61"/>
    <w:rsid w:val="00767F81"/>
    <w:rsid w:val="00767FDF"/>
    <w:rsid w:val="00770083"/>
    <w:rsid w:val="007700DE"/>
    <w:rsid w:val="00770110"/>
    <w:rsid w:val="00770453"/>
    <w:rsid w:val="007705CA"/>
    <w:rsid w:val="007706FD"/>
    <w:rsid w:val="007708F0"/>
    <w:rsid w:val="00770A3D"/>
    <w:rsid w:val="00770CF9"/>
    <w:rsid w:val="00771076"/>
    <w:rsid w:val="0077149B"/>
    <w:rsid w:val="007716F9"/>
    <w:rsid w:val="0077173F"/>
    <w:rsid w:val="00772892"/>
    <w:rsid w:val="0077295B"/>
    <w:rsid w:val="0077309D"/>
    <w:rsid w:val="0077358C"/>
    <w:rsid w:val="007735B6"/>
    <w:rsid w:val="00773764"/>
    <w:rsid w:val="00773989"/>
    <w:rsid w:val="00773BEA"/>
    <w:rsid w:val="0077406A"/>
    <w:rsid w:val="0077419B"/>
    <w:rsid w:val="007741B4"/>
    <w:rsid w:val="007744BB"/>
    <w:rsid w:val="007744FB"/>
    <w:rsid w:val="00774B0D"/>
    <w:rsid w:val="00774D82"/>
    <w:rsid w:val="00774D88"/>
    <w:rsid w:val="00774F55"/>
    <w:rsid w:val="00775035"/>
    <w:rsid w:val="0077531D"/>
    <w:rsid w:val="00775424"/>
    <w:rsid w:val="007755E0"/>
    <w:rsid w:val="00775911"/>
    <w:rsid w:val="00775AAE"/>
    <w:rsid w:val="00775ABE"/>
    <w:rsid w:val="00775C5F"/>
    <w:rsid w:val="00775D9B"/>
    <w:rsid w:val="00775DAC"/>
    <w:rsid w:val="00776235"/>
    <w:rsid w:val="0077624C"/>
    <w:rsid w:val="0077628B"/>
    <w:rsid w:val="007762D2"/>
    <w:rsid w:val="007766E9"/>
    <w:rsid w:val="00776746"/>
    <w:rsid w:val="00776B26"/>
    <w:rsid w:val="00776B44"/>
    <w:rsid w:val="00776BE8"/>
    <w:rsid w:val="00776F45"/>
    <w:rsid w:val="00777089"/>
    <w:rsid w:val="007771C7"/>
    <w:rsid w:val="007771DC"/>
    <w:rsid w:val="00777401"/>
    <w:rsid w:val="007774EB"/>
    <w:rsid w:val="007774EE"/>
    <w:rsid w:val="00777589"/>
    <w:rsid w:val="00777BDA"/>
    <w:rsid w:val="00777D8A"/>
    <w:rsid w:val="00777DBD"/>
    <w:rsid w:val="00777EA8"/>
    <w:rsid w:val="00777FD1"/>
    <w:rsid w:val="0078049E"/>
    <w:rsid w:val="007805F9"/>
    <w:rsid w:val="00780776"/>
    <w:rsid w:val="007808FD"/>
    <w:rsid w:val="00780968"/>
    <w:rsid w:val="00780B4E"/>
    <w:rsid w:val="00780D98"/>
    <w:rsid w:val="00781350"/>
    <w:rsid w:val="007813F5"/>
    <w:rsid w:val="00781599"/>
    <w:rsid w:val="00781629"/>
    <w:rsid w:val="00781822"/>
    <w:rsid w:val="00781921"/>
    <w:rsid w:val="00781A07"/>
    <w:rsid w:val="00781CF9"/>
    <w:rsid w:val="0078248D"/>
    <w:rsid w:val="00782548"/>
    <w:rsid w:val="007828A7"/>
    <w:rsid w:val="007828EB"/>
    <w:rsid w:val="00782928"/>
    <w:rsid w:val="00782BFC"/>
    <w:rsid w:val="00782C1F"/>
    <w:rsid w:val="00782C23"/>
    <w:rsid w:val="00782D45"/>
    <w:rsid w:val="00783237"/>
    <w:rsid w:val="00783318"/>
    <w:rsid w:val="00783589"/>
    <w:rsid w:val="007838B0"/>
    <w:rsid w:val="00783914"/>
    <w:rsid w:val="00783D21"/>
    <w:rsid w:val="00783DC0"/>
    <w:rsid w:val="00783F21"/>
    <w:rsid w:val="007842C8"/>
    <w:rsid w:val="00784777"/>
    <w:rsid w:val="007848B8"/>
    <w:rsid w:val="00784C46"/>
    <w:rsid w:val="00784DEB"/>
    <w:rsid w:val="0078520D"/>
    <w:rsid w:val="007854E1"/>
    <w:rsid w:val="0078554D"/>
    <w:rsid w:val="0078557B"/>
    <w:rsid w:val="007856FD"/>
    <w:rsid w:val="0078572E"/>
    <w:rsid w:val="00785CC4"/>
    <w:rsid w:val="007864CA"/>
    <w:rsid w:val="007864E6"/>
    <w:rsid w:val="00786707"/>
    <w:rsid w:val="00786959"/>
    <w:rsid w:val="00786CC3"/>
    <w:rsid w:val="00786D11"/>
    <w:rsid w:val="00786EE2"/>
    <w:rsid w:val="00786FB9"/>
    <w:rsid w:val="00787159"/>
    <w:rsid w:val="0078735A"/>
    <w:rsid w:val="007876D0"/>
    <w:rsid w:val="00787E52"/>
    <w:rsid w:val="00790113"/>
    <w:rsid w:val="00790254"/>
    <w:rsid w:val="00790302"/>
    <w:rsid w:val="0079043A"/>
    <w:rsid w:val="007904DD"/>
    <w:rsid w:val="0079054A"/>
    <w:rsid w:val="00790639"/>
    <w:rsid w:val="007906F7"/>
    <w:rsid w:val="007909E0"/>
    <w:rsid w:val="00790A9E"/>
    <w:rsid w:val="00790B9D"/>
    <w:rsid w:val="00790C28"/>
    <w:rsid w:val="00790C3A"/>
    <w:rsid w:val="0079134A"/>
    <w:rsid w:val="007913CF"/>
    <w:rsid w:val="0079146A"/>
    <w:rsid w:val="00791668"/>
    <w:rsid w:val="007918B0"/>
    <w:rsid w:val="00791AA1"/>
    <w:rsid w:val="00791DC1"/>
    <w:rsid w:val="00791F05"/>
    <w:rsid w:val="00791FCC"/>
    <w:rsid w:val="0079215A"/>
    <w:rsid w:val="0079232A"/>
    <w:rsid w:val="007926EA"/>
    <w:rsid w:val="00792C46"/>
    <w:rsid w:val="00792E07"/>
    <w:rsid w:val="00793254"/>
    <w:rsid w:val="00793299"/>
    <w:rsid w:val="00793B06"/>
    <w:rsid w:val="00793BD5"/>
    <w:rsid w:val="00793C20"/>
    <w:rsid w:val="00793CB2"/>
    <w:rsid w:val="00793D89"/>
    <w:rsid w:val="00793F0B"/>
    <w:rsid w:val="00794049"/>
    <w:rsid w:val="007941AE"/>
    <w:rsid w:val="00794270"/>
    <w:rsid w:val="00794559"/>
    <w:rsid w:val="00794780"/>
    <w:rsid w:val="00794813"/>
    <w:rsid w:val="007948E2"/>
    <w:rsid w:val="00794B51"/>
    <w:rsid w:val="00794F38"/>
    <w:rsid w:val="00795207"/>
    <w:rsid w:val="00795308"/>
    <w:rsid w:val="007953C0"/>
    <w:rsid w:val="00795E9D"/>
    <w:rsid w:val="00795F51"/>
    <w:rsid w:val="00795F87"/>
    <w:rsid w:val="007960D3"/>
    <w:rsid w:val="007960D8"/>
    <w:rsid w:val="00796463"/>
    <w:rsid w:val="00796550"/>
    <w:rsid w:val="007965C7"/>
    <w:rsid w:val="007966FD"/>
    <w:rsid w:val="00796A5E"/>
    <w:rsid w:val="00796B54"/>
    <w:rsid w:val="00796C35"/>
    <w:rsid w:val="007978BD"/>
    <w:rsid w:val="00797B2D"/>
    <w:rsid w:val="00797DDD"/>
    <w:rsid w:val="007A04FC"/>
    <w:rsid w:val="007A0740"/>
    <w:rsid w:val="007A0E55"/>
    <w:rsid w:val="007A0F98"/>
    <w:rsid w:val="007A1328"/>
    <w:rsid w:val="007A1428"/>
    <w:rsid w:val="007A1505"/>
    <w:rsid w:val="007A1D43"/>
    <w:rsid w:val="007A1E5E"/>
    <w:rsid w:val="007A1EC4"/>
    <w:rsid w:val="007A1EFB"/>
    <w:rsid w:val="007A1F1C"/>
    <w:rsid w:val="007A211D"/>
    <w:rsid w:val="007A2216"/>
    <w:rsid w:val="007A2583"/>
    <w:rsid w:val="007A288D"/>
    <w:rsid w:val="007A2BEF"/>
    <w:rsid w:val="007A30F6"/>
    <w:rsid w:val="007A3186"/>
    <w:rsid w:val="007A31EB"/>
    <w:rsid w:val="007A31F8"/>
    <w:rsid w:val="007A350F"/>
    <w:rsid w:val="007A353C"/>
    <w:rsid w:val="007A36CF"/>
    <w:rsid w:val="007A3772"/>
    <w:rsid w:val="007A3793"/>
    <w:rsid w:val="007A3794"/>
    <w:rsid w:val="007A393F"/>
    <w:rsid w:val="007A43EB"/>
    <w:rsid w:val="007A44B3"/>
    <w:rsid w:val="007A44D1"/>
    <w:rsid w:val="007A4503"/>
    <w:rsid w:val="007A4DFE"/>
    <w:rsid w:val="007A4F57"/>
    <w:rsid w:val="007A504C"/>
    <w:rsid w:val="007A536D"/>
    <w:rsid w:val="007A5878"/>
    <w:rsid w:val="007A5972"/>
    <w:rsid w:val="007A5A79"/>
    <w:rsid w:val="007A5CC0"/>
    <w:rsid w:val="007A5F3B"/>
    <w:rsid w:val="007A635E"/>
    <w:rsid w:val="007A65EB"/>
    <w:rsid w:val="007A6864"/>
    <w:rsid w:val="007A6D16"/>
    <w:rsid w:val="007A739D"/>
    <w:rsid w:val="007A74A5"/>
    <w:rsid w:val="007A7969"/>
    <w:rsid w:val="007A7B70"/>
    <w:rsid w:val="007A7E3E"/>
    <w:rsid w:val="007B00D8"/>
    <w:rsid w:val="007B01B5"/>
    <w:rsid w:val="007B048E"/>
    <w:rsid w:val="007B06BF"/>
    <w:rsid w:val="007B07AC"/>
    <w:rsid w:val="007B0A37"/>
    <w:rsid w:val="007B0B66"/>
    <w:rsid w:val="007B0E80"/>
    <w:rsid w:val="007B12C7"/>
    <w:rsid w:val="007B1547"/>
    <w:rsid w:val="007B18A6"/>
    <w:rsid w:val="007B1974"/>
    <w:rsid w:val="007B2398"/>
    <w:rsid w:val="007B2585"/>
    <w:rsid w:val="007B2719"/>
    <w:rsid w:val="007B28B1"/>
    <w:rsid w:val="007B2B14"/>
    <w:rsid w:val="007B2F65"/>
    <w:rsid w:val="007B324A"/>
    <w:rsid w:val="007B3329"/>
    <w:rsid w:val="007B3497"/>
    <w:rsid w:val="007B34DF"/>
    <w:rsid w:val="007B3560"/>
    <w:rsid w:val="007B3A8E"/>
    <w:rsid w:val="007B3C09"/>
    <w:rsid w:val="007B3D09"/>
    <w:rsid w:val="007B3F15"/>
    <w:rsid w:val="007B3FF1"/>
    <w:rsid w:val="007B4272"/>
    <w:rsid w:val="007B4B6C"/>
    <w:rsid w:val="007B51F9"/>
    <w:rsid w:val="007B5427"/>
    <w:rsid w:val="007B5843"/>
    <w:rsid w:val="007B5862"/>
    <w:rsid w:val="007B5EBA"/>
    <w:rsid w:val="007B61B4"/>
    <w:rsid w:val="007B6469"/>
    <w:rsid w:val="007B6612"/>
    <w:rsid w:val="007B6DEB"/>
    <w:rsid w:val="007B7014"/>
    <w:rsid w:val="007B7104"/>
    <w:rsid w:val="007B74BB"/>
    <w:rsid w:val="007B752A"/>
    <w:rsid w:val="007B76DB"/>
    <w:rsid w:val="007B78BC"/>
    <w:rsid w:val="007B7CFB"/>
    <w:rsid w:val="007C079E"/>
    <w:rsid w:val="007C0B94"/>
    <w:rsid w:val="007C0BD9"/>
    <w:rsid w:val="007C10F4"/>
    <w:rsid w:val="007C1368"/>
    <w:rsid w:val="007C15AD"/>
    <w:rsid w:val="007C16EF"/>
    <w:rsid w:val="007C170E"/>
    <w:rsid w:val="007C1BA2"/>
    <w:rsid w:val="007C1C04"/>
    <w:rsid w:val="007C1EB0"/>
    <w:rsid w:val="007C227F"/>
    <w:rsid w:val="007C23B2"/>
    <w:rsid w:val="007C25AB"/>
    <w:rsid w:val="007C2A47"/>
    <w:rsid w:val="007C2B48"/>
    <w:rsid w:val="007C2B5E"/>
    <w:rsid w:val="007C2BAE"/>
    <w:rsid w:val="007C2E3B"/>
    <w:rsid w:val="007C31B8"/>
    <w:rsid w:val="007C3377"/>
    <w:rsid w:val="007C35F9"/>
    <w:rsid w:val="007C373D"/>
    <w:rsid w:val="007C3872"/>
    <w:rsid w:val="007C389A"/>
    <w:rsid w:val="007C3DF7"/>
    <w:rsid w:val="007C3FC7"/>
    <w:rsid w:val="007C4385"/>
    <w:rsid w:val="007C43C3"/>
    <w:rsid w:val="007C48C9"/>
    <w:rsid w:val="007C4A59"/>
    <w:rsid w:val="007C4E21"/>
    <w:rsid w:val="007C4E3D"/>
    <w:rsid w:val="007C4F83"/>
    <w:rsid w:val="007C51F2"/>
    <w:rsid w:val="007C54CA"/>
    <w:rsid w:val="007C58AD"/>
    <w:rsid w:val="007C6218"/>
    <w:rsid w:val="007C63C3"/>
    <w:rsid w:val="007C678B"/>
    <w:rsid w:val="007C67E6"/>
    <w:rsid w:val="007C6C3B"/>
    <w:rsid w:val="007C6CB5"/>
    <w:rsid w:val="007C7063"/>
    <w:rsid w:val="007C741E"/>
    <w:rsid w:val="007C74A3"/>
    <w:rsid w:val="007C74B4"/>
    <w:rsid w:val="007C7ABC"/>
    <w:rsid w:val="007C7D2E"/>
    <w:rsid w:val="007C7D7B"/>
    <w:rsid w:val="007C7FCC"/>
    <w:rsid w:val="007D0CA4"/>
    <w:rsid w:val="007D0D81"/>
    <w:rsid w:val="007D0E56"/>
    <w:rsid w:val="007D1499"/>
    <w:rsid w:val="007D14BF"/>
    <w:rsid w:val="007D15EA"/>
    <w:rsid w:val="007D1623"/>
    <w:rsid w:val="007D1B36"/>
    <w:rsid w:val="007D1C1F"/>
    <w:rsid w:val="007D1CA7"/>
    <w:rsid w:val="007D1CBE"/>
    <w:rsid w:val="007D1CE9"/>
    <w:rsid w:val="007D1D07"/>
    <w:rsid w:val="007D1E70"/>
    <w:rsid w:val="007D20E9"/>
    <w:rsid w:val="007D2212"/>
    <w:rsid w:val="007D233E"/>
    <w:rsid w:val="007D242D"/>
    <w:rsid w:val="007D291C"/>
    <w:rsid w:val="007D2D3B"/>
    <w:rsid w:val="007D2FC5"/>
    <w:rsid w:val="007D2FDD"/>
    <w:rsid w:val="007D307D"/>
    <w:rsid w:val="007D3353"/>
    <w:rsid w:val="007D359C"/>
    <w:rsid w:val="007D361B"/>
    <w:rsid w:val="007D36DE"/>
    <w:rsid w:val="007D3705"/>
    <w:rsid w:val="007D37D3"/>
    <w:rsid w:val="007D3AAD"/>
    <w:rsid w:val="007D3AE2"/>
    <w:rsid w:val="007D3C98"/>
    <w:rsid w:val="007D3F46"/>
    <w:rsid w:val="007D3FA7"/>
    <w:rsid w:val="007D4121"/>
    <w:rsid w:val="007D420B"/>
    <w:rsid w:val="007D468C"/>
    <w:rsid w:val="007D4B17"/>
    <w:rsid w:val="007D4D89"/>
    <w:rsid w:val="007D4DF9"/>
    <w:rsid w:val="007D5193"/>
    <w:rsid w:val="007D5283"/>
    <w:rsid w:val="007D56EC"/>
    <w:rsid w:val="007D56F9"/>
    <w:rsid w:val="007D5ACF"/>
    <w:rsid w:val="007D6399"/>
    <w:rsid w:val="007D640B"/>
    <w:rsid w:val="007D641C"/>
    <w:rsid w:val="007D65F5"/>
    <w:rsid w:val="007D663B"/>
    <w:rsid w:val="007D66DB"/>
    <w:rsid w:val="007D697C"/>
    <w:rsid w:val="007D69A2"/>
    <w:rsid w:val="007D6B83"/>
    <w:rsid w:val="007D6C64"/>
    <w:rsid w:val="007D6D53"/>
    <w:rsid w:val="007D7331"/>
    <w:rsid w:val="007D733B"/>
    <w:rsid w:val="007D7459"/>
    <w:rsid w:val="007D77E8"/>
    <w:rsid w:val="007D7881"/>
    <w:rsid w:val="007D7A4C"/>
    <w:rsid w:val="007D7D11"/>
    <w:rsid w:val="007D7E3A"/>
    <w:rsid w:val="007E0229"/>
    <w:rsid w:val="007E03CA"/>
    <w:rsid w:val="007E068E"/>
    <w:rsid w:val="007E0962"/>
    <w:rsid w:val="007E0AC8"/>
    <w:rsid w:val="007E0E10"/>
    <w:rsid w:val="007E0F32"/>
    <w:rsid w:val="007E15BE"/>
    <w:rsid w:val="007E188B"/>
    <w:rsid w:val="007E1BB4"/>
    <w:rsid w:val="007E2117"/>
    <w:rsid w:val="007E2679"/>
    <w:rsid w:val="007E268B"/>
    <w:rsid w:val="007E2716"/>
    <w:rsid w:val="007E28B5"/>
    <w:rsid w:val="007E2973"/>
    <w:rsid w:val="007E2B15"/>
    <w:rsid w:val="007E2B3E"/>
    <w:rsid w:val="007E2C46"/>
    <w:rsid w:val="007E2E0B"/>
    <w:rsid w:val="007E327F"/>
    <w:rsid w:val="007E3533"/>
    <w:rsid w:val="007E36F8"/>
    <w:rsid w:val="007E3C03"/>
    <w:rsid w:val="007E3F2F"/>
    <w:rsid w:val="007E40DE"/>
    <w:rsid w:val="007E4363"/>
    <w:rsid w:val="007E4768"/>
    <w:rsid w:val="007E48CF"/>
    <w:rsid w:val="007E4A37"/>
    <w:rsid w:val="007E4C4A"/>
    <w:rsid w:val="007E5650"/>
    <w:rsid w:val="007E58E1"/>
    <w:rsid w:val="007E5903"/>
    <w:rsid w:val="007E5B5C"/>
    <w:rsid w:val="007E5DB5"/>
    <w:rsid w:val="007E5DF4"/>
    <w:rsid w:val="007E5F35"/>
    <w:rsid w:val="007E5F3D"/>
    <w:rsid w:val="007E62D5"/>
    <w:rsid w:val="007E62E0"/>
    <w:rsid w:val="007E69A4"/>
    <w:rsid w:val="007E6AEF"/>
    <w:rsid w:val="007E6F8D"/>
    <w:rsid w:val="007E73B6"/>
    <w:rsid w:val="007E777B"/>
    <w:rsid w:val="007E7878"/>
    <w:rsid w:val="007E7C44"/>
    <w:rsid w:val="007E7FD4"/>
    <w:rsid w:val="007F014B"/>
    <w:rsid w:val="007F01EC"/>
    <w:rsid w:val="007F0270"/>
    <w:rsid w:val="007F0467"/>
    <w:rsid w:val="007F072F"/>
    <w:rsid w:val="007F0820"/>
    <w:rsid w:val="007F0B38"/>
    <w:rsid w:val="007F0C53"/>
    <w:rsid w:val="007F0C76"/>
    <w:rsid w:val="007F10AB"/>
    <w:rsid w:val="007F1223"/>
    <w:rsid w:val="007F15EE"/>
    <w:rsid w:val="007F18D2"/>
    <w:rsid w:val="007F2070"/>
    <w:rsid w:val="007F21C4"/>
    <w:rsid w:val="007F21F1"/>
    <w:rsid w:val="007F223A"/>
    <w:rsid w:val="007F26DA"/>
    <w:rsid w:val="007F2763"/>
    <w:rsid w:val="007F2848"/>
    <w:rsid w:val="007F2A8E"/>
    <w:rsid w:val="007F2D87"/>
    <w:rsid w:val="007F2EE4"/>
    <w:rsid w:val="007F2F39"/>
    <w:rsid w:val="007F2FAA"/>
    <w:rsid w:val="007F3152"/>
    <w:rsid w:val="007F32EA"/>
    <w:rsid w:val="007F3435"/>
    <w:rsid w:val="007F350B"/>
    <w:rsid w:val="007F3555"/>
    <w:rsid w:val="007F363C"/>
    <w:rsid w:val="007F37D1"/>
    <w:rsid w:val="007F3997"/>
    <w:rsid w:val="007F3C28"/>
    <w:rsid w:val="007F41DB"/>
    <w:rsid w:val="007F4606"/>
    <w:rsid w:val="007F4790"/>
    <w:rsid w:val="007F4BA8"/>
    <w:rsid w:val="007F4E69"/>
    <w:rsid w:val="007F4E9E"/>
    <w:rsid w:val="007F51CF"/>
    <w:rsid w:val="007F545B"/>
    <w:rsid w:val="007F566A"/>
    <w:rsid w:val="007F59BE"/>
    <w:rsid w:val="007F5DE5"/>
    <w:rsid w:val="007F6125"/>
    <w:rsid w:val="007F63C1"/>
    <w:rsid w:val="007F6749"/>
    <w:rsid w:val="007F6A67"/>
    <w:rsid w:val="007F6B85"/>
    <w:rsid w:val="007F6BDC"/>
    <w:rsid w:val="007F6C40"/>
    <w:rsid w:val="007F7300"/>
    <w:rsid w:val="007F7569"/>
    <w:rsid w:val="007F770C"/>
    <w:rsid w:val="007F77AF"/>
    <w:rsid w:val="007F77DC"/>
    <w:rsid w:val="007F7B8D"/>
    <w:rsid w:val="007F7D4A"/>
    <w:rsid w:val="007F7D65"/>
    <w:rsid w:val="00800682"/>
    <w:rsid w:val="00800D05"/>
    <w:rsid w:val="00800E82"/>
    <w:rsid w:val="008016CA"/>
    <w:rsid w:val="008017A1"/>
    <w:rsid w:val="00801D31"/>
    <w:rsid w:val="00801E13"/>
    <w:rsid w:val="00801F8C"/>
    <w:rsid w:val="008026C2"/>
    <w:rsid w:val="008029E3"/>
    <w:rsid w:val="00802A08"/>
    <w:rsid w:val="00802C42"/>
    <w:rsid w:val="00802EF2"/>
    <w:rsid w:val="008031FE"/>
    <w:rsid w:val="008032FC"/>
    <w:rsid w:val="008033FA"/>
    <w:rsid w:val="0080344B"/>
    <w:rsid w:val="008034B0"/>
    <w:rsid w:val="0080356E"/>
    <w:rsid w:val="00803A0B"/>
    <w:rsid w:val="00803BB8"/>
    <w:rsid w:val="00803E4E"/>
    <w:rsid w:val="0080417D"/>
    <w:rsid w:val="008045B8"/>
    <w:rsid w:val="0080470F"/>
    <w:rsid w:val="00804729"/>
    <w:rsid w:val="0080487B"/>
    <w:rsid w:val="00804A6A"/>
    <w:rsid w:val="00804A88"/>
    <w:rsid w:val="00804DC2"/>
    <w:rsid w:val="008050A4"/>
    <w:rsid w:val="008050B7"/>
    <w:rsid w:val="00805282"/>
    <w:rsid w:val="00805300"/>
    <w:rsid w:val="008053F5"/>
    <w:rsid w:val="008054F7"/>
    <w:rsid w:val="00805515"/>
    <w:rsid w:val="00805B3F"/>
    <w:rsid w:val="00805C3B"/>
    <w:rsid w:val="00805D27"/>
    <w:rsid w:val="00805E8C"/>
    <w:rsid w:val="00805EFA"/>
    <w:rsid w:val="00806321"/>
    <w:rsid w:val="008069E2"/>
    <w:rsid w:val="00807043"/>
    <w:rsid w:val="008070A7"/>
    <w:rsid w:val="0080785D"/>
    <w:rsid w:val="00807A5C"/>
    <w:rsid w:val="00807AF7"/>
    <w:rsid w:val="00807B6C"/>
    <w:rsid w:val="008100C4"/>
    <w:rsid w:val="00810198"/>
    <w:rsid w:val="00810460"/>
    <w:rsid w:val="00810A8A"/>
    <w:rsid w:val="00810C06"/>
    <w:rsid w:val="00810ED0"/>
    <w:rsid w:val="00811549"/>
    <w:rsid w:val="0081160A"/>
    <w:rsid w:val="00811644"/>
    <w:rsid w:val="00811A05"/>
    <w:rsid w:val="00811AC2"/>
    <w:rsid w:val="00811C13"/>
    <w:rsid w:val="00811C1B"/>
    <w:rsid w:val="00811D0E"/>
    <w:rsid w:val="008120DD"/>
    <w:rsid w:val="008122A8"/>
    <w:rsid w:val="0081243B"/>
    <w:rsid w:val="0081255D"/>
    <w:rsid w:val="00812C46"/>
    <w:rsid w:val="00812CB5"/>
    <w:rsid w:val="00812D65"/>
    <w:rsid w:val="00812F04"/>
    <w:rsid w:val="00812FD6"/>
    <w:rsid w:val="008132D6"/>
    <w:rsid w:val="008133A0"/>
    <w:rsid w:val="00813536"/>
    <w:rsid w:val="00813655"/>
    <w:rsid w:val="008136A2"/>
    <w:rsid w:val="0081379F"/>
    <w:rsid w:val="00813817"/>
    <w:rsid w:val="008139D9"/>
    <w:rsid w:val="0081455A"/>
    <w:rsid w:val="00814862"/>
    <w:rsid w:val="0081487E"/>
    <w:rsid w:val="008148EA"/>
    <w:rsid w:val="008149C5"/>
    <w:rsid w:val="00814A97"/>
    <w:rsid w:val="00815163"/>
    <w:rsid w:val="0081542F"/>
    <w:rsid w:val="00815589"/>
    <w:rsid w:val="00815859"/>
    <w:rsid w:val="008159AA"/>
    <w:rsid w:val="00815DA8"/>
    <w:rsid w:val="00815E5C"/>
    <w:rsid w:val="008161ED"/>
    <w:rsid w:val="0081633D"/>
    <w:rsid w:val="0081654F"/>
    <w:rsid w:val="0081692F"/>
    <w:rsid w:val="00816BE7"/>
    <w:rsid w:val="00816E06"/>
    <w:rsid w:val="00816EED"/>
    <w:rsid w:val="00817161"/>
    <w:rsid w:val="0081792D"/>
    <w:rsid w:val="00817982"/>
    <w:rsid w:val="00817C11"/>
    <w:rsid w:val="00817DE6"/>
    <w:rsid w:val="00817F58"/>
    <w:rsid w:val="00817F91"/>
    <w:rsid w:val="00817FBD"/>
    <w:rsid w:val="00820224"/>
    <w:rsid w:val="00820310"/>
    <w:rsid w:val="0082046B"/>
    <w:rsid w:val="00820777"/>
    <w:rsid w:val="008209E1"/>
    <w:rsid w:val="00820A52"/>
    <w:rsid w:val="00820E78"/>
    <w:rsid w:val="00820F4E"/>
    <w:rsid w:val="008212E5"/>
    <w:rsid w:val="0082142F"/>
    <w:rsid w:val="008214D0"/>
    <w:rsid w:val="008215F7"/>
    <w:rsid w:val="00821876"/>
    <w:rsid w:val="0082194D"/>
    <w:rsid w:val="00821A2E"/>
    <w:rsid w:val="00821AC9"/>
    <w:rsid w:val="00821B04"/>
    <w:rsid w:val="00821B69"/>
    <w:rsid w:val="00821F73"/>
    <w:rsid w:val="0082201C"/>
    <w:rsid w:val="00822096"/>
    <w:rsid w:val="008221F9"/>
    <w:rsid w:val="00822232"/>
    <w:rsid w:val="0082252D"/>
    <w:rsid w:val="00822C01"/>
    <w:rsid w:val="00822CFF"/>
    <w:rsid w:val="00822D7C"/>
    <w:rsid w:val="00822E78"/>
    <w:rsid w:val="008230EC"/>
    <w:rsid w:val="008231B5"/>
    <w:rsid w:val="008232F3"/>
    <w:rsid w:val="008235BC"/>
    <w:rsid w:val="00823B73"/>
    <w:rsid w:val="00823E88"/>
    <w:rsid w:val="0082421B"/>
    <w:rsid w:val="00824543"/>
    <w:rsid w:val="008246F0"/>
    <w:rsid w:val="00824716"/>
    <w:rsid w:val="008249DB"/>
    <w:rsid w:val="00824A87"/>
    <w:rsid w:val="00824E48"/>
    <w:rsid w:val="00824F6E"/>
    <w:rsid w:val="00825034"/>
    <w:rsid w:val="008250E5"/>
    <w:rsid w:val="00825440"/>
    <w:rsid w:val="0082547C"/>
    <w:rsid w:val="0082580B"/>
    <w:rsid w:val="00825874"/>
    <w:rsid w:val="00825C95"/>
    <w:rsid w:val="00825D3C"/>
    <w:rsid w:val="00825D74"/>
    <w:rsid w:val="008261C6"/>
    <w:rsid w:val="008262BE"/>
    <w:rsid w:val="0082643A"/>
    <w:rsid w:val="00826477"/>
    <w:rsid w:val="00826568"/>
    <w:rsid w:val="00826963"/>
    <w:rsid w:val="00826976"/>
    <w:rsid w:val="00826A10"/>
    <w:rsid w:val="00826BAF"/>
    <w:rsid w:val="00826BC4"/>
    <w:rsid w:val="00826C90"/>
    <w:rsid w:val="00826E40"/>
    <w:rsid w:val="00826EF5"/>
    <w:rsid w:val="008276EB"/>
    <w:rsid w:val="00827F4A"/>
    <w:rsid w:val="008301E9"/>
    <w:rsid w:val="0083023B"/>
    <w:rsid w:val="0083049C"/>
    <w:rsid w:val="00830EEC"/>
    <w:rsid w:val="00830F67"/>
    <w:rsid w:val="00831339"/>
    <w:rsid w:val="008314A8"/>
    <w:rsid w:val="00831566"/>
    <w:rsid w:val="008315B8"/>
    <w:rsid w:val="00831693"/>
    <w:rsid w:val="00831ADF"/>
    <w:rsid w:val="00831DA0"/>
    <w:rsid w:val="00831EC5"/>
    <w:rsid w:val="00832029"/>
    <w:rsid w:val="00832201"/>
    <w:rsid w:val="0083222F"/>
    <w:rsid w:val="008324AD"/>
    <w:rsid w:val="008328BC"/>
    <w:rsid w:val="008329B9"/>
    <w:rsid w:val="00832A79"/>
    <w:rsid w:val="00832A9A"/>
    <w:rsid w:val="00832B8A"/>
    <w:rsid w:val="00832EAC"/>
    <w:rsid w:val="008332C2"/>
    <w:rsid w:val="008332E8"/>
    <w:rsid w:val="00833BA7"/>
    <w:rsid w:val="00833BFF"/>
    <w:rsid w:val="00833EE3"/>
    <w:rsid w:val="00833F16"/>
    <w:rsid w:val="00833F89"/>
    <w:rsid w:val="008345B4"/>
    <w:rsid w:val="0083479E"/>
    <w:rsid w:val="008347FD"/>
    <w:rsid w:val="00834964"/>
    <w:rsid w:val="0083496D"/>
    <w:rsid w:val="00834BC0"/>
    <w:rsid w:val="00834D6F"/>
    <w:rsid w:val="00834F7E"/>
    <w:rsid w:val="0083524F"/>
    <w:rsid w:val="0083590E"/>
    <w:rsid w:val="00835D2C"/>
    <w:rsid w:val="008360FC"/>
    <w:rsid w:val="0083625F"/>
    <w:rsid w:val="00836644"/>
    <w:rsid w:val="00836811"/>
    <w:rsid w:val="00836875"/>
    <w:rsid w:val="00836D2C"/>
    <w:rsid w:val="00836D95"/>
    <w:rsid w:val="00836E8E"/>
    <w:rsid w:val="00836F05"/>
    <w:rsid w:val="00837088"/>
    <w:rsid w:val="0083719D"/>
    <w:rsid w:val="00837653"/>
    <w:rsid w:val="00837668"/>
    <w:rsid w:val="00837C43"/>
    <w:rsid w:val="00837DC3"/>
    <w:rsid w:val="00840104"/>
    <w:rsid w:val="008409E0"/>
    <w:rsid w:val="00840A13"/>
    <w:rsid w:val="00840A15"/>
    <w:rsid w:val="00840BFB"/>
    <w:rsid w:val="00840C1F"/>
    <w:rsid w:val="00840EBC"/>
    <w:rsid w:val="008410AF"/>
    <w:rsid w:val="008411C9"/>
    <w:rsid w:val="00841317"/>
    <w:rsid w:val="0084141F"/>
    <w:rsid w:val="00841506"/>
    <w:rsid w:val="0084164B"/>
    <w:rsid w:val="00841762"/>
    <w:rsid w:val="00841860"/>
    <w:rsid w:val="008418D3"/>
    <w:rsid w:val="0084192B"/>
    <w:rsid w:val="00841A93"/>
    <w:rsid w:val="00841B51"/>
    <w:rsid w:val="00841B66"/>
    <w:rsid w:val="00841EA6"/>
    <w:rsid w:val="00841FC5"/>
    <w:rsid w:val="00841FE9"/>
    <w:rsid w:val="00842073"/>
    <w:rsid w:val="0084272B"/>
    <w:rsid w:val="0084287B"/>
    <w:rsid w:val="00842B0B"/>
    <w:rsid w:val="00842C80"/>
    <w:rsid w:val="00842F98"/>
    <w:rsid w:val="008430EB"/>
    <w:rsid w:val="0084361C"/>
    <w:rsid w:val="008436F9"/>
    <w:rsid w:val="00843D0F"/>
    <w:rsid w:val="00843D1D"/>
    <w:rsid w:val="00843D69"/>
    <w:rsid w:val="00843D79"/>
    <w:rsid w:val="00843F85"/>
    <w:rsid w:val="00844047"/>
    <w:rsid w:val="008443EA"/>
    <w:rsid w:val="00844555"/>
    <w:rsid w:val="0084456D"/>
    <w:rsid w:val="00844759"/>
    <w:rsid w:val="008449BE"/>
    <w:rsid w:val="008449FC"/>
    <w:rsid w:val="00844E61"/>
    <w:rsid w:val="00845699"/>
    <w:rsid w:val="00845709"/>
    <w:rsid w:val="00845765"/>
    <w:rsid w:val="0084576E"/>
    <w:rsid w:val="00845859"/>
    <w:rsid w:val="00845D35"/>
    <w:rsid w:val="00845D85"/>
    <w:rsid w:val="00845FDE"/>
    <w:rsid w:val="00845FF1"/>
    <w:rsid w:val="00846398"/>
    <w:rsid w:val="00846720"/>
    <w:rsid w:val="0084678E"/>
    <w:rsid w:val="0084698F"/>
    <w:rsid w:val="00846B92"/>
    <w:rsid w:val="00846BFD"/>
    <w:rsid w:val="00846EC8"/>
    <w:rsid w:val="008470F3"/>
    <w:rsid w:val="00847215"/>
    <w:rsid w:val="0084725B"/>
    <w:rsid w:val="00847265"/>
    <w:rsid w:val="00847489"/>
    <w:rsid w:val="0084772D"/>
    <w:rsid w:val="00847E0B"/>
    <w:rsid w:val="00847E5A"/>
    <w:rsid w:val="00847F19"/>
    <w:rsid w:val="00850189"/>
    <w:rsid w:val="00850258"/>
    <w:rsid w:val="00850993"/>
    <w:rsid w:val="00850B0B"/>
    <w:rsid w:val="00850F00"/>
    <w:rsid w:val="0085100E"/>
    <w:rsid w:val="00851416"/>
    <w:rsid w:val="00851BAD"/>
    <w:rsid w:val="00851BBF"/>
    <w:rsid w:val="00851BE4"/>
    <w:rsid w:val="0085207A"/>
    <w:rsid w:val="00852362"/>
    <w:rsid w:val="00852371"/>
    <w:rsid w:val="008523B3"/>
    <w:rsid w:val="008524E0"/>
    <w:rsid w:val="00852772"/>
    <w:rsid w:val="0085278F"/>
    <w:rsid w:val="00852E28"/>
    <w:rsid w:val="008531DB"/>
    <w:rsid w:val="00853F69"/>
    <w:rsid w:val="00854217"/>
    <w:rsid w:val="008542A6"/>
    <w:rsid w:val="00854443"/>
    <w:rsid w:val="00854642"/>
    <w:rsid w:val="00854C54"/>
    <w:rsid w:val="00855645"/>
    <w:rsid w:val="008558E2"/>
    <w:rsid w:val="00856204"/>
    <w:rsid w:val="00856510"/>
    <w:rsid w:val="0085658A"/>
    <w:rsid w:val="008565C8"/>
    <w:rsid w:val="008566B0"/>
    <w:rsid w:val="00856709"/>
    <w:rsid w:val="008567F2"/>
    <w:rsid w:val="00856BB6"/>
    <w:rsid w:val="00856C15"/>
    <w:rsid w:val="00856C69"/>
    <w:rsid w:val="00856E31"/>
    <w:rsid w:val="0085747F"/>
    <w:rsid w:val="0085768F"/>
    <w:rsid w:val="008576BD"/>
    <w:rsid w:val="0085776F"/>
    <w:rsid w:val="00857E8D"/>
    <w:rsid w:val="008600C4"/>
    <w:rsid w:val="0086043C"/>
    <w:rsid w:val="00860463"/>
    <w:rsid w:val="0086083B"/>
    <w:rsid w:val="00860859"/>
    <w:rsid w:val="00860C50"/>
    <w:rsid w:val="00860D12"/>
    <w:rsid w:val="00861136"/>
    <w:rsid w:val="008612E7"/>
    <w:rsid w:val="008614EF"/>
    <w:rsid w:val="008615A8"/>
    <w:rsid w:val="00861720"/>
    <w:rsid w:val="008621F5"/>
    <w:rsid w:val="00862508"/>
    <w:rsid w:val="00862614"/>
    <w:rsid w:val="00862680"/>
    <w:rsid w:val="00862742"/>
    <w:rsid w:val="00862ABF"/>
    <w:rsid w:val="00862ED1"/>
    <w:rsid w:val="008630BA"/>
    <w:rsid w:val="008630F0"/>
    <w:rsid w:val="0086313C"/>
    <w:rsid w:val="00863276"/>
    <w:rsid w:val="00863417"/>
    <w:rsid w:val="0086345E"/>
    <w:rsid w:val="00863680"/>
    <w:rsid w:val="0086369D"/>
    <w:rsid w:val="008636C5"/>
    <w:rsid w:val="0086384A"/>
    <w:rsid w:val="00863AB9"/>
    <w:rsid w:val="00863C1A"/>
    <w:rsid w:val="00863CE6"/>
    <w:rsid w:val="00863E96"/>
    <w:rsid w:val="00863F91"/>
    <w:rsid w:val="00863FEC"/>
    <w:rsid w:val="008640B5"/>
    <w:rsid w:val="008641FD"/>
    <w:rsid w:val="0086436A"/>
    <w:rsid w:val="00864D6F"/>
    <w:rsid w:val="008654D7"/>
    <w:rsid w:val="0086554A"/>
    <w:rsid w:val="0086563C"/>
    <w:rsid w:val="00865B16"/>
    <w:rsid w:val="00865C70"/>
    <w:rsid w:val="00865FA9"/>
    <w:rsid w:val="008661D5"/>
    <w:rsid w:val="0086628F"/>
    <w:rsid w:val="00866585"/>
    <w:rsid w:val="00866800"/>
    <w:rsid w:val="00866A0E"/>
    <w:rsid w:val="00866B2F"/>
    <w:rsid w:val="00866DA4"/>
    <w:rsid w:val="00867250"/>
    <w:rsid w:val="0086785D"/>
    <w:rsid w:val="008679EF"/>
    <w:rsid w:val="00867A72"/>
    <w:rsid w:val="00867CF5"/>
    <w:rsid w:val="00870081"/>
    <w:rsid w:val="008701AF"/>
    <w:rsid w:val="008702CE"/>
    <w:rsid w:val="00870655"/>
    <w:rsid w:val="00870F1B"/>
    <w:rsid w:val="008710F2"/>
    <w:rsid w:val="00871347"/>
    <w:rsid w:val="0087147C"/>
    <w:rsid w:val="00871533"/>
    <w:rsid w:val="008718FC"/>
    <w:rsid w:val="00871B8E"/>
    <w:rsid w:val="00871BA9"/>
    <w:rsid w:val="00871CF0"/>
    <w:rsid w:val="00871D97"/>
    <w:rsid w:val="00871FB8"/>
    <w:rsid w:val="0087205B"/>
    <w:rsid w:val="0087229E"/>
    <w:rsid w:val="00872368"/>
    <w:rsid w:val="00872566"/>
    <w:rsid w:val="00872676"/>
    <w:rsid w:val="0087293A"/>
    <w:rsid w:val="00872991"/>
    <w:rsid w:val="008729FA"/>
    <w:rsid w:val="00872B5C"/>
    <w:rsid w:val="00872BBD"/>
    <w:rsid w:val="00872E48"/>
    <w:rsid w:val="00872EA1"/>
    <w:rsid w:val="008732C2"/>
    <w:rsid w:val="00873311"/>
    <w:rsid w:val="008733DA"/>
    <w:rsid w:val="00873810"/>
    <w:rsid w:val="00873B86"/>
    <w:rsid w:val="0087425A"/>
    <w:rsid w:val="00874278"/>
    <w:rsid w:val="008745D6"/>
    <w:rsid w:val="008746F9"/>
    <w:rsid w:val="00874733"/>
    <w:rsid w:val="00874879"/>
    <w:rsid w:val="00874AAA"/>
    <w:rsid w:val="00874B15"/>
    <w:rsid w:val="00874D04"/>
    <w:rsid w:val="00874E92"/>
    <w:rsid w:val="008750F0"/>
    <w:rsid w:val="00875199"/>
    <w:rsid w:val="008755B9"/>
    <w:rsid w:val="008758F1"/>
    <w:rsid w:val="0087591A"/>
    <w:rsid w:val="00875A97"/>
    <w:rsid w:val="00875B69"/>
    <w:rsid w:val="00875B94"/>
    <w:rsid w:val="00875C75"/>
    <w:rsid w:val="00875C9A"/>
    <w:rsid w:val="00876075"/>
    <w:rsid w:val="00876266"/>
    <w:rsid w:val="008766F7"/>
    <w:rsid w:val="00876BB3"/>
    <w:rsid w:val="00876BBD"/>
    <w:rsid w:val="00876DF7"/>
    <w:rsid w:val="008771FC"/>
    <w:rsid w:val="0087777F"/>
    <w:rsid w:val="008777D2"/>
    <w:rsid w:val="00877E8F"/>
    <w:rsid w:val="0088009F"/>
    <w:rsid w:val="008802E8"/>
    <w:rsid w:val="00880313"/>
    <w:rsid w:val="00880BAC"/>
    <w:rsid w:val="00880F15"/>
    <w:rsid w:val="00881294"/>
    <w:rsid w:val="00881690"/>
    <w:rsid w:val="0088185E"/>
    <w:rsid w:val="00881A58"/>
    <w:rsid w:val="00881B62"/>
    <w:rsid w:val="00881BD3"/>
    <w:rsid w:val="00881D5F"/>
    <w:rsid w:val="0088202C"/>
    <w:rsid w:val="00882315"/>
    <w:rsid w:val="0088237E"/>
    <w:rsid w:val="008823B0"/>
    <w:rsid w:val="00882524"/>
    <w:rsid w:val="00882BEE"/>
    <w:rsid w:val="00882CA4"/>
    <w:rsid w:val="00882CB9"/>
    <w:rsid w:val="00882CE7"/>
    <w:rsid w:val="00882EBF"/>
    <w:rsid w:val="008830B7"/>
    <w:rsid w:val="008830D4"/>
    <w:rsid w:val="00883103"/>
    <w:rsid w:val="00883967"/>
    <w:rsid w:val="00883AFA"/>
    <w:rsid w:val="00883B63"/>
    <w:rsid w:val="00883E5D"/>
    <w:rsid w:val="0088414D"/>
    <w:rsid w:val="0088421E"/>
    <w:rsid w:val="008842B2"/>
    <w:rsid w:val="0088454A"/>
    <w:rsid w:val="008847CE"/>
    <w:rsid w:val="00884B09"/>
    <w:rsid w:val="00884B48"/>
    <w:rsid w:val="00884C57"/>
    <w:rsid w:val="00884FA7"/>
    <w:rsid w:val="008850A2"/>
    <w:rsid w:val="008850E4"/>
    <w:rsid w:val="008850F0"/>
    <w:rsid w:val="00885368"/>
    <w:rsid w:val="0088567D"/>
    <w:rsid w:val="00885AB2"/>
    <w:rsid w:val="00885EB7"/>
    <w:rsid w:val="008861C3"/>
    <w:rsid w:val="008865BA"/>
    <w:rsid w:val="008866CC"/>
    <w:rsid w:val="0088688A"/>
    <w:rsid w:val="00886918"/>
    <w:rsid w:val="0088699D"/>
    <w:rsid w:val="00886BC8"/>
    <w:rsid w:val="00886F80"/>
    <w:rsid w:val="00887103"/>
    <w:rsid w:val="008871EF"/>
    <w:rsid w:val="00887238"/>
    <w:rsid w:val="008877BC"/>
    <w:rsid w:val="008877EE"/>
    <w:rsid w:val="00887838"/>
    <w:rsid w:val="00887C3F"/>
    <w:rsid w:val="00887C5E"/>
    <w:rsid w:val="00887D7F"/>
    <w:rsid w:val="00890112"/>
    <w:rsid w:val="00890133"/>
    <w:rsid w:val="0089033A"/>
    <w:rsid w:val="0089049B"/>
    <w:rsid w:val="00890BE1"/>
    <w:rsid w:val="00890CF8"/>
    <w:rsid w:val="00890E96"/>
    <w:rsid w:val="00890EE1"/>
    <w:rsid w:val="008914F5"/>
    <w:rsid w:val="0089188F"/>
    <w:rsid w:val="00891B85"/>
    <w:rsid w:val="00891F89"/>
    <w:rsid w:val="00892308"/>
    <w:rsid w:val="0089238B"/>
    <w:rsid w:val="00892432"/>
    <w:rsid w:val="0089256A"/>
    <w:rsid w:val="0089261A"/>
    <w:rsid w:val="00892BD3"/>
    <w:rsid w:val="00892DEF"/>
    <w:rsid w:val="0089353A"/>
    <w:rsid w:val="0089366D"/>
    <w:rsid w:val="00893935"/>
    <w:rsid w:val="008939AB"/>
    <w:rsid w:val="00893BC6"/>
    <w:rsid w:val="00893BF0"/>
    <w:rsid w:val="00893E6A"/>
    <w:rsid w:val="00893EDF"/>
    <w:rsid w:val="00893F1C"/>
    <w:rsid w:val="00894229"/>
    <w:rsid w:val="00894301"/>
    <w:rsid w:val="0089435E"/>
    <w:rsid w:val="008945A0"/>
    <w:rsid w:val="00894A79"/>
    <w:rsid w:val="00894C1B"/>
    <w:rsid w:val="00894C25"/>
    <w:rsid w:val="00894F33"/>
    <w:rsid w:val="0089523B"/>
    <w:rsid w:val="008957BC"/>
    <w:rsid w:val="00895852"/>
    <w:rsid w:val="0089590D"/>
    <w:rsid w:val="0089592F"/>
    <w:rsid w:val="00895D58"/>
    <w:rsid w:val="00895E97"/>
    <w:rsid w:val="00896106"/>
    <w:rsid w:val="00896159"/>
    <w:rsid w:val="008961A9"/>
    <w:rsid w:val="0089642C"/>
    <w:rsid w:val="008968BA"/>
    <w:rsid w:val="00896BB5"/>
    <w:rsid w:val="00897203"/>
    <w:rsid w:val="00897285"/>
    <w:rsid w:val="00897286"/>
    <w:rsid w:val="00897441"/>
    <w:rsid w:val="00897495"/>
    <w:rsid w:val="008974C2"/>
    <w:rsid w:val="00897628"/>
    <w:rsid w:val="00897BCA"/>
    <w:rsid w:val="008A0148"/>
    <w:rsid w:val="008A01D9"/>
    <w:rsid w:val="008A0453"/>
    <w:rsid w:val="008A0BCD"/>
    <w:rsid w:val="008A0CAA"/>
    <w:rsid w:val="008A12F5"/>
    <w:rsid w:val="008A1D09"/>
    <w:rsid w:val="008A22D4"/>
    <w:rsid w:val="008A2318"/>
    <w:rsid w:val="008A2907"/>
    <w:rsid w:val="008A2A6D"/>
    <w:rsid w:val="008A2ADE"/>
    <w:rsid w:val="008A2B7B"/>
    <w:rsid w:val="008A2DFA"/>
    <w:rsid w:val="008A32B5"/>
    <w:rsid w:val="008A3468"/>
    <w:rsid w:val="008A3C6D"/>
    <w:rsid w:val="008A3F25"/>
    <w:rsid w:val="008A404A"/>
    <w:rsid w:val="008A41D3"/>
    <w:rsid w:val="008A4547"/>
    <w:rsid w:val="008A45A8"/>
    <w:rsid w:val="008A47BF"/>
    <w:rsid w:val="008A483A"/>
    <w:rsid w:val="008A484A"/>
    <w:rsid w:val="008A49CB"/>
    <w:rsid w:val="008A49ED"/>
    <w:rsid w:val="008A4A9D"/>
    <w:rsid w:val="008A4BFA"/>
    <w:rsid w:val="008A4C0C"/>
    <w:rsid w:val="008A60AE"/>
    <w:rsid w:val="008A6115"/>
    <w:rsid w:val="008A61A2"/>
    <w:rsid w:val="008A6463"/>
    <w:rsid w:val="008A6583"/>
    <w:rsid w:val="008A65E7"/>
    <w:rsid w:val="008A68E2"/>
    <w:rsid w:val="008A69F1"/>
    <w:rsid w:val="008A6B08"/>
    <w:rsid w:val="008A6B39"/>
    <w:rsid w:val="008A6C5A"/>
    <w:rsid w:val="008A6CBA"/>
    <w:rsid w:val="008A6E10"/>
    <w:rsid w:val="008A703C"/>
    <w:rsid w:val="008A7086"/>
    <w:rsid w:val="008A71C2"/>
    <w:rsid w:val="008A744C"/>
    <w:rsid w:val="008A79B0"/>
    <w:rsid w:val="008A7AB9"/>
    <w:rsid w:val="008A7B46"/>
    <w:rsid w:val="008A7C2F"/>
    <w:rsid w:val="008A7E3D"/>
    <w:rsid w:val="008A7E6F"/>
    <w:rsid w:val="008A7EF8"/>
    <w:rsid w:val="008B0272"/>
    <w:rsid w:val="008B02AE"/>
    <w:rsid w:val="008B03BA"/>
    <w:rsid w:val="008B04D2"/>
    <w:rsid w:val="008B05E7"/>
    <w:rsid w:val="008B0A43"/>
    <w:rsid w:val="008B0B50"/>
    <w:rsid w:val="008B0C45"/>
    <w:rsid w:val="008B0D63"/>
    <w:rsid w:val="008B0F9D"/>
    <w:rsid w:val="008B1318"/>
    <w:rsid w:val="008B1587"/>
    <w:rsid w:val="008B180E"/>
    <w:rsid w:val="008B1883"/>
    <w:rsid w:val="008B1995"/>
    <w:rsid w:val="008B1B01"/>
    <w:rsid w:val="008B1CED"/>
    <w:rsid w:val="008B1FDB"/>
    <w:rsid w:val="008B2231"/>
    <w:rsid w:val="008B22D6"/>
    <w:rsid w:val="008B233E"/>
    <w:rsid w:val="008B23AD"/>
    <w:rsid w:val="008B2878"/>
    <w:rsid w:val="008B2C83"/>
    <w:rsid w:val="008B3351"/>
    <w:rsid w:val="008B3432"/>
    <w:rsid w:val="008B3BCD"/>
    <w:rsid w:val="008B3EA0"/>
    <w:rsid w:val="008B426E"/>
    <w:rsid w:val="008B4359"/>
    <w:rsid w:val="008B45FF"/>
    <w:rsid w:val="008B4A16"/>
    <w:rsid w:val="008B4A9D"/>
    <w:rsid w:val="008B4CFB"/>
    <w:rsid w:val="008B4D50"/>
    <w:rsid w:val="008B55FB"/>
    <w:rsid w:val="008B5C56"/>
    <w:rsid w:val="008B5CCA"/>
    <w:rsid w:val="008B5D2C"/>
    <w:rsid w:val="008B5FAF"/>
    <w:rsid w:val="008B6052"/>
    <w:rsid w:val="008B613A"/>
    <w:rsid w:val="008B61AE"/>
    <w:rsid w:val="008B63FF"/>
    <w:rsid w:val="008B6DF8"/>
    <w:rsid w:val="008B728C"/>
    <w:rsid w:val="008B7685"/>
    <w:rsid w:val="008B76BF"/>
    <w:rsid w:val="008B7AAF"/>
    <w:rsid w:val="008B7ABB"/>
    <w:rsid w:val="008B7C13"/>
    <w:rsid w:val="008C02B4"/>
    <w:rsid w:val="008C0FF0"/>
    <w:rsid w:val="008C106C"/>
    <w:rsid w:val="008C10F1"/>
    <w:rsid w:val="008C1104"/>
    <w:rsid w:val="008C11E4"/>
    <w:rsid w:val="008C13AC"/>
    <w:rsid w:val="008C14B1"/>
    <w:rsid w:val="008C1926"/>
    <w:rsid w:val="008C1E99"/>
    <w:rsid w:val="008C1F77"/>
    <w:rsid w:val="008C209E"/>
    <w:rsid w:val="008C2417"/>
    <w:rsid w:val="008C24D5"/>
    <w:rsid w:val="008C24E7"/>
    <w:rsid w:val="008C2944"/>
    <w:rsid w:val="008C2E19"/>
    <w:rsid w:val="008C307A"/>
    <w:rsid w:val="008C31F2"/>
    <w:rsid w:val="008C320E"/>
    <w:rsid w:val="008C3246"/>
    <w:rsid w:val="008C3445"/>
    <w:rsid w:val="008C34BC"/>
    <w:rsid w:val="008C37EF"/>
    <w:rsid w:val="008C38F1"/>
    <w:rsid w:val="008C3935"/>
    <w:rsid w:val="008C3FF3"/>
    <w:rsid w:val="008C4087"/>
    <w:rsid w:val="008C495A"/>
    <w:rsid w:val="008C4D12"/>
    <w:rsid w:val="008C5270"/>
    <w:rsid w:val="008C530E"/>
    <w:rsid w:val="008C553D"/>
    <w:rsid w:val="008C57FE"/>
    <w:rsid w:val="008C5A63"/>
    <w:rsid w:val="008C5C18"/>
    <w:rsid w:val="008C5D18"/>
    <w:rsid w:val="008C5EE2"/>
    <w:rsid w:val="008C6761"/>
    <w:rsid w:val="008C6844"/>
    <w:rsid w:val="008C6C08"/>
    <w:rsid w:val="008C6D18"/>
    <w:rsid w:val="008C6D30"/>
    <w:rsid w:val="008C777D"/>
    <w:rsid w:val="008C7976"/>
    <w:rsid w:val="008C7A6B"/>
    <w:rsid w:val="008C7B9B"/>
    <w:rsid w:val="008D05B7"/>
    <w:rsid w:val="008D07F9"/>
    <w:rsid w:val="008D0D03"/>
    <w:rsid w:val="008D15BF"/>
    <w:rsid w:val="008D18A3"/>
    <w:rsid w:val="008D1D07"/>
    <w:rsid w:val="008D1D16"/>
    <w:rsid w:val="008D24E4"/>
    <w:rsid w:val="008D2619"/>
    <w:rsid w:val="008D26C2"/>
    <w:rsid w:val="008D2799"/>
    <w:rsid w:val="008D27F8"/>
    <w:rsid w:val="008D289C"/>
    <w:rsid w:val="008D2918"/>
    <w:rsid w:val="008D2B18"/>
    <w:rsid w:val="008D2C4A"/>
    <w:rsid w:val="008D2C95"/>
    <w:rsid w:val="008D2D79"/>
    <w:rsid w:val="008D2F3B"/>
    <w:rsid w:val="008D2FED"/>
    <w:rsid w:val="008D310D"/>
    <w:rsid w:val="008D36F5"/>
    <w:rsid w:val="008D3749"/>
    <w:rsid w:val="008D3C27"/>
    <w:rsid w:val="008D3F58"/>
    <w:rsid w:val="008D4106"/>
    <w:rsid w:val="008D4408"/>
    <w:rsid w:val="008D458E"/>
    <w:rsid w:val="008D49CC"/>
    <w:rsid w:val="008D4AFE"/>
    <w:rsid w:val="008D4B47"/>
    <w:rsid w:val="008D4B72"/>
    <w:rsid w:val="008D4F7F"/>
    <w:rsid w:val="008D5062"/>
    <w:rsid w:val="008D50F4"/>
    <w:rsid w:val="008D50FA"/>
    <w:rsid w:val="008D53B2"/>
    <w:rsid w:val="008D550D"/>
    <w:rsid w:val="008D5667"/>
    <w:rsid w:val="008D5818"/>
    <w:rsid w:val="008D5931"/>
    <w:rsid w:val="008D5A84"/>
    <w:rsid w:val="008D5BF7"/>
    <w:rsid w:val="008D5CC7"/>
    <w:rsid w:val="008D5EF5"/>
    <w:rsid w:val="008D5F84"/>
    <w:rsid w:val="008D6332"/>
    <w:rsid w:val="008D64F0"/>
    <w:rsid w:val="008D68FB"/>
    <w:rsid w:val="008D6AA5"/>
    <w:rsid w:val="008D6B69"/>
    <w:rsid w:val="008D6D72"/>
    <w:rsid w:val="008D72C7"/>
    <w:rsid w:val="008D786A"/>
    <w:rsid w:val="008D78D6"/>
    <w:rsid w:val="008D7A87"/>
    <w:rsid w:val="008D7AA1"/>
    <w:rsid w:val="008D7CA3"/>
    <w:rsid w:val="008E0085"/>
    <w:rsid w:val="008E0653"/>
    <w:rsid w:val="008E0690"/>
    <w:rsid w:val="008E0A80"/>
    <w:rsid w:val="008E12B5"/>
    <w:rsid w:val="008E12EE"/>
    <w:rsid w:val="008E13A0"/>
    <w:rsid w:val="008E1551"/>
    <w:rsid w:val="008E1574"/>
    <w:rsid w:val="008E17EB"/>
    <w:rsid w:val="008E17F2"/>
    <w:rsid w:val="008E1FC3"/>
    <w:rsid w:val="008E206F"/>
    <w:rsid w:val="008E2446"/>
    <w:rsid w:val="008E254E"/>
    <w:rsid w:val="008E2AA6"/>
    <w:rsid w:val="008E2E65"/>
    <w:rsid w:val="008E311B"/>
    <w:rsid w:val="008E3187"/>
    <w:rsid w:val="008E338A"/>
    <w:rsid w:val="008E3477"/>
    <w:rsid w:val="008E3C6D"/>
    <w:rsid w:val="008E3EB8"/>
    <w:rsid w:val="008E410E"/>
    <w:rsid w:val="008E4224"/>
    <w:rsid w:val="008E44F3"/>
    <w:rsid w:val="008E4A98"/>
    <w:rsid w:val="008E4E9E"/>
    <w:rsid w:val="008E510D"/>
    <w:rsid w:val="008E52DF"/>
    <w:rsid w:val="008E54BE"/>
    <w:rsid w:val="008E5AC4"/>
    <w:rsid w:val="008E5B4A"/>
    <w:rsid w:val="008E5BBE"/>
    <w:rsid w:val="008E5C73"/>
    <w:rsid w:val="008E5DEF"/>
    <w:rsid w:val="008E612C"/>
    <w:rsid w:val="008E6265"/>
    <w:rsid w:val="008E63F0"/>
    <w:rsid w:val="008E6482"/>
    <w:rsid w:val="008E6501"/>
    <w:rsid w:val="008E66F5"/>
    <w:rsid w:val="008E66F6"/>
    <w:rsid w:val="008E68ED"/>
    <w:rsid w:val="008E69F7"/>
    <w:rsid w:val="008E6FBA"/>
    <w:rsid w:val="008E7053"/>
    <w:rsid w:val="008E7254"/>
    <w:rsid w:val="008E778D"/>
    <w:rsid w:val="008E7C02"/>
    <w:rsid w:val="008E7D9F"/>
    <w:rsid w:val="008F01EC"/>
    <w:rsid w:val="008F02AB"/>
    <w:rsid w:val="008F04B2"/>
    <w:rsid w:val="008F0629"/>
    <w:rsid w:val="008F07E9"/>
    <w:rsid w:val="008F0A81"/>
    <w:rsid w:val="008F0B92"/>
    <w:rsid w:val="008F0C59"/>
    <w:rsid w:val="008F0CD4"/>
    <w:rsid w:val="008F13BC"/>
    <w:rsid w:val="008F1932"/>
    <w:rsid w:val="008F1C45"/>
    <w:rsid w:val="008F1D77"/>
    <w:rsid w:val="008F1FA6"/>
    <w:rsid w:val="008F2193"/>
    <w:rsid w:val="008F2200"/>
    <w:rsid w:val="008F25BD"/>
    <w:rsid w:val="008F2841"/>
    <w:rsid w:val="008F2AC8"/>
    <w:rsid w:val="008F2B7A"/>
    <w:rsid w:val="008F2E3D"/>
    <w:rsid w:val="008F2F7D"/>
    <w:rsid w:val="008F3072"/>
    <w:rsid w:val="008F37CF"/>
    <w:rsid w:val="008F3B5C"/>
    <w:rsid w:val="008F3B70"/>
    <w:rsid w:val="008F3C10"/>
    <w:rsid w:val="008F3D68"/>
    <w:rsid w:val="008F3DD5"/>
    <w:rsid w:val="008F3E9A"/>
    <w:rsid w:val="008F4050"/>
    <w:rsid w:val="008F4194"/>
    <w:rsid w:val="008F4282"/>
    <w:rsid w:val="008F42A0"/>
    <w:rsid w:val="008F44E5"/>
    <w:rsid w:val="008F46E1"/>
    <w:rsid w:val="008F46E7"/>
    <w:rsid w:val="008F47A2"/>
    <w:rsid w:val="008F49A1"/>
    <w:rsid w:val="008F4CC3"/>
    <w:rsid w:val="008F5C6E"/>
    <w:rsid w:val="008F5D13"/>
    <w:rsid w:val="008F5DF7"/>
    <w:rsid w:val="008F63B1"/>
    <w:rsid w:val="008F64CA"/>
    <w:rsid w:val="008F66E0"/>
    <w:rsid w:val="008F6709"/>
    <w:rsid w:val="008F67CB"/>
    <w:rsid w:val="008F6808"/>
    <w:rsid w:val="008F69B2"/>
    <w:rsid w:val="008F6A30"/>
    <w:rsid w:val="008F6DB1"/>
    <w:rsid w:val="008F6F0B"/>
    <w:rsid w:val="008F760E"/>
    <w:rsid w:val="008F7868"/>
    <w:rsid w:val="008F78CC"/>
    <w:rsid w:val="008F7B35"/>
    <w:rsid w:val="008F7C1E"/>
    <w:rsid w:val="008F7E4B"/>
    <w:rsid w:val="0090020F"/>
    <w:rsid w:val="0090029F"/>
    <w:rsid w:val="00900566"/>
    <w:rsid w:val="009006B3"/>
    <w:rsid w:val="00900716"/>
    <w:rsid w:val="00900717"/>
    <w:rsid w:val="00900A7D"/>
    <w:rsid w:val="00900C76"/>
    <w:rsid w:val="0090143C"/>
    <w:rsid w:val="00901772"/>
    <w:rsid w:val="009022C9"/>
    <w:rsid w:val="009024EC"/>
    <w:rsid w:val="0090269F"/>
    <w:rsid w:val="009026A5"/>
    <w:rsid w:val="00902794"/>
    <w:rsid w:val="009027C9"/>
    <w:rsid w:val="00902971"/>
    <w:rsid w:val="009029B1"/>
    <w:rsid w:val="00902F99"/>
    <w:rsid w:val="009033D0"/>
    <w:rsid w:val="0090359B"/>
    <w:rsid w:val="00903616"/>
    <w:rsid w:val="009036B9"/>
    <w:rsid w:val="00903FAF"/>
    <w:rsid w:val="0090440C"/>
    <w:rsid w:val="00904A0E"/>
    <w:rsid w:val="00904B62"/>
    <w:rsid w:val="00904BD8"/>
    <w:rsid w:val="00904C64"/>
    <w:rsid w:val="00904C78"/>
    <w:rsid w:val="00904D37"/>
    <w:rsid w:val="00904FF4"/>
    <w:rsid w:val="009050EE"/>
    <w:rsid w:val="00905101"/>
    <w:rsid w:val="00905211"/>
    <w:rsid w:val="00905590"/>
    <w:rsid w:val="00905ECE"/>
    <w:rsid w:val="0090625B"/>
    <w:rsid w:val="00907002"/>
    <w:rsid w:val="009072F3"/>
    <w:rsid w:val="00907452"/>
    <w:rsid w:val="0090759B"/>
    <w:rsid w:val="0090762D"/>
    <w:rsid w:val="0090766D"/>
    <w:rsid w:val="00907AE5"/>
    <w:rsid w:val="00907B19"/>
    <w:rsid w:val="00907BA7"/>
    <w:rsid w:val="00907C9C"/>
    <w:rsid w:val="009101CB"/>
    <w:rsid w:val="00910284"/>
    <w:rsid w:val="009104AF"/>
    <w:rsid w:val="009105C8"/>
    <w:rsid w:val="0091064E"/>
    <w:rsid w:val="0091075D"/>
    <w:rsid w:val="00910A43"/>
    <w:rsid w:val="00911116"/>
    <w:rsid w:val="0091111E"/>
    <w:rsid w:val="00911525"/>
    <w:rsid w:val="009119BD"/>
    <w:rsid w:val="00911AD8"/>
    <w:rsid w:val="00911B18"/>
    <w:rsid w:val="00911BAE"/>
    <w:rsid w:val="00911D85"/>
    <w:rsid w:val="00911EBE"/>
    <w:rsid w:val="00911FC5"/>
    <w:rsid w:val="0091214A"/>
    <w:rsid w:val="0091215A"/>
    <w:rsid w:val="00912203"/>
    <w:rsid w:val="0091290B"/>
    <w:rsid w:val="00912935"/>
    <w:rsid w:val="00912D31"/>
    <w:rsid w:val="00912FE3"/>
    <w:rsid w:val="009132C1"/>
    <w:rsid w:val="00913824"/>
    <w:rsid w:val="00913E06"/>
    <w:rsid w:val="00913FE6"/>
    <w:rsid w:val="009141E3"/>
    <w:rsid w:val="0091432D"/>
    <w:rsid w:val="009148BB"/>
    <w:rsid w:val="009148F6"/>
    <w:rsid w:val="00914C0C"/>
    <w:rsid w:val="00914CA8"/>
    <w:rsid w:val="009157B7"/>
    <w:rsid w:val="00915904"/>
    <w:rsid w:val="00915A1F"/>
    <w:rsid w:val="00915AD9"/>
    <w:rsid w:val="00915B00"/>
    <w:rsid w:val="00915C17"/>
    <w:rsid w:val="00915EFB"/>
    <w:rsid w:val="0091603B"/>
    <w:rsid w:val="009165F5"/>
    <w:rsid w:val="00916651"/>
    <w:rsid w:val="009167B6"/>
    <w:rsid w:val="00916AB9"/>
    <w:rsid w:val="00916F3C"/>
    <w:rsid w:val="00916F74"/>
    <w:rsid w:val="009170BC"/>
    <w:rsid w:val="00917318"/>
    <w:rsid w:val="00917569"/>
    <w:rsid w:val="009175D1"/>
    <w:rsid w:val="0091764F"/>
    <w:rsid w:val="00917C2B"/>
    <w:rsid w:val="00917EDD"/>
    <w:rsid w:val="00917FCA"/>
    <w:rsid w:val="00920096"/>
    <w:rsid w:val="00920335"/>
    <w:rsid w:val="0092041F"/>
    <w:rsid w:val="00920473"/>
    <w:rsid w:val="009204B2"/>
    <w:rsid w:val="009208EC"/>
    <w:rsid w:val="00920933"/>
    <w:rsid w:val="00920B62"/>
    <w:rsid w:val="00920CF3"/>
    <w:rsid w:val="00921103"/>
    <w:rsid w:val="009215BC"/>
    <w:rsid w:val="009215CF"/>
    <w:rsid w:val="0092257A"/>
    <w:rsid w:val="00922661"/>
    <w:rsid w:val="00922998"/>
    <w:rsid w:val="00922E15"/>
    <w:rsid w:val="00923337"/>
    <w:rsid w:val="0092338A"/>
    <w:rsid w:val="009233B9"/>
    <w:rsid w:val="00923453"/>
    <w:rsid w:val="00923B5A"/>
    <w:rsid w:val="00923DAA"/>
    <w:rsid w:val="00923DEF"/>
    <w:rsid w:val="00923EBD"/>
    <w:rsid w:val="009241C5"/>
    <w:rsid w:val="00924AA5"/>
    <w:rsid w:val="00924C3D"/>
    <w:rsid w:val="00924DFB"/>
    <w:rsid w:val="00924E49"/>
    <w:rsid w:val="0092501F"/>
    <w:rsid w:val="009250AC"/>
    <w:rsid w:val="00925330"/>
    <w:rsid w:val="00925354"/>
    <w:rsid w:val="0092556F"/>
    <w:rsid w:val="009258EE"/>
    <w:rsid w:val="00925AD1"/>
    <w:rsid w:val="00925CF9"/>
    <w:rsid w:val="00925E03"/>
    <w:rsid w:val="00925EC6"/>
    <w:rsid w:val="00926114"/>
    <w:rsid w:val="009262A1"/>
    <w:rsid w:val="0092635E"/>
    <w:rsid w:val="00926A77"/>
    <w:rsid w:val="00926F6D"/>
    <w:rsid w:val="00927184"/>
    <w:rsid w:val="00927369"/>
    <w:rsid w:val="009276CE"/>
    <w:rsid w:val="00927842"/>
    <w:rsid w:val="0092784A"/>
    <w:rsid w:val="0092787A"/>
    <w:rsid w:val="00927893"/>
    <w:rsid w:val="009278D4"/>
    <w:rsid w:val="009279AF"/>
    <w:rsid w:val="00927B38"/>
    <w:rsid w:val="00927C82"/>
    <w:rsid w:val="00927DC5"/>
    <w:rsid w:val="00927DF2"/>
    <w:rsid w:val="00930212"/>
    <w:rsid w:val="009305F0"/>
    <w:rsid w:val="00930658"/>
    <w:rsid w:val="009306CC"/>
    <w:rsid w:val="00930961"/>
    <w:rsid w:val="00930BA9"/>
    <w:rsid w:val="00930EF5"/>
    <w:rsid w:val="00930F7D"/>
    <w:rsid w:val="0093103F"/>
    <w:rsid w:val="009310B5"/>
    <w:rsid w:val="009314B3"/>
    <w:rsid w:val="009315A9"/>
    <w:rsid w:val="00931641"/>
    <w:rsid w:val="00931A10"/>
    <w:rsid w:val="00931F94"/>
    <w:rsid w:val="00932167"/>
    <w:rsid w:val="009326E7"/>
    <w:rsid w:val="00932747"/>
    <w:rsid w:val="009329ED"/>
    <w:rsid w:val="00933142"/>
    <w:rsid w:val="009333CA"/>
    <w:rsid w:val="009337CB"/>
    <w:rsid w:val="00933A10"/>
    <w:rsid w:val="00933E4C"/>
    <w:rsid w:val="00934648"/>
    <w:rsid w:val="00934F5F"/>
    <w:rsid w:val="00934F6E"/>
    <w:rsid w:val="0093507E"/>
    <w:rsid w:val="00935178"/>
    <w:rsid w:val="0093569E"/>
    <w:rsid w:val="0093583E"/>
    <w:rsid w:val="0093589E"/>
    <w:rsid w:val="00935B22"/>
    <w:rsid w:val="00935DB6"/>
    <w:rsid w:val="00936100"/>
    <w:rsid w:val="009362E2"/>
    <w:rsid w:val="00936480"/>
    <w:rsid w:val="00936960"/>
    <w:rsid w:val="00936F3D"/>
    <w:rsid w:val="009371F1"/>
    <w:rsid w:val="00937264"/>
    <w:rsid w:val="009373F4"/>
    <w:rsid w:val="009373F7"/>
    <w:rsid w:val="00937440"/>
    <w:rsid w:val="009374AD"/>
    <w:rsid w:val="00937583"/>
    <w:rsid w:val="00937C35"/>
    <w:rsid w:val="00937E5E"/>
    <w:rsid w:val="00940230"/>
    <w:rsid w:val="009406C7"/>
    <w:rsid w:val="00940B22"/>
    <w:rsid w:val="00940F4E"/>
    <w:rsid w:val="0094136D"/>
    <w:rsid w:val="0094155C"/>
    <w:rsid w:val="0094167C"/>
    <w:rsid w:val="00941722"/>
    <w:rsid w:val="00941BF6"/>
    <w:rsid w:val="00941D32"/>
    <w:rsid w:val="009421D9"/>
    <w:rsid w:val="0094261C"/>
    <w:rsid w:val="009427A3"/>
    <w:rsid w:val="0094307B"/>
    <w:rsid w:val="009433B1"/>
    <w:rsid w:val="00943490"/>
    <w:rsid w:val="00943618"/>
    <w:rsid w:val="00943B4A"/>
    <w:rsid w:val="00943C06"/>
    <w:rsid w:val="00943C68"/>
    <w:rsid w:val="00943FB9"/>
    <w:rsid w:val="0094470F"/>
    <w:rsid w:val="0094472A"/>
    <w:rsid w:val="00944765"/>
    <w:rsid w:val="009451FF"/>
    <w:rsid w:val="0094528F"/>
    <w:rsid w:val="0094547B"/>
    <w:rsid w:val="00945604"/>
    <w:rsid w:val="009457A7"/>
    <w:rsid w:val="00945D0E"/>
    <w:rsid w:val="00945D7D"/>
    <w:rsid w:val="00945FF9"/>
    <w:rsid w:val="00946338"/>
    <w:rsid w:val="0094640A"/>
    <w:rsid w:val="0094642D"/>
    <w:rsid w:val="00946465"/>
    <w:rsid w:val="009464CC"/>
    <w:rsid w:val="0094656B"/>
    <w:rsid w:val="009469C5"/>
    <w:rsid w:val="00946A7D"/>
    <w:rsid w:val="00946BE8"/>
    <w:rsid w:val="00946C93"/>
    <w:rsid w:val="00946C9A"/>
    <w:rsid w:val="00946E99"/>
    <w:rsid w:val="00946EE5"/>
    <w:rsid w:val="00947709"/>
    <w:rsid w:val="00947967"/>
    <w:rsid w:val="00947EAE"/>
    <w:rsid w:val="00947F26"/>
    <w:rsid w:val="009503BF"/>
    <w:rsid w:val="009504D0"/>
    <w:rsid w:val="009505ED"/>
    <w:rsid w:val="0095071D"/>
    <w:rsid w:val="0095088B"/>
    <w:rsid w:val="00950890"/>
    <w:rsid w:val="00950891"/>
    <w:rsid w:val="009508DD"/>
    <w:rsid w:val="00950BA2"/>
    <w:rsid w:val="00950EB7"/>
    <w:rsid w:val="00950FFE"/>
    <w:rsid w:val="0095196F"/>
    <w:rsid w:val="00951E4F"/>
    <w:rsid w:val="00951FBA"/>
    <w:rsid w:val="00952022"/>
    <w:rsid w:val="00952219"/>
    <w:rsid w:val="009522CA"/>
    <w:rsid w:val="00952463"/>
    <w:rsid w:val="00952607"/>
    <w:rsid w:val="009527C9"/>
    <w:rsid w:val="00952A35"/>
    <w:rsid w:val="00952E64"/>
    <w:rsid w:val="00952F3B"/>
    <w:rsid w:val="009530AB"/>
    <w:rsid w:val="00953274"/>
    <w:rsid w:val="009533F7"/>
    <w:rsid w:val="00953461"/>
    <w:rsid w:val="009535E1"/>
    <w:rsid w:val="00953995"/>
    <w:rsid w:val="009539DF"/>
    <w:rsid w:val="00953A7A"/>
    <w:rsid w:val="00953A93"/>
    <w:rsid w:val="00953D1B"/>
    <w:rsid w:val="00953DEE"/>
    <w:rsid w:val="009540E5"/>
    <w:rsid w:val="0095417A"/>
    <w:rsid w:val="00954442"/>
    <w:rsid w:val="009544CD"/>
    <w:rsid w:val="00954663"/>
    <w:rsid w:val="009548CA"/>
    <w:rsid w:val="009548E8"/>
    <w:rsid w:val="00954A17"/>
    <w:rsid w:val="00954CC0"/>
    <w:rsid w:val="00954EF9"/>
    <w:rsid w:val="00954FBD"/>
    <w:rsid w:val="00954FF0"/>
    <w:rsid w:val="009551A3"/>
    <w:rsid w:val="00955201"/>
    <w:rsid w:val="0095522F"/>
    <w:rsid w:val="0095533D"/>
    <w:rsid w:val="009557F5"/>
    <w:rsid w:val="009557FA"/>
    <w:rsid w:val="00955854"/>
    <w:rsid w:val="00955AC7"/>
    <w:rsid w:val="00955B1F"/>
    <w:rsid w:val="00955B70"/>
    <w:rsid w:val="00955BBD"/>
    <w:rsid w:val="00955D9E"/>
    <w:rsid w:val="00955F4E"/>
    <w:rsid w:val="00956017"/>
    <w:rsid w:val="009560D0"/>
    <w:rsid w:val="0095647C"/>
    <w:rsid w:val="00956C73"/>
    <w:rsid w:val="00957035"/>
    <w:rsid w:val="00957137"/>
    <w:rsid w:val="009571CF"/>
    <w:rsid w:val="0095733C"/>
    <w:rsid w:val="009576DB"/>
    <w:rsid w:val="00957790"/>
    <w:rsid w:val="00957B15"/>
    <w:rsid w:val="00957D07"/>
    <w:rsid w:val="00957E5F"/>
    <w:rsid w:val="00957F76"/>
    <w:rsid w:val="00960266"/>
    <w:rsid w:val="00960333"/>
    <w:rsid w:val="00960706"/>
    <w:rsid w:val="00960772"/>
    <w:rsid w:val="00960953"/>
    <w:rsid w:val="00960FFF"/>
    <w:rsid w:val="00961300"/>
    <w:rsid w:val="009613C8"/>
    <w:rsid w:val="009616D0"/>
    <w:rsid w:val="0096174A"/>
    <w:rsid w:val="009619FE"/>
    <w:rsid w:val="00961E17"/>
    <w:rsid w:val="00961EFA"/>
    <w:rsid w:val="009626E9"/>
    <w:rsid w:val="00962A53"/>
    <w:rsid w:val="00962E69"/>
    <w:rsid w:val="00963060"/>
    <w:rsid w:val="00963694"/>
    <w:rsid w:val="00963964"/>
    <w:rsid w:val="00963A3B"/>
    <w:rsid w:val="00963C23"/>
    <w:rsid w:val="00963DC1"/>
    <w:rsid w:val="00964396"/>
    <w:rsid w:val="009644B2"/>
    <w:rsid w:val="009644FE"/>
    <w:rsid w:val="0096494F"/>
    <w:rsid w:val="00964979"/>
    <w:rsid w:val="00964A27"/>
    <w:rsid w:val="00964AEF"/>
    <w:rsid w:val="00964D27"/>
    <w:rsid w:val="00965024"/>
    <w:rsid w:val="009651FD"/>
    <w:rsid w:val="00965200"/>
    <w:rsid w:val="009654E2"/>
    <w:rsid w:val="009656FE"/>
    <w:rsid w:val="00965755"/>
    <w:rsid w:val="009658EB"/>
    <w:rsid w:val="009658FD"/>
    <w:rsid w:val="00965A06"/>
    <w:rsid w:val="00965DBC"/>
    <w:rsid w:val="009668B3"/>
    <w:rsid w:val="00966A1F"/>
    <w:rsid w:val="00966CE8"/>
    <w:rsid w:val="00966DB2"/>
    <w:rsid w:val="00966F87"/>
    <w:rsid w:val="00967162"/>
    <w:rsid w:val="00967214"/>
    <w:rsid w:val="0096747D"/>
    <w:rsid w:val="009676FF"/>
    <w:rsid w:val="00967DF2"/>
    <w:rsid w:val="00967EB7"/>
    <w:rsid w:val="00967ED4"/>
    <w:rsid w:val="00967FAC"/>
    <w:rsid w:val="009701ED"/>
    <w:rsid w:val="00970311"/>
    <w:rsid w:val="00970513"/>
    <w:rsid w:val="0097054C"/>
    <w:rsid w:val="00970764"/>
    <w:rsid w:val="00970A02"/>
    <w:rsid w:val="00970ABD"/>
    <w:rsid w:val="00970BE0"/>
    <w:rsid w:val="00970E6B"/>
    <w:rsid w:val="00971471"/>
    <w:rsid w:val="009717A5"/>
    <w:rsid w:val="0097193E"/>
    <w:rsid w:val="0097202C"/>
    <w:rsid w:val="00972493"/>
    <w:rsid w:val="00972BDA"/>
    <w:rsid w:val="00972F37"/>
    <w:rsid w:val="009730FF"/>
    <w:rsid w:val="0097311D"/>
    <w:rsid w:val="0097328D"/>
    <w:rsid w:val="00973332"/>
    <w:rsid w:val="0097340F"/>
    <w:rsid w:val="0097349F"/>
    <w:rsid w:val="0097370E"/>
    <w:rsid w:val="00973DE8"/>
    <w:rsid w:val="009740B5"/>
    <w:rsid w:val="009748C0"/>
    <w:rsid w:val="00974EB6"/>
    <w:rsid w:val="00974FAF"/>
    <w:rsid w:val="0097514C"/>
    <w:rsid w:val="00975623"/>
    <w:rsid w:val="00975834"/>
    <w:rsid w:val="00975943"/>
    <w:rsid w:val="00975BA1"/>
    <w:rsid w:val="00975BD5"/>
    <w:rsid w:val="00976370"/>
    <w:rsid w:val="00976857"/>
    <w:rsid w:val="00976A46"/>
    <w:rsid w:val="00976AD4"/>
    <w:rsid w:val="00976B8B"/>
    <w:rsid w:val="00976CC1"/>
    <w:rsid w:val="00976CD9"/>
    <w:rsid w:val="00976DEC"/>
    <w:rsid w:val="009770C0"/>
    <w:rsid w:val="0097751C"/>
    <w:rsid w:val="00977A8B"/>
    <w:rsid w:val="00977AC0"/>
    <w:rsid w:val="00977D60"/>
    <w:rsid w:val="00980246"/>
    <w:rsid w:val="009802A6"/>
    <w:rsid w:val="00980A85"/>
    <w:rsid w:val="00980CF9"/>
    <w:rsid w:val="00981076"/>
    <w:rsid w:val="00981122"/>
    <w:rsid w:val="00981186"/>
    <w:rsid w:val="00981651"/>
    <w:rsid w:val="009818C9"/>
    <w:rsid w:val="00981D32"/>
    <w:rsid w:val="00982421"/>
    <w:rsid w:val="00982AD7"/>
    <w:rsid w:val="00982D50"/>
    <w:rsid w:val="00983173"/>
    <w:rsid w:val="0098325E"/>
    <w:rsid w:val="00983415"/>
    <w:rsid w:val="00983520"/>
    <w:rsid w:val="00983676"/>
    <w:rsid w:val="0098367E"/>
    <w:rsid w:val="00983DFC"/>
    <w:rsid w:val="00983E60"/>
    <w:rsid w:val="00983F64"/>
    <w:rsid w:val="0098417F"/>
    <w:rsid w:val="00984444"/>
    <w:rsid w:val="009847EA"/>
    <w:rsid w:val="009849C2"/>
    <w:rsid w:val="00984B35"/>
    <w:rsid w:val="00984C9F"/>
    <w:rsid w:val="00984CCC"/>
    <w:rsid w:val="00984D24"/>
    <w:rsid w:val="00985388"/>
    <w:rsid w:val="009855A1"/>
    <w:rsid w:val="009858EB"/>
    <w:rsid w:val="00985965"/>
    <w:rsid w:val="00985A15"/>
    <w:rsid w:val="00985B17"/>
    <w:rsid w:val="00985B87"/>
    <w:rsid w:val="00985CD4"/>
    <w:rsid w:val="009861B1"/>
    <w:rsid w:val="00986552"/>
    <w:rsid w:val="00986606"/>
    <w:rsid w:val="009867C8"/>
    <w:rsid w:val="00986A84"/>
    <w:rsid w:val="00986E64"/>
    <w:rsid w:val="00986F1D"/>
    <w:rsid w:val="00986F46"/>
    <w:rsid w:val="0098701A"/>
    <w:rsid w:val="00987B0E"/>
    <w:rsid w:val="00987CEE"/>
    <w:rsid w:val="00987D26"/>
    <w:rsid w:val="00987E27"/>
    <w:rsid w:val="00990239"/>
    <w:rsid w:val="009904DE"/>
    <w:rsid w:val="00990603"/>
    <w:rsid w:val="00990919"/>
    <w:rsid w:val="00990A8A"/>
    <w:rsid w:val="00990AA6"/>
    <w:rsid w:val="00990B7A"/>
    <w:rsid w:val="00990C42"/>
    <w:rsid w:val="00991007"/>
    <w:rsid w:val="009911AD"/>
    <w:rsid w:val="009913FF"/>
    <w:rsid w:val="00991488"/>
    <w:rsid w:val="009914EF"/>
    <w:rsid w:val="00991624"/>
    <w:rsid w:val="00991989"/>
    <w:rsid w:val="00991A17"/>
    <w:rsid w:val="00991B8B"/>
    <w:rsid w:val="00991D7C"/>
    <w:rsid w:val="00991E42"/>
    <w:rsid w:val="00991FB2"/>
    <w:rsid w:val="009921AE"/>
    <w:rsid w:val="0099267E"/>
    <w:rsid w:val="00992866"/>
    <w:rsid w:val="00992923"/>
    <w:rsid w:val="0099296C"/>
    <w:rsid w:val="00992C57"/>
    <w:rsid w:val="00992F93"/>
    <w:rsid w:val="00993077"/>
    <w:rsid w:val="009930BA"/>
    <w:rsid w:val="0099310F"/>
    <w:rsid w:val="00993210"/>
    <w:rsid w:val="0099329B"/>
    <w:rsid w:val="00993374"/>
    <w:rsid w:val="00993805"/>
    <w:rsid w:val="00993DDE"/>
    <w:rsid w:val="00993EFA"/>
    <w:rsid w:val="00994134"/>
    <w:rsid w:val="009948CE"/>
    <w:rsid w:val="009949E5"/>
    <w:rsid w:val="009949FD"/>
    <w:rsid w:val="00994A23"/>
    <w:rsid w:val="00994BB1"/>
    <w:rsid w:val="00995026"/>
    <w:rsid w:val="009950CA"/>
    <w:rsid w:val="0099525B"/>
    <w:rsid w:val="00995399"/>
    <w:rsid w:val="0099555D"/>
    <w:rsid w:val="00995873"/>
    <w:rsid w:val="0099598E"/>
    <w:rsid w:val="009959A2"/>
    <w:rsid w:val="00995B2F"/>
    <w:rsid w:val="00995BF4"/>
    <w:rsid w:val="00995C85"/>
    <w:rsid w:val="00995D60"/>
    <w:rsid w:val="00995E70"/>
    <w:rsid w:val="009962C2"/>
    <w:rsid w:val="00996B5E"/>
    <w:rsid w:val="00997006"/>
    <w:rsid w:val="00997071"/>
    <w:rsid w:val="00997080"/>
    <w:rsid w:val="00997280"/>
    <w:rsid w:val="009976AC"/>
    <w:rsid w:val="00997AD0"/>
    <w:rsid w:val="00997B2A"/>
    <w:rsid w:val="00997C00"/>
    <w:rsid w:val="00997D18"/>
    <w:rsid w:val="009A00A8"/>
    <w:rsid w:val="009A010D"/>
    <w:rsid w:val="009A0383"/>
    <w:rsid w:val="009A03D6"/>
    <w:rsid w:val="009A0729"/>
    <w:rsid w:val="009A0EA2"/>
    <w:rsid w:val="009A0FF9"/>
    <w:rsid w:val="009A1147"/>
    <w:rsid w:val="009A125B"/>
    <w:rsid w:val="009A1839"/>
    <w:rsid w:val="009A19E6"/>
    <w:rsid w:val="009A1A4A"/>
    <w:rsid w:val="009A1AF2"/>
    <w:rsid w:val="009A1C8E"/>
    <w:rsid w:val="009A1DAD"/>
    <w:rsid w:val="009A238C"/>
    <w:rsid w:val="009A29CC"/>
    <w:rsid w:val="009A2A7B"/>
    <w:rsid w:val="009A2A97"/>
    <w:rsid w:val="009A2BC5"/>
    <w:rsid w:val="009A2E97"/>
    <w:rsid w:val="009A304E"/>
    <w:rsid w:val="009A314A"/>
    <w:rsid w:val="009A346F"/>
    <w:rsid w:val="009A3718"/>
    <w:rsid w:val="009A3899"/>
    <w:rsid w:val="009A3F47"/>
    <w:rsid w:val="009A465D"/>
    <w:rsid w:val="009A4916"/>
    <w:rsid w:val="009A4AE2"/>
    <w:rsid w:val="009A4B91"/>
    <w:rsid w:val="009A4BA5"/>
    <w:rsid w:val="009A4DCB"/>
    <w:rsid w:val="009A4DFF"/>
    <w:rsid w:val="009A5047"/>
    <w:rsid w:val="009A504D"/>
    <w:rsid w:val="009A52ED"/>
    <w:rsid w:val="009A5336"/>
    <w:rsid w:val="009A533C"/>
    <w:rsid w:val="009A53F3"/>
    <w:rsid w:val="009A5AC8"/>
    <w:rsid w:val="009A5C8E"/>
    <w:rsid w:val="009A5D3B"/>
    <w:rsid w:val="009A608B"/>
    <w:rsid w:val="009A6462"/>
    <w:rsid w:val="009A68DC"/>
    <w:rsid w:val="009A68FB"/>
    <w:rsid w:val="009A699C"/>
    <w:rsid w:val="009A76AE"/>
    <w:rsid w:val="009A7F38"/>
    <w:rsid w:val="009B0046"/>
    <w:rsid w:val="009B0182"/>
    <w:rsid w:val="009B056E"/>
    <w:rsid w:val="009B0784"/>
    <w:rsid w:val="009B083A"/>
    <w:rsid w:val="009B086B"/>
    <w:rsid w:val="009B0956"/>
    <w:rsid w:val="009B0C84"/>
    <w:rsid w:val="009B0CF8"/>
    <w:rsid w:val="009B1A04"/>
    <w:rsid w:val="009B1B5A"/>
    <w:rsid w:val="009B1F24"/>
    <w:rsid w:val="009B1FDE"/>
    <w:rsid w:val="009B229F"/>
    <w:rsid w:val="009B22CB"/>
    <w:rsid w:val="009B23A4"/>
    <w:rsid w:val="009B250D"/>
    <w:rsid w:val="009B2835"/>
    <w:rsid w:val="009B2872"/>
    <w:rsid w:val="009B2E78"/>
    <w:rsid w:val="009B303D"/>
    <w:rsid w:val="009B3123"/>
    <w:rsid w:val="009B31D3"/>
    <w:rsid w:val="009B3615"/>
    <w:rsid w:val="009B3824"/>
    <w:rsid w:val="009B3AF6"/>
    <w:rsid w:val="009B3C72"/>
    <w:rsid w:val="009B4034"/>
    <w:rsid w:val="009B41F3"/>
    <w:rsid w:val="009B46DC"/>
    <w:rsid w:val="009B4B08"/>
    <w:rsid w:val="009B4D0E"/>
    <w:rsid w:val="009B4DF9"/>
    <w:rsid w:val="009B4F1C"/>
    <w:rsid w:val="009B5232"/>
    <w:rsid w:val="009B52F3"/>
    <w:rsid w:val="009B5499"/>
    <w:rsid w:val="009B5A18"/>
    <w:rsid w:val="009B5CA7"/>
    <w:rsid w:val="009B5CC7"/>
    <w:rsid w:val="009B61A4"/>
    <w:rsid w:val="009B68BF"/>
    <w:rsid w:val="009B69AF"/>
    <w:rsid w:val="009B7224"/>
    <w:rsid w:val="009B72F2"/>
    <w:rsid w:val="009B731C"/>
    <w:rsid w:val="009B7349"/>
    <w:rsid w:val="009B7422"/>
    <w:rsid w:val="009B79FF"/>
    <w:rsid w:val="009B7C23"/>
    <w:rsid w:val="009B7D31"/>
    <w:rsid w:val="009B7E81"/>
    <w:rsid w:val="009B7F1E"/>
    <w:rsid w:val="009C0454"/>
    <w:rsid w:val="009C0906"/>
    <w:rsid w:val="009C0A92"/>
    <w:rsid w:val="009C0B4B"/>
    <w:rsid w:val="009C0EB2"/>
    <w:rsid w:val="009C0FBB"/>
    <w:rsid w:val="009C1440"/>
    <w:rsid w:val="009C14C5"/>
    <w:rsid w:val="009C15AC"/>
    <w:rsid w:val="009C1C4A"/>
    <w:rsid w:val="009C1EED"/>
    <w:rsid w:val="009C1FE0"/>
    <w:rsid w:val="009C2107"/>
    <w:rsid w:val="009C21D7"/>
    <w:rsid w:val="009C21EB"/>
    <w:rsid w:val="009C2404"/>
    <w:rsid w:val="009C2454"/>
    <w:rsid w:val="009C24D2"/>
    <w:rsid w:val="009C27D7"/>
    <w:rsid w:val="009C293B"/>
    <w:rsid w:val="009C297E"/>
    <w:rsid w:val="009C2E73"/>
    <w:rsid w:val="009C2F16"/>
    <w:rsid w:val="009C2F4A"/>
    <w:rsid w:val="009C3175"/>
    <w:rsid w:val="009C33DB"/>
    <w:rsid w:val="009C3663"/>
    <w:rsid w:val="009C39E5"/>
    <w:rsid w:val="009C3C40"/>
    <w:rsid w:val="009C3ED2"/>
    <w:rsid w:val="009C3FF4"/>
    <w:rsid w:val="009C4085"/>
    <w:rsid w:val="009C41CF"/>
    <w:rsid w:val="009C432D"/>
    <w:rsid w:val="009C444F"/>
    <w:rsid w:val="009C450E"/>
    <w:rsid w:val="009C45DF"/>
    <w:rsid w:val="009C465F"/>
    <w:rsid w:val="009C4688"/>
    <w:rsid w:val="009C46D4"/>
    <w:rsid w:val="009C48AB"/>
    <w:rsid w:val="009C48C7"/>
    <w:rsid w:val="009C4A3F"/>
    <w:rsid w:val="009C4A59"/>
    <w:rsid w:val="009C4D05"/>
    <w:rsid w:val="009C5338"/>
    <w:rsid w:val="009C5393"/>
    <w:rsid w:val="009C57F1"/>
    <w:rsid w:val="009C5BFB"/>
    <w:rsid w:val="009C5D34"/>
    <w:rsid w:val="009C5D9E"/>
    <w:rsid w:val="009C601B"/>
    <w:rsid w:val="009C6254"/>
    <w:rsid w:val="009C652F"/>
    <w:rsid w:val="009C6590"/>
    <w:rsid w:val="009C65B9"/>
    <w:rsid w:val="009C6779"/>
    <w:rsid w:val="009C6A19"/>
    <w:rsid w:val="009C6BC3"/>
    <w:rsid w:val="009C6BF1"/>
    <w:rsid w:val="009C6C8D"/>
    <w:rsid w:val="009C6D03"/>
    <w:rsid w:val="009C6D0F"/>
    <w:rsid w:val="009C73E7"/>
    <w:rsid w:val="009C75BF"/>
    <w:rsid w:val="009C77C9"/>
    <w:rsid w:val="009C79A6"/>
    <w:rsid w:val="009C7B70"/>
    <w:rsid w:val="009C7BC0"/>
    <w:rsid w:val="009C7CCE"/>
    <w:rsid w:val="009C7FB2"/>
    <w:rsid w:val="009C7FF4"/>
    <w:rsid w:val="009D0555"/>
    <w:rsid w:val="009D05E6"/>
    <w:rsid w:val="009D0AD5"/>
    <w:rsid w:val="009D0FB7"/>
    <w:rsid w:val="009D10A9"/>
    <w:rsid w:val="009D1531"/>
    <w:rsid w:val="009D1657"/>
    <w:rsid w:val="009D1B4A"/>
    <w:rsid w:val="009D2159"/>
    <w:rsid w:val="009D231D"/>
    <w:rsid w:val="009D24AB"/>
    <w:rsid w:val="009D267C"/>
    <w:rsid w:val="009D26F0"/>
    <w:rsid w:val="009D29A0"/>
    <w:rsid w:val="009D2C3E"/>
    <w:rsid w:val="009D2CE2"/>
    <w:rsid w:val="009D2E4D"/>
    <w:rsid w:val="009D324F"/>
    <w:rsid w:val="009D3336"/>
    <w:rsid w:val="009D37B1"/>
    <w:rsid w:val="009D37B9"/>
    <w:rsid w:val="009D3AED"/>
    <w:rsid w:val="009D3CBC"/>
    <w:rsid w:val="009D3D57"/>
    <w:rsid w:val="009D3F70"/>
    <w:rsid w:val="009D42BA"/>
    <w:rsid w:val="009D44A1"/>
    <w:rsid w:val="009D471E"/>
    <w:rsid w:val="009D4957"/>
    <w:rsid w:val="009D4AAC"/>
    <w:rsid w:val="009D4B07"/>
    <w:rsid w:val="009D4D52"/>
    <w:rsid w:val="009D5068"/>
    <w:rsid w:val="009D50B3"/>
    <w:rsid w:val="009D54B9"/>
    <w:rsid w:val="009D5537"/>
    <w:rsid w:val="009D578E"/>
    <w:rsid w:val="009D59B8"/>
    <w:rsid w:val="009D5B88"/>
    <w:rsid w:val="009D61E8"/>
    <w:rsid w:val="009D6364"/>
    <w:rsid w:val="009D65F3"/>
    <w:rsid w:val="009D6688"/>
    <w:rsid w:val="009D6BAE"/>
    <w:rsid w:val="009D6CDD"/>
    <w:rsid w:val="009D6D5F"/>
    <w:rsid w:val="009D7430"/>
    <w:rsid w:val="009D74D5"/>
    <w:rsid w:val="009D76F6"/>
    <w:rsid w:val="009D782D"/>
    <w:rsid w:val="009D7938"/>
    <w:rsid w:val="009D7B35"/>
    <w:rsid w:val="009D7B68"/>
    <w:rsid w:val="009D7C78"/>
    <w:rsid w:val="009D7F62"/>
    <w:rsid w:val="009E0327"/>
    <w:rsid w:val="009E0358"/>
    <w:rsid w:val="009E0625"/>
    <w:rsid w:val="009E0695"/>
    <w:rsid w:val="009E06C9"/>
    <w:rsid w:val="009E06D8"/>
    <w:rsid w:val="009E0A01"/>
    <w:rsid w:val="009E1083"/>
    <w:rsid w:val="009E122A"/>
    <w:rsid w:val="009E124E"/>
    <w:rsid w:val="009E131D"/>
    <w:rsid w:val="009E171C"/>
    <w:rsid w:val="009E17A0"/>
    <w:rsid w:val="009E1889"/>
    <w:rsid w:val="009E1E87"/>
    <w:rsid w:val="009E24B9"/>
    <w:rsid w:val="009E24C6"/>
    <w:rsid w:val="009E3034"/>
    <w:rsid w:val="009E327D"/>
    <w:rsid w:val="009E3320"/>
    <w:rsid w:val="009E340D"/>
    <w:rsid w:val="009E3607"/>
    <w:rsid w:val="009E38CE"/>
    <w:rsid w:val="009E38E5"/>
    <w:rsid w:val="009E3D9F"/>
    <w:rsid w:val="009E3DCB"/>
    <w:rsid w:val="009E41E9"/>
    <w:rsid w:val="009E4568"/>
    <w:rsid w:val="009E473A"/>
    <w:rsid w:val="009E48F5"/>
    <w:rsid w:val="009E49CD"/>
    <w:rsid w:val="009E4B10"/>
    <w:rsid w:val="009E4E5F"/>
    <w:rsid w:val="009E4F12"/>
    <w:rsid w:val="009E4F4D"/>
    <w:rsid w:val="009E4FBE"/>
    <w:rsid w:val="009E506D"/>
    <w:rsid w:val="009E5219"/>
    <w:rsid w:val="009E5317"/>
    <w:rsid w:val="009E549F"/>
    <w:rsid w:val="009E573F"/>
    <w:rsid w:val="009E5C0C"/>
    <w:rsid w:val="009E5D71"/>
    <w:rsid w:val="009E5F3C"/>
    <w:rsid w:val="009E60F1"/>
    <w:rsid w:val="009E6AA1"/>
    <w:rsid w:val="009E7295"/>
    <w:rsid w:val="009E7868"/>
    <w:rsid w:val="009F0BD7"/>
    <w:rsid w:val="009F0DBA"/>
    <w:rsid w:val="009F116E"/>
    <w:rsid w:val="009F13A9"/>
    <w:rsid w:val="009F17F9"/>
    <w:rsid w:val="009F1C93"/>
    <w:rsid w:val="009F1CAE"/>
    <w:rsid w:val="009F1D85"/>
    <w:rsid w:val="009F20D3"/>
    <w:rsid w:val="009F216C"/>
    <w:rsid w:val="009F2321"/>
    <w:rsid w:val="009F2402"/>
    <w:rsid w:val="009F246E"/>
    <w:rsid w:val="009F253D"/>
    <w:rsid w:val="009F2546"/>
    <w:rsid w:val="009F2609"/>
    <w:rsid w:val="009F277C"/>
    <w:rsid w:val="009F27FE"/>
    <w:rsid w:val="009F28A8"/>
    <w:rsid w:val="009F2B71"/>
    <w:rsid w:val="009F2CB3"/>
    <w:rsid w:val="009F2F53"/>
    <w:rsid w:val="009F33F2"/>
    <w:rsid w:val="009F34DC"/>
    <w:rsid w:val="009F353B"/>
    <w:rsid w:val="009F3D84"/>
    <w:rsid w:val="009F472D"/>
    <w:rsid w:val="009F473E"/>
    <w:rsid w:val="009F47E5"/>
    <w:rsid w:val="009F4F55"/>
    <w:rsid w:val="009F5152"/>
    <w:rsid w:val="009F5247"/>
    <w:rsid w:val="009F5AB1"/>
    <w:rsid w:val="009F6257"/>
    <w:rsid w:val="009F626F"/>
    <w:rsid w:val="009F682A"/>
    <w:rsid w:val="009F6B39"/>
    <w:rsid w:val="009F6B84"/>
    <w:rsid w:val="009F6DD2"/>
    <w:rsid w:val="009F6DF6"/>
    <w:rsid w:val="009F71EC"/>
    <w:rsid w:val="009F77C0"/>
    <w:rsid w:val="009F7814"/>
    <w:rsid w:val="009F78C4"/>
    <w:rsid w:val="00A0001E"/>
    <w:rsid w:val="00A00030"/>
    <w:rsid w:val="00A00263"/>
    <w:rsid w:val="00A004BE"/>
    <w:rsid w:val="00A00670"/>
    <w:rsid w:val="00A00859"/>
    <w:rsid w:val="00A00C34"/>
    <w:rsid w:val="00A00C53"/>
    <w:rsid w:val="00A00EDE"/>
    <w:rsid w:val="00A0143B"/>
    <w:rsid w:val="00A014C3"/>
    <w:rsid w:val="00A015BD"/>
    <w:rsid w:val="00A01661"/>
    <w:rsid w:val="00A01689"/>
    <w:rsid w:val="00A01EA7"/>
    <w:rsid w:val="00A01EF8"/>
    <w:rsid w:val="00A01FA6"/>
    <w:rsid w:val="00A020B1"/>
    <w:rsid w:val="00A022BE"/>
    <w:rsid w:val="00A02342"/>
    <w:rsid w:val="00A02438"/>
    <w:rsid w:val="00A0270A"/>
    <w:rsid w:val="00A028CA"/>
    <w:rsid w:val="00A029FB"/>
    <w:rsid w:val="00A02D22"/>
    <w:rsid w:val="00A02D49"/>
    <w:rsid w:val="00A03057"/>
    <w:rsid w:val="00A030A5"/>
    <w:rsid w:val="00A03286"/>
    <w:rsid w:val="00A03363"/>
    <w:rsid w:val="00A03A35"/>
    <w:rsid w:val="00A03CE4"/>
    <w:rsid w:val="00A03D11"/>
    <w:rsid w:val="00A0400F"/>
    <w:rsid w:val="00A04457"/>
    <w:rsid w:val="00A045B5"/>
    <w:rsid w:val="00A0470F"/>
    <w:rsid w:val="00A0486D"/>
    <w:rsid w:val="00A04997"/>
    <w:rsid w:val="00A04D39"/>
    <w:rsid w:val="00A05447"/>
    <w:rsid w:val="00A05854"/>
    <w:rsid w:val="00A059D1"/>
    <w:rsid w:val="00A05CB9"/>
    <w:rsid w:val="00A05D50"/>
    <w:rsid w:val="00A068F4"/>
    <w:rsid w:val="00A06B4D"/>
    <w:rsid w:val="00A06CAB"/>
    <w:rsid w:val="00A06F17"/>
    <w:rsid w:val="00A07436"/>
    <w:rsid w:val="00A07561"/>
    <w:rsid w:val="00A079CD"/>
    <w:rsid w:val="00A07A9B"/>
    <w:rsid w:val="00A07B4B"/>
    <w:rsid w:val="00A07BEA"/>
    <w:rsid w:val="00A07E1B"/>
    <w:rsid w:val="00A10011"/>
    <w:rsid w:val="00A1037A"/>
    <w:rsid w:val="00A106C4"/>
    <w:rsid w:val="00A1079D"/>
    <w:rsid w:val="00A1084B"/>
    <w:rsid w:val="00A1090D"/>
    <w:rsid w:val="00A10D72"/>
    <w:rsid w:val="00A1138F"/>
    <w:rsid w:val="00A113AA"/>
    <w:rsid w:val="00A11789"/>
    <w:rsid w:val="00A11AB8"/>
    <w:rsid w:val="00A122D3"/>
    <w:rsid w:val="00A125B1"/>
    <w:rsid w:val="00A1276F"/>
    <w:rsid w:val="00A12ED5"/>
    <w:rsid w:val="00A1372D"/>
    <w:rsid w:val="00A138FA"/>
    <w:rsid w:val="00A13943"/>
    <w:rsid w:val="00A13D59"/>
    <w:rsid w:val="00A13E4C"/>
    <w:rsid w:val="00A13E92"/>
    <w:rsid w:val="00A14041"/>
    <w:rsid w:val="00A1463F"/>
    <w:rsid w:val="00A14793"/>
    <w:rsid w:val="00A147E4"/>
    <w:rsid w:val="00A14C93"/>
    <w:rsid w:val="00A14ED5"/>
    <w:rsid w:val="00A1516A"/>
    <w:rsid w:val="00A1568B"/>
    <w:rsid w:val="00A157F5"/>
    <w:rsid w:val="00A15974"/>
    <w:rsid w:val="00A15A05"/>
    <w:rsid w:val="00A15C46"/>
    <w:rsid w:val="00A15D3C"/>
    <w:rsid w:val="00A15DD7"/>
    <w:rsid w:val="00A15E13"/>
    <w:rsid w:val="00A15E18"/>
    <w:rsid w:val="00A16067"/>
    <w:rsid w:val="00A16357"/>
    <w:rsid w:val="00A16564"/>
    <w:rsid w:val="00A165FD"/>
    <w:rsid w:val="00A16689"/>
    <w:rsid w:val="00A16721"/>
    <w:rsid w:val="00A16751"/>
    <w:rsid w:val="00A16875"/>
    <w:rsid w:val="00A170A5"/>
    <w:rsid w:val="00A171FF"/>
    <w:rsid w:val="00A17278"/>
    <w:rsid w:val="00A173E2"/>
    <w:rsid w:val="00A1772E"/>
    <w:rsid w:val="00A1775B"/>
    <w:rsid w:val="00A1793E"/>
    <w:rsid w:val="00A17DFF"/>
    <w:rsid w:val="00A20364"/>
    <w:rsid w:val="00A20385"/>
    <w:rsid w:val="00A203D0"/>
    <w:rsid w:val="00A204D7"/>
    <w:rsid w:val="00A210CF"/>
    <w:rsid w:val="00A211D8"/>
    <w:rsid w:val="00A2140A"/>
    <w:rsid w:val="00A2196D"/>
    <w:rsid w:val="00A21D48"/>
    <w:rsid w:val="00A21E0C"/>
    <w:rsid w:val="00A21F19"/>
    <w:rsid w:val="00A21FD9"/>
    <w:rsid w:val="00A224FE"/>
    <w:rsid w:val="00A22EE2"/>
    <w:rsid w:val="00A22F15"/>
    <w:rsid w:val="00A22FC0"/>
    <w:rsid w:val="00A230C9"/>
    <w:rsid w:val="00A23192"/>
    <w:rsid w:val="00A2388E"/>
    <w:rsid w:val="00A238A6"/>
    <w:rsid w:val="00A2392C"/>
    <w:rsid w:val="00A23A86"/>
    <w:rsid w:val="00A23AAD"/>
    <w:rsid w:val="00A23DD7"/>
    <w:rsid w:val="00A23F75"/>
    <w:rsid w:val="00A240FC"/>
    <w:rsid w:val="00A2419D"/>
    <w:rsid w:val="00A2482B"/>
    <w:rsid w:val="00A24877"/>
    <w:rsid w:val="00A24AC6"/>
    <w:rsid w:val="00A24C95"/>
    <w:rsid w:val="00A254F4"/>
    <w:rsid w:val="00A2599A"/>
    <w:rsid w:val="00A25A7B"/>
    <w:rsid w:val="00A25E8E"/>
    <w:rsid w:val="00A25F57"/>
    <w:rsid w:val="00A26094"/>
    <w:rsid w:val="00A2627D"/>
    <w:rsid w:val="00A266CC"/>
    <w:rsid w:val="00A26A16"/>
    <w:rsid w:val="00A26A98"/>
    <w:rsid w:val="00A26BD0"/>
    <w:rsid w:val="00A27432"/>
    <w:rsid w:val="00A27513"/>
    <w:rsid w:val="00A2788A"/>
    <w:rsid w:val="00A301BF"/>
    <w:rsid w:val="00A302B2"/>
    <w:rsid w:val="00A304B7"/>
    <w:rsid w:val="00A3056C"/>
    <w:rsid w:val="00A3072E"/>
    <w:rsid w:val="00A3085B"/>
    <w:rsid w:val="00A30914"/>
    <w:rsid w:val="00A309ED"/>
    <w:rsid w:val="00A30BB7"/>
    <w:rsid w:val="00A30BC2"/>
    <w:rsid w:val="00A30BD8"/>
    <w:rsid w:val="00A30F71"/>
    <w:rsid w:val="00A31333"/>
    <w:rsid w:val="00A31490"/>
    <w:rsid w:val="00A315D0"/>
    <w:rsid w:val="00A316D1"/>
    <w:rsid w:val="00A317A4"/>
    <w:rsid w:val="00A319AB"/>
    <w:rsid w:val="00A31B0E"/>
    <w:rsid w:val="00A31BA3"/>
    <w:rsid w:val="00A31C3A"/>
    <w:rsid w:val="00A31CCA"/>
    <w:rsid w:val="00A31FC5"/>
    <w:rsid w:val="00A31FD4"/>
    <w:rsid w:val="00A322B2"/>
    <w:rsid w:val="00A323AF"/>
    <w:rsid w:val="00A325BC"/>
    <w:rsid w:val="00A32606"/>
    <w:rsid w:val="00A32D38"/>
    <w:rsid w:val="00A331B4"/>
    <w:rsid w:val="00A33395"/>
    <w:rsid w:val="00A33816"/>
    <w:rsid w:val="00A3395C"/>
    <w:rsid w:val="00A33960"/>
    <w:rsid w:val="00A33B27"/>
    <w:rsid w:val="00A33B95"/>
    <w:rsid w:val="00A33CCE"/>
    <w:rsid w:val="00A34068"/>
    <w:rsid w:val="00A34351"/>
    <w:rsid w:val="00A34380"/>
    <w:rsid w:val="00A3484E"/>
    <w:rsid w:val="00A34BCD"/>
    <w:rsid w:val="00A34CFC"/>
    <w:rsid w:val="00A34DF9"/>
    <w:rsid w:val="00A34F01"/>
    <w:rsid w:val="00A350CE"/>
    <w:rsid w:val="00A3538E"/>
    <w:rsid w:val="00A354E5"/>
    <w:rsid w:val="00A3556B"/>
    <w:rsid w:val="00A3562F"/>
    <w:rsid w:val="00A356D3"/>
    <w:rsid w:val="00A35830"/>
    <w:rsid w:val="00A35E01"/>
    <w:rsid w:val="00A361EF"/>
    <w:rsid w:val="00A3636D"/>
    <w:rsid w:val="00A36433"/>
    <w:rsid w:val="00A364F1"/>
    <w:rsid w:val="00A3685E"/>
    <w:rsid w:val="00A36ADA"/>
    <w:rsid w:val="00A3738F"/>
    <w:rsid w:val="00A373CE"/>
    <w:rsid w:val="00A37AF0"/>
    <w:rsid w:val="00A37C4D"/>
    <w:rsid w:val="00A37C94"/>
    <w:rsid w:val="00A37DC2"/>
    <w:rsid w:val="00A37F77"/>
    <w:rsid w:val="00A37FFA"/>
    <w:rsid w:val="00A402AC"/>
    <w:rsid w:val="00A402CE"/>
    <w:rsid w:val="00A4031C"/>
    <w:rsid w:val="00A4056A"/>
    <w:rsid w:val="00A4061F"/>
    <w:rsid w:val="00A407B0"/>
    <w:rsid w:val="00A41064"/>
    <w:rsid w:val="00A412EF"/>
    <w:rsid w:val="00A41806"/>
    <w:rsid w:val="00A41818"/>
    <w:rsid w:val="00A41926"/>
    <w:rsid w:val="00A41960"/>
    <w:rsid w:val="00A41C13"/>
    <w:rsid w:val="00A420E6"/>
    <w:rsid w:val="00A421C8"/>
    <w:rsid w:val="00A424E0"/>
    <w:rsid w:val="00A425B7"/>
    <w:rsid w:val="00A428E3"/>
    <w:rsid w:val="00A428FC"/>
    <w:rsid w:val="00A42CCA"/>
    <w:rsid w:val="00A42D39"/>
    <w:rsid w:val="00A4306E"/>
    <w:rsid w:val="00A430E5"/>
    <w:rsid w:val="00A43123"/>
    <w:rsid w:val="00A433D7"/>
    <w:rsid w:val="00A438A5"/>
    <w:rsid w:val="00A438D8"/>
    <w:rsid w:val="00A43CF3"/>
    <w:rsid w:val="00A43D89"/>
    <w:rsid w:val="00A43F3F"/>
    <w:rsid w:val="00A43FE0"/>
    <w:rsid w:val="00A442DA"/>
    <w:rsid w:val="00A4437D"/>
    <w:rsid w:val="00A44595"/>
    <w:rsid w:val="00A449A2"/>
    <w:rsid w:val="00A44B03"/>
    <w:rsid w:val="00A44E75"/>
    <w:rsid w:val="00A44F13"/>
    <w:rsid w:val="00A4531E"/>
    <w:rsid w:val="00A45367"/>
    <w:rsid w:val="00A45583"/>
    <w:rsid w:val="00A45716"/>
    <w:rsid w:val="00A4599F"/>
    <w:rsid w:val="00A45C27"/>
    <w:rsid w:val="00A45DB0"/>
    <w:rsid w:val="00A45E79"/>
    <w:rsid w:val="00A46078"/>
    <w:rsid w:val="00A4643C"/>
    <w:rsid w:val="00A46465"/>
    <w:rsid w:val="00A466F3"/>
    <w:rsid w:val="00A4681D"/>
    <w:rsid w:val="00A4689C"/>
    <w:rsid w:val="00A46912"/>
    <w:rsid w:val="00A46F4C"/>
    <w:rsid w:val="00A472BC"/>
    <w:rsid w:val="00A473F5"/>
    <w:rsid w:val="00A47650"/>
    <w:rsid w:val="00A47CB5"/>
    <w:rsid w:val="00A50241"/>
    <w:rsid w:val="00A50521"/>
    <w:rsid w:val="00A50623"/>
    <w:rsid w:val="00A509E6"/>
    <w:rsid w:val="00A50A9E"/>
    <w:rsid w:val="00A50C37"/>
    <w:rsid w:val="00A50D30"/>
    <w:rsid w:val="00A50F98"/>
    <w:rsid w:val="00A50FB0"/>
    <w:rsid w:val="00A51258"/>
    <w:rsid w:val="00A51407"/>
    <w:rsid w:val="00A51412"/>
    <w:rsid w:val="00A514CC"/>
    <w:rsid w:val="00A514E9"/>
    <w:rsid w:val="00A51574"/>
    <w:rsid w:val="00A51630"/>
    <w:rsid w:val="00A51731"/>
    <w:rsid w:val="00A518C0"/>
    <w:rsid w:val="00A51903"/>
    <w:rsid w:val="00A51B93"/>
    <w:rsid w:val="00A51C68"/>
    <w:rsid w:val="00A51DD7"/>
    <w:rsid w:val="00A51F9D"/>
    <w:rsid w:val="00A51FC2"/>
    <w:rsid w:val="00A5229C"/>
    <w:rsid w:val="00A52403"/>
    <w:rsid w:val="00A52422"/>
    <w:rsid w:val="00A52438"/>
    <w:rsid w:val="00A524EB"/>
    <w:rsid w:val="00A52551"/>
    <w:rsid w:val="00A52652"/>
    <w:rsid w:val="00A526C5"/>
    <w:rsid w:val="00A52ED7"/>
    <w:rsid w:val="00A52F97"/>
    <w:rsid w:val="00A52FD7"/>
    <w:rsid w:val="00A5309B"/>
    <w:rsid w:val="00A533E9"/>
    <w:rsid w:val="00A53524"/>
    <w:rsid w:val="00A535B3"/>
    <w:rsid w:val="00A535C1"/>
    <w:rsid w:val="00A535DA"/>
    <w:rsid w:val="00A53A34"/>
    <w:rsid w:val="00A53BF7"/>
    <w:rsid w:val="00A53DD8"/>
    <w:rsid w:val="00A54144"/>
    <w:rsid w:val="00A5416A"/>
    <w:rsid w:val="00A541B3"/>
    <w:rsid w:val="00A54241"/>
    <w:rsid w:val="00A545D9"/>
    <w:rsid w:val="00A548D6"/>
    <w:rsid w:val="00A54AB9"/>
    <w:rsid w:val="00A54CE0"/>
    <w:rsid w:val="00A54CEE"/>
    <w:rsid w:val="00A54FEC"/>
    <w:rsid w:val="00A55095"/>
    <w:rsid w:val="00A550C0"/>
    <w:rsid w:val="00A55BC5"/>
    <w:rsid w:val="00A55D8E"/>
    <w:rsid w:val="00A562B9"/>
    <w:rsid w:val="00A565BA"/>
    <w:rsid w:val="00A568E2"/>
    <w:rsid w:val="00A56A09"/>
    <w:rsid w:val="00A56B4D"/>
    <w:rsid w:val="00A56EBA"/>
    <w:rsid w:val="00A56F36"/>
    <w:rsid w:val="00A56F5F"/>
    <w:rsid w:val="00A57037"/>
    <w:rsid w:val="00A572FB"/>
    <w:rsid w:val="00A5794F"/>
    <w:rsid w:val="00A57A6C"/>
    <w:rsid w:val="00A57C62"/>
    <w:rsid w:val="00A57CA7"/>
    <w:rsid w:val="00A57FB7"/>
    <w:rsid w:val="00A601DF"/>
    <w:rsid w:val="00A603D2"/>
    <w:rsid w:val="00A6056C"/>
    <w:rsid w:val="00A608D3"/>
    <w:rsid w:val="00A6096B"/>
    <w:rsid w:val="00A60990"/>
    <w:rsid w:val="00A60ACF"/>
    <w:rsid w:val="00A60B0F"/>
    <w:rsid w:val="00A60DD1"/>
    <w:rsid w:val="00A60DFA"/>
    <w:rsid w:val="00A60E51"/>
    <w:rsid w:val="00A60F3E"/>
    <w:rsid w:val="00A614E2"/>
    <w:rsid w:val="00A6154C"/>
    <w:rsid w:val="00A61845"/>
    <w:rsid w:val="00A61C5F"/>
    <w:rsid w:val="00A61DB7"/>
    <w:rsid w:val="00A6210D"/>
    <w:rsid w:val="00A622F0"/>
    <w:rsid w:val="00A6232E"/>
    <w:rsid w:val="00A62624"/>
    <w:rsid w:val="00A626EB"/>
    <w:rsid w:val="00A62C8C"/>
    <w:rsid w:val="00A62CD9"/>
    <w:rsid w:val="00A62EFE"/>
    <w:rsid w:val="00A63135"/>
    <w:rsid w:val="00A639DF"/>
    <w:rsid w:val="00A639F4"/>
    <w:rsid w:val="00A639FA"/>
    <w:rsid w:val="00A63C05"/>
    <w:rsid w:val="00A6425E"/>
    <w:rsid w:val="00A6436E"/>
    <w:rsid w:val="00A64385"/>
    <w:rsid w:val="00A651D8"/>
    <w:rsid w:val="00A652D1"/>
    <w:rsid w:val="00A654C7"/>
    <w:rsid w:val="00A655AB"/>
    <w:rsid w:val="00A65864"/>
    <w:rsid w:val="00A65ACA"/>
    <w:rsid w:val="00A65C42"/>
    <w:rsid w:val="00A65E9D"/>
    <w:rsid w:val="00A65FAE"/>
    <w:rsid w:val="00A65FC2"/>
    <w:rsid w:val="00A6660C"/>
    <w:rsid w:val="00A66964"/>
    <w:rsid w:val="00A670CC"/>
    <w:rsid w:val="00A67182"/>
    <w:rsid w:val="00A67688"/>
    <w:rsid w:val="00A677A1"/>
    <w:rsid w:val="00A678A3"/>
    <w:rsid w:val="00A678B1"/>
    <w:rsid w:val="00A67C58"/>
    <w:rsid w:val="00A704C9"/>
    <w:rsid w:val="00A704DC"/>
    <w:rsid w:val="00A7053D"/>
    <w:rsid w:val="00A70ABB"/>
    <w:rsid w:val="00A70EDB"/>
    <w:rsid w:val="00A71061"/>
    <w:rsid w:val="00A711E2"/>
    <w:rsid w:val="00A711E6"/>
    <w:rsid w:val="00A71518"/>
    <w:rsid w:val="00A719A6"/>
    <w:rsid w:val="00A71CAB"/>
    <w:rsid w:val="00A71E9F"/>
    <w:rsid w:val="00A72370"/>
    <w:rsid w:val="00A72503"/>
    <w:rsid w:val="00A726E8"/>
    <w:rsid w:val="00A72AD2"/>
    <w:rsid w:val="00A72C25"/>
    <w:rsid w:val="00A72C96"/>
    <w:rsid w:val="00A72CEF"/>
    <w:rsid w:val="00A72D38"/>
    <w:rsid w:val="00A72FE4"/>
    <w:rsid w:val="00A73700"/>
    <w:rsid w:val="00A738A0"/>
    <w:rsid w:val="00A73A52"/>
    <w:rsid w:val="00A73E5F"/>
    <w:rsid w:val="00A741E5"/>
    <w:rsid w:val="00A745BF"/>
    <w:rsid w:val="00A74732"/>
    <w:rsid w:val="00A7489E"/>
    <w:rsid w:val="00A74DB3"/>
    <w:rsid w:val="00A74E4D"/>
    <w:rsid w:val="00A74FAB"/>
    <w:rsid w:val="00A754BB"/>
    <w:rsid w:val="00A75541"/>
    <w:rsid w:val="00A75B15"/>
    <w:rsid w:val="00A75EB6"/>
    <w:rsid w:val="00A75ED8"/>
    <w:rsid w:val="00A75EF8"/>
    <w:rsid w:val="00A75F51"/>
    <w:rsid w:val="00A76161"/>
    <w:rsid w:val="00A76642"/>
    <w:rsid w:val="00A76FF2"/>
    <w:rsid w:val="00A7712D"/>
    <w:rsid w:val="00A773B4"/>
    <w:rsid w:val="00A77407"/>
    <w:rsid w:val="00A7758A"/>
    <w:rsid w:val="00A77985"/>
    <w:rsid w:val="00A77A6B"/>
    <w:rsid w:val="00A77B8E"/>
    <w:rsid w:val="00A77BB2"/>
    <w:rsid w:val="00A77C98"/>
    <w:rsid w:val="00A77F41"/>
    <w:rsid w:val="00A77FF2"/>
    <w:rsid w:val="00A80024"/>
    <w:rsid w:val="00A803E2"/>
    <w:rsid w:val="00A8053F"/>
    <w:rsid w:val="00A80622"/>
    <w:rsid w:val="00A8069C"/>
    <w:rsid w:val="00A807AF"/>
    <w:rsid w:val="00A80A25"/>
    <w:rsid w:val="00A80A37"/>
    <w:rsid w:val="00A80A5F"/>
    <w:rsid w:val="00A80A7F"/>
    <w:rsid w:val="00A80BF7"/>
    <w:rsid w:val="00A80C5D"/>
    <w:rsid w:val="00A81066"/>
    <w:rsid w:val="00A8106E"/>
    <w:rsid w:val="00A810AF"/>
    <w:rsid w:val="00A8142C"/>
    <w:rsid w:val="00A81528"/>
    <w:rsid w:val="00A815CC"/>
    <w:rsid w:val="00A8183D"/>
    <w:rsid w:val="00A81A32"/>
    <w:rsid w:val="00A81A54"/>
    <w:rsid w:val="00A81B4F"/>
    <w:rsid w:val="00A81C28"/>
    <w:rsid w:val="00A82292"/>
    <w:rsid w:val="00A82479"/>
    <w:rsid w:val="00A82527"/>
    <w:rsid w:val="00A8266A"/>
    <w:rsid w:val="00A828BC"/>
    <w:rsid w:val="00A8290E"/>
    <w:rsid w:val="00A82A44"/>
    <w:rsid w:val="00A82C94"/>
    <w:rsid w:val="00A82EFD"/>
    <w:rsid w:val="00A835BD"/>
    <w:rsid w:val="00A83C0F"/>
    <w:rsid w:val="00A83D5B"/>
    <w:rsid w:val="00A83E77"/>
    <w:rsid w:val="00A83F3F"/>
    <w:rsid w:val="00A83FB8"/>
    <w:rsid w:val="00A843B4"/>
    <w:rsid w:val="00A845FB"/>
    <w:rsid w:val="00A847FC"/>
    <w:rsid w:val="00A84AE5"/>
    <w:rsid w:val="00A84CC3"/>
    <w:rsid w:val="00A84D39"/>
    <w:rsid w:val="00A8528C"/>
    <w:rsid w:val="00A8559E"/>
    <w:rsid w:val="00A86121"/>
    <w:rsid w:val="00A86132"/>
    <w:rsid w:val="00A86140"/>
    <w:rsid w:val="00A8620C"/>
    <w:rsid w:val="00A86353"/>
    <w:rsid w:val="00A8635D"/>
    <w:rsid w:val="00A8668F"/>
    <w:rsid w:val="00A86764"/>
    <w:rsid w:val="00A868D1"/>
    <w:rsid w:val="00A8714F"/>
    <w:rsid w:val="00A8749C"/>
    <w:rsid w:val="00A8775C"/>
    <w:rsid w:val="00A87C14"/>
    <w:rsid w:val="00A87CF9"/>
    <w:rsid w:val="00A87E1B"/>
    <w:rsid w:val="00A87EC9"/>
    <w:rsid w:val="00A900A9"/>
    <w:rsid w:val="00A901F5"/>
    <w:rsid w:val="00A9035A"/>
    <w:rsid w:val="00A9037E"/>
    <w:rsid w:val="00A90544"/>
    <w:rsid w:val="00A90C14"/>
    <w:rsid w:val="00A90DE0"/>
    <w:rsid w:val="00A910DD"/>
    <w:rsid w:val="00A9116D"/>
    <w:rsid w:val="00A911C8"/>
    <w:rsid w:val="00A911EB"/>
    <w:rsid w:val="00A91208"/>
    <w:rsid w:val="00A914FA"/>
    <w:rsid w:val="00A91652"/>
    <w:rsid w:val="00A9168A"/>
    <w:rsid w:val="00A91777"/>
    <w:rsid w:val="00A91AEB"/>
    <w:rsid w:val="00A91BA0"/>
    <w:rsid w:val="00A92018"/>
    <w:rsid w:val="00A92117"/>
    <w:rsid w:val="00A922CA"/>
    <w:rsid w:val="00A92331"/>
    <w:rsid w:val="00A9245A"/>
    <w:rsid w:val="00A928E8"/>
    <w:rsid w:val="00A92A20"/>
    <w:rsid w:val="00A92AF7"/>
    <w:rsid w:val="00A92CA6"/>
    <w:rsid w:val="00A92D79"/>
    <w:rsid w:val="00A9308C"/>
    <w:rsid w:val="00A931DB"/>
    <w:rsid w:val="00A935CB"/>
    <w:rsid w:val="00A938C9"/>
    <w:rsid w:val="00A93AE8"/>
    <w:rsid w:val="00A93B2C"/>
    <w:rsid w:val="00A941CC"/>
    <w:rsid w:val="00A942BC"/>
    <w:rsid w:val="00A945A6"/>
    <w:rsid w:val="00A94E58"/>
    <w:rsid w:val="00A94ED4"/>
    <w:rsid w:val="00A94F12"/>
    <w:rsid w:val="00A953BB"/>
    <w:rsid w:val="00A9541D"/>
    <w:rsid w:val="00A9590E"/>
    <w:rsid w:val="00A95BEA"/>
    <w:rsid w:val="00A95E69"/>
    <w:rsid w:val="00A95E7A"/>
    <w:rsid w:val="00A95ED4"/>
    <w:rsid w:val="00A95F78"/>
    <w:rsid w:val="00A9639D"/>
    <w:rsid w:val="00A96546"/>
    <w:rsid w:val="00A96BC3"/>
    <w:rsid w:val="00A96F33"/>
    <w:rsid w:val="00A9705E"/>
    <w:rsid w:val="00A9740C"/>
    <w:rsid w:val="00A97665"/>
    <w:rsid w:val="00A97899"/>
    <w:rsid w:val="00A97AE8"/>
    <w:rsid w:val="00A97B15"/>
    <w:rsid w:val="00A97C85"/>
    <w:rsid w:val="00A97E84"/>
    <w:rsid w:val="00A97F5B"/>
    <w:rsid w:val="00AA01AA"/>
    <w:rsid w:val="00AA0578"/>
    <w:rsid w:val="00AA06CD"/>
    <w:rsid w:val="00AA0749"/>
    <w:rsid w:val="00AA086F"/>
    <w:rsid w:val="00AA0A05"/>
    <w:rsid w:val="00AA0A37"/>
    <w:rsid w:val="00AA0FC1"/>
    <w:rsid w:val="00AA18F6"/>
    <w:rsid w:val="00AA1979"/>
    <w:rsid w:val="00AA1C33"/>
    <w:rsid w:val="00AA1C73"/>
    <w:rsid w:val="00AA1D1D"/>
    <w:rsid w:val="00AA1D3B"/>
    <w:rsid w:val="00AA1D74"/>
    <w:rsid w:val="00AA1EA2"/>
    <w:rsid w:val="00AA22D8"/>
    <w:rsid w:val="00AA251C"/>
    <w:rsid w:val="00AA2969"/>
    <w:rsid w:val="00AA2AF3"/>
    <w:rsid w:val="00AA2B0A"/>
    <w:rsid w:val="00AA2BEA"/>
    <w:rsid w:val="00AA2C71"/>
    <w:rsid w:val="00AA2D72"/>
    <w:rsid w:val="00AA3443"/>
    <w:rsid w:val="00AA377C"/>
    <w:rsid w:val="00AA3892"/>
    <w:rsid w:val="00AA38BC"/>
    <w:rsid w:val="00AA3CD6"/>
    <w:rsid w:val="00AA4020"/>
    <w:rsid w:val="00AA4073"/>
    <w:rsid w:val="00AA42D5"/>
    <w:rsid w:val="00AA44F7"/>
    <w:rsid w:val="00AA4790"/>
    <w:rsid w:val="00AA498D"/>
    <w:rsid w:val="00AA49C4"/>
    <w:rsid w:val="00AA4AB7"/>
    <w:rsid w:val="00AA4F38"/>
    <w:rsid w:val="00AA4FD6"/>
    <w:rsid w:val="00AA5143"/>
    <w:rsid w:val="00AA52B3"/>
    <w:rsid w:val="00AA56AA"/>
    <w:rsid w:val="00AA5948"/>
    <w:rsid w:val="00AA59E5"/>
    <w:rsid w:val="00AA5B9D"/>
    <w:rsid w:val="00AA5CBE"/>
    <w:rsid w:val="00AA60A9"/>
    <w:rsid w:val="00AA66F8"/>
    <w:rsid w:val="00AA6A4C"/>
    <w:rsid w:val="00AA7418"/>
    <w:rsid w:val="00AA76C1"/>
    <w:rsid w:val="00AA7901"/>
    <w:rsid w:val="00AA7A98"/>
    <w:rsid w:val="00AA7ADD"/>
    <w:rsid w:val="00AA7C17"/>
    <w:rsid w:val="00AA7C98"/>
    <w:rsid w:val="00AA7D75"/>
    <w:rsid w:val="00AB035E"/>
    <w:rsid w:val="00AB03A1"/>
    <w:rsid w:val="00AB086F"/>
    <w:rsid w:val="00AB0B9E"/>
    <w:rsid w:val="00AB0BEC"/>
    <w:rsid w:val="00AB148E"/>
    <w:rsid w:val="00AB1587"/>
    <w:rsid w:val="00AB171D"/>
    <w:rsid w:val="00AB17C3"/>
    <w:rsid w:val="00AB1858"/>
    <w:rsid w:val="00AB1947"/>
    <w:rsid w:val="00AB1A0C"/>
    <w:rsid w:val="00AB1A96"/>
    <w:rsid w:val="00AB1CC4"/>
    <w:rsid w:val="00AB1DEF"/>
    <w:rsid w:val="00AB1FF9"/>
    <w:rsid w:val="00AB20BF"/>
    <w:rsid w:val="00AB20DE"/>
    <w:rsid w:val="00AB2457"/>
    <w:rsid w:val="00AB24A3"/>
    <w:rsid w:val="00AB2939"/>
    <w:rsid w:val="00AB2D83"/>
    <w:rsid w:val="00AB2F36"/>
    <w:rsid w:val="00AB2FAB"/>
    <w:rsid w:val="00AB33C1"/>
    <w:rsid w:val="00AB3402"/>
    <w:rsid w:val="00AB34CE"/>
    <w:rsid w:val="00AB373B"/>
    <w:rsid w:val="00AB3B85"/>
    <w:rsid w:val="00AB468B"/>
    <w:rsid w:val="00AB4893"/>
    <w:rsid w:val="00AB4995"/>
    <w:rsid w:val="00AB4C31"/>
    <w:rsid w:val="00AB4C40"/>
    <w:rsid w:val="00AB4DEE"/>
    <w:rsid w:val="00AB4FF2"/>
    <w:rsid w:val="00AB514A"/>
    <w:rsid w:val="00AB5624"/>
    <w:rsid w:val="00AB5736"/>
    <w:rsid w:val="00AB57C6"/>
    <w:rsid w:val="00AB5A63"/>
    <w:rsid w:val="00AB5C14"/>
    <w:rsid w:val="00AB5CA2"/>
    <w:rsid w:val="00AB5E40"/>
    <w:rsid w:val="00AB6133"/>
    <w:rsid w:val="00AB62B6"/>
    <w:rsid w:val="00AB642E"/>
    <w:rsid w:val="00AB65AA"/>
    <w:rsid w:val="00AB665E"/>
    <w:rsid w:val="00AB66A1"/>
    <w:rsid w:val="00AB6859"/>
    <w:rsid w:val="00AB69E6"/>
    <w:rsid w:val="00AB6F89"/>
    <w:rsid w:val="00AB7057"/>
    <w:rsid w:val="00AB738A"/>
    <w:rsid w:val="00AB7578"/>
    <w:rsid w:val="00AB777E"/>
    <w:rsid w:val="00AB78EA"/>
    <w:rsid w:val="00AB7C75"/>
    <w:rsid w:val="00AC0544"/>
    <w:rsid w:val="00AC06A9"/>
    <w:rsid w:val="00AC06CF"/>
    <w:rsid w:val="00AC0934"/>
    <w:rsid w:val="00AC0C3B"/>
    <w:rsid w:val="00AC0DCD"/>
    <w:rsid w:val="00AC0E3B"/>
    <w:rsid w:val="00AC14A7"/>
    <w:rsid w:val="00AC1842"/>
    <w:rsid w:val="00AC1C0E"/>
    <w:rsid w:val="00AC1EE7"/>
    <w:rsid w:val="00AC201D"/>
    <w:rsid w:val="00AC20E3"/>
    <w:rsid w:val="00AC2167"/>
    <w:rsid w:val="00AC2274"/>
    <w:rsid w:val="00AC2460"/>
    <w:rsid w:val="00AC2C20"/>
    <w:rsid w:val="00AC2C3B"/>
    <w:rsid w:val="00AC2EA8"/>
    <w:rsid w:val="00AC2F3C"/>
    <w:rsid w:val="00AC302F"/>
    <w:rsid w:val="00AC3068"/>
    <w:rsid w:val="00AC32B2"/>
    <w:rsid w:val="00AC333F"/>
    <w:rsid w:val="00AC369B"/>
    <w:rsid w:val="00AC3ABE"/>
    <w:rsid w:val="00AC3CCC"/>
    <w:rsid w:val="00AC3E5E"/>
    <w:rsid w:val="00AC3EF6"/>
    <w:rsid w:val="00AC4075"/>
    <w:rsid w:val="00AC467B"/>
    <w:rsid w:val="00AC4D19"/>
    <w:rsid w:val="00AC515F"/>
    <w:rsid w:val="00AC526A"/>
    <w:rsid w:val="00AC52E7"/>
    <w:rsid w:val="00AC547B"/>
    <w:rsid w:val="00AC5593"/>
    <w:rsid w:val="00AC56D6"/>
    <w:rsid w:val="00AC578F"/>
    <w:rsid w:val="00AC57AD"/>
    <w:rsid w:val="00AC585C"/>
    <w:rsid w:val="00AC5AC9"/>
    <w:rsid w:val="00AC5D77"/>
    <w:rsid w:val="00AC611B"/>
    <w:rsid w:val="00AC6124"/>
    <w:rsid w:val="00AC6176"/>
    <w:rsid w:val="00AC6346"/>
    <w:rsid w:val="00AC658F"/>
    <w:rsid w:val="00AC6A2C"/>
    <w:rsid w:val="00AC6A79"/>
    <w:rsid w:val="00AC6EB3"/>
    <w:rsid w:val="00AC71CB"/>
    <w:rsid w:val="00AC72D7"/>
    <w:rsid w:val="00AC7576"/>
    <w:rsid w:val="00AC78E9"/>
    <w:rsid w:val="00AC7A01"/>
    <w:rsid w:val="00AC7BFA"/>
    <w:rsid w:val="00AC7CAB"/>
    <w:rsid w:val="00AC7FB9"/>
    <w:rsid w:val="00AD0043"/>
    <w:rsid w:val="00AD02B7"/>
    <w:rsid w:val="00AD06C5"/>
    <w:rsid w:val="00AD0A4C"/>
    <w:rsid w:val="00AD0D65"/>
    <w:rsid w:val="00AD0E70"/>
    <w:rsid w:val="00AD0E8E"/>
    <w:rsid w:val="00AD140E"/>
    <w:rsid w:val="00AD1567"/>
    <w:rsid w:val="00AD18A5"/>
    <w:rsid w:val="00AD18E6"/>
    <w:rsid w:val="00AD1925"/>
    <w:rsid w:val="00AD19FE"/>
    <w:rsid w:val="00AD1C17"/>
    <w:rsid w:val="00AD1F3B"/>
    <w:rsid w:val="00AD2208"/>
    <w:rsid w:val="00AD26D0"/>
    <w:rsid w:val="00AD26E8"/>
    <w:rsid w:val="00AD2A48"/>
    <w:rsid w:val="00AD2CDC"/>
    <w:rsid w:val="00AD2F6A"/>
    <w:rsid w:val="00AD2FD2"/>
    <w:rsid w:val="00AD31EC"/>
    <w:rsid w:val="00AD3256"/>
    <w:rsid w:val="00AD38EE"/>
    <w:rsid w:val="00AD3B97"/>
    <w:rsid w:val="00AD42C0"/>
    <w:rsid w:val="00AD43BD"/>
    <w:rsid w:val="00AD4651"/>
    <w:rsid w:val="00AD4691"/>
    <w:rsid w:val="00AD5160"/>
    <w:rsid w:val="00AD52C9"/>
    <w:rsid w:val="00AD5315"/>
    <w:rsid w:val="00AD541E"/>
    <w:rsid w:val="00AD5554"/>
    <w:rsid w:val="00AD593C"/>
    <w:rsid w:val="00AD5CC6"/>
    <w:rsid w:val="00AD6018"/>
    <w:rsid w:val="00AD6045"/>
    <w:rsid w:val="00AD605E"/>
    <w:rsid w:val="00AD607C"/>
    <w:rsid w:val="00AD61A4"/>
    <w:rsid w:val="00AD631E"/>
    <w:rsid w:val="00AD6722"/>
    <w:rsid w:val="00AD686F"/>
    <w:rsid w:val="00AD6DC7"/>
    <w:rsid w:val="00AD6EF2"/>
    <w:rsid w:val="00AD6FAB"/>
    <w:rsid w:val="00AD759F"/>
    <w:rsid w:val="00AD7A90"/>
    <w:rsid w:val="00AD7B4B"/>
    <w:rsid w:val="00AD7BD9"/>
    <w:rsid w:val="00AD7BF4"/>
    <w:rsid w:val="00AD7F80"/>
    <w:rsid w:val="00AE0496"/>
    <w:rsid w:val="00AE0572"/>
    <w:rsid w:val="00AE067D"/>
    <w:rsid w:val="00AE0AC7"/>
    <w:rsid w:val="00AE0E44"/>
    <w:rsid w:val="00AE13A7"/>
    <w:rsid w:val="00AE13B8"/>
    <w:rsid w:val="00AE141B"/>
    <w:rsid w:val="00AE15D2"/>
    <w:rsid w:val="00AE164D"/>
    <w:rsid w:val="00AE1D35"/>
    <w:rsid w:val="00AE1F5D"/>
    <w:rsid w:val="00AE202C"/>
    <w:rsid w:val="00AE2095"/>
    <w:rsid w:val="00AE277E"/>
    <w:rsid w:val="00AE2969"/>
    <w:rsid w:val="00AE2C4D"/>
    <w:rsid w:val="00AE3136"/>
    <w:rsid w:val="00AE3B0D"/>
    <w:rsid w:val="00AE3C2F"/>
    <w:rsid w:val="00AE3D78"/>
    <w:rsid w:val="00AE3FC7"/>
    <w:rsid w:val="00AE40D5"/>
    <w:rsid w:val="00AE41D5"/>
    <w:rsid w:val="00AE4256"/>
    <w:rsid w:val="00AE4730"/>
    <w:rsid w:val="00AE5000"/>
    <w:rsid w:val="00AE51C8"/>
    <w:rsid w:val="00AE5271"/>
    <w:rsid w:val="00AE565B"/>
    <w:rsid w:val="00AE5BFC"/>
    <w:rsid w:val="00AE5DD5"/>
    <w:rsid w:val="00AE5E8B"/>
    <w:rsid w:val="00AE5EF4"/>
    <w:rsid w:val="00AE61CD"/>
    <w:rsid w:val="00AE6816"/>
    <w:rsid w:val="00AE706B"/>
    <w:rsid w:val="00AE7190"/>
    <w:rsid w:val="00AE75FA"/>
    <w:rsid w:val="00AE7963"/>
    <w:rsid w:val="00AE7A6D"/>
    <w:rsid w:val="00AE7AE4"/>
    <w:rsid w:val="00AE7B41"/>
    <w:rsid w:val="00AE7F98"/>
    <w:rsid w:val="00AF05F2"/>
    <w:rsid w:val="00AF085C"/>
    <w:rsid w:val="00AF09E5"/>
    <w:rsid w:val="00AF0C56"/>
    <w:rsid w:val="00AF0F70"/>
    <w:rsid w:val="00AF0FA2"/>
    <w:rsid w:val="00AF107C"/>
    <w:rsid w:val="00AF10E0"/>
    <w:rsid w:val="00AF1181"/>
    <w:rsid w:val="00AF12C4"/>
    <w:rsid w:val="00AF16AF"/>
    <w:rsid w:val="00AF18FF"/>
    <w:rsid w:val="00AF1905"/>
    <w:rsid w:val="00AF1CD1"/>
    <w:rsid w:val="00AF2093"/>
    <w:rsid w:val="00AF24B2"/>
    <w:rsid w:val="00AF2980"/>
    <w:rsid w:val="00AF2B00"/>
    <w:rsid w:val="00AF2DB9"/>
    <w:rsid w:val="00AF2F48"/>
    <w:rsid w:val="00AF2F79"/>
    <w:rsid w:val="00AF2FC7"/>
    <w:rsid w:val="00AF2FEB"/>
    <w:rsid w:val="00AF3143"/>
    <w:rsid w:val="00AF327F"/>
    <w:rsid w:val="00AF33D6"/>
    <w:rsid w:val="00AF33E2"/>
    <w:rsid w:val="00AF361A"/>
    <w:rsid w:val="00AF3C52"/>
    <w:rsid w:val="00AF3C96"/>
    <w:rsid w:val="00AF418F"/>
    <w:rsid w:val="00AF42D8"/>
    <w:rsid w:val="00AF4653"/>
    <w:rsid w:val="00AF49FE"/>
    <w:rsid w:val="00AF4BA4"/>
    <w:rsid w:val="00AF4C37"/>
    <w:rsid w:val="00AF4D60"/>
    <w:rsid w:val="00AF4D6C"/>
    <w:rsid w:val="00AF5174"/>
    <w:rsid w:val="00AF538F"/>
    <w:rsid w:val="00AF5692"/>
    <w:rsid w:val="00AF5831"/>
    <w:rsid w:val="00AF5A3D"/>
    <w:rsid w:val="00AF5C5A"/>
    <w:rsid w:val="00AF5D4D"/>
    <w:rsid w:val="00AF5D56"/>
    <w:rsid w:val="00AF6081"/>
    <w:rsid w:val="00AF620A"/>
    <w:rsid w:val="00AF6431"/>
    <w:rsid w:val="00AF6489"/>
    <w:rsid w:val="00AF64FA"/>
    <w:rsid w:val="00AF6540"/>
    <w:rsid w:val="00AF6C56"/>
    <w:rsid w:val="00AF6C83"/>
    <w:rsid w:val="00AF6F0D"/>
    <w:rsid w:val="00AF6FD6"/>
    <w:rsid w:val="00AF7140"/>
    <w:rsid w:val="00AF748F"/>
    <w:rsid w:val="00AF7D7E"/>
    <w:rsid w:val="00AF7DB7"/>
    <w:rsid w:val="00AF7E3B"/>
    <w:rsid w:val="00B00089"/>
    <w:rsid w:val="00B00650"/>
    <w:rsid w:val="00B00B0B"/>
    <w:rsid w:val="00B00B67"/>
    <w:rsid w:val="00B00F7D"/>
    <w:rsid w:val="00B01122"/>
    <w:rsid w:val="00B0146A"/>
    <w:rsid w:val="00B016B6"/>
    <w:rsid w:val="00B016C1"/>
    <w:rsid w:val="00B01729"/>
    <w:rsid w:val="00B0174F"/>
    <w:rsid w:val="00B01857"/>
    <w:rsid w:val="00B01A3B"/>
    <w:rsid w:val="00B01D3F"/>
    <w:rsid w:val="00B01F9D"/>
    <w:rsid w:val="00B0204D"/>
    <w:rsid w:val="00B029B9"/>
    <w:rsid w:val="00B02FD6"/>
    <w:rsid w:val="00B03470"/>
    <w:rsid w:val="00B035AF"/>
    <w:rsid w:val="00B03853"/>
    <w:rsid w:val="00B03B1E"/>
    <w:rsid w:val="00B03CDE"/>
    <w:rsid w:val="00B03DF4"/>
    <w:rsid w:val="00B03FAD"/>
    <w:rsid w:val="00B04764"/>
    <w:rsid w:val="00B04E1B"/>
    <w:rsid w:val="00B04EC7"/>
    <w:rsid w:val="00B0520D"/>
    <w:rsid w:val="00B0528F"/>
    <w:rsid w:val="00B0530B"/>
    <w:rsid w:val="00B054BA"/>
    <w:rsid w:val="00B05651"/>
    <w:rsid w:val="00B05899"/>
    <w:rsid w:val="00B0595E"/>
    <w:rsid w:val="00B059ED"/>
    <w:rsid w:val="00B05A13"/>
    <w:rsid w:val="00B05B05"/>
    <w:rsid w:val="00B05BBC"/>
    <w:rsid w:val="00B05F5E"/>
    <w:rsid w:val="00B060D5"/>
    <w:rsid w:val="00B06120"/>
    <w:rsid w:val="00B062A0"/>
    <w:rsid w:val="00B063FD"/>
    <w:rsid w:val="00B0646D"/>
    <w:rsid w:val="00B065EA"/>
    <w:rsid w:val="00B06630"/>
    <w:rsid w:val="00B0669C"/>
    <w:rsid w:val="00B06768"/>
    <w:rsid w:val="00B06839"/>
    <w:rsid w:val="00B06D51"/>
    <w:rsid w:val="00B06F84"/>
    <w:rsid w:val="00B0723D"/>
    <w:rsid w:val="00B07424"/>
    <w:rsid w:val="00B07586"/>
    <w:rsid w:val="00B07724"/>
    <w:rsid w:val="00B078D6"/>
    <w:rsid w:val="00B07B2F"/>
    <w:rsid w:val="00B07B31"/>
    <w:rsid w:val="00B07C24"/>
    <w:rsid w:val="00B07C2C"/>
    <w:rsid w:val="00B1045A"/>
    <w:rsid w:val="00B1046F"/>
    <w:rsid w:val="00B104F9"/>
    <w:rsid w:val="00B10709"/>
    <w:rsid w:val="00B108EC"/>
    <w:rsid w:val="00B10D02"/>
    <w:rsid w:val="00B10EC0"/>
    <w:rsid w:val="00B11062"/>
    <w:rsid w:val="00B110FA"/>
    <w:rsid w:val="00B1181C"/>
    <w:rsid w:val="00B118A0"/>
    <w:rsid w:val="00B11B83"/>
    <w:rsid w:val="00B11C52"/>
    <w:rsid w:val="00B11C9C"/>
    <w:rsid w:val="00B123C8"/>
    <w:rsid w:val="00B12A62"/>
    <w:rsid w:val="00B12CA0"/>
    <w:rsid w:val="00B12DB2"/>
    <w:rsid w:val="00B13004"/>
    <w:rsid w:val="00B1309B"/>
    <w:rsid w:val="00B13242"/>
    <w:rsid w:val="00B13364"/>
    <w:rsid w:val="00B136B4"/>
    <w:rsid w:val="00B13820"/>
    <w:rsid w:val="00B13AF9"/>
    <w:rsid w:val="00B13C50"/>
    <w:rsid w:val="00B13CDE"/>
    <w:rsid w:val="00B14049"/>
    <w:rsid w:val="00B14472"/>
    <w:rsid w:val="00B14477"/>
    <w:rsid w:val="00B1452B"/>
    <w:rsid w:val="00B14633"/>
    <w:rsid w:val="00B14841"/>
    <w:rsid w:val="00B14AA3"/>
    <w:rsid w:val="00B14C71"/>
    <w:rsid w:val="00B14C86"/>
    <w:rsid w:val="00B14CBA"/>
    <w:rsid w:val="00B14E04"/>
    <w:rsid w:val="00B14E23"/>
    <w:rsid w:val="00B151DC"/>
    <w:rsid w:val="00B151E9"/>
    <w:rsid w:val="00B153B8"/>
    <w:rsid w:val="00B157D5"/>
    <w:rsid w:val="00B15DE6"/>
    <w:rsid w:val="00B1602F"/>
    <w:rsid w:val="00B161CF"/>
    <w:rsid w:val="00B161EC"/>
    <w:rsid w:val="00B164EB"/>
    <w:rsid w:val="00B16A6F"/>
    <w:rsid w:val="00B16CD1"/>
    <w:rsid w:val="00B16CE6"/>
    <w:rsid w:val="00B1721B"/>
    <w:rsid w:val="00B1727E"/>
    <w:rsid w:val="00B175EB"/>
    <w:rsid w:val="00B176DA"/>
    <w:rsid w:val="00B1796C"/>
    <w:rsid w:val="00B1796E"/>
    <w:rsid w:val="00B17B31"/>
    <w:rsid w:val="00B17C52"/>
    <w:rsid w:val="00B17C56"/>
    <w:rsid w:val="00B201E2"/>
    <w:rsid w:val="00B20393"/>
    <w:rsid w:val="00B20FC8"/>
    <w:rsid w:val="00B2101C"/>
    <w:rsid w:val="00B21175"/>
    <w:rsid w:val="00B215A7"/>
    <w:rsid w:val="00B216CC"/>
    <w:rsid w:val="00B21803"/>
    <w:rsid w:val="00B21D1A"/>
    <w:rsid w:val="00B21DBD"/>
    <w:rsid w:val="00B21DCA"/>
    <w:rsid w:val="00B22142"/>
    <w:rsid w:val="00B2220F"/>
    <w:rsid w:val="00B22499"/>
    <w:rsid w:val="00B22596"/>
    <w:rsid w:val="00B227DA"/>
    <w:rsid w:val="00B22AEB"/>
    <w:rsid w:val="00B22B2D"/>
    <w:rsid w:val="00B22E43"/>
    <w:rsid w:val="00B232DA"/>
    <w:rsid w:val="00B238E5"/>
    <w:rsid w:val="00B23D35"/>
    <w:rsid w:val="00B23F89"/>
    <w:rsid w:val="00B24021"/>
    <w:rsid w:val="00B240B0"/>
    <w:rsid w:val="00B2450C"/>
    <w:rsid w:val="00B24E16"/>
    <w:rsid w:val="00B25207"/>
    <w:rsid w:val="00B25249"/>
    <w:rsid w:val="00B254D8"/>
    <w:rsid w:val="00B25613"/>
    <w:rsid w:val="00B2567F"/>
    <w:rsid w:val="00B25844"/>
    <w:rsid w:val="00B25D7F"/>
    <w:rsid w:val="00B25DA1"/>
    <w:rsid w:val="00B25EA1"/>
    <w:rsid w:val="00B2611C"/>
    <w:rsid w:val="00B26290"/>
    <w:rsid w:val="00B267C5"/>
    <w:rsid w:val="00B267D0"/>
    <w:rsid w:val="00B26D4D"/>
    <w:rsid w:val="00B26E20"/>
    <w:rsid w:val="00B26F37"/>
    <w:rsid w:val="00B26FE6"/>
    <w:rsid w:val="00B2790D"/>
    <w:rsid w:val="00B27926"/>
    <w:rsid w:val="00B27B5F"/>
    <w:rsid w:val="00B27D97"/>
    <w:rsid w:val="00B27ED7"/>
    <w:rsid w:val="00B27F11"/>
    <w:rsid w:val="00B3012C"/>
    <w:rsid w:val="00B30717"/>
    <w:rsid w:val="00B30874"/>
    <w:rsid w:val="00B3096E"/>
    <w:rsid w:val="00B30C22"/>
    <w:rsid w:val="00B30E46"/>
    <w:rsid w:val="00B30F08"/>
    <w:rsid w:val="00B30F1C"/>
    <w:rsid w:val="00B31137"/>
    <w:rsid w:val="00B31233"/>
    <w:rsid w:val="00B31303"/>
    <w:rsid w:val="00B315A9"/>
    <w:rsid w:val="00B31CF9"/>
    <w:rsid w:val="00B3262B"/>
    <w:rsid w:val="00B32634"/>
    <w:rsid w:val="00B32AC2"/>
    <w:rsid w:val="00B32B06"/>
    <w:rsid w:val="00B32B1A"/>
    <w:rsid w:val="00B32BD2"/>
    <w:rsid w:val="00B32E38"/>
    <w:rsid w:val="00B336D7"/>
    <w:rsid w:val="00B3372B"/>
    <w:rsid w:val="00B33AA7"/>
    <w:rsid w:val="00B33B6B"/>
    <w:rsid w:val="00B33D69"/>
    <w:rsid w:val="00B34189"/>
    <w:rsid w:val="00B3426C"/>
    <w:rsid w:val="00B3436A"/>
    <w:rsid w:val="00B347F0"/>
    <w:rsid w:val="00B34B06"/>
    <w:rsid w:val="00B34BA6"/>
    <w:rsid w:val="00B34BD8"/>
    <w:rsid w:val="00B34CCA"/>
    <w:rsid w:val="00B3526C"/>
    <w:rsid w:val="00B35827"/>
    <w:rsid w:val="00B358C7"/>
    <w:rsid w:val="00B36491"/>
    <w:rsid w:val="00B365E8"/>
    <w:rsid w:val="00B368A5"/>
    <w:rsid w:val="00B36E5B"/>
    <w:rsid w:val="00B36F5A"/>
    <w:rsid w:val="00B3702D"/>
    <w:rsid w:val="00B371A7"/>
    <w:rsid w:val="00B37681"/>
    <w:rsid w:val="00B37CDA"/>
    <w:rsid w:val="00B4019A"/>
    <w:rsid w:val="00B402B6"/>
    <w:rsid w:val="00B4047B"/>
    <w:rsid w:val="00B4056F"/>
    <w:rsid w:val="00B40CA3"/>
    <w:rsid w:val="00B41127"/>
    <w:rsid w:val="00B41692"/>
    <w:rsid w:val="00B416CC"/>
    <w:rsid w:val="00B41896"/>
    <w:rsid w:val="00B41A54"/>
    <w:rsid w:val="00B41E56"/>
    <w:rsid w:val="00B41F56"/>
    <w:rsid w:val="00B42130"/>
    <w:rsid w:val="00B423EF"/>
    <w:rsid w:val="00B424CE"/>
    <w:rsid w:val="00B4289C"/>
    <w:rsid w:val="00B428D5"/>
    <w:rsid w:val="00B42DDC"/>
    <w:rsid w:val="00B42EAE"/>
    <w:rsid w:val="00B42FC5"/>
    <w:rsid w:val="00B4346A"/>
    <w:rsid w:val="00B4395C"/>
    <w:rsid w:val="00B43DEC"/>
    <w:rsid w:val="00B443E4"/>
    <w:rsid w:val="00B444A1"/>
    <w:rsid w:val="00B449A8"/>
    <w:rsid w:val="00B44ACF"/>
    <w:rsid w:val="00B44B3A"/>
    <w:rsid w:val="00B44C41"/>
    <w:rsid w:val="00B44C87"/>
    <w:rsid w:val="00B44D82"/>
    <w:rsid w:val="00B45306"/>
    <w:rsid w:val="00B45552"/>
    <w:rsid w:val="00B45715"/>
    <w:rsid w:val="00B457BB"/>
    <w:rsid w:val="00B4607B"/>
    <w:rsid w:val="00B460FE"/>
    <w:rsid w:val="00B46134"/>
    <w:rsid w:val="00B461BF"/>
    <w:rsid w:val="00B4668A"/>
    <w:rsid w:val="00B46757"/>
    <w:rsid w:val="00B46BE8"/>
    <w:rsid w:val="00B46D21"/>
    <w:rsid w:val="00B46F7D"/>
    <w:rsid w:val="00B475AF"/>
    <w:rsid w:val="00B476A2"/>
    <w:rsid w:val="00B47786"/>
    <w:rsid w:val="00B47EFF"/>
    <w:rsid w:val="00B47F70"/>
    <w:rsid w:val="00B50113"/>
    <w:rsid w:val="00B5064F"/>
    <w:rsid w:val="00B5094F"/>
    <w:rsid w:val="00B509DE"/>
    <w:rsid w:val="00B509F0"/>
    <w:rsid w:val="00B50D95"/>
    <w:rsid w:val="00B50E0C"/>
    <w:rsid w:val="00B51812"/>
    <w:rsid w:val="00B518FC"/>
    <w:rsid w:val="00B51A39"/>
    <w:rsid w:val="00B523B4"/>
    <w:rsid w:val="00B52970"/>
    <w:rsid w:val="00B530DC"/>
    <w:rsid w:val="00B5310F"/>
    <w:rsid w:val="00B5328C"/>
    <w:rsid w:val="00B533CA"/>
    <w:rsid w:val="00B533F4"/>
    <w:rsid w:val="00B535D2"/>
    <w:rsid w:val="00B5375E"/>
    <w:rsid w:val="00B5396D"/>
    <w:rsid w:val="00B53AC4"/>
    <w:rsid w:val="00B53CE0"/>
    <w:rsid w:val="00B5404F"/>
    <w:rsid w:val="00B5411F"/>
    <w:rsid w:val="00B541B9"/>
    <w:rsid w:val="00B543E9"/>
    <w:rsid w:val="00B5484D"/>
    <w:rsid w:val="00B54BBE"/>
    <w:rsid w:val="00B54EBE"/>
    <w:rsid w:val="00B550EF"/>
    <w:rsid w:val="00B55237"/>
    <w:rsid w:val="00B5577B"/>
    <w:rsid w:val="00B557B4"/>
    <w:rsid w:val="00B558DD"/>
    <w:rsid w:val="00B55CB0"/>
    <w:rsid w:val="00B55D0B"/>
    <w:rsid w:val="00B55EB4"/>
    <w:rsid w:val="00B56028"/>
    <w:rsid w:val="00B56059"/>
    <w:rsid w:val="00B5628D"/>
    <w:rsid w:val="00B5639A"/>
    <w:rsid w:val="00B563EA"/>
    <w:rsid w:val="00B56604"/>
    <w:rsid w:val="00B5662D"/>
    <w:rsid w:val="00B5682B"/>
    <w:rsid w:val="00B568A0"/>
    <w:rsid w:val="00B56CDF"/>
    <w:rsid w:val="00B56EEF"/>
    <w:rsid w:val="00B57010"/>
    <w:rsid w:val="00B574B0"/>
    <w:rsid w:val="00B5775D"/>
    <w:rsid w:val="00B57A09"/>
    <w:rsid w:val="00B57D6C"/>
    <w:rsid w:val="00B57DE3"/>
    <w:rsid w:val="00B57F47"/>
    <w:rsid w:val="00B6000E"/>
    <w:rsid w:val="00B60293"/>
    <w:rsid w:val="00B606D7"/>
    <w:rsid w:val="00B606ED"/>
    <w:rsid w:val="00B60C3C"/>
    <w:rsid w:val="00B60CE3"/>
    <w:rsid w:val="00B60D8D"/>
    <w:rsid w:val="00B60E51"/>
    <w:rsid w:val="00B60F8C"/>
    <w:rsid w:val="00B611A8"/>
    <w:rsid w:val="00B614EE"/>
    <w:rsid w:val="00B6160F"/>
    <w:rsid w:val="00B617B7"/>
    <w:rsid w:val="00B61A14"/>
    <w:rsid w:val="00B61B1E"/>
    <w:rsid w:val="00B61BF7"/>
    <w:rsid w:val="00B61CC4"/>
    <w:rsid w:val="00B61E91"/>
    <w:rsid w:val="00B621D5"/>
    <w:rsid w:val="00B62312"/>
    <w:rsid w:val="00B627AF"/>
    <w:rsid w:val="00B62844"/>
    <w:rsid w:val="00B62A53"/>
    <w:rsid w:val="00B62EF1"/>
    <w:rsid w:val="00B633BD"/>
    <w:rsid w:val="00B63953"/>
    <w:rsid w:val="00B639B2"/>
    <w:rsid w:val="00B63A21"/>
    <w:rsid w:val="00B63A54"/>
    <w:rsid w:val="00B63A57"/>
    <w:rsid w:val="00B63A7C"/>
    <w:rsid w:val="00B63BE3"/>
    <w:rsid w:val="00B63CB9"/>
    <w:rsid w:val="00B63CCB"/>
    <w:rsid w:val="00B64AFB"/>
    <w:rsid w:val="00B64C32"/>
    <w:rsid w:val="00B64C8B"/>
    <w:rsid w:val="00B64E5E"/>
    <w:rsid w:val="00B65240"/>
    <w:rsid w:val="00B652BC"/>
    <w:rsid w:val="00B6592A"/>
    <w:rsid w:val="00B659F1"/>
    <w:rsid w:val="00B6615B"/>
    <w:rsid w:val="00B66287"/>
    <w:rsid w:val="00B663B3"/>
    <w:rsid w:val="00B664DD"/>
    <w:rsid w:val="00B6677B"/>
    <w:rsid w:val="00B66A12"/>
    <w:rsid w:val="00B6708A"/>
    <w:rsid w:val="00B670EC"/>
    <w:rsid w:val="00B671E4"/>
    <w:rsid w:val="00B67202"/>
    <w:rsid w:val="00B67449"/>
    <w:rsid w:val="00B674C8"/>
    <w:rsid w:val="00B67675"/>
    <w:rsid w:val="00B679EA"/>
    <w:rsid w:val="00B67DB3"/>
    <w:rsid w:val="00B67E0E"/>
    <w:rsid w:val="00B70266"/>
    <w:rsid w:val="00B7042F"/>
    <w:rsid w:val="00B707E4"/>
    <w:rsid w:val="00B70AA9"/>
    <w:rsid w:val="00B70CBF"/>
    <w:rsid w:val="00B70CC4"/>
    <w:rsid w:val="00B70FC4"/>
    <w:rsid w:val="00B7106A"/>
    <w:rsid w:val="00B711B8"/>
    <w:rsid w:val="00B713EE"/>
    <w:rsid w:val="00B71498"/>
    <w:rsid w:val="00B71BFE"/>
    <w:rsid w:val="00B71FF8"/>
    <w:rsid w:val="00B7257B"/>
    <w:rsid w:val="00B7289A"/>
    <w:rsid w:val="00B72B0D"/>
    <w:rsid w:val="00B72B7F"/>
    <w:rsid w:val="00B72D59"/>
    <w:rsid w:val="00B72D68"/>
    <w:rsid w:val="00B72D96"/>
    <w:rsid w:val="00B72DB4"/>
    <w:rsid w:val="00B72DEB"/>
    <w:rsid w:val="00B7325A"/>
    <w:rsid w:val="00B73602"/>
    <w:rsid w:val="00B73E9F"/>
    <w:rsid w:val="00B74032"/>
    <w:rsid w:val="00B744F9"/>
    <w:rsid w:val="00B7488C"/>
    <w:rsid w:val="00B748C1"/>
    <w:rsid w:val="00B74D23"/>
    <w:rsid w:val="00B7557E"/>
    <w:rsid w:val="00B75793"/>
    <w:rsid w:val="00B75A76"/>
    <w:rsid w:val="00B75CAD"/>
    <w:rsid w:val="00B7603D"/>
    <w:rsid w:val="00B760EC"/>
    <w:rsid w:val="00B767AF"/>
    <w:rsid w:val="00B76AD9"/>
    <w:rsid w:val="00B76BA2"/>
    <w:rsid w:val="00B772DC"/>
    <w:rsid w:val="00B77755"/>
    <w:rsid w:val="00B77889"/>
    <w:rsid w:val="00B778AA"/>
    <w:rsid w:val="00B778E9"/>
    <w:rsid w:val="00B779D3"/>
    <w:rsid w:val="00B77BEE"/>
    <w:rsid w:val="00B77D18"/>
    <w:rsid w:val="00B77D52"/>
    <w:rsid w:val="00B77EE8"/>
    <w:rsid w:val="00B77F54"/>
    <w:rsid w:val="00B77F5E"/>
    <w:rsid w:val="00B801D1"/>
    <w:rsid w:val="00B8026A"/>
    <w:rsid w:val="00B80319"/>
    <w:rsid w:val="00B8083A"/>
    <w:rsid w:val="00B80A33"/>
    <w:rsid w:val="00B80AE2"/>
    <w:rsid w:val="00B80F5F"/>
    <w:rsid w:val="00B81064"/>
    <w:rsid w:val="00B811AD"/>
    <w:rsid w:val="00B811F2"/>
    <w:rsid w:val="00B8129A"/>
    <w:rsid w:val="00B814E7"/>
    <w:rsid w:val="00B8151D"/>
    <w:rsid w:val="00B815C7"/>
    <w:rsid w:val="00B81678"/>
    <w:rsid w:val="00B816B6"/>
    <w:rsid w:val="00B81777"/>
    <w:rsid w:val="00B8184A"/>
    <w:rsid w:val="00B81C9C"/>
    <w:rsid w:val="00B81CD4"/>
    <w:rsid w:val="00B822C6"/>
    <w:rsid w:val="00B82396"/>
    <w:rsid w:val="00B824CB"/>
    <w:rsid w:val="00B8255D"/>
    <w:rsid w:val="00B825FC"/>
    <w:rsid w:val="00B82759"/>
    <w:rsid w:val="00B8276A"/>
    <w:rsid w:val="00B82860"/>
    <w:rsid w:val="00B8292B"/>
    <w:rsid w:val="00B82A0B"/>
    <w:rsid w:val="00B82C55"/>
    <w:rsid w:val="00B82C88"/>
    <w:rsid w:val="00B8313A"/>
    <w:rsid w:val="00B83293"/>
    <w:rsid w:val="00B837A9"/>
    <w:rsid w:val="00B83899"/>
    <w:rsid w:val="00B83982"/>
    <w:rsid w:val="00B83A09"/>
    <w:rsid w:val="00B83A1D"/>
    <w:rsid w:val="00B83A94"/>
    <w:rsid w:val="00B83C61"/>
    <w:rsid w:val="00B83D6B"/>
    <w:rsid w:val="00B83E47"/>
    <w:rsid w:val="00B83F1F"/>
    <w:rsid w:val="00B841AE"/>
    <w:rsid w:val="00B841FC"/>
    <w:rsid w:val="00B844F4"/>
    <w:rsid w:val="00B84699"/>
    <w:rsid w:val="00B848A6"/>
    <w:rsid w:val="00B848EF"/>
    <w:rsid w:val="00B84A03"/>
    <w:rsid w:val="00B84AFB"/>
    <w:rsid w:val="00B84B02"/>
    <w:rsid w:val="00B84D5F"/>
    <w:rsid w:val="00B84D87"/>
    <w:rsid w:val="00B84E92"/>
    <w:rsid w:val="00B84F78"/>
    <w:rsid w:val="00B85279"/>
    <w:rsid w:val="00B85324"/>
    <w:rsid w:val="00B853DA"/>
    <w:rsid w:val="00B8551E"/>
    <w:rsid w:val="00B85AE4"/>
    <w:rsid w:val="00B85EF4"/>
    <w:rsid w:val="00B85F2B"/>
    <w:rsid w:val="00B86067"/>
    <w:rsid w:val="00B86165"/>
    <w:rsid w:val="00B866CA"/>
    <w:rsid w:val="00B867BE"/>
    <w:rsid w:val="00B868C4"/>
    <w:rsid w:val="00B86DD3"/>
    <w:rsid w:val="00B86EA4"/>
    <w:rsid w:val="00B86EE7"/>
    <w:rsid w:val="00B87186"/>
    <w:rsid w:val="00B87505"/>
    <w:rsid w:val="00B878BF"/>
    <w:rsid w:val="00B878D9"/>
    <w:rsid w:val="00B87982"/>
    <w:rsid w:val="00B879F9"/>
    <w:rsid w:val="00B87AA6"/>
    <w:rsid w:val="00B87ACD"/>
    <w:rsid w:val="00B901F3"/>
    <w:rsid w:val="00B9023D"/>
    <w:rsid w:val="00B903E2"/>
    <w:rsid w:val="00B909F3"/>
    <w:rsid w:val="00B90AA5"/>
    <w:rsid w:val="00B90D17"/>
    <w:rsid w:val="00B90D2B"/>
    <w:rsid w:val="00B90E74"/>
    <w:rsid w:val="00B90F5B"/>
    <w:rsid w:val="00B90F88"/>
    <w:rsid w:val="00B913C8"/>
    <w:rsid w:val="00B91657"/>
    <w:rsid w:val="00B916E7"/>
    <w:rsid w:val="00B917A9"/>
    <w:rsid w:val="00B91A1D"/>
    <w:rsid w:val="00B91BE5"/>
    <w:rsid w:val="00B91C07"/>
    <w:rsid w:val="00B92377"/>
    <w:rsid w:val="00B92934"/>
    <w:rsid w:val="00B92C63"/>
    <w:rsid w:val="00B92CC8"/>
    <w:rsid w:val="00B9309D"/>
    <w:rsid w:val="00B93242"/>
    <w:rsid w:val="00B934A2"/>
    <w:rsid w:val="00B93503"/>
    <w:rsid w:val="00B9379F"/>
    <w:rsid w:val="00B937F4"/>
    <w:rsid w:val="00B938E9"/>
    <w:rsid w:val="00B93958"/>
    <w:rsid w:val="00B93F3B"/>
    <w:rsid w:val="00B94071"/>
    <w:rsid w:val="00B940E3"/>
    <w:rsid w:val="00B9421B"/>
    <w:rsid w:val="00B943AC"/>
    <w:rsid w:val="00B94906"/>
    <w:rsid w:val="00B94B32"/>
    <w:rsid w:val="00B94FBF"/>
    <w:rsid w:val="00B94FED"/>
    <w:rsid w:val="00B94FFB"/>
    <w:rsid w:val="00B95390"/>
    <w:rsid w:val="00B953D0"/>
    <w:rsid w:val="00B95ACE"/>
    <w:rsid w:val="00B95B06"/>
    <w:rsid w:val="00B96038"/>
    <w:rsid w:val="00B9614F"/>
    <w:rsid w:val="00B9636C"/>
    <w:rsid w:val="00B96C36"/>
    <w:rsid w:val="00B96CBF"/>
    <w:rsid w:val="00B96F40"/>
    <w:rsid w:val="00B970EF"/>
    <w:rsid w:val="00B971B1"/>
    <w:rsid w:val="00B97370"/>
    <w:rsid w:val="00B975E9"/>
    <w:rsid w:val="00B97B2E"/>
    <w:rsid w:val="00B97B9D"/>
    <w:rsid w:val="00B97BCF"/>
    <w:rsid w:val="00B97CAE"/>
    <w:rsid w:val="00B97D25"/>
    <w:rsid w:val="00B97FBA"/>
    <w:rsid w:val="00BA020C"/>
    <w:rsid w:val="00BA0511"/>
    <w:rsid w:val="00BA0605"/>
    <w:rsid w:val="00BA07BC"/>
    <w:rsid w:val="00BA08E4"/>
    <w:rsid w:val="00BA0B41"/>
    <w:rsid w:val="00BA0B6C"/>
    <w:rsid w:val="00BA0CDD"/>
    <w:rsid w:val="00BA0EEE"/>
    <w:rsid w:val="00BA109E"/>
    <w:rsid w:val="00BA1333"/>
    <w:rsid w:val="00BA18AE"/>
    <w:rsid w:val="00BA1D09"/>
    <w:rsid w:val="00BA1E24"/>
    <w:rsid w:val="00BA1E6B"/>
    <w:rsid w:val="00BA1E81"/>
    <w:rsid w:val="00BA23F6"/>
    <w:rsid w:val="00BA24DB"/>
    <w:rsid w:val="00BA252C"/>
    <w:rsid w:val="00BA2960"/>
    <w:rsid w:val="00BA2F97"/>
    <w:rsid w:val="00BA3097"/>
    <w:rsid w:val="00BA31E8"/>
    <w:rsid w:val="00BA341F"/>
    <w:rsid w:val="00BA3A4E"/>
    <w:rsid w:val="00BA3B47"/>
    <w:rsid w:val="00BA4019"/>
    <w:rsid w:val="00BA4029"/>
    <w:rsid w:val="00BA4344"/>
    <w:rsid w:val="00BA4597"/>
    <w:rsid w:val="00BA4740"/>
    <w:rsid w:val="00BA4784"/>
    <w:rsid w:val="00BA47EC"/>
    <w:rsid w:val="00BA4872"/>
    <w:rsid w:val="00BA4AC0"/>
    <w:rsid w:val="00BA4CBE"/>
    <w:rsid w:val="00BA505F"/>
    <w:rsid w:val="00BA555E"/>
    <w:rsid w:val="00BA55E0"/>
    <w:rsid w:val="00BA57E8"/>
    <w:rsid w:val="00BA5947"/>
    <w:rsid w:val="00BA5E86"/>
    <w:rsid w:val="00BA6141"/>
    <w:rsid w:val="00BA639F"/>
    <w:rsid w:val="00BA65FA"/>
    <w:rsid w:val="00BA662F"/>
    <w:rsid w:val="00BA667F"/>
    <w:rsid w:val="00BA66F1"/>
    <w:rsid w:val="00BA67B8"/>
    <w:rsid w:val="00BA69AE"/>
    <w:rsid w:val="00BA6B13"/>
    <w:rsid w:val="00BA6BD4"/>
    <w:rsid w:val="00BA6C17"/>
    <w:rsid w:val="00BA6C7A"/>
    <w:rsid w:val="00BA73D8"/>
    <w:rsid w:val="00BA74E6"/>
    <w:rsid w:val="00BA759D"/>
    <w:rsid w:val="00BA7778"/>
    <w:rsid w:val="00BA7BB8"/>
    <w:rsid w:val="00BA7BF9"/>
    <w:rsid w:val="00BA7E0E"/>
    <w:rsid w:val="00BB000E"/>
    <w:rsid w:val="00BB01F7"/>
    <w:rsid w:val="00BB04D7"/>
    <w:rsid w:val="00BB0531"/>
    <w:rsid w:val="00BB06D6"/>
    <w:rsid w:val="00BB0AD4"/>
    <w:rsid w:val="00BB0F8C"/>
    <w:rsid w:val="00BB1139"/>
    <w:rsid w:val="00BB117B"/>
    <w:rsid w:val="00BB11C9"/>
    <w:rsid w:val="00BB1280"/>
    <w:rsid w:val="00BB12A2"/>
    <w:rsid w:val="00BB12E5"/>
    <w:rsid w:val="00BB12F5"/>
    <w:rsid w:val="00BB168F"/>
    <w:rsid w:val="00BB17D1"/>
    <w:rsid w:val="00BB186D"/>
    <w:rsid w:val="00BB1932"/>
    <w:rsid w:val="00BB24CB"/>
    <w:rsid w:val="00BB27DB"/>
    <w:rsid w:val="00BB2A2C"/>
    <w:rsid w:val="00BB2D76"/>
    <w:rsid w:val="00BB3286"/>
    <w:rsid w:val="00BB33A1"/>
    <w:rsid w:val="00BB3645"/>
    <w:rsid w:val="00BB3752"/>
    <w:rsid w:val="00BB383F"/>
    <w:rsid w:val="00BB3C0D"/>
    <w:rsid w:val="00BB3C86"/>
    <w:rsid w:val="00BB40E7"/>
    <w:rsid w:val="00BB4158"/>
    <w:rsid w:val="00BB428F"/>
    <w:rsid w:val="00BB463C"/>
    <w:rsid w:val="00BB46D3"/>
    <w:rsid w:val="00BB4A30"/>
    <w:rsid w:val="00BB4D52"/>
    <w:rsid w:val="00BB4ECF"/>
    <w:rsid w:val="00BB50C3"/>
    <w:rsid w:val="00BB5120"/>
    <w:rsid w:val="00BB54C3"/>
    <w:rsid w:val="00BB58BE"/>
    <w:rsid w:val="00BB5CBC"/>
    <w:rsid w:val="00BB6688"/>
    <w:rsid w:val="00BB68FE"/>
    <w:rsid w:val="00BB6C62"/>
    <w:rsid w:val="00BB6D3A"/>
    <w:rsid w:val="00BB703B"/>
    <w:rsid w:val="00BB744A"/>
    <w:rsid w:val="00BB775C"/>
    <w:rsid w:val="00BB7B1F"/>
    <w:rsid w:val="00BB7B7D"/>
    <w:rsid w:val="00BB7BE7"/>
    <w:rsid w:val="00BC0614"/>
    <w:rsid w:val="00BC0829"/>
    <w:rsid w:val="00BC09AE"/>
    <w:rsid w:val="00BC0AA9"/>
    <w:rsid w:val="00BC0B38"/>
    <w:rsid w:val="00BC0D2D"/>
    <w:rsid w:val="00BC1009"/>
    <w:rsid w:val="00BC1174"/>
    <w:rsid w:val="00BC147F"/>
    <w:rsid w:val="00BC16D5"/>
    <w:rsid w:val="00BC1B5F"/>
    <w:rsid w:val="00BC1EE6"/>
    <w:rsid w:val="00BC1F70"/>
    <w:rsid w:val="00BC20A7"/>
    <w:rsid w:val="00BC21F9"/>
    <w:rsid w:val="00BC25F8"/>
    <w:rsid w:val="00BC262D"/>
    <w:rsid w:val="00BC26D4"/>
    <w:rsid w:val="00BC26F8"/>
    <w:rsid w:val="00BC2801"/>
    <w:rsid w:val="00BC2BD7"/>
    <w:rsid w:val="00BC2F49"/>
    <w:rsid w:val="00BC3547"/>
    <w:rsid w:val="00BC3560"/>
    <w:rsid w:val="00BC3C5F"/>
    <w:rsid w:val="00BC3F06"/>
    <w:rsid w:val="00BC40BB"/>
    <w:rsid w:val="00BC42CF"/>
    <w:rsid w:val="00BC44AD"/>
    <w:rsid w:val="00BC45F3"/>
    <w:rsid w:val="00BC47A1"/>
    <w:rsid w:val="00BC4C79"/>
    <w:rsid w:val="00BC4CEA"/>
    <w:rsid w:val="00BC4D78"/>
    <w:rsid w:val="00BC4E4D"/>
    <w:rsid w:val="00BC52A3"/>
    <w:rsid w:val="00BC5703"/>
    <w:rsid w:val="00BC575D"/>
    <w:rsid w:val="00BC582F"/>
    <w:rsid w:val="00BC5850"/>
    <w:rsid w:val="00BC60D9"/>
    <w:rsid w:val="00BC6184"/>
    <w:rsid w:val="00BC6311"/>
    <w:rsid w:val="00BC6412"/>
    <w:rsid w:val="00BC6535"/>
    <w:rsid w:val="00BC657D"/>
    <w:rsid w:val="00BC6620"/>
    <w:rsid w:val="00BC6622"/>
    <w:rsid w:val="00BC6800"/>
    <w:rsid w:val="00BC6818"/>
    <w:rsid w:val="00BC6909"/>
    <w:rsid w:val="00BC69DD"/>
    <w:rsid w:val="00BC6CA3"/>
    <w:rsid w:val="00BC6DE0"/>
    <w:rsid w:val="00BC6E2B"/>
    <w:rsid w:val="00BC6E8A"/>
    <w:rsid w:val="00BC6FE4"/>
    <w:rsid w:val="00BC7031"/>
    <w:rsid w:val="00BC757E"/>
    <w:rsid w:val="00BC777E"/>
    <w:rsid w:val="00BC7986"/>
    <w:rsid w:val="00BC79A4"/>
    <w:rsid w:val="00BC7CA5"/>
    <w:rsid w:val="00BC7D37"/>
    <w:rsid w:val="00BC7F65"/>
    <w:rsid w:val="00BD028E"/>
    <w:rsid w:val="00BD033D"/>
    <w:rsid w:val="00BD04A8"/>
    <w:rsid w:val="00BD0650"/>
    <w:rsid w:val="00BD092E"/>
    <w:rsid w:val="00BD1153"/>
    <w:rsid w:val="00BD143B"/>
    <w:rsid w:val="00BD15A6"/>
    <w:rsid w:val="00BD1882"/>
    <w:rsid w:val="00BD1DBC"/>
    <w:rsid w:val="00BD1E15"/>
    <w:rsid w:val="00BD20C0"/>
    <w:rsid w:val="00BD244F"/>
    <w:rsid w:val="00BD2467"/>
    <w:rsid w:val="00BD269B"/>
    <w:rsid w:val="00BD2A49"/>
    <w:rsid w:val="00BD2A93"/>
    <w:rsid w:val="00BD2AB4"/>
    <w:rsid w:val="00BD2B5F"/>
    <w:rsid w:val="00BD2B95"/>
    <w:rsid w:val="00BD2D38"/>
    <w:rsid w:val="00BD2DE4"/>
    <w:rsid w:val="00BD2FE1"/>
    <w:rsid w:val="00BD3407"/>
    <w:rsid w:val="00BD361D"/>
    <w:rsid w:val="00BD3663"/>
    <w:rsid w:val="00BD36F0"/>
    <w:rsid w:val="00BD391D"/>
    <w:rsid w:val="00BD3BE2"/>
    <w:rsid w:val="00BD3C16"/>
    <w:rsid w:val="00BD3CF4"/>
    <w:rsid w:val="00BD3EB8"/>
    <w:rsid w:val="00BD40FC"/>
    <w:rsid w:val="00BD41C7"/>
    <w:rsid w:val="00BD4337"/>
    <w:rsid w:val="00BD43A9"/>
    <w:rsid w:val="00BD450C"/>
    <w:rsid w:val="00BD45A0"/>
    <w:rsid w:val="00BD4869"/>
    <w:rsid w:val="00BD4919"/>
    <w:rsid w:val="00BD4AD2"/>
    <w:rsid w:val="00BD4D87"/>
    <w:rsid w:val="00BD4E7A"/>
    <w:rsid w:val="00BD523F"/>
    <w:rsid w:val="00BD53A8"/>
    <w:rsid w:val="00BD5431"/>
    <w:rsid w:val="00BD56AA"/>
    <w:rsid w:val="00BD5B00"/>
    <w:rsid w:val="00BD5EA2"/>
    <w:rsid w:val="00BD6686"/>
    <w:rsid w:val="00BD66F5"/>
    <w:rsid w:val="00BD674B"/>
    <w:rsid w:val="00BD682F"/>
    <w:rsid w:val="00BD6DE7"/>
    <w:rsid w:val="00BD6ED0"/>
    <w:rsid w:val="00BD7078"/>
    <w:rsid w:val="00BD77BA"/>
    <w:rsid w:val="00BD79DE"/>
    <w:rsid w:val="00BD7DD6"/>
    <w:rsid w:val="00BD7FCE"/>
    <w:rsid w:val="00BE0094"/>
    <w:rsid w:val="00BE016C"/>
    <w:rsid w:val="00BE016D"/>
    <w:rsid w:val="00BE04DC"/>
    <w:rsid w:val="00BE0592"/>
    <w:rsid w:val="00BE05A7"/>
    <w:rsid w:val="00BE05B5"/>
    <w:rsid w:val="00BE0615"/>
    <w:rsid w:val="00BE0A7C"/>
    <w:rsid w:val="00BE0A98"/>
    <w:rsid w:val="00BE0C1F"/>
    <w:rsid w:val="00BE0C5F"/>
    <w:rsid w:val="00BE0C80"/>
    <w:rsid w:val="00BE0DEE"/>
    <w:rsid w:val="00BE0E6E"/>
    <w:rsid w:val="00BE1265"/>
    <w:rsid w:val="00BE13C1"/>
    <w:rsid w:val="00BE1537"/>
    <w:rsid w:val="00BE21DC"/>
    <w:rsid w:val="00BE22D8"/>
    <w:rsid w:val="00BE27F0"/>
    <w:rsid w:val="00BE2C7B"/>
    <w:rsid w:val="00BE2F47"/>
    <w:rsid w:val="00BE305D"/>
    <w:rsid w:val="00BE326F"/>
    <w:rsid w:val="00BE3340"/>
    <w:rsid w:val="00BE358C"/>
    <w:rsid w:val="00BE388C"/>
    <w:rsid w:val="00BE3973"/>
    <w:rsid w:val="00BE3B80"/>
    <w:rsid w:val="00BE3E72"/>
    <w:rsid w:val="00BE3EA4"/>
    <w:rsid w:val="00BE4335"/>
    <w:rsid w:val="00BE44AD"/>
    <w:rsid w:val="00BE4D0F"/>
    <w:rsid w:val="00BE50B5"/>
    <w:rsid w:val="00BE511B"/>
    <w:rsid w:val="00BE523C"/>
    <w:rsid w:val="00BE5248"/>
    <w:rsid w:val="00BE55CC"/>
    <w:rsid w:val="00BE55E4"/>
    <w:rsid w:val="00BE563B"/>
    <w:rsid w:val="00BE5C42"/>
    <w:rsid w:val="00BE5F62"/>
    <w:rsid w:val="00BE603A"/>
    <w:rsid w:val="00BE632F"/>
    <w:rsid w:val="00BE6411"/>
    <w:rsid w:val="00BE674E"/>
    <w:rsid w:val="00BE7232"/>
    <w:rsid w:val="00BE7524"/>
    <w:rsid w:val="00BE7755"/>
    <w:rsid w:val="00BE7B3E"/>
    <w:rsid w:val="00BF084E"/>
    <w:rsid w:val="00BF09C2"/>
    <w:rsid w:val="00BF0D09"/>
    <w:rsid w:val="00BF0DBB"/>
    <w:rsid w:val="00BF1283"/>
    <w:rsid w:val="00BF1944"/>
    <w:rsid w:val="00BF1C35"/>
    <w:rsid w:val="00BF2303"/>
    <w:rsid w:val="00BF239A"/>
    <w:rsid w:val="00BF24B6"/>
    <w:rsid w:val="00BF2649"/>
    <w:rsid w:val="00BF273E"/>
    <w:rsid w:val="00BF2764"/>
    <w:rsid w:val="00BF2842"/>
    <w:rsid w:val="00BF2A42"/>
    <w:rsid w:val="00BF2B09"/>
    <w:rsid w:val="00BF2D10"/>
    <w:rsid w:val="00BF2E19"/>
    <w:rsid w:val="00BF2F4A"/>
    <w:rsid w:val="00BF2FD2"/>
    <w:rsid w:val="00BF31EC"/>
    <w:rsid w:val="00BF3241"/>
    <w:rsid w:val="00BF3523"/>
    <w:rsid w:val="00BF356C"/>
    <w:rsid w:val="00BF391F"/>
    <w:rsid w:val="00BF3D6C"/>
    <w:rsid w:val="00BF3FF7"/>
    <w:rsid w:val="00BF40F6"/>
    <w:rsid w:val="00BF41BC"/>
    <w:rsid w:val="00BF4A49"/>
    <w:rsid w:val="00BF4C72"/>
    <w:rsid w:val="00BF4C77"/>
    <w:rsid w:val="00BF4F02"/>
    <w:rsid w:val="00BF580B"/>
    <w:rsid w:val="00BF5930"/>
    <w:rsid w:val="00BF5EFA"/>
    <w:rsid w:val="00BF602A"/>
    <w:rsid w:val="00BF6448"/>
    <w:rsid w:val="00BF663E"/>
    <w:rsid w:val="00BF66E0"/>
    <w:rsid w:val="00BF69D6"/>
    <w:rsid w:val="00BF6A31"/>
    <w:rsid w:val="00BF7025"/>
    <w:rsid w:val="00BF72B9"/>
    <w:rsid w:val="00BF7461"/>
    <w:rsid w:val="00BF75F6"/>
    <w:rsid w:val="00BF7A00"/>
    <w:rsid w:val="00BF7C55"/>
    <w:rsid w:val="00BF7D2A"/>
    <w:rsid w:val="00BF7D32"/>
    <w:rsid w:val="00C004B5"/>
    <w:rsid w:val="00C00671"/>
    <w:rsid w:val="00C007D1"/>
    <w:rsid w:val="00C009BE"/>
    <w:rsid w:val="00C009CD"/>
    <w:rsid w:val="00C00BF2"/>
    <w:rsid w:val="00C00C30"/>
    <w:rsid w:val="00C00DA0"/>
    <w:rsid w:val="00C00DA8"/>
    <w:rsid w:val="00C00F8A"/>
    <w:rsid w:val="00C011AE"/>
    <w:rsid w:val="00C0130B"/>
    <w:rsid w:val="00C01806"/>
    <w:rsid w:val="00C01812"/>
    <w:rsid w:val="00C0233A"/>
    <w:rsid w:val="00C02827"/>
    <w:rsid w:val="00C0291D"/>
    <w:rsid w:val="00C02A59"/>
    <w:rsid w:val="00C02A67"/>
    <w:rsid w:val="00C02AB6"/>
    <w:rsid w:val="00C02B64"/>
    <w:rsid w:val="00C02EB9"/>
    <w:rsid w:val="00C032D0"/>
    <w:rsid w:val="00C03700"/>
    <w:rsid w:val="00C03B55"/>
    <w:rsid w:val="00C03C06"/>
    <w:rsid w:val="00C03D8C"/>
    <w:rsid w:val="00C04261"/>
    <w:rsid w:val="00C04609"/>
    <w:rsid w:val="00C046FA"/>
    <w:rsid w:val="00C049D6"/>
    <w:rsid w:val="00C04AD5"/>
    <w:rsid w:val="00C04AF6"/>
    <w:rsid w:val="00C04E80"/>
    <w:rsid w:val="00C05538"/>
    <w:rsid w:val="00C0559B"/>
    <w:rsid w:val="00C055EC"/>
    <w:rsid w:val="00C05A02"/>
    <w:rsid w:val="00C05A75"/>
    <w:rsid w:val="00C05BBA"/>
    <w:rsid w:val="00C05C77"/>
    <w:rsid w:val="00C060A7"/>
    <w:rsid w:val="00C06389"/>
    <w:rsid w:val="00C063DB"/>
    <w:rsid w:val="00C064EE"/>
    <w:rsid w:val="00C06613"/>
    <w:rsid w:val="00C0670A"/>
    <w:rsid w:val="00C06848"/>
    <w:rsid w:val="00C06D60"/>
    <w:rsid w:val="00C06E8A"/>
    <w:rsid w:val="00C06F2E"/>
    <w:rsid w:val="00C07280"/>
    <w:rsid w:val="00C07384"/>
    <w:rsid w:val="00C074FB"/>
    <w:rsid w:val="00C077AF"/>
    <w:rsid w:val="00C07A06"/>
    <w:rsid w:val="00C07A2E"/>
    <w:rsid w:val="00C07D6F"/>
    <w:rsid w:val="00C07DD2"/>
    <w:rsid w:val="00C07E62"/>
    <w:rsid w:val="00C07E8E"/>
    <w:rsid w:val="00C10510"/>
    <w:rsid w:val="00C106E7"/>
    <w:rsid w:val="00C10DC9"/>
    <w:rsid w:val="00C10F83"/>
    <w:rsid w:val="00C110B7"/>
    <w:rsid w:val="00C112AA"/>
    <w:rsid w:val="00C114D6"/>
    <w:rsid w:val="00C11561"/>
    <w:rsid w:val="00C115C0"/>
    <w:rsid w:val="00C1171E"/>
    <w:rsid w:val="00C11B9E"/>
    <w:rsid w:val="00C11D26"/>
    <w:rsid w:val="00C122A8"/>
    <w:rsid w:val="00C122F8"/>
    <w:rsid w:val="00C12362"/>
    <w:rsid w:val="00C125A5"/>
    <w:rsid w:val="00C12669"/>
    <w:rsid w:val="00C126A1"/>
    <w:rsid w:val="00C12FB3"/>
    <w:rsid w:val="00C12FDC"/>
    <w:rsid w:val="00C1305F"/>
    <w:rsid w:val="00C13092"/>
    <w:rsid w:val="00C1320D"/>
    <w:rsid w:val="00C1351D"/>
    <w:rsid w:val="00C13A8E"/>
    <w:rsid w:val="00C13C1B"/>
    <w:rsid w:val="00C13C61"/>
    <w:rsid w:val="00C13F5E"/>
    <w:rsid w:val="00C1402A"/>
    <w:rsid w:val="00C1405E"/>
    <w:rsid w:val="00C14096"/>
    <w:rsid w:val="00C141D5"/>
    <w:rsid w:val="00C14200"/>
    <w:rsid w:val="00C147D7"/>
    <w:rsid w:val="00C14E76"/>
    <w:rsid w:val="00C1502D"/>
    <w:rsid w:val="00C158B6"/>
    <w:rsid w:val="00C159DD"/>
    <w:rsid w:val="00C15C14"/>
    <w:rsid w:val="00C163F5"/>
    <w:rsid w:val="00C16443"/>
    <w:rsid w:val="00C16497"/>
    <w:rsid w:val="00C166E0"/>
    <w:rsid w:val="00C1673A"/>
    <w:rsid w:val="00C16841"/>
    <w:rsid w:val="00C16896"/>
    <w:rsid w:val="00C16A9D"/>
    <w:rsid w:val="00C16C57"/>
    <w:rsid w:val="00C16C6D"/>
    <w:rsid w:val="00C16CA6"/>
    <w:rsid w:val="00C171DA"/>
    <w:rsid w:val="00C17341"/>
    <w:rsid w:val="00C17406"/>
    <w:rsid w:val="00C17601"/>
    <w:rsid w:val="00C17844"/>
    <w:rsid w:val="00C1799B"/>
    <w:rsid w:val="00C17ADD"/>
    <w:rsid w:val="00C17BA7"/>
    <w:rsid w:val="00C17BC5"/>
    <w:rsid w:val="00C17F11"/>
    <w:rsid w:val="00C17FF6"/>
    <w:rsid w:val="00C2016A"/>
    <w:rsid w:val="00C202B1"/>
    <w:rsid w:val="00C20744"/>
    <w:rsid w:val="00C20758"/>
    <w:rsid w:val="00C20955"/>
    <w:rsid w:val="00C20A31"/>
    <w:rsid w:val="00C2105F"/>
    <w:rsid w:val="00C21263"/>
    <w:rsid w:val="00C21309"/>
    <w:rsid w:val="00C215BD"/>
    <w:rsid w:val="00C21676"/>
    <w:rsid w:val="00C21943"/>
    <w:rsid w:val="00C2207F"/>
    <w:rsid w:val="00C223D8"/>
    <w:rsid w:val="00C22441"/>
    <w:rsid w:val="00C22500"/>
    <w:rsid w:val="00C22657"/>
    <w:rsid w:val="00C22779"/>
    <w:rsid w:val="00C22D69"/>
    <w:rsid w:val="00C2331C"/>
    <w:rsid w:val="00C23B9E"/>
    <w:rsid w:val="00C23C42"/>
    <w:rsid w:val="00C23D04"/>
    <w:rsid w:val="00C23DBF"/>
    <w:rsid w:val="00C2421D"/>
    <w:rsid w:val="00C24792"/>
    <w:rsid w:val="00C249F9"/>
    <w:rsid w:val="00C24A74"/>
    <w:rsid w:val="00C24A91"/>
    <w:rsid w:val="00C24C51"/>
    <w:rsid w:val="00C24DB2"/>
    <w:rsid w:val="00C24DFD"/>
    <w:rsid w:val="00C24EEF"/>
    <w:rsid w:val="00C24FC8"/>
    <w:rsid w:val="00C25046"/>
    <w:rsid w:val="00C250CE"/>
    <w:rsid w:val="00C251F4"/>
    <w:rsid w:val="00C2528F"/>
    <w:rsid w:val="00C253F8"/>
    <w:rsid w:val="00C254E7"/>
    <w:rsid w:val="00C25588"/>
    <w:rsid w:val="00C256AF"/>
    <w:rsid w:val="00C25862"/>
    <w:rsid w:val="00C2592A"/>
    <w:rsid w:val="00C25CF6"/>
    <w:rsid w:val="00C25FB0"/>
    <w:rsid w:val="00C26723"/>
    <w:rsid w:val="00C268CE"/>
    <w:rsid w:val="00C26ACF"/>
    <w:rsid w:val="00C26C36"/>
    <w:rsid w:val="00C26EC0"/>
    <w:rsid w:val="00C271BC"/>
    <w:rsid w:val="00C2743C"/>
    <w:rsid w:val="00C27536"/>
    <w:rsid w:val="00C27542"/>
    <w:rsid w:val="00C275DD"/>
    <w:rsid w:val="00C277D0"/>
    <w:rsid w:val="00C27933"/>
    <w:rsid w:val="00C27952"/>
    <w:rsid w:val="00C27A2E"/>
    <w:rsid w:val="00C27AEA"/>
    <w:rsid w:val="00C30032"/>
    <w:rsid w:val="00C30500"/>
    <w:rsid w:val="00C305DE"/>
    <w:rsid w:val="00C3065D"/>
    <w:rsid w:val="00C306AC"/>
    <w:rsid w:val="00C30B45"/>
    <w:rsid w:val="00C30DCA"/>
    <w:rsid w:val="00C310A3"/>
    <w:rsid w:val="00C310DA"/>
    <w:rsid w:val="00C315CB"/>
    <w:rsid w:val="00C31A5B"/>
    <w:rsid w:val="00C31B89"/>
    <w:rsid w:val="00C32577"/>
    <w:rsid w:val="00C32768"/>
    <w:rsid w:val="00C3277A"/>
    <w:rsid w:val="00C32821"/>
    <w:rsid w:val="00C32AAF"/>
    <w:rsid w:val="00C33133"/>
    <w:rsid w:val="00C335B8"/>
    <w:rsid w:val="00C339B2"/>
    <w:rsid w:val="00C33AD4"/>
    <w:rsid w:val="00C33BF7"/>
    <w:rsid w:val="00C33C3F"/>
    <w:rsid w:val="00C33FA3"/>
    <w:rsid w:val="00C33FE4"/>
    <w:rsid w:val="00C347B4"/>
    <w:rsid w:val="00C3481F"/>
    <w:rsid w:val="00C35731"/>
    <w:rsid w:val="00C3578E"/>
    <w:rsid w:val="00C35974"/>
    <w:rsid w:val="00C35BC1"/>
    <w:rsid w:val="00C35DE5"/>
    <w:rsid w:val="00C360D7"/>
    <w:rsid w:val="00C363A6"/>
    <w:rsid w:val="00C3651E"/>
    <w:rsid w:val="00C365B4"/>
    <w:rsid w:val="00C3694F"/>
    <w:rsid w:val="00C36BD2"/>
    <w:rsid w:val="00C36C5C"/>
    <w:rsid w:val="00C36E63"/>
    <w:rsid w:val="00C37AAC"/>
    <w:rsid w:val="00C37AFC"/>
    <w:rsid w:val="00C37C2D"/>
    <w:rsid w:val="00C37E04"/>
    <w:rsid w:val="00C40185"/>
    <w:rsid w:val="00C4055B"/>
    <w:rsid w:val="00C40776"/>
    <w:rsid w:val="00C408AF"/>
    <w:rsid w:val="00C40AA1"/>
    <w:rsid w:val="00C40B6D"/>
    <w:rsid w:val="00C40C81"/>
    <w:rsid w:val="00C40E56"/>
    <w:rsid w:val="00C41016"/>
    <w:rsid w:val="00C41031"/>
    <w:rsid w:val="00C41A48"/>
    <w:rsid w:val="00C41B18"/>
    <w:rsid w:val="00C41EFC"/>
    <w:rsid w:val="00C421C5"/>
    <w:rsid w:val="00C4223C"/>
    <w:rsid w:val="00C4260E"/>
    <w:rsid w:val="00C42BC2"/>
    <w:rsid w:val="00C42E3B"/>
    <w:rsid w:val="00C42E73"/>
    <w:rsid w:val="00C431C3"/>
    <w:rsid w:val="00C431DF"/>
    <w:rsid w:val="00C43362"/>
    <w:rsid w:val="00C43377"/>
    <w:rsid w:val="00C43405"/>
    <w:rsid w:val="00C435F5"/>
    <w:rsid w:val="00C4363B"/>
    <w:rsid w:val="00C43A05"/>
    <w:rsid w:val="00C43C36"/>
    <w:rsid w:val="00C43C81"/>
    <w:rsid w:val="00C43D0F"/>
    <w:rsid w:val="00C442C2"/>
    <w:rsid w:val="00C444BB"/>
    <w:rsid w:val="00C44640"/>
    <w:rsid w:val="00C44845"/>
    <w:rsid w:val="00C44881"/>
    <w:rsid w:val="00C44A36"/>
    <w:rsid w:val="00C44B09"/>
    <w:rsid w:val="00C44C2C"/>
    <w:rsid w:val="00C44C67"/>
    <w:rsid w:val="00C44DD1"/>
    <w:rsid w:val="00C45211"/>
    <w:rsid w:val="00C456BD"/>
    <w:rsid w:val="00C45A50"/>
    <w:rsid w:val="00C45B19"/>
    <w:rsid w:val="00C45C1B"/>
    <w:rsid w:val="00C45E8E"/>
    <w:rsid w:val="00C46090"/>
    <w:rsid w:val="00C460B3"/>
    <w:rsid w:val="00C461B3"/>
    <w:rsid w:val="00C46242"/>
    <w:rsid w:val="00C4666E"/>
    <w:rsid w:val="00C466D1"/>
    <w:rsid w:val="00C4683F"/>
    <w:rsid w:val="00C469BE"/>
    <w:rsid w:val="00C46E4C"/>
    <w:rsid w:val="00C471F6"/>
    <w:rsid w:val="00C4768D"/>
    <w:rsid w:val="00C476C6"/>
    <w:rsid w:val="00C47BEC"/>
    <w:rsid w:val="00C47D06"/>
    <w:rsid w:val="00C5046B"/>
    <w:rsid w:val="00C5090E"/>
    <w:rsid w:val="00C50A99"/>
    <w:rsid w:val="00C50E55"/>
    <w:rsid w:val="00C51092"/>
    <w:rsid w:val="00C51842"/>
    <w:rsid w:val="00C51A02"/>
    <w:rsid w:val="00C51CB6"/>
    <w:rsid w:val="00C5216E"/>
    <w:rsid w:val="00C5218A"/>
    <w:rsid w:val="00C52374"/>
    <w:rsid w:val="00C523CB"/>
    <w:rsid w:val="00C5251F"/>
    <w:rsid w:val="00C52544"/>
    <w:rsid w:val="00C52A64"/>
    <w:rsid w:val="00C52C6A"/>
    <w:rsid w:val="00C52D91"/>
    <w:rsid w:val="00C52EED"/>
    <w:rsid w:val="00C530DC"/>
    <w:rsid w:val="00C53105"/>
    <w:rsid w:val="00C5318E"/>
    <w:rsid w:val="00C5350D"/>
    <w:rsid w:val="00C53B9E"/>
    <w:rsid w:val="00C53D9C"/>
    <w:rsid w:val="00C53EAD"/>
    <w:rsid w:val="00C54157"/>
    <w:rsid w:val="00C542AC"/>
    <w:rsid w:val="00C54388"/>
    <w:rsid w:val="00C54487"/>
    <w:rsid w:val="00C54658"/>
    <w:rsid w:val="00C54BFB"/>
    <w:rsid w:val="00C54D79"/>
    <w:rsid w:val="00C54E7A"/>
    <w:rsid w:val="00C54ECE"/>
    <w:rsid w:val="00C55353"/>
    <w:rsid w:val="00C555C6"/>
    <w:rsid w:val="00C555FF"/>
    <w:rsid w:val="00C556A9"/>
    <w:rsid w:val="00C557E2"/>
    <w:rsid w:val="00C55B8C"/>
    <w:rsid w:val="00C55DF2"/>
    <w:rsid w:val="00C5601F"/>
    <w:rsid w:val="00C56036"/>
    <w:rsid w:val="00C5605C"/>
    <w:rsid w:val="00C566EA"/>
    <w:rsid w:val="00C56BBF"/>
    <w:rsid w:val="00C56E04"/>
    <w:rsid w:val="00C5728A"/>
    <w:rsid w:val="00C5744F"/>
    <w:rsid w:val="00C57558"/>
    <w:rsid w:val="00C57DE5"/>
    <w:rsid w:val="00C57E55"/>
    <w:rsid w:val="00C57FC4"/>
    <w:rsid w:val="00C60161"/>
    <w:rsid w:val="00C602D0"/>
    <w:rsid w:val="00C6031C"/>
    <w:rsid w:val="00C605C7"/>
    <w:rsid w:val="00C607B7"/>
    <w:rsid w:val="00C60D64"/>
    <w:rsid w:val="00C6100F"/>
    <w:rsid w:val="00C6103E"/>
    <w:rsid w:val="00C611AD"/>
    <w:rsid w:val="00C6123C"/>
    <w:rsid w:val="00C612F8"/>
    <w:rsid w:val="00C6196A"/>
    <w:rsid w:val="00C61B91"/>
    <w:rsid w:val="00C61F01"/>
    <w:rsid w:val="00C620BB"/>
    <w:rsid w:val="00C624A1"/>
    <w:rsid w:val="00C62500"/>
    <w:rsid w:val="00C62908"/>
    <w:rsid w:val="00C62A53"/>
    <w:rsid w:val="00C62D05"/>
    <w:rsid w:val="00C62EA0"/>
    <w:rsid w:val="00C62FFE"/>
    <w:rsid w:val="00C63075"/>
    <w:rsid w:val="00C63085"/>
    <w:rsid w:val="00C6311A"/>
    <w:rsid w:val="00C631E3"/>
    <w:rsid w:val="00C6331C"/>
    <w:rsid w:val="00C636A1"/>
    <w:rsid w:val="00C63824"/>
    <w:rsid w:val="00C63B7F"/>
    <w:rsid w:val="00C6402D"/>
    <w:rsid w:val="00C64129"/>
    <w:rsid w:val="00C6421D"/>
    <w:rsid w:val="00C6429B"/>
    <w:rsid w:val="00C6441B"/>
    <w:rsid w:val="00C64877"/>
    <w:rsid w:val="00C64AC8"/>
    <w:rsid w:val="00C64AF3"/>
    <w:rsid w:val="00C64FA6"/>
    <w:rsid w:val="00C65139"/>
    <w:rsid w:val="00C65267"/>
    <w:rsid w:val="00C6530B"/>
    <w:rsid w:val="00C6532E"/>
    <w:rsid w:val="00C653FA"/>
    <w:rsid w:val="00C65449"/>
    <w:rsid w:val="00C659E0"/>
    <w:rsid w:val="00C65B4E"/>
    <w:rsid w:val="00C65CA9"/>
    <w:rsid w:val="00C65DBF"/>
    <w:rsid w:val="00C65ED9"/>
    <w:rsid w:val="00C65F6C"/>
    <w:rsid w:val="00C66261"/>
    <w:rsid w:val="00C6655E"/>
    <w:rsid w:val="00C6692B"/>
    <w:rsid w:val="00C66971"/>
    <w:rsid w:val="00C66A4B"/>
    <w:rsid w:val="00C66C2E"/>
    <w:rsid w:val="00C66C8B"/>
    <w:rsid w:val="00C66E9C"/>
    <w:rsid w:val="00C6758B"/>
    <w:rsid w:val="00C678AF"/>
    <w:rsid w:val="00C67958"/>
    <w:rsid w:val="00C67C59"/>
    <w:rsid w:val="00C67C75"/>
    <w:rsid w:val="00C67CC9"/>
    <w:rsid w:val="00C7014E"/>
    <w:rsid w:val="00C701C4"/>
    <w:rsid w:val="00C702E4"/>
    <w:rsid w:val="00C703BC"/>
    <w:rsid w:val="00C704B9"/>
    <w:rsid w:val="00C705A1"/>
    <w:rsid w:val="00C706E5"/>
    <w:rsid w:val="00C70769"/>
    <w:rsid w:val="00C707A3"/>
    <w:rsid w:val="00C7084D"/>
    <w:rsid w:val="00C70D17"/>
    <w:rsid w:val="00C70DC5"/>
    <w:rsid w:val="00C71012"/>
    <w:rsid w:val="00C71157"/>
    <w:rsid w:val="00C7123D"/>
    <w:rsid w:val="00C71299"/>
    <w:rsid w:val="00C7235D"/>
    <w:rsid w:val="00C72554"/>
    <w:rsid w:val="00C726EC"/>
    <w:rsid w:val="00C72A87"/>
    <w:rsid w:val="00C72B3F"/>
    <w:rsid w:val="00C72EF5"/>
    <w:rsid w:val="00C7315E"/>
    <w:rsid w:val="00C73185"/>
    <w:rsid w:val="00C732A0"/>
    <w:rsid w:val="00C734AB"/>
    <w:rsid w:val="00C735BF"/>
    <w:rsid w:val="00C7366E"/>
    <w:rsid w:val="00C73D02"/>
    <w:rsid w:val="00C742C3"/>
    <w:rsid w:val="00C742FF"/>
    <w:rsid w:val="00C744B1"/>
    <w:rsid w:val="00C74792"/>
    <w:rsid w:val="00C74B4B"/>
    <w:rsid w:val="00C74C6F"/>
    <w:rsid w:val="00C74C7A"/>
    <w:rsid w:val="00C74D9E"/>
    <w:rsid w:val="00C75002"/>
    <w:rsid w:val="00C751F2"/>
    <w:rsid w:val="00C7538D"/>
    <w:rsid w:val="00C7586E"/>
    <w:rsid w:val="00C75895"/>
    <w:rsid w:val="00C75956"/>
    <w:rsid w:val="00C75A48"/>
    <w:rsid w:val="00C75E0D"/>
    <w:rsid w:val="00C76349"/>
    <w:rsid w:val="00C76469"/>
    <w:rsid w:val="00C76492"/>
    <w:rsid w:val="00C76505"/>
    <w:rsid w:val="00C76719"/>
    <w:rsid w:val="00C76795"/>
    <w:rsid w:val="00C768B2"/>
    <w:rsid w:val="00C76976"/>
    <w:rsid w:val="00C769C4"/>
    <w:rsid w:val="00C76A4C"/>
    <w:rsid w:val="00C76AFD"/>
    <w:rsid w:val="00C77021"/>
    <w:rsid w:val="00C773F0"/>
    <w:rsid w:val="00C773FC"/>
    <w:rsid w:val="00C77673"/>
    <w:rsid w:val="00C778A8"/>
    <w:rsid w:val="00C77ACC"/>
    <w:rsid w:val="00C77C4B"/>
    <w:rsid w:val="00C77D55"/>
    <w:rsid w:val="00C77F85"/>
    <w:rsid w:val="00C8036D"/>
    <w:rsid w:val="00C8038C"/>
    <w:rsid w:val="00C804EB"/>
    <w:rsid w:val="00C805E8"/>
    <w:rsid w:val="00C80973"/>
    <w:rsid w:val="00C80C39"/>
    <w:rsid w:val="00C80C86"/>
    <w:rsid w:val="00C81158"/>
    <w:rsid w:val="00C8117F"/>
    <w:rsid w:val="00C82180"/>
    <w:rsid w:val="00C8229E"/>
    <w:rsid w:val="00C822A2"/>
    <w:rsid w:val="00C826A0"/>
    <w:rsid w:val="00C826E8"/>
    <w:rsid w:val="00C82B50"/>
    <w:rsid w:val="00C832B7"/>
    <w:rsid w:val="00C8330B"/>
    <w:rsid w:val="00C833D7"/>
    <w:rsid w:val="00C837B4"/>
    <w:rsid w:val="00C83AC1"/>
    <w:rsid w:val="00C83AF9"/>
    <w:rsid w:val="00C83C9F"/>
    <w:rsid w:val="00C83FC5"/>
    <w:rsid w:val="00C84402"/>
    <w:rsid w:val="00C846BF"/>
    <w:rsid w:val="00C85693"/>
    <w:rsid w:val="00C859B6"/>
    <w:rsid w:val="00C859E5"/>
    <w:rsid w:val="00C85DAE"/>
    <w:rsid w:val="00C85ED4"/>
    <w:rsid w:val="00C85FA6"/>
    <w:rsid w:val="00C86CA0"/>
    <w:rsid w:val="00C86D51"/>
    <w:rsid w:val="00C86DE3"/>
    <w:rsid w:val="00C86FEA"/>
    <w:rsid w:val="00C87161"/>
    <w:rsid w:val="00C872FB"/>
    <w:rsid w:val="00C8783D"/>
    <w:rsid w:val="00C878C1"/>
    <w:rsid w:val="00C87B29"/>
    <w:rsid w:val="00C87C13"/>
    <w:rsid w:val="00C87FAF"/>
    <w:rsid w:val="00C9000F"/>
    <w:rsid w:val="00C901A0"/>
    <w:rsid w:val="00C903B1"/>
    <w:rsid w:val="00C905A4"/>
    <w:rsid w:val="00C906BC"/>
    <w:rsid w:val="00C90D7E"/>
    <w:rsid w:val="00C90E70"/>
    <w:rsid w:val="00C90F52"/>
    <w:rsid w:val="00C91215"/>
    <w:rsid w:val="00C9136C"/>
    <w:rsid w:val="00C9155D"/>
    <w:rsid w:val="00C916CB"/>
    <w:rsid w:val="00C9175D"/>
    <w:rsid w:val="00C91797"/>
    <w:rsid w:val="00C918E5"/>
    <w:rsid w:val="00C918FB"/>
    <w:rsid w:val="00C91911"/>
    <w:rsid w:val="00C91AF6"/>
    <w:rsid w:val="00C91B76"/>
    <w:rsid w:val="00C91E63"/>
    <w:rsid w:val="00C91FB1"/>
    <w:rsid w:val="00C9205E"/>
    <w:rsid w:val="00C921E6"/>
    <w:rsid w:val="00C92465"/>
    <w:rsid w:val="00C925C4"/>
    <w:rsid w:val="00C926A0"/>
    <w:rsid w:val="00C92844"/>
    <w:rsid w:val="00C92AE6"/>
    <w:rsid w:val="00C92ECD"/>
    <w:rsid w:val="00C93152"/>
    <w:rsid w:val="00C9317D"/>
    <w:rsid w:val="00C9327C"/>
    <w:rsid w:val="00C9330D"/>
    <w:rsid w:val="00C935BE"/>
    <w:rsid w:val="00C93600"/>
    <w:rsid w:val="00C936EA"/>
    <w:rsid w:val="00C93760"/>
    <w:rsid w:val="00C93A83"/>
    <w:rsid w:val="00C93BCB"/>
    <w:rsid w:val="00C93D07"/>
    <w:rsid w:val="00C942B9"/>
    <w:rsid w:val="00C94348"/>
    <w:rsid w:val="00C947D3"/>
    <w:rsid w:val="00C94840"/>
    <w:rsid w:val="00C94A01"/>
    <w:rsid w:val="00C94BE3"/>
    <w:rsid w:val="00C94E43"/>
    <w:rsid w:val="00C9504D"/>
    <w:rsid w:val="00C95396"/>
    <w:rsid w:val="00C9564E"/>
    <w:rsid w:val="00C95B75"/>
    <w:rsid w:val="00C95BCF"/>
    <w:rsid w:val="00C95DD7"/>
    <w:rsid w:val="00C95E2C"/>
    <w:rsid w:val="00C95E39"/>
    <w:rsid w:val="00C9635C"/>
    <w:rsid w:val="00C96402"/>
    <w:rsid w:val="00C96562"/>
    <w:rsid w:val="00C96BB4"/>
    <w:rsid w:val="00C97062"/>
    <w:rsid w:val="00C971B0"/>
    <w:rsid w:val="00C97384"/>
    <w:rsid w:val="00C97569"/>
    <w:rsid w:val="00C976E0"/>
    <w:rsid w:val="00C977D7"/>
    <w:rsid w:val="00C97A32"/>
    <w:rsid w:val="00C97DFB"/>
    <w:rsid w:val="00C97EAA"/>
    <w:rsid w:val="00CA0206"/>
    <w:rsid w:val="00CA023F"/>
    <w:rsid w:val="00CA0372"/>
    <w:rsid w:val="00CA08D7"/>
    <w:rsid w:val="00CA0920"/>
    <w:rsid w:val="00CA09A1"/>
    <w:rsid w:val="00CA09B0"/>
    <w:rsid w:val="00CA09BF"/>
    <w:rsid w:val="00CA0AFA"/>
    <w:rsid w:val="00CA0C33"/>
    <w:rsid w:val="00CA0C51"/>
    <w:rsid w:val="00CA0D70"/>
    <w:rsid w:val="00CA0E12"/>
    <w:rsid w:val="00CA14E1"/>
    <w:rsid w:val="00CA16B9"/>
    <w:rsid w:val="00CA1728"/>
    <w:rsid w:val="00CA1B0C"/>
    <w:rsid w:val="00CA1B57"/>
    <w:rsid w:val="00CA1F38"/>
    <w:rsid w:val="00CA24C8"/>
    <w:rsid w:val="00CA25C0"/>
    <w:rsid w:val="00CA28B5"/>
    <w:rsid w:val="00CA292E"/>
    <w:rsid w:val="00CA294E"/>
    <w:rsid w:val="00CA2BB3"/>
    <w:rsid w:val="00CA2E23"/>
    <w:rsid w:val="00CA2ECB"/>
    <w:rsid w:val="00CA32CD"/>
    <w:rsid w:val="00CA3502"/>
    <w:rsid w:val="00CA355C"/>
    <w:rsid w:val="00CA35E9"/>
    <w:rsid w:val="00CA3797"/>
    <w:rsid w:val="00CA3A48"/>
    <w:rsid w:val="00CA3D23"/>
    <w:rsid w:val="00CA407F"/>
    <w:rsid w:val="00CA4082"/>
    <w:rsid w:val="00CA4248"/>
    <w:rsid w:val="00CA4453"/>
    <w:rsid w:val="00CA496A"/>
    <w:rsid w:val="00CA49FA"/>
    <w:rsid w:val="00CA4A2C"/>
    <w:rsid w:val="00CA4DFE"/>
    <w:rsid w:val="00CA4E40"/>
    <w:rsid w:val="00CA4EE3"/>
    <w:rsid w:val="00CA5601"/>
    <w:rsid w:val="00CA59F9"/>
    <w:rsid w:val="00CA5A5A"/>
    <w:rsid w:val="00CA5A74"/>
    <w:rsid w:val="00CA5AB0"/>
    <w:rsid w:val="00CA5D77"/>
    <w:rsid w:val="00CA6D43"/>
    <w:rsid w:val="00CA7242"/>
    <w:rsid w:val="00CA774B"/>
    <w:rsid w:val="00CA7760"/>
    <w:rsid w:val="00CA7869"/>
    <w:rsid w:val="00CA7E6C"/>
    <w:rsid w:val="00CA7E93"/>
    <w:rsid w:val="00CB0021"/>
    <w:rsid w:val="00CB00CA"/>
    <w:rsid w:val="00CB0241"/>
    <w:rsid w:val="00CB027F"/>
    <w:rsid w:val="00CB02B9"/>
    <w:rsid w:val="00CB056F"/>
    <w:rsid w:val="00CB05E5"/>
    <w:rsid w:val="00CB07AD"/>
    <w:rsid w:val="00CB0E93"/>
    <w:rsid w:val="00CB10C4"/>
    <w:rsid w:val="00CB137F"/>
    <w:rsid w:val="00CB159F"/>
    <w:rsid w:val="00CB1612"/>
    <w:rsid w:val="00CB166F"/>
    <w:rsid w:val="00CB175A"/>
    <w:rsid w:val="00CB17DB"/>
    <w:rsid w:val="00CB17E8"/>
    <w:rsid w:val="00CB1ACA"/>
    <w:rsid w:val="00CB1F4A"/>
    <w:rsid w:val="00CB1F4B"/>
    <w:rsid w:val="00CB1F51"/>
    <w:rsid w:val="00CB2A5A"/>
    <w:rsid w:val="00CB2F0A"/>
    <w:rsid w:val="00CB2FCB"/>
    <w:rsid w:val="00CB30AB"/>
    <w:rsid w:val="00CB32B8"/>
    <w:rsid w:val="00CB3AD1"/>
    <w:rsid w:val="00CB3D41"/>
    <w:rsid w:val="00CB3D76"/>
    <w:rsid w:val="00CB3F1E"/>
    <w:rsid w:val="00CB3FD1"/>
    <w:rsid w:val="00CB3FD4"/>
    <w:rsid w:val="00CB4253"/>
    <w:rsid w:val="00CB4295"/>
    <w:rsid w:val="00CB463F"/>
    <w:rsid w:val="00CB4845"/>
    <w:rsid w:val="00CB4848"/>
    <w:rsid w:val="00CB4883"/>
    <w:rsid w:val="00CB4A93"/>
    <w:rsid w:val="00CB4C73"/>
    <w:rsid w:val="00CB4DE7"/>
    <w:rsid w:val="00CB4EAC"/>
    <w:rsid w:val="00CB52AD"/>
    <w:rsid w:val="00CB5789"/>
    <w:rsid w:val="00CB5BA8"/>
    <w:rsid w:val="00CB5C65"/>
    <w:rsid w:val="00CB5D77"/>
    <w:rsid w:val="00CB5FAC"/>
    <w:rsid w:val="00CB61E8"/>
    <w:rsid w:val="00CB6333"/>
    <w:rsid w:val="00CB63AE"/>
    <w:rsid w:val="00CB67F3"/>
    <w:rsid w:val="00CB69EC"/>
    <w:rsid w:val="00CB6BD7"/>
    <w:rsid w:val="00CB6E52"/>
    <w:rsid w:val="00CB70A0"/>
    <w:rsid w:val="00CB7A40"/>
    <w:rsid w:val="00CB7A52"/>
    <w:rsid w:val="00CB7ACF"/>
    <w:rsid w:val="00CB7D58"/>
    <w:rsid w:val="00CC01C6"/>
    <w:rsid w:val="00CC0708"/>
    <w:rsid w:val="00CC07FD"/>
    <w:rsid w:val="00CC08D8"/>
    <w:rsid w:val="00CC0D5D"/>
    <w:rsid w:val="00CC0EBB"/>
    <w:rsid w:val="00CC0F7C"/>
    <w:rsid w:val="00CC12E8"/>
    <w:rsid w:val="00CC13F7"/>
    <w:rsid w:val="00CC181A"/>
    <w:rsid w:val="00CC1B8D"/>
    <w:rsid w:val="00CC1CB6"/>
    <w:rsid w:val="00CC2147"/>
    <w:rsid w:val="00CC2924"/>
    <w:rsid w:val="00CC2A14"/>
    <w:rsid w:val="00CC2FED"/>
    <w:rsid w:val="00CC3132"/>
    <w:rsid w:val="00CC3310"/>
    <w:rsid w:val="00CC3450"/>
    <w:rsid w:val="00CC3451"/>
    <w:rsid w:val="00CC359F"/>
    <w:rsid w:val="00CC36B7"/>
    <w:rsid w:val="00CC37BE"/>
    <w:rsid w:val="00CC3B03"/>
    <w:rsid w:val="00CC3D21"/>
    <w:rsid w:val="00CC3DE4"/>
    <w:rsid w:val="00CC4047"/>
    <w:rsid w:val="00CC4260"/>
    <w:rsid w:val="00CC4A5D"/>
    <w:rsid w:val="00CC4B01"/>
    <w:rsid w:val="00CC4B77"/>
    <w:rsid w:val="00CC4B90"/>
    <w:rsid w:val="00CC4D3D"/>
    <w:rsid w:val="00CC4F16"/>
    <w:rsid w:val="00CC52F3"/>
    <w:rsid w:val="00CC5309"/>
    <w:rsid w:val="00CC54A9"/>
    <w:rsid w:val="00CC5714"/>
    <w:rsid w:val="00CC5766"/>
    <w:rsid w:val="00CC57F6"/>
    <w:rsid w:val="00CC58A0"/>
    <w:rsid w:val="00CC58BA"/>
    <w:rsid w:val="00CC59B8"/>
    <w:rsid w:val="00CC59CB"/>
    <w:rsid w:val="00CC5C0E"/>
    <w:rsid w:val="00CC5C82"/>
    <w:rsid w:val="00CC60F0"/>
    <w:rsid w:val="00CC6297"/>
    <w:rsid w:val="00CC629B"/>
    <w:rsid w:val="00CC63C6"/>
    <w:rsid w:val="00CC649D"/>
    <w:rsid w:val="00CC6DF7"/>
    <w:rsid w:val="00CC6F1B"/>
    <w:rsid w:val="00CC7322"/>
    <w:rsid w:val="00CC73F3"/>
    <w:rsid w:val="00CC7690"/>
    <w:rsid w:val="00CC78D1"/>
    <w:rsid w:val="00CC7BF8"/>
    <w:rsid w:val="00CC7D51"/>
    <w:rsid w:val="00CD0416"/>
    <w:rsid w:val="00CD0B76"/>
    <w:rsid w:val="00CD0EE0"/>
    <w:rsid w:val="00CD1274"/>
    <w:rsid w:val="00CD1833"/>
    <w:rsid w:val="00CD1855"/>
    <w:rsid w:val="00CD18D4"/>
    <w:rsid w:val="00CD1986"/>
    <w:rsid w:val="00CD1C69"/>
    <w:rsid w:val="00CD1E75"/>
    <w:rsid w:val="00CD259B"/>
    <w:rsid w:val="00CD2A5B"/>
    <w:rsid w:val="00CD2AF0"/>
    <w:rsid w:val="00CD2B64"/>
    <w:rsid w:val="00CD2D5F"/>
    <w:rsid w:val="00CD2D7A"/>
    <w:rsid w:val="00CD2DE1"/>
    <w:rsid w:val="00CD30A3"/>
    <w:rsid w:val="00CD315D"/>
    <w:rsid w:val="00CD31E7"/>
    <w:rsid w:val="00CD31FD"/>
    <w:rsid w:val="00CD32F5"/>
    <w:rsid w:val="00CD3315"/>
    <w:rsid w:val="00CD353B"/>
    <w:rsid w:val="00CD378D"/>
    <w:rsid w:val="00CD3AD0"/>
    <w:rsid w:val="00CD3C22"/>
    <w:rsid w:val="00CD3CE7"/>
    <w:rsid w:val="00CD3E64"/>
    <w:rsid w:val="00CD3F15"/>
    <w:rsid w:val="00CD415B"/>
    <w:rsid w:val="00CD42F5"/>
    <w:rsid w:val="00CD43D1"/>
    <w:rsid w:val="00CD4709"/>
    <w:rsid w:val="00CD4732"/>
    <w:rsid w:val="00CD4924"/>
    <w:rsid w:val="00CD4935"/>
    <w:rsid w:val="00CD4B2F"/>
    <w:rsid w:val="00CD4BFF"/>
    <w:rsid w:val="00CD54BF"/>
    <w:rsid w:val="00CD5744"/>
    <w:rsid w:val="00CD576C"/>
    <w:rsid w:val="00CD5927"/>
    <w:rsid w:val="00CD5932"/>
    <w:rsid w:val="00CD5964"/>
    <w:rsid w:val="00CD5C17"/>
    <w:rsid w:val="00CD5C45"/>
    <w:rsid w:val="00CD5FAB"/>
    <w:rsid w:val="00CD61AE"/>
    <w:rsid w:val="00CD61E7"/>
    <w:rsid w:val="00CD666A"/>
    <w:rsid w:val="00CD669B"/>
    <w:rsid w:val="00CD67ED"/>
    <w:rsid w:val="00CD6AC1"/>
    <w:rsid w:val="00CD6EF7"/>
    <w:rsid w:val="00CD787F"/>
    <w:rsid w:val="00CD78F4"/>
    <w:rsid w:val="00CD7931"/>
    <w:rsid w:val="00CD7F31"/>
    <w:rsid w:val="00CE0803"/>
    <w:rsid w:val="00CE0819"/>
    <w:rsid w:val="00CE09AA"/>
    <w:rsid w:val="00CE0E29"/>
    <w:rsid w:val="00CE0EC6"/>
    <w:rsid w:val="00CE130D"/>
    <w:rsid w:val="00CE1373"/>
    <w:rsid w:val="00CE1E1F"/>
    <w:rsid w:val="00CE2039"/>
    <w:rsid w:val="00CE239D"/>
    <w:rsid w:val="00CE2EA0"/>
    <w:rsid w:val="00CE2F87"/>
    <w:rsid w:val="00CE2FF1"/>
    <w:rsid w:val="00CE3466"/>
    <w:rsid w:val="00CE3597"/>
    <w:rsid w:val="00CE419E"/>
    <w:rsid w:val="00CE42B9"/>
    <w:rsid w:val="00CE4339"/>
    <w:rsid w:val="00CE4438"/>
    <w:rsid w:val="00CE4529"/>
    <w:rsid w:val="00CE458A"/>
    <w:rsid w:val="00CE482C"/>
    <w:rsid w:val="00CE496A"/>
    <w:rsid w:val="00CE49B0"/>
    <w:rsid w:val="00CE49D9"/>
    <w:rsid w:val="00CE4B53"/>
    <w:rsid w:val="00CE4D5C"/>
    <w:rsid w:val="00CE4D8D"/>
    <w:rsid w:val="00CE4D9D"/>
    <w:rsid w:val="00CE4F23"/>
    <w:rsid w:val="00CE51EC"/>
    <w:rsid w:val="00CE53C0"/>
    <w:rsid w:val="00CE5726"/>
    <w:rsid w:val="00CE5790"/>
    <w:rsid w:val="00CE630B"/>
    <w:rsid w:val="00CE68EB"/>
    <w:rsid w:val="00CE69D5"/>
    <w:rsid w:val="00CE6B97"/>
    <w:rsid w:val="00CE6C2A"/>
    <w:rsid w:val="00CE73B7"/>
    <w:rsid w:val="00CE7788"/>
    <w:rsid w:val="00CE77CE"/>
    <w:rsid w:val="00CE7A74"/>
    <w:rsid w:val="00CE7A93"/>
    <w:rsid w:val="00CE7E4A"/>
    <w:rsid w:val="00CF000D"/>
    <w:rsid w:val="00CF0189"/>
    <w:rsid w:val="00CF05DA"/>
    <w:rsid w:val="00CF085B"/>
    <w:rsid w:val="00CF0AD1"/>
    <w:rsid w:val="00CF13C5"/>
    <w:rsid w:val="00CF1500"/>
    <w:rsid w:val="00CF15E0"/>
    <w:rsid w:val="00CF1683"/>
    <w:rsid w:val="00CF1D20"/>
    <w:rsid w:val="00CF1F4E"/>
    <w:rsid w:val="00CF23F8"/>
    <w:rsid w:val="00CF2765"/>
    <w:rsid w:val="00CF2898"/>
    <w:rsid w:val="00CF2A4A"/>
    <w:rsid w:val="00CF2AEB"/>
    <w:rsid w:val="00CF2D9E"/>
    <w:rsid w:val="00CF315A"/>
    <w:rsid w:val="00CF347D"/>
    <w:rsid w:val="00CF3BC1"/>
    <w:rsid w:val="00CF4157"/>
    <w:rsid w:val="00CF42FD"/>
    <w:rsid w:val="00CF462E"/>
    <w:rsid w:val="00CF484E"/>
    <w:rsid w:val="00CF4995"/>
    <w:rsid w:val="00CF4AF8"/>
    <w:rsid w:val="00CF4B23"/>
    <w:rsid w:val="00CF4FE0"/>
    <w:rsid w:val="00CF52BB"/>
    <w:rsid w:val="00CF53FC"/>
    <w:rsid w:val="00CF55DB"/>
    <w:rsid w:val="00CF56EA"/>
    <w:rsid w:val="00CF5829"/>
    <w:rsid w:val="00CF58EB"/>
    <w:rsid w:val="00CF597B"/>
    <w:rsid w:val="00CF5C94"/>
    <w:rsid w:val="00CF646D"/>
    <w:rsid w:val="00CF674C"/>
    <w:rsid w:val="00CF692B"/>
    <w:rsid w:val="00CF6B8E"/>
    <w:rsid w:val="00CF6F46"/>
    <w:rsid w:val="00CF6FEC"/>
    <w:rsid w:val="00CF734E"/>
    <w:rsid w:val="00CF7406"/>
    <w:rsid w:val="00CF7532"/>
    <w:rsid w:val="00CF7A1A"/>
    <w:rsid w:val="00CF7A30"/>
    <w:rsid w:val="00CF7CD7"/>
    <w:rsid w:val="00CF7DD6"/>
    <w:rsid w:val="00CF7E86"/>
    <w:rsid w:val="00D00266"/>
    <w:rsid w:val="00D00334"/>
    <w:rsid w:val="00D00535"/>
    <w:rsid w:val="00D00663"/>
    <w:rsid w:val="00D006D4"/>
    <w:rsid w:val="00D00D0A"/>
    <w:rsid w:val="00D00E65"/>
    <w:rsid w:val="00D0106E"/>
    <w:rsid w:val="00D010FA"/>
    <w:rsid w:val="00D01125"/>
    <w:rsid w:val="00D01372"/>
    <w:rsid w:val="00D01396"/>
    <w:rsid w:val="00D015B3"/>
    <w:rsid w:val="00D016A9"/>
    <w:rsid w:val="00D0188E"/>
    <w:rsid w:val="00D01A38"/>
    <w:rsid w:val="00D01F55"/>
    <w:rsid w:val="00D01FD8"/>
    <w:rsid w:val="00D02221"/>
    <w:rsid w:val="00D02637"/>
    <w:rsid w:val="00D02692"/>
    <w:rsid w:val="00D030B7"/>
    <w:rsid w:val="00D032EA"/>
    <w:rsid w:val="00D033C4"/>
    <w:rsid w:val="00D03BB3"/>
    <w:rsid w:val="00D03C2A"/>
    <w:rsid w:val="00D041E4"/>
    <w:rsid w:val="00D04226"/>
    <w:rsid w:val="00D0439D"/>
    <w:rsid w:val="00D0481D"/>
    <w:rsid w:val="00D04A8B"/>
    <w:rsid w:val="00D04ACC"/>
    <w:rsid w:val="00D04AE4"/>
    <w:rsid w:val="00D04AF7"/>
    <w:rsid w:val="00D04BE1"/>
    <w:rsid w:val="00D04DF5"/>
    <w:rsid w:val="00D05014"/>
    <w:rsid w:val="00D056DC"/>
    <w:rsid w:val="00D05A57"/>
    <w:rsid w:val="00D05BE2"/>
    <w:rsid w:val="00D05D6A"/>
    <w:rsid w:val="00D06383"/>
    <w:rsid w:val="00D0639E"/>
    <w:rsid w:val="00D06639"/>
    <w:rsid w:val="00D0693B"/>
    <w:rsid w:val="00D06F6F"/>
    <w:rsid w:val="00D06FAC"/>
    <w:rsid w:val="00D07189"/>
    <w:rsid w:val="00D07422"/>
    <w:rsid w:val="00D07563"/>
    <w:rsid w:val="00D078FF"/>
    <w:rsid w:val="00D10462"/>
    <w:rsid w:val="00D10540"/>
    <w:rsid w:val="00D10626"/>
    <w:rsid w:val="00D1062C"/>
    <w:rsid w:val="00D10FC9"/>
    <w:rsid w:val="00D11490"/>
    <w:rsid w:val="00D11724"/>
    <w:rsid w:val="00D11B8C"/>
    <w:rsid w:val="00D11E11"/>
    <w:rsid w:val="00D11F85"/>
    <w:rsid w:val="00D12223"/>
    <w:rsid w:val="00D125EA"/>
    <w:rsid w:val="00D1265A"/>
    <w:rsid w:val="00D126B9"/>
    <w:rsid w:val="00D126E4"/>
    <w:rsid w:val="00D12789"/>
    <w:rsid w:val="00D12FBA"/>
    <w:rsid w:val="00D1326E"/>
    <w:rsid w:val="00D1337A"/>
    <w:rsid w:val="00D135B5"/>
    <w:rsid w:val="00D136A3"/>
    <w:rsid w:val="00D139CA"/>
    <w:rsid w:val="00D13BCB"/>
    <w:rsid w:val="00D13E94"/>
    <w:rsid w:val="00D1425A"/>
    <w:rsid w:val="00D14554"/>
    <w:rsid w:val="00D14577"/>
    <w:rsid w:val="00D1475C"/>
    <w:rsid w:val="00D1478F"/>
    <w:rsid w:val="00D147D7"/>
    <w:rsid w:val="00D14AB0"/>
    <w:rsid w:val="00D150C4"/>
    <w:rsid w:val="00D155B9"/>
    <w:rsid w:val="00D155DD"/>
    <w:rsid w:val="00D15A07"/>
    <w:rsid w:val="00D15BE4"/>
    <w:rsid w:val="00D15F7C"/>
    <w:rsid w:val="00D15F95"/>
    <w:rsid w:val="00D160C8"/>
    <w:rsid w:val="00D161CB"/>
    <w:rsid w:val="00D16621"/>
    <w:rsid w:val="00D166D0"/>
    <w:rsid w:val="00D16B70"/>
    <w:rsid w:val="00D16FCE"/>
    <w:rsid w:val="00D17220"/>
    <w:rsid w:val="00D17431"/>
    <w:rsid w:val="00D17464"/>
    <w:rsid w:val="00D17472"/>
    <w:rsid w:val="00D17543"/>
    <w:rsid w:val="00D17545"/>
    <w:rsid w:val="00D1787B"/>
    <w:rsid w:val="00D178AB"/>
    <w:rsid w:val="00D17ABF"/>
    <w:rsid w:val="00D17C5D"/>
    <w:rsid w:val="00D208B2"/>
    <w:rsid w:val="00D20ABD"/>
    <w:rsid w:val="00D20D35"/>
    <w:rsid w:val="00D20E77"/>
    <w:rsid w:val="00D20E85"/>
    <w:rsid w:val="00D21089"/>
    <w:rsid w:val="00D21157"/>
    <w:rsid w:val="00D211D1"/>
    <w:rsid w:val="00D212A5"/>
    <w:rsid w:val="00D21572"/>
    <w:rsid w:val="00D2162C"/>
    <w:rsid w:val="00D21A3B"/>
    <w:rsid w:val="00D21ACE"/>
    <w:rsid w:val="00D21D8E"/>
    <w:rsid w:val="00D21FBD"/>
    <w:rsid w:val="00D222E6"/>
    <w:rsid w:val="00D2260C"/>
    <w:rsid w:val="00D2274C"/>
    <w:rsid w:val="00D22A9B"/>
    <w:rsid w:val="00D22AD4"/>
    <w:rsid w:val="00D22BA7"/>
    <w:rsid w:val="00D22D8C"/>
    <w:rsid w:val="00D22DB8"/>
    <w:rsid w:val="00D22E86"/>
    <w:rsid w:val="00D22EFE"/>
    <w:rsid w:val="00D230AD"/>
    <w:rsid w:val="00D231A6"/>
    <w:rsid w:val="00D23223"/>
    <w:rsid w:val="00D23481"/>
    <w:rsid w:val="00D234E8"/>
    <w:rsid w:val="00D235C7"/>
    <w:rsid w:val="00D2374C"/>
    <w:rsid w:val="00D239A4"/>
    <w:rsid w:val="00D23BF7"/>
    <w:rsid w:val="00D23D74"/>
    <w:rsid w:val="00D23DA2"/>
    <w:rsid w:val="00D241E5"/>
    <w:rsid w:val="00D2438E"/>
    <w:rsid w:val="00D2460F"/>
    <w:rsid w:val="00D24615"/>
    <w:rsid w:val="00D24923"/>
    <w:rsid w:val="00D24A31"/>
    <w:rsid w:val="00D24AB9"/>
    <w:rsid w:val="00D24C8A"/>
    <w:rsid w:val="00D25039"/>
    <w:rsid w:val="00D25117"/>
    <w:rsid w:val="00D2527C"/>
    <w:rsid w:val="00D25677"/>
    <w:rsid w:val="00D258DA"/>
    <w:rsid w:val="00D25B44"/>
    <w:rsid w:val="00D25C84"/>
    <w:rsid w:val="00D25F46"/>
    <w:rsid w:val="00D26011"/>
    <w:rsid w:val="00D26311"/>
    <w:rsid w:val="00D26366"/>
    <w:rsid w:val="00D26428"/>
    <w:rsid w:val="00D26557"/>
    <w:rsid w:val="00D26B77"/>
    <w:rsid w:val="00D27231"/>
    <w:rsid w:val="00D272C5"/>
    <w:rsid w:val="00D275C5"/>
    <w:rsid w:val="00D278A1"/>
    <w:rsid w:val="00D278DB"/>
    <w:rsid w:val="00D2794B"/>
    <w:rsid w:val="00D27C58"/>
    <w:rsid w:val="00D27CAD"/>
    <w:rsid w:val="00D30126"/>
    <w:rsid w:val="00D30423"/>
    <w:rsid w:val="00D3095E"/>
    <w:rsid w:val="00D30CD3"/>
    <w:rsid w:val="00D30E0B"/>
    <w:rsid w:val="00D30E97"/>
    <w:rsid w:val="00D30F61"/>
    <w:rsid w:val="00D310AF"/>
    <w:rsid w:val="00D312CF"/>
    <w:rsid w:val="00D313F1"/>
    <w:rsid w:val="00D31501"/>
    <w:rsid w:val="00D31927"/>
    <w:rsid w:val="00D31CF0"/>
    <w:rsid w:val="00D32166"/>
    <w:rsid w:val="00D32293"/>
    <w:rsid w:val="00D323B5"/>
    <w:rsid w:val="00D323BC"/>
    <w:rsid w:val="00D3253A"/>
    <w:rsid w:val="00D32C4E"/>
    <w:rsid w:val="00D32EEF"/>
    <w:rsid w:val="00D3320B"/>
    <w:rsid w:val="00D33237"/>
    <w:rsid w:val="00D33261"/>
    <w:rsid w:val="00D332A4"/>
    <w:rsid w:val="00D3330C"/>
    <w:rsid w:val="00D333A9"/>
    <w:rsid w:val="00D334A9"/>
    <w:rsid w:val="00D33AB1"/>
    <w:rsid w:val="00D33B18"/>
    <w:rsid w:val="00D33B35"/>
    <w:rsid w:val="00D33C2A"/>
    <w:rsid w:val="00D33EF4"/>
    <w:rsid w:val="00D33FD4"/>
    <w:rsid w:val="00D34059"/>
    <w:rsid w:val="00D34340"/>
    <w:rsid w:val="00D34C29"/>
    <w:rsid w:val="00D34C8D"/>
    <w:rsid w:val="00D34E01"/>
    <w:rsid w:val="00D34E2F"/>
    <w:rsid w:val="00D34E74"/>
    <w:rsid w:val="00D3540A"/>
    <w:rsid w:val="00D359D4"/>
    <w:rsid w:val="00D35D62"/>
    <w:rsid w:val="00D35EC7"/>
    <w:rsid w:val="00D35F01"/>
    <w:rsid w:val="00D36637"/>
    <w:rsid w:val="00D3667D"/>
    <w:rsid w:val="00D36AB3"/>
    <w:rsid w:val="00D36BCA"/>
    <w:rsid w:val="00D36BD9"/>
    <w:rsid w:val="00D36CE3"/>
    <w:rsid w:val="00D3753E"/>
    <w:rsid w:val="00D375DD"/>
    <w:rsid w:val="00D37842"/>
    <w:rsid w:val="00D37D7B"/>
    <w:rsid w:val="00D37F8C"/>
    <w:rsid w:val="00D4044A"/>
    <w:rsid w:val="00D4060C"/>
    <w:rsid w:val="00D406C6"/>
    <w:rsid w:val="00D408E7"/>
    <w:rsid w:val="00D40D47"/>
    <w:rsid w:val="00D40FCD"/>
    <w:rsid w:val="00D411A0"/>
    <w:rsid w:val="00D411B3"/>
    <w:rsid w:val="00D4126D"/>
    <w:rsid w:val="00D412F8"/>
    <w:rsid w:val="00D4143A"/>
    <w:rsid w:val="00D41836"/>
    <w:rsid w:val="00D41DDC"/>
    <w:rsid w:val="00D41E8A"/>
    <w:rsid w:val="00D41EBA"/>
    <w:rsid w:val="00D41EED"/>
    <w:rsid w:val="00D42049"/>
    <w:rsid w:val="00D4231E"/>
    <w:rsid w:val="00D423F2"/>
    <w:rsid w:val="00D42441"/>
    <w:rsid w:val="00D42507"/>
    <w:rsid w:val="00D4250F"/>
    <w:rsid w:val="00D42723"/>
    <w:rsid w:val="00D42841"/>
    <w:rsid w:val="00D4287A"/>
    <w:rsid w:val="00D42B41"/>
    <w:rsid w:val="00D42B90"/>
    <w:rsid w:val="00D42BF3"/>
    <w:rsid w:val="00D42C55"/>
    <w:rsid w:val="00D42DC2"/>
    <w:rsid w:val="00D42E51"/>
    <w:rsid w:val="00D4302B"/>
    <w:rsid w:val="00D430EB"/>
    <w:rsid w:val="00D434C2"/>
    <w:rsid w:val="00D436E2"/>
    <w:rsid w:val="00D437F6"/>
    <w:rsid w:val="00D43B7C"/>
    <w:rsid w:val="00D4417C"/>
    <w:rsid w:val="00D44462"/>
    <w:rsid w:val="00D45349"/>
    <w:rsid w:val="00D453DF"/>
    <w:rsid w:val="00D457B3"/>
    <w:rsid w:val="00D457FD"/>
    <w:rsid w:val="00D45A73"/>
    <w:rsid w:val="00D45A9F"/>
    <w:rsid w:val="00D45E27"/>
    <w:rsid w:val="00D45F73"/>
    <w:rsid w:val="00D46176"/>
    <w:rsid w:val="00D4619D"/>
    <w:rsid w:val="00D4622A"/>
    <w:rsid w:val="00D463BE"/>
    <w:rsid w:val="00D46E21"/>
    <w:rsid w:val="00D47079"/>
    <w:rsid w:val="00D474E9"/>
    <w:rsid w:val="00D4757A"/>
    <w:rsid w:val="00D4758C"/>
    <w:rsid w:val="00D475E6"/>
    <w:rsid w:val="00D47635"/>
    <w:rsid w:val="00D478D4"/>
    <w:rsid w:val="00D47BB3"/>
    <w:rsid w:val="00D47D6B"/>
    <w:rsid w:val="00D47D95"/>
    <w:rsid w:val="00D47E83"/>
    <w:rsid w:val="00D5006D"/>
    <w:rsid w:val="00D501BF"/>
    <w:rsid w:val="00D50232"/>
    <w:rsid w:val="00D50413"/>
    <w:rsid w:val="00D50762"/>
    <w:rsid w:val="00D50DED"/>
    <w:rsid w:val="00D50F32"/>
    <w:rsid w:val="00D50FA2"/>
    <w:rsid w:val="00D511C1"/>
    <w:rsid w:val="00D5157B"/>
    <w:rsid w:val="00D5185D"/>
    <w:rsid w:val="00D51ACA"/>
    <w:rsid w:val="00D51D39"/>
    <w:rsid w:val="00D51DB6"/>
    <w:rsid w:val="00D51E83"/>
    <w:rsid w:val="00D520CA"/>
    <w:rsid w:val="00D52216"/>
    <w:rsid w:val="00D525A9"/>
    <w:rsid w:val="00D525DE"/>
    <w:rsid w:val="00D5271F"/>
    <w:rsid w:val="00D52817"/>
    <w:rsid w:val="00D52FC7"/>
    <w:rsid w:val="00D5338D"/>
    <w:rsid w:val="00D533CA"/>
    <w:rsid w:val="00D537E1"/>
    <w:rsid w:val="00D539DF"/>
    <w:rsid w:val="00D53B1B"/>
    <w:rsid w:val="00D53C1F"/>
    <w:rsid w:val="00D54042"/>
    <w:rsid w:val="00D54112"/>
    <w:rsid w:val="00D54187"/>
    <w:rsid w:val="00D54194"/>
    <w:rsid w:val="00D541E3"/>
    <w:rsid w:val="00D543B7"/>
    <w:rsid w:val="00D54496"/>
    <w:rsid w:val="00D5452D"/>
    <w:rsid w:val="00D54549"/>
    <w:rsid w:val="00D545D2"/>
    <w:rsid w:val="00D546D5"/>
    <w:rsid w:val="00D5481C"/>
    <w:rsid w:val="00D5486B"/>
    <w:rsid w:val="00D54CA1"/>
    <w:rsid w:val="00D54FBD"/>
    <w:rsid w:val="00D5593D"/>
    <w:rsid w:val="00D55BB2"/>
    <w:rsid w:val="00D55D7F"/>
    <w:rsid w:val="00D5646E"/>
    <w:rsid w:val="00D56659"/>
    <w:rsid w:val="00D566D2"/>
    <w:rsid w:val="00D567F5"/>
    <w:rsid w:val="00D568A6"/>
    <w:rsid w:val="00D5690E"/>
    <w:rsid w:val="00D56CD1"/>
    <w:rsid w:val="00D56CE7"/>
    <w:rsid w:val="00D56D2C"/>
    <w:rsid w:val="00D56F6D"/>
    <w:rsid w:val="00D570DD"/>
    <w:rsid w:val="00D570E2"/>
    <w:rsid w:val="00D57C58"/>
    <w:rsid w:val="00D60124"/>
    <w:rsid w:val="00D60292"/>
    <w:rsid w:val="00D602F3"/>
    <w:rsid w:val="00D6046B"/>
    <w:rsid w:val="00D6052C"/>
    <w:rsid w:val="00D6053B"/>
    <w:rsid w:val="00D6091A"/>
    <w:rsid w:val="00D60AA5"/>
    <w:rsid w:val="00D61073"/>
    <w:rsid w:val="00D613A4"/>
    <w:rsid w:val="00D615FD"/>
    <w:rsid w:val="00D6174B"/>
    <w:rsid w:val="00D6187A"/>
    <w:rsid w:val="00D6189F"/>
    <w:rsid w:val="00D6193A"/>
    <w:rsid w:val="00D619C7"/>
    <w:rsid w:val="00D61C52"/>
    <w:rsid w:val="00D6229E"/>
    <w:rsid w:val="00D62672"/>
    <w:rsid w:val="00D62843"/>
    <w:rsid w:val="00D62860"/>
    <w:rsid w:val="00D6289A"/>
    <w:rsid w:val="00D62CE3"/>
    <w:rsid w:val="00D62F57"/>
    <w:rsid w:val="00D631F7"/>
    <w:rsid w:val="00D63965"/>
    <w:rsid w:val="00D63AF9"/>
    <w:rsid w:val="00D640B4"/>
    <w:rsid w:val="00D640D5"/>
    <w:rsid w:val="00D64482"/>
    <w:rsid w:val="00D64727"/>
    <w:rsid w:val="00D64838"/>
    <w:rsid w:val="00D64A7D"/>
    <w:rsid w:val="00D64C0F"/>
    <w:rsid w:val="00D64F31"/>
    <w:rsid w:val="00D655AD"/>
    <w:rsid w:val="00D655B4"/>
    <w:rsid w:val="00D65B30"/>
    <w:rsid w:val="00D65F88"/>
    <w:rsid w:val="00D6605A"/>
    <w:rsid w:val="00D661D8"/>
    <w:rsid w:val="00D66215"/>
    <w:rsid w:val="00D66275"/>
    <w:rsid w:val="00D664C9"/>
    <w:rsid w:val="00D664E6"/>
    <w:rsid w:val="00D66652"/>
    <w:rsid w:val="00D66676"/>
    <w:rsid w:val="00D66696"/>
    <w:rsid w:val="00D66703"/>
    <w:rsid w:val="00D667BA"/>
    <w:rsid w:val="00D6695F"/>
    <w:rsid w:val="00D6698E"/>
    <w:rsid w:val="00D669E0"/>
    <w:rsid w:val="00D66C6F"/>
    <w:rsid w:val="00D67164"/>
    <w:rsid w:val="00D67343"/>
    <w:rsid w:val="00D6748A"/>
    <w:rsid w:val="00D704DB"/>
    <w:rsid w:val="00D70A8D"/>
    <w:rsid w:val="00D713F1"/>
    <w:rsid w:val="00D7183E"/>
    <w:rsid w:val="00D71E0C"/>
    <w:rsid w:val="00D71EAE"/>
    <w:rsid w:val="00D71F3D"/>
    <w:rsid w:val="00D7229A"/>
    <w:rsid w:val="00D724CA"/>
    <w:rsid w:val="00D724E0"/>
    <w:rsid w:val="00D7275F"/>
    <w:rsid w:val="00D729CD"/>
    <w:rsid w:val="00D72C8A"/>
    <w:rsid w:val="00D73487"/>
    <w:rsid w:val="00D736E9"/>
    <w:rsid w:val="00D738CC"/>
    <w:rsid w:val="00D73DCA"/>
    <w:rsid w:val="00D74381"/>
    <w:rsid w:val="00D7456E"/>
    <w:rsid w:val="00D745D8"/>
    <w:rsid w:val="00D74621"/>
    <w:rsid w:val="00D74B70"/>
    <w:rsid w:val="00D750D2"/>
    <w:rsid w:val="00D75330"/>
    <w:rsid w:val="00D75644"/>
    <w:rsid w:val="00D75DAA"/>
    <w:rsid w:val="00D7613E"/>
    <w:rsid w:val="00D761AC"/>
    <w:rsid w:val="00D76321"/>
    <w:rsid w:val="00D76380"/>
    <w:rsid w:val="00D7639A"/>
    <w:rsid w:val="00D76592"/>
    <w:rsid w:val="00D7685B"/>
    <w:rsid w:val="00D769E5"/>
    <w:rsid w:val="00D76BAF"/>
    <w:rsid w:val="00D77013"/>
    <w:rsid w:val="00D7719E"/>
    <w:rsid w:val="00D771BF"/>
    <w:rsid w:val="00D77267"/>
    <w:rsid w:val="00D77464"/>
    <w:rsid w:val="00D7749E"/>
    <w:rsid w:val="00D776B7"/>
    <w:rsid w:val="00D776D6"/>
    <w:rsid w:val="00D77722"/>
    <w:rsid w:val="00D778CC"/>
    <w:rsid w:val="00D77913"/>
    <w:rsid w:val="00D77AA1"/>
    <w:rsid w:val="00D77AA2"/>
    <w:rsid w:val="00D77B51"/>
    <w:rsid w:val="00D77CB4"/>
    <w:rsid w:val="00D802EE"/>
    <w:rsid w:val="00D80370"/>
    <w:rsid w:val="00D806AE"/>
    <w:rsid w:val="00D80719"/>
    <w:rsid w:val="00D80CF7"/>
    <w:rsid w:val="00D80EA9"/>
    <w:rsid w:val="00D8112E"/>
    <w:rsid w:val="00D812C6"/>
    <w:rsid w:val="00D81454"/>
    <w:rsid w:val="00D81656"/>
    <w:rsid w:val="00D81B14"/>
    <w:rsid w:val="00D81EBA"/>
    <w:rsid w:val="00D8250B"/>
    <w:rsid w:val="00D83167"/>
    <w:rsid w:val="00D8363B"/>
    <w:rsid w:val="00D839F7"/>
    <w:rsid w:val="00D83D87"/>
    <w:rsid w:val="00D8466D"/>
    <w:rsid w:val="00D8470E"/>
    <w:rsid w:val="00D848EE"/>
    <w:rsid w:val="00D84A6D"/>
    <w:rsid w:val="00D84E07"/>
    <w:rsid w:val="00D852DA"/>
    <w:rsid w:val="00D85681"/>
    <w:rsid w:val="00D85C03"/>
    <w:rsid w:val="00D85C39"/>
    <w:rsid w:val="00D85C48"/>
    <w:rsid w:val="00D85DD1"/>
    <w:rsid w:val="00D85FC2"/>
    <w:rsid w:val="00D8626D"/>
    <w:rsid w:val="00D86598"/>
    <w:rsid w:val="00D865ED"/>
    <w:rsid w:val="00D86626"/>
    <w:rsid w:val="00D86953"/>
    <w:rsid w:val="00D86A30"/>
    <w:rsid w:val="00D86E9F"/>
    <w:rsid w:val="00D86EFE"/>
    <w:rsid w:val="00D86FDC"/>
    <w:rsid w:val="00D871E0"/>
    <w:rsid w:val="00D8745C"/>
    <w:rsid w:val="00D87525"/>
    <w:rsid w:val="00D878C1"/>
    <w:rsid w:val="00D87D20"/>
    <w:rsid w:val="00D87DBA"/>
    <w:rsid w:val="00D87FB0"/>
    <w:rsid w:val="00D90973"/>
    <w:rsid w:val="00D90E9F"/>
    <w:rsid w:val="00D90EF1"/>
    <w:rsid w:val="00D90F58"/>
    <w:rsid w:val="00D910D2"/>
    <w:rsid w:val="00D910DB"/>
    <w:rsid w:val="00D91181"/>
    <w:rsid w:val="00D914EE"/>
    <w:rsid w:val="00D9158B"/>
    <w:rsid w:val="00D9174A"/>
    <w:rsid w:val="00D91758"/>
    <w:rsid w:val="00D919C1"/>
    <w:rsid w:val="00D91F8E"/>
    <w:rsid w:val="00D920AB"/>
    <w:rsid w:val="00D92201"/>
    <w:rsid w:val="00D92B0A"/>
    <w:rsid w:val="00D92C5F"/>
    <w:rsid w:val="00D92D27"/>
    <w:rsid w:val="00D93211"/>
    <w:rsid w:val="00D932B5"/>
    <w:rsid w:val="00D93A5E"/>
    <w:rsid w:val="00D93B5F"/>
    <w:rsid w:val="00D93BF4"/>
    <w:rsid w:val="00D93F10"/>
    <w:rsid w:val="00D93FAA"/>
    <w:rsid w:val="00D94020"/>
    <w:rsid w:val="00D94179"/>
    <w:rsid w:val="00D9417A"/>
    <w:rsid w:val="00D9425F"/>
    <w:rsid w:val="00D9428F"/>
    <w:rsid w:val="00D94300"/>
    <w:rsid w:val="00D94424"/>
    <w:rsid w:val="00D94600"/>
    <w:rsid w:val="00D94E2A"/>
    <w:rsid w:val="00D94F9F"/>
    <w:rsid w:val="00D94FA3"/>
    <w:rsid w:val="00D95058"/>
    <w:rsid w:val="00D952B5"/>
    <w:rsid w:val="00D9530D"/>
    <w:rsid w:val="00D95679"/>
    <w:rsid w:val="00D95767"/>
    <w:rsid w:val="00D957B1"/>
    <w:rsid w:val="00D95840"/>
    <w:rsid w:val="00D95AA7"/>
    <w:rsid w:val="00D95B82"/>
    <w:rsid w:val="00D95BB6"/>
    <w:rsid w:val="00D95C22"/>
    <w:rsid w:val="00D95DD1"/>
    <w:rsid w:val="00D96025"/>
    <w:rsid w:val="00D96150"/>
    <w:rsid w:val="00D9615E"/>
    <w:rsid w:val="00D967F0"/>
    <w:rsid w:val="00D9683D"/>
    <w:rsid w:val="00D96A33"/>
    <w:rsid w:val="00D96A9E"/>
    <w:rsid w:val="00D96BC8"/>
    <w:rsid w:val="00D96DC6"/>
    <w:rsid w:val="00D97298"/>
    <w:rsid w:val="00D9739A"/>
    <w:rsid w:val="00D9764D"/>
    <w:rsid w:val="00D97CB4"/>
    <w:rsid w:val="00D97CBA"/>
    <w:rsid w:val="00D97D4C"/>
    <w:rsid w:val="00D97DD4"/>
    <w:rsid w:val="00D97F9C"/>
    <w:rsid w:val="00DA0138"/>
    <w:rsid w:val="00DA0C01"/>
    <w:rsid w:val="00DA1198"/>
    <w:rsid w:val="00DA1314"/>
    <w:rsid w:val="00DA1854"/>
    <w:rsid w:val="00DA19A5"/>
    <w:rsid w:val="00DA19BB"/>
    <w:rsid w:val="00DA230F"/>
    <w:rsid w:val="00DA248A"/>
    <w:rsid w:val="00DA2769"/>
    <w:rsid w:val="00DA2A5D"/>
    <w:rsid w:val="00DA2BFD"/>
    <w:rsid w:val="00DA2DF7"/>
    <w:rsid w:val="00DA3823"/>
    <w:rsid w:val="00DA38A0"/>
    <w:rsid w:val="00DA3F24"/>
    <w:rsid w:val="00DA4390"/>
    <w:rsid w:val="00DA46CD"/>
    <w:rsid w:val="00DA4719"/>
    <w:rsid w:val="00DA4C28"/>
    <w:rsid w:val="00DA4C9C"/>
    <w:rsid w:val="00DA5379"/>
    <w:rsid w:val="00DA54E3"/>
    <w:rsid w:val="00DA5539"/>
    <w:rsid w:val="00DA565E"/>
    <w:rsid w:val="00DA58D9"/>
    <w:rsid w:val="00DA5A8A"/>
    <w:rsid w:val="00DA5B19"/>
    <w:rsid w:val="00DA5B96"/>
    <w:rsid w:val="00DA61B2"/>
    <w:rsid w:val="00DA6578"/>
    <w:rsid w:val="00DA6691"/>
    <w:rsid w:val="00DA675E"/>
    <w:rsid w:val="00DA6A72"/>
    <w:rsid w:val="00DA6AE5"/>
    <w:rsid w:val="00DA6B86"/>
    <w:rsid w:val="00DA6ED2"/>
    <w:rsid w:val="00DA72E4"/>
    <w:rsid w:val="00DA7D4A"/>
    <w:rsid w:val="00DB008B"/>
    <w:rsid w:val="00DB0207"/>
    <w:rsid w:val="00DB021E"/>
    <w:rsid w:val="00DB0633"/>
    <w:rsid w:val="00DB07C3"/>
    <w:rsid w:val="00DB092A"/>
    <w:rsid w:val="00DB0E0E"/>
    <w:rsid w:val="00DB0FBD"/>
    <w:rsid w:val="00DB0FD0"/>
    <w:rsid w:val="00DB1168"/>
    <w:rsid w:val="00DB1170"/>
    <w:rsid w:val="00DB1263"/>
    <w:rsid w:val="00DB12B0"/>
    <w:rsid w:val="00DB15B3"/>
    <w:rsid w:val="00DB177F"/>
    <w:rsid w:val="00DB1A11"/>
    <w:rsid w:val="00DB1F04"/>
    <w:rsid w:val="00DB1F14"/>
    <w:rsid w:val="00DB20B5"/>
    <w:rsid w:val="00DB20F6"/>
    <w:rsid w:val="00DB20FA"/>
    <w:rsid w:val="00DB21C2"/>
    <w:rsid w:val="00DB23A7"/>
    <w:rsid w:val="00DB263C"/>
    <w:rsid w:val="00DB26B8"/>
    <w:rsid w:val="00DB26CD"/>
    <w:rsid w:val="00DB28E9"/>
    <w:rsid w:val="00DB299A"/>
    <w:rsid w:val="00DB2BDE"/>
    <w:rsid w:val="00DB31BA"/>
    <w:rsid w:val="00DB3213"/>
    <w:rsid w:val="00DB33AB"/>
    <w:rsid w:val="00DB34EA"/>
    <w:rsid w:val="00DB359F"/>
    <w:rsid w:val="00DB3A0D"/>
    <w:rsid w:val="00DB3A46"/>
    <w:rsid w:val="00DB3BC0"/>
    <w:rsid w:val="00DB3C5D"/>
    <w:rsid w:val="00DB3CB6"/>
    <w:rsid w:val="00DB3CE6"/>
    <w:rsid w:val="00DB409F"/>
    <w:rsid w:val="00DB424D"/>
    <w:rsid w:val="00DB441C"/>
    <w:rsid w:val="00DB44AF"/>
    <w:rsid w:val="00DB49CD"/>
    <w:rsid w:val="00DB4E60"/>
    <w:rsid w:val="00DB528F"/>
    <w:rsid w:val="00DB56FD"/>
    <w:rsid w:val="00DB5E48"/>
    <w:rsid w:val="00DB6978"/>
    <w:rsid w:val="00DB6AB8"/>
    <w:rsid w:val="00DB6B7E"/>
    <w:rsid w:val="00DB6E3B"/>
    <w:rsid w:val="00DB7347"/>
    <w:rsid w:val="00DB75B0"/>
    <w:rsid w:val="00DB769B"/>
    <w:rsid w:val="00DB7928"/>
    <w:rsid w:val="00DB79CD"/>
    <w:rsid w:val="00DB7AC4"/>
    <w:rsid w:val="00DB7E92"/>
    <w:rsid w:val="00DC0161"/>
    <w:rsid w:val="00DC020D"/>
    <w:rsid w:val="00DC029C"/>
    <w:rsid w:val="00DC02C6"/>
    <w:rsid w:val="00DC06DE"/>
    <w:rsid w:val="00DC079D"/>
    <w:rsid w:val="00DC0A22"/>
    <w:rsid w:val="00DC0B90"/>
    <w:rsid w:val="00DC0DC4"/>
    <w:rsid w:val="00DC1673"/>
    <w:rsid w:val="00DC1767"/>
    <w:rsid w:val="00DC195F"/>
    <w:rsid w:val="00DC1976"/>
    <w:rsid w:val="00DC19A9"/>
    <w:rsid w:val="00DC1A44"/>
    <w:rsid w:val="00DC1CFB"/>
    <w:rsid w:val="00DC1F2D"/>
    <w:rsid w:val="00DC1F58"/>
    <w:rsid w:val="00DC2016"/>
    <w:rsid w:val="00DC205C"/>
    <w:rsid w:val="00DC25FB"/>
    <w:rsid w:val="00DC2C43"/>
    <w:rsid w:val="00DC2E60"/>
    <w:rsid w:val="00DC339B"/>
    <w:rsid w:val="00DC33CA"/>
    <w:rsid w:val="00DC3843"/>
    <w:rsid w:val="00DC3915"/>
    <w:rsid w:val="00DC3B62"/>
    <w:rsid w:val="00DC3C36"/>
    <w:rsid w:val="00DC43BE"/>
    <w:rsid w:val="00DC4715"/>
    <w:rsid w:val="00DC4BCF"/>
    <w:rsid w:val="00DC4FA6"/>
    <w:rsid w:val="00DC54DC"/>
    <w:rsid w:val="00DC55D3"/>
    <w:rsid w:val="00DC564D"/>
    <w:rsid w:val="00DC57D8"/>
    <w:rsid w:val="00DC59EC"/>
    <w:rsid w:val="00DC5D40"/>
    <w:rsid w:val="00DC6062"/>
    <w:rsid w:val="00DC616C"/>
    <w:rsid w:val="00DC63B1"/>
    <w:rsid w:val="00DC6547"/>
    <w:rsid w:val="00DC6581"/>
    <w:rsid w:val="00DC69A7"/>
    <w:rsid w:val="00DC6BFD"/>
    <w:rsid w:val="00DC73D4"/>
    <w:rsid w:val="00DC7672"/>
    <w:rsid w:val="00DC7695"/>
    <w:rsid w:val="00DC76F3"/>
    <w:rsid w:val="00DC7701"/>
    <w:rsid w:val="00DC79AD"/>
    <w:rsid w:val="00DC7B60"/>
    <w:rsid w:val="00DC7BC4"/>
    <w:rsid w:val="00DC7F57"/>
    <w:rsid w:val="00DC7FB0"/>
    <w:rsid w:val="00DD0434"/>
    <w:rsid w:val="00DD0473"/>
    <w:rsid w:val="00DD055C"/>
    <w:rsid w:val="00DD05CF"/>
    <w:rsid w:val="00DD11D3"/>
    <w:rsid w:val="00DD13A3"/>
    <w:rsid w:val="00DD188B"/>
    <w:rsid w:val="00DD1C96"/>
    <w:rsid w:val="00DD2403"/>
    <w:rsid w:val="00DD2628"/>
    <w:rsid w:val="00DD28FF"/>
    <w:rsid w:val="00DD2BF8"/>
    <w:rsid w:val="00DD2DE3"/>
    <w:rsid w:val="00DD2ECB"/>
    <w:rsid w:val="00DD30D0"/>
    <w:rsid w:val="00DD30E9"/>
    <w:rsid w:val="00DD32A8"/>
    <w:rsid w:val="00DD33AB"/>
    <w:rsid w:val="00DD3530"/>
    <w:rsid w:val="00DD35FD"/>
    <w:rsid w:val="00DD394A"/>
    <w:rsid w:val="00DD3A9C"/>
    <w:rsid w:val="00DD3DD3"/>
    <w:rsid w:val="00DD40AB"/>
    <w:rsid w:val="00DD424E"/>
    <w:rsid w:val="00DD42BC"/>
    <w:rsid w:val="00DD431F"/>
    <w:rsid w:val="00DD45F2"/>
    <w:rsid w:val="00DD4F47"/>
    <w:rsid w:val="00DD53F0"/>
    <w:rsid w:val="00DD5604"/>
    <w:rsid w:val="00DD5995"/>
    <w:rsid w:val="00DD5C64"/>
    <w:rsid w:val="00DD5D4D"/>
    <w:rsid w:val="00DD62DC"/>
    <w:rsid w:val="00DD63AF"/>
    <w:rsid w:val="00DD645E"/>
    <w:rsid w:val="00DD64E5"/>
    <w:rsid w:val="00DD6C0F"/>
    <w:rsid w:val="00DD6C52"/>
    <w:rsid w:val="00DD6CD8"/>
    <w:rsid w:val="00DD6FE3"/>
    <w:rsid w:val="00DD70ED"/>
    <w:rsid w:val="00DD7431"/>
    <w:rsid w:val="00DD7DC3"/>
    <w:rsid w:val="00DD7E39"/>
    <w:rsid w:val="00DD7FBB"/>
    <w:rsid w:val="00DE0057"/>
    <w:rsid w:val="00DE018C"/>
    <w:rsid w:val="00DE0700"/>
    <w:rsid w:val="00DE09CE"/>
    <w:rsid w:val="00DE0B9F"/>
    <w:rsid w:val="00DE0BF7"/>
    <w:rsid w:val="00DE105B"/>
    <w:rsid w:val="00DE10E6"/>
    <w:rsid w:val="00DE13DD"/>
    <w:rsid w:val="00DE15B6"/>
    <w:rsid w:val="00DE1898"/>
    <w:rsid w:val="00DE1F58"/>
    <w:rsid w:val="00DE1F5C"/>
    <w:rsid w:val="00DE2A9E"/>
    <w:rsid w:val="00DE2AE2"/>
    <w:rsid w:val="00DE3043"/>
    <w:rsid w:val="00DE3343"/>
    <w:rsid w:val="00DE347E"/>
    <w:rsid w:val="00DE3C37"/>
    <w:rsid w:val="00DE41C3"/>
    <w:rsid w:val="00DE41D2"/>
    <w:rsid w:val="00DE41FF"/>
    <w:rsid w:val="00DE4238"/>
    <w:rsid w:val="00DE424F"/>
    <w:rsid w:val="00DE458A"/>
    <w:rsid w:val="00DE491F"/>
    <w:rsid w:val="00DE4CEE"/>
    <w:rsid w:val="00DE4F35"/>
    <w:rsid w:val="00DE5104"/>
    <w:rsid w:val="00DE5126"/>
    <w:rsid w:val="00DE54BF"/>
    <w:rsid w:val="00DE565B"/>
    <w:rsid w:val="00DE5833"/>
    <w:rsid w:val="00DE584C"/>
    <w:rsid w:val="00DE5A3B"/>
    <w:rsid w:val="00DE5E24"/>
    <w:rsid w:val="00DE61E1"/>
    <w:rsid w:val="00DE6383"/>
    <w:rsid w:val="00DE64E7"/>
    <w:rsid w:val="00DE657F"/>
    <w:rsid w:val="00DE6D11"/>
    <w:rsid w:val="00DE6DE9"/>
    <w:rsid w:val="00DE6E6D"/>
    <w:rsid w:val="00DE6F31"/>
    <w:rsid w:val="00DE702D"/>
    <w:rsid w:val="00DE708B"/>
    <w:rsid w:val="00DE74E2"/>
    <w:rsid w:val="00DE7904"/>
    <w:rsid w:val="00DE7D78"/>
    <w:rsid w:val="00DE7EB4"/>
    <w:rsid w:val="00DF0089"/>
    <w:rsid w:val="00DF0400"/>
    <w:rsid w:val="00DF07EB"/>
    <w:rsid w:val="00DF091C"/>
    <w:rsid w:val="00DF0C90"/>
    <w:rsid w:val="00DF0D99"/>
    <w:rsid w:val="00DF0DA6"/>
    <w:rsid w:val="00DF1218"/>
    <w:rsid w:val="00DF149F"/>
    <w:rsid w:val="00DF1606"/>
    <w:rsid w:val="00DF1723"/>
    <w:rsid w:val="00DF1BA8"/>
    <w:rsid w:val="00DF1D9D"/>
    <w:rsid w:val="00DF26F0"/>
    <w:rsid w:val="00DF27F1"/>
    <w:rsid w:val="00DF2A6A"/>
    <w:rsid w:val="00DF2AB7"/>
    <w:rsid w:val="00DF2BAE"/>
    <w:rsid w:val="00DF2D02"/>
    <w:rsid w:val="00DF2EA8"/>
    <w:rsid w:val="00DF3034"/>
    <w:rsid w:val="00DF3038"/>
    <w:rsid w:val="00DF316E"/>
    <w:rsid w:val="00DF3248"/>
    <w:rsid w:val="00DF3658"/>
    <w:rsid w:val="00DF3AFD"/>
    <w:rsid w:val="00DF3D9B"/>
    <w:rsid w:val="00DF3E3E"/>
    <w:rsid w:val="00DF3EAB"/>
    <w:rsid w:val="00DF44C9"/>
    <w:rsid w:val="00DF44F9"/>
    <w:rsid w:val="00DF46D1"/>
    <w:rsid w:val="00DF4D8A"/>
    <w:rsid w:val="00DF4E0A"/>
    <w:rsid w:val="00DF50F7"/>
    <w:rsid w:val="00DF5135"/>
    <w:rsid w:val="00DF559B"/>
    <w:rsid w:val="00DF5755"/>
    <w:rsid w:val="00DF5AC3"/>
    <w:rsid w:val="00DF5E12"/>
    <w:rsid w:val="00DF5EE5"/>
    <w:rsid w:val="00DF6368"/>
    <w:rsid w:val="00DF6462"/>
    <w:rsid w:val="00DF65DF"/>
    <w:rsid w:val="00DF6A2D"/>
    <w:rsid w:val="00DF6F7A"/>
    <w:rsid w:val="00DF7308"/>
    <w:rsid w:val="00DF74CE"/>
    <w:rsid w:val="00DF7B52"/>
    <w:rsid w:val="00DF7BBF"/>
    <w:rsid w:val="00DF7CA4"/>
    <w:rsid w:val="00DF7E5D"/>
    <w:rsid w:val="00E0024D"/>
    <w:rsid w:val="00E0025B"/>
    <w:rsid w:val="00E00564"/>
    <w:rsid w:val="00E00872"/>
    <w:rsid w:val="00E00AB4"/>
    <w:rsid w:val="00E00C30"/>
    <w:rsid w:val="00E00CD9"/>
    <w:rsid w:val="00E00D05"/>
    <w:rsid w:val="00E00F38"/>
    <w:rsid w:val="00E01025"/>
    <w:rsid w:val="00E01059"/>
    <w:rsid w:val="00E0126A"/>
    <w:rsid w:val="00E01335"/>
    <w:rsid w:val="00E015D5"/>
    <w:rsid w:val="00E015DF"/>
    <w:rsid w:val="00E017CE"/>
    <w:rsid w:val="00E02248"/>
    <w:rsid w:val="00E02352"/>
    <w:rsid w:val="00E02814"/>
    <w:rsid w:val="00E02BEE"/>
    <w:rsid w:val="00E02E00"/>
    <w:rsid w:val="00E02E94"/>
    <w:rsid w:val="00E02F50"/>
    <w:rsid w:val="00E02FA0"/>
    <w:rsid w:val="00E03186"/>
    <w:rsid w:val="00E03528"/>
    <w:rsid w:val="00E036DC"/>
    <w:rsid w:val="00E038F3"/>
    <w:rsid w:val="00E03987"/>
    <w:rsid w:val="00E03E45"/>
    <w:rsid w:val="00E03FF2"/>
    <w:rsid w:val="00E04158"/>
    <w:rsid w:val="00E04594"/>
    <w:rsid w:val="00E049A8"/>
    <w:rsid w:val="00E04B18"/>
    <w:rsid w:val="00E04C13"/>
    <w:rsid w:val="00E04CC6"/>
    <w:rsid w:val="00E04D20"/>
    <w:rsid w:val="00E04E54"/>
    <w:rsid w:val="00E04E59"/>
    <w:rsid w:val="00E04F27"/>
    <w:rsid w:val="00E0507A"/>
    <w:rsid w:val="00E0562D"/>
    <w:rsid w:val="00E0565C"/>
    <w:rsid w:val="00E0573A"/>
    <w:rsid w:val="00E05A00"/>
    <w:rsid w:val="00E05ED4"/>
    <w:rsid w:val="00E05F66"/>
    <w:rsid w:val="00E0605D"/>
    <w:rsid w:val="00E0696C"/>
    <w:rsid w:val="00E07423"/>
    <w:rsid w:val="00E07BB8"/>
    <w:rsid w:val="00E07C23"/>
    <w:rsid w:val="00E07D8F"/>
    <w:rsid w:val="00E07E66"/>
    <w:rsid w:val="00E10454"/>
    <w:rsid w:val="00E105AD"/>
    <w:rsid w:val="00E10F72"/>
    <w:rsid w:val="00E112E5"/>
    <w:rsid w:val="00E113AE"/>
    <w:rsid w:val="00E115AF"/>
    <w:rsid w:val="00E115B5"/>
    <w:rsid w:val="00E11748"/>
    <w:rsid w:val="00E1194E"/>
    <w:rsid w:val="00E11A1C"/>
    <w:rsid w:val="00E11D13"/>
    <w:rsid w:val="00E11FF6"/>
    <w:rsid w:val="00E122D8"/>
    <w:rsid w:val="00E1251A"/>
    <w:rsid w:val="00E12609"/>
    <w:rsid w:val="00E12611"/>
    <w:rsid w:val="00E1295B"/>
    <w:rsid w:val="00E12CC8"/>
    <w:rsid w:val="00E12D5D"/>
    <w:rsid w:val="00E12DB8"/>
    <w:rsid w:val="00E12DC2"/>
    <w:rsid w:val="00E12FC0"/>
    <w:rsid w:val="00E131CA"/>
    <w:rsid w:val="00E131D4"/>
    <w:rsid w:val="00E13279"/>
    <w:rsid w:val="00E13314"/>
    <w:rsid w:val="00E13763"/>
    <w:rsid w:val="00E13B06"/>
    <w:rsid w:val="00E13B24"/>
    <w:rsid w:val="00E13BAC"/>
    <w:rsid w:val="00E146CB"/>
    <w:rsid w:val="00E146FC"/>
    <w:rsid w:val="00E147D7"/>
    <w:rsid w:val="00E147E5"/>
    <w:rsid w:val="00E1495F"/>
    <w:rsid w:val="00E14DA6"/>
    <w:rsid w:val="00E14DB2"/>
    <w:rsid w:val="00E14DD6"/>
    <w:rsid w:val="00E15352"/>
    <w:rsid w:val="00E15AD7"/>
    <w:rsid w:val="00E15DF2"/>
    <w:rsid w:val="00E15F19"/>
    <w:rsid w:val="00E15F31"/>
    <w:rsid w:val="00E16047"/>
    <w:rsid w:val="00E1605A"/>
    <w:rsid w:val="00E1647A"/>
    <w:rsid w:val="00E16540"/>
    <w:rsid w:val="00E16793"/>
    <w:rsid w:val="00E16D6A"/>
    <w:rsid w:val="00E16E47"/>
    <w:rsid w:val="00E17533"/>
    <w:rsid w:val="00E17599"/>
    <w:rsid w:val="00E17691"/>
    <w:rsid w:val="00E17A28"/>
    <w:rsid w:val="00E17B42"/>
    <w:rsid w:val="00E17D70"/>
    <w:rsid w:val="00E201E9"/>
    <w:rsid w:val="00E203AF"/>
    <w:rsid w:val="00E20495"/>
    <w:rsid w:val="00E20629"/>
    <w:rsid w:val="00E2064B"/>
    <w:rsid w:val="00E20867"/>
    <w:rsid w:val="00E20B1C"/>
    <w:rsid w:val="00E20D48"/>
    <w:rsid w:val="00E20E55"/>
    <w:rsid w:val="00E21150"/>
    <w:rsid w:val="00E212D5"/>
    <w:rsid w:val="00E21656"/>
    <w:rsid w:val="00E216C5"/>
    <w:rsid w:val="00E2191E"/>
    <w:rsid w:val="00E21CC7"/>
    <w:rsid w:val="00E22098"/>
    <w:rsid w:val="00E2216F"/>
    <w:rsid w:val="00E22554"/>
    <w:rsid w:val="00E2299D"/>
    <w:rsid w:val="00E22C39"/>
    <w:rsid w:val="00E22F06"/>
    <w:rsid w:val="00E2319C"/>
    <w:rsid w:val="00E23297"/>
    <w:rsid w:val="00E23553"/>
    <w:rsid w:val="00E235C2"/>
    <w:rsid w:val="00E235ED"/>
    <w:rsid w:val="00E23860"/>
    <w:rsid w:val="00E23A25"/>
    <w:rsid w:val="00E23B7B"/>
    <w:rsid w:val="00E23D02"/>
    <w:rsid w:val="00E23E17"/>
    <w:rsid w:val="00E23E3B"/>
    <w:rsid w:val="00E23F37"/>
    <w:rsid w:val="00E24183"/>
    <w:rsid w:val="00E248D8"/>
    <w:rsid w:val="00E24903"/>
    <w:rsid w:val="00E24D9E"/>
    <w:rsid w:val="00E24F4B"/>
    <w:rsid w:val="00E24F60"/>
    <w:rsid w:val="00E24FC1"/>
    <w:rsid w:val="00E2529E"/>
    <w:rsid w:val="00E253EC"/>
    <w:rsid w:val="00E256BE"/>
    <w:rsid w:val="00E25849"/>
    <w:rsid w:val="00E2594B"/>
    <w:rsid w:val="00E2594C"/>
    <w:rsid w:val="00E25959"/>
    <w:rsid w:val="00E260B2"/>
    <w:rsid w:val="00E2618C"/>
    <w:rsid w:val="00E26345"/>
    <w:rsid w:val="00E2689E"/>
    <w:rsid w:val="00E26AA6"/>
    <w:rsid w:val="00E26BF6"/>
    <w:rsid w:val="00E26E3F"/>
    <w:rsid w:val="00E270F6"/>
    <w:rsid w:val="00E2715B"/>
    <w:rsid w:val="00E271ED"/>
    <w:rsid w:val="00E27289"/>
    <w:rsid w:val="00E2729D"/>
    <w:rsid w:val="00E2753A"/>
    <w:rsid w:val="00E2763B"/>
    <w:rsid w:val="00E27A99"/>
    <w:rsid w:val="00E27C1B"/>
    <w:rsid w:val="00E27F74"/>
    <w:rsid w:val="00E30C90"/>
    <w:rsid w:val="00E3102B"/>
    <w:rsid w:val="00E3181F"/>
    <w:rsid w:val="00E3197E"/>
    <w:rsid w:val="00E319C5"/>
    <w:rsid w:val="00E31CC6"/>
    <w:rsid w:val="00E3241D"/>
    <w:rsid w:val="00E32A7D"/>
    <w:rsid w:val="00E32DFC"/>
    <w:rsid w:val="00E3314A"/>
    <w:rsid w:val="00E3314E"/>
    <w:rsid w:val="00E338C7"/>
    <w:rsid w:val="00E33D2D"/>
    <w:rsid w:val="00E342F8"/>
    <w:rsid w:val="00E3517D"/>
    <w:rsid w:val="00E351ED"/>
    <w:rsid w:val="00E356E2"/>
    <w:rsid w:val="00E35763"/>
    <w:rsid w:val="00E35B3A"/>
    <w:rsid w:val="00E35CC3"/>
    <w:rsid w:val="00E35DB2"/>
    <w:rsid w:val="00E35F66"/>
    <w:rsid w:val="00E360E1"/>
    <w:rsid w:val="00E36151"/>
    <w:rsid w:val="00E3619A"/>
    <w:rsid w:val="00E36706"/>
    <w:rsid w:val="00E367D4"/>
    <w:rsid w:val="00E368A9"/>
    <w:rsid w:val="00E36A22"/>
    <w:rsid w:val="00E36AB8"/>
    <w:rsid w:val="00E36D17"/>
    <w:rsid w:val="00E36D28"/>
    <w:rsid w:val="00E36E81"/>
    <w:rsid w:val="00E36F4E"/>
    <w:rsid w:val="00E372E9"/>
    <w:rsid w:val="00E3740B"/>
    <w:rsid w:val="00E3746E"/>
    <w:rsid w:val="00E3774E"/>
    <w:rsid w:val="00E377A0"/>
    <w:rsid w:val="00E37A4D"/>
    <w:rsid w:val="00E37D86"/>
    <w:rsid w:val="00E37D9B"/>
    <w:rsid w:val="00E40012"/>
    <w:rsid w:val="00E40445"/>
    <w:rsid w:val="00E40503"/>
    <w:rsid w:val="00E40A75"/>
    <w:rsid w:val="00E40CEF"/>
    <w:rsid w:val="00E40D88"/>
    <w:rsid w:val="00E40EAD"/>
    <w:rsid w:val="00E40EDA"/>
    <w:rsid w:val="00E412D3"/>
    <w:rsid w:val="00E41582"/>
    <w:rsid w:val="00E415D3"/>
    <w:rsid w:val="00E4176F"/>
    <w:rsid w:val="00E41CDF"/>
    <w:rsid w:val="00E426D3"/>
    <w:rsid w:val="00E42B19"/>
    <w:rsid w:val="00E431F9"/>
    <w:rsid w:val="00E435F4"/>
    <w:rsid w:val="00E43610"/>
    <w:rsid w:val="00E43ABE"/>
    <w:rsid w:val="00E43C59"/>
    <w:rsid w:val="00E43DF8"/>
    <w:rsid w:val="00E43E1A"/>
    <w:rsid w:val="00E43FF4"/>
    <w:rsid w:val="00E445D2"/>
    <w:rsid w:val="00E446D0"/>
    <w:rsid w:val="00E448E6"/>
    <w:rsid w:val="00E4499C"/>
    <w:rsid w:val="00E44B31"/>
    <w:rsid w:val="00E453AD"/>
    <w:rsid w:val="00E45445"/>
    <w:rsid w:val="00E4547A"/>
    <w:rsid w:val="00E45CEC"/>
    <w:rsid w:val="00E45EB6"/>
    <w:rsid w:val="00E45EFB"/>
    <w:rsid w:val="00E463A7"/>
    <w:rsid w:val="00E46409"/>
    <w:rsid w:val="00E4642A"/>
    <w:rsid w:val="00E46470"/>
    <w:rsid w:val="00E46495"/>
    <w:rsid w:val="00E464E8"/>
    <w:rsid w:val="00E465C0"/>
    <w:rsid w:val="00E468D3"/>
    <w:rsid w:val="00E46956"/>
    <w:rsid w:val="00E46AA2"/>
    <w:rsid w:val="00E46C21"/>
    <w:rsid w:val="00E46CAE"/>
    <w:rsid w:val="00E46E91"/>
    <w:rsid w:val="00E4724C"/>
    <w:rsid w:val="00E47293"/>
    <w:rsid w:val="00E4753B"/>
    <w:rsid w:val="00E4758F"/>
    <w:rsid w:val="00E475A5"/>
    <w:rsid w:val="00E47940"/>
    <w:rsid w:val="00E47B81"/>
    <w:rsid w:val="00E50259"/>
    <w:rsid w:val="00E504CC"/>
    <w:rsid w:val="00E509FC"/>
    <w:rsid w:val="00E50BF6"/>
    <w:rsid w:val="00E50EB8"/>
    <w:rsid w:val="00E510DB"/>
    <w:rsid w:val="00E51694"/>
    <w:rsid w:val="00E5186D"/>
    <w:rsid w:val="00E5196D"/>
    <w:rsid w:val="00E51A5E"/>
    <w:rsid w:val="00E51C15"/>
    <w:rsid w:val="00E51C3C"/>
    <w:rsid w:val="00E52001"/>
    <w:rsid w:val="00E527D8"/>
    <w:rsid w:val="00E52862"/>
    <w:rsid w:val="00E5293A"/>
    <w:rsid w:val="00E52C69"/>
    <w:rsid w:val="00E52C92"/>
    <w:rsid w:val="00E52E03"/>
    <w:rsid w:val="00E52F5F"/>
    <w:rsid w:val="00E5330A"/>
    <w:rsid w:val="00E533AA"/>
    <w:rsid w:val="00E53408"/>
    <w:rsid w:val="00E5369C"/>
    <w:rsid w:val="00E53761"/>
    <w:rsid w:val="00E53A05"/>
    <w:rsid w:val="00E53A78"/>
    <w:rsid w:val="00E53ED6"/>
    <w:rsid w:val="00E542CA"/>
    <w:rsid w:val="00E547BA"/>
    <w:rsid w:val="00E547D2"/>
    <w:rsid w:val="00E54C2C"/>
    <w:rsid w:val="00E54EC9"/>
    <w:rsid w:val="00E55983"/>
    <w:rsid w:val="00E55FC5"/>
    <w:rsid w:val="00E5602C"/>
    <w:rsid w:val="00E564D2"/>
    <w:rsid w:val="00E5686A"/>
    <w:rsid w:val="00E568B4"/>
    <w:rsid w:val="00E56D2E"/>
    <w:rsid w:val="00E56D3D"/>
    <w:rsid w:val="00E56F1C"/>
    <w:rsid w:val="00E56F73"/>
    <w:rsid w:val="00E57092"/>
    <w:rsid w:val="00E57139"/>
    <w:rsid w:val="00E57413"/>
    <w:rsid w:val="00E57469"/>
    <w:rsid w:val="00E574AC"/>
    <w:rsid w:val="00E576BB"/>
    <w:rsid w:val="00E5771E"/>
    <w:rsid w:val="00E57957"/>
    <w:rsid w:val="00E5799B"/>
    <w:rsid w:val="00E601CF"/>
    <w:rsid w:val="00E6034B"/>
    <w:rsid w:val="00E60700"/>
    <w:rsid w:val="00E60824"/>
    <w:rsid w:val="00E6084E"/>
    <w:rsid w:val="00E60A83"/>
    <w:rsid w:val="00E60AA5"/>
    <w:rsid w:val="00E60F18"/>
    <w:rsid w:val="00E6147C"/>
    <w:rsid w:val="00E614CE"/>
    <w:rsid w:val="00E6170A"/>
    <w:rsid w:val="00E6193A"/>
    <w:rsid w:val="00E61B3F"/>
    <w:rsid w:val="00E61D70"/>
    <w:rsid w:val="00E62055"/>
    <w:rsid w:val="00E62194"/>
    <w:rsid w:val="00E626FE"/>
    <w:rsid w:val="00E62909"/>
    <w:rsid w:val="00E62F41"/>
    <w:rsid w:val="00E62F92"/>
    <w:rsid w:val="00E6305A"/>
    <w:rsid w:val="00E63534"/>
    <w:rsid w:val="00E63884"/>
    <w:rsid w:val="00E63C29"/>
    <w:rsid w:val="00E63C7A"/>
    <w:rsid w:val="00E642B6"/>
    <w:rsid w:val="00E644DF"/>
    <w:rsid w:val="00E64668"/>
    <w:rsid w:val="00E64C8A"/>
    <w:rsid w:val="00E64DC8"/>
    <w:rsid w:val="00E65095"/>
    <w:rsid w:val="00E6531F"/>
    <w:rsid w:val="00E65475"/>
    <w:rsid w:val="00E6549E"/>
    <w:rsid w:val="00E656AD"/>
    <w:rsid w:val="00E656B8"/>
    <w:rsid w:val="00E65C94"/>
    <w:rsid w:val="00E65E7E"/>
    <w:rsid w:val="00E65EDE"/>
    <w:rsid w:val="00E66104"/>
    <w:rsid w:val="00E661E1"/>
    <w:rsid w:val="00E6623F"/>
    <w:rsid w:val="00E66840"/>
    <w:rsid w:val="00E66C39"/>
    <w:rsid w:val="00E66C3A"/>
    <w:rsid w:val="00E66FE2"/>
    <w:rsid w:val="00E672FA"/>
    <w:rsid w:val="00E67561"/>
    <w:rsid w:val="00E6764D"/>
    <w:rsid w:val="00E6768D"/>
    <w:rsid w:val="00E67806"/>
    <w:rsid w:val="00E67CA9"/>
    <w:rsid w:val="00E67CB0"/>
    <w:rsid w:val="00E67D8E"/>
    <w:rsid w:val="00E67EF2"/>
    <w:rsid w:val="00E7010B"/>
    <w:rsid w:val="00E7021E"/>
    <w:rsid w:val="00E7035F"/>
    <w:rsid w:val="00E70570"/>
    <w:rsid w:val="00E70678"/>
    <w:rsid w:val="00E70683"/>
    <w:rsid w:val="00E70772"/>
    <w:rsid w:val="00E709A2"/>
    <w:rsid w:val="00E70B86"/>
    <w:rsid w:val="00E70C42"/>
    <w:rsid w:val="00E70D4D"/>
    <w:rsid w:val="00E70EB0"/>
    <w:rsid w:val="00E70ECD"/>
    <w:rsid w:val="00E70F81"/>
    <w:rsid w:val="00E71271"/>
    <w:rsid w:val="00E71325"/>
    <w:rsid w:val="00E71440"/>
    <w:rsid w:val="00E71BE1"/>
    <w:rsid w:val="00E71C1C"/>
    <w:rsid w:val="00E720E2"/>
    <w:rsid w:val="00E721DD"/>
    <w:rsid w:val="00E723EF"/>
    <w:rsid w:val="00E72585"/>
    <w:rsid w:val="00E72795"/>
    <w:rsid w:val="00E72DC7"/>
    <w:rsid w:val="00E72E69"/>
    <w:rsid w:val="00E732D5"/>
    <w:rsid w:val="00E733B0"/>
    <w:rsid w:val="00E734D5"/>
    <w:rsid w:val="00E73AB5"/>
    <w:rsid w:val="00E73E5F"/>
    <w:rsid w:val="00E73EED"/>
    <w:rsid w:val="00E73EF8"/>
    <w:rsid w:val="00E73F4B"/>
    <w:rsid w:val="00E7419A"/>
    <w:rsid w:val="00E741D2"/>
    <w:rsid w:val="00E741FE"/>
    <w:rsid w:val="00E7477D"/>
    <w:rsid w:val="00E7499B"/>
    <w:rsid w:val="00E74C0C"/>
    <w:rsid w:val="00E74CED"/>
    <w:rsid w:val="00E75200"/>
    <w:rsid w:val="00E75683"/>
    <w:rsid w:val="00E7584C"/>
    <w:rsid w:val="00E75A76"/>
    <w:rsid w:val="00E75CB0"/>
    <w:rsid w:val="00E75DF5"/>
    <w:rsid w:val="00E760DD"/>
    <w:rsid w:val="00E761AA"/>
    <w:rsid w:val="00E7634D"/>
    <w:rsid w:val="00E76420"/>
    <w:rsid w:val="00E7652A"/>
    <w:rsid w:val="00E7692C"/>
    <w:rsid w:val="00E76C04"/>
    <w:rsid w:val="00E76D0F"/>
    <w:rsid w:val="00E76DC4"/>
    <w:rsid w:val="00E77055"/>
    <w:rsid w:val="00E77460"/>
    <w:rsid w:val="00E774C6"/>
    <w:rsid w:val="00E775E1"/>
    <w:rsid w:val="00E7764B"/>
    <w:rsid w:val="00E776C0"/>
    <w:rsid w:val="00E779BC"/>
    <w:rsid w:val="00E77C92"/>
    <w:rsid w:val="00E77E73"/>
    <w:rsid w:val="00E801E5"/>
    <w:rsid w:val="00E802E7"/>
    <w:rsid w:val="00E80596"/>
    <w:rsid w:val="00E80657"/>
    <w:rsid w:val="00E808C4"/>
    <w:rsid w:val="00E808F3"/>
    <w:rsid w:val="00E8098A"/>
    <w:rsid w:val="00E80A71"/>
    <w:rsid w:val="00E80C74"/>
    <w:rsid w:val="00E80D28"/>
    <w:rsid w:val="00E80EE9"/>
    <w:rsid w:val="00E80F8C"/>
    <w:rsid w:val="00E8111E"/>
    <w:rsid w:val="00E8144B"/>
    <w:rsid w:val="00E81600"/>
    <w:rsid w:val="00E81BD8"/>
    <w:rsid w:val="00E81F09"/>
    <w:rsid w:val="00E820F1"/>
    <w:rsid w:val="00E822F8"/>
    <w:rsid w:val="00E82394"/>
    <w:rsid w:val="00E8241E"/>
    <w:rsid w:val="00E82D73"/>
    <w:rsid w:val="00E83563"/>
    <w:rsid w:val="00E836B5"/>
    <w:rsid w:val="00E83ABC"/>
    <w:rsid w:val="00E83B58"/>
    <w:rsid w:val="00E83C3F"/>
    <w:rsid w:val="00E83D41"/>
    <w:rsid w:val="00E83FA1"/>
    <w:rsid w:val="00E841ED"/>
    <w:rsid w:val="00E8425C"/>
    <w:rsid w:val="00E8436C"/>
    <w:rsid w:val="00E844F2"/>
    <w:rsid w:val="00E849AB"/>
    <w:rsid w:val="00E84B71"/>
    <w:rsid w:val="00E84DB4"/>
    <w:rsid w:val="00E84F19"/>
    <w:rsid w:val="00E8534E"/>
    <w:rsid w:val="00E85364"/>
    <w:rsid w:val="00E85373"/>
    <w:rsid w:val="00E85623"/>
    <w:rsid w:val="00E85798"/>
    <w:rsid w:val="00E858F5"/>
    <w:rsid w:val="00E859FB"/>
    <w:rsid w:val="00E85AEE"/>
    <w:rsid w:val="00E85C14"/>
    <w:rsid w:val="00E85CEE"/>
    <w:rsid w:val="00E85E8F"/>
    <w:rsid w:val="00E85F8C"/>
    <w:rsid w:val="00E860F7"/>
    <w:rsid w:val="00E861FB"/>
    <w:rsid w:val="00E86647"/>
    <w:rsid w:val="00E86782"/>
    <w:rsid w:val="00E86A03"/>
    <w:rsid w:val="00E86C44"/>
    <w:rsid w:val="00E86CE7"/>
    <w:rsid w:val="00E86EA2"/>
    <w:rsid w:val="00E86FB1"/>
    <w:rsid w:val="00E8712E"/>
    <w:rsid w:val="00E871E3"/>
    <w:rsid w:val="00E87692"/>
    <w:rsid w:val="00E8771F"/>
    <w:rsid w:val="00E87723"/>
    <w:rsid w:val="00E877B4"/>
    <w:rsid w:val="00E87846"/>
    <w:rsid w:val="00E87D0C"/>
    <w:rsid w:val="00E87EDF"/>
    <w:rsid w:val="00E87F71"/>
    <w:rsid w:val="00E9004E"/>
    <w:rsid w:val="00E9012D"/>
    <w:rsid w:val="00E90280"/>
    <w:rsid w:val="00E902E4"/>
    <w:rsid w:val="00E902EE"/>
    <w:rsid w:val="00E905DC"/>
    <w:rsid w:val="00E90698"/>
    <w:rsid w:val="00E90AD0"/>
    <w:rsid w:val="00E90E73"/>
    <w:rsid w:val="00E90F62"/>
    <w:rsid w:val="00E9124C"/>
    <w:rsid w:val="00E914B1"/>
    <w:rsid w:val="00E91629"/>
    <w:rsid w:val="00E91880"/>
    <w:rsid w:val="00E91C88"/>
    <w:rsid w:val="00E91CDE"/>
    <w:rsid w:val="00E91D88"/>
    <w:rsid w:val="00E91ECD"/>
    <w:rsid w:val="00E91F0F"/>
    <w:rsid w:val="00E91F99"/>
    <w:rsid w:val="00E91FA4"/>
    <w:rsid w:val="00E9200C"/>
    <w:rsid w:val="00E92263"/>
    <w:rsid w:val="00E923A0"/>
    <w:rsid w:val="00E92511"/>
    <w:rsid w:val="00E92888"/>
    <w:rsid w:val="00E929AC"/>
    <w:rsid w:val="00E92CEC"/>
    <w:rsid w:val="00E92D8F"/>
    <w:rsid w:val="00E92F48"/>
    <w:rsid w:val="00E92FCB"/>
    <w:rsid w:val="00E93097"/>
    <w:rsid w:val="00E9338F"/>
    <w:rsid w:val="00E93609"/>
    <w:rsid w:val="00E93782"/>
    <w:rsid w:val="00E93789"/>
    <w:rsid w:val="00E93B16"/>
    <w:rsid w:val="00E93F84"/>
    <w:rsid w:val="00E9432F"/>
    <w:rsid w:val="00E9450D"/>
    <w:rsid w:val="00E94678"/>
    <w:rsid w:val="00E94791"/>
    <w:rsid w:val="00E9484C"/>
    <w:rsid w:val="00E948AB"/>
    <w:rsid w:val="00E94ABD"/>
    <w:rsid w:val="00E94DCC"/>
    <w:rsid w:val="00E958AE"/>
    <w:rsid w:val="00E95A2E"/>
    <w:rsid w:val="00E95ECE"/>
    <w:rsid w:val="00E963E3"/>
    <w:rsid w:val="00E9650C"/>
    <w:rsid w:val="00E9665E"/>
    <w:rsid w:val="00E969F5"/>
    <w:rsid w:val="00E96D69"/>
    <w:rsid w:val="00E97355"/>
    <w:rsid w:val="00E9766E"/>
    <w:rsid w:val="00E97AD8"/>
    <w:rsid w:val="00E97AE7"/>
    <w:rsid w:val="00E97E44"/>
    <w:rsid w:val="00EA01EA"/>
    <w:rsid w:val="00EA01EC"/>
    <w:rsid w:val="00EA047B"/>
    <w:rsid w:val="00EA04A0"/>
    <w:rsid w:val="00EA04D8"/>
    <w:rsid w:val="00EA0695"/>
    <w:rsid w:val="00EA06C3"/>
    <w:rsid w:val="00EA0727"/>
    <w:rsid w:val="00EA083F"/>
    <w:rsid w:val="00EA089F"/>
    <w:rsid w:val="00EA09FD"/>
    <w:rsid w:val="00EA0A28"/>
    <w:rsid w:val="00EA0A7E"/>
    <w:rsid w:val="00EA0CA3"/>
    <w:rsid w:val="00EA0D3E"/>
    <w:rsid w:val="00EA10BE"/>
    <w:rsid w:val="00EA147F"/>
    <w:rsid w:val="00EA160B"/>
    <w:rsid w:val="00EA163F"/>
    <w:rsid w:val="00EA1641"/>
    <w:rsid w:val="00EA1801"/>
    <w:rsid w:val="00EA1986"/>
    <w:rsid w:val="00EA1A4F"/>
    <w:rsid w:val="00EA1F07"/>
    <w:rsid w:val="00EA1F91"/>
    <w:rsid w:val="00EA20C6"/>
    <w:rsid w:val="00EA2395"/>
    <w:rsid w:val="00EA249D"/>
    <w:rsid w:val="00EA2590"/>
    <w:rsid w:val="00EA25F6"/>
    <w:rsid w:val="00EA2869"/>
    <w:rsid w:val="00EA2C62"/>
    <w:rsid w:val="00EA2F00"/>
    <w:rsid w:val="00EA3132"/>
    <w:rsid w:val="00EA34DA"/>
    <w:rsid w:val="00EA3616"/>
    <w:rsid w:val="00EA36EF"/>
    <w:rsid w:val="00EA37CB"/>
    <w:rsid w:val="00EA38E1"/>
    <w:rsid w:val="00EA3EF2"/>
    <w:rsid w:val="00EA3FE9"/>
    <w:rsid w:val="00EA40AB"/>
    <w:rsid w:val="00EA4355"/>
    <w:rsid w:val="00EA4633"/>
    <w:rsid w:val="00EA469D"/>
    <w:rsid w:val="00EA46CA"/>
    <w:rsid w:val="00EA49C9"/>
    <w:rsid w:val="00EA4A27"/>
    <w:rsid w:val="00EA4DAD"/>
    <w:rsid w:val="00EA4E66"/>
    <w:rsid w:val="00EA4FA6"/>
    <w:rsid w:val="00EA5014"/>
    <w:rsid w:val="00EA5212"/>
    <w:rsid w:val="00EA527D"/>
    <w:rsid w:val="00EA52E6"/>
    <w:rsid w:val="00EA551E"/>
    <w:rsid w:val="00EA58B8"/>
    <w:rsid w:val="00EA5BA7"/>
    <w:rsid w:val="00EA5C09"/>
    <w:rsid w:val="00EA5E56"/>
    <w:rsid w:val="00EA5F4C"/>
    <w:rsid w:val="00EA5F6B"/>
    <w:rsid w:val="00EA641D"/>
    <w:rsid w:val="00EA64B2"/>
    <w:rsid w:val="00EA650D"/>
    <w:rsid w:val="00EA6561"/>
    <w:rsid w:val="00EA656C"/>
    <w:rsid w:val="00EA67FB"/>
    <w:rsid w:val="00EA684C"/>
    <w:rsid w:val="00EA6C0B"/>
    <w:rsid w:val="00EA6EA7"/>
    <w:rsid w:val="00EA75E5"/>
    <w:rsid w:val="00EA788F"/>
    <w:rsid w:val="00EA7AB2"/>
    <w:rsid w:val="00EA7C14"/>
    <w:rsid w:val="00EB0063"/>
    <w:rsid w:val="00EB0173"/>
    <w:rsid w:val="00EB0332"/>
    <w:rsid w:val="00EB03CA"/>
    <w:rsid w:val="00EB051E"/>
    <w:rsid w:val="00EB065D"/>
    <w:rsid w:val="00EB08A3"/>
    <w:rsid w:val="00EB0B20"/>
    <w:rsid w:val="00EB0BA4"/>
    <w:rsid w:val="00EB0D3C"/>
    <w:rsid w:val="00EB10CC"/>
    <w:rsid w:val="00EB11B4"/>
    <w:rsid w:val="00EB11D7"/>
    <w:rsid w:val="00EB12FC"/>
    <w:rsid w:val="00EB1701"/>
    <w:rsid w:val="00EB1792"/>
    <w:rsid w:val="00EB17AE"/>
    <w:rsid w:val="00EB1921"/>
    <w:rsid w:val="00EB1A25"/>
    <w:rsid w:val="00EB1C2C"/>
    <w:rsid w:val="00EB1D80"/>
    <w:rsid w:val="00EB1DE0"/>
    <w:rsid w:val="00EB1FA7"/>
    <w:rsid w:val="00EB20B5"/>
    <w:rsid w:val="00EB23E6"/>
    <w:rsid w:val="00EB245F"/>
    <w:rsid w:val="00EB249A"/>
    <w:rsid w:val="00EB288B"/>
    <w:rsid w:val="00EB2929"/>
    <w:rsid w:val="00EB2AB5"/>
    <w:rsid w:val="00EB2C94"/>
    <w:rsid w:val="00EB2CC9"/>
    <w:rsid w:val="00EB2F7F"/>
    <w:rsid w:val="00EB33D2"/>
    <w:rsid w:val="00EB397F"/>
    <w:rsid w:val="00EB39AF"/>
    <w:rsid w:val="00EB3C4A"/>
    <w:rsid w:val="00EB4161"/>
    <w:rsid w:val="00EB4401"/>
    <w:rsid w:val="00EB4484"/>
    <w:rsid w:val="00EB44A6"/>
    <w:rsid w:val="00EB4595"/>
    <w:rsid w:val="00EB4A74"/>
    <w:rsid w:val="00EB4ED3"/>
    <w:rsid w:val="00EB539D"/>
    <w:rsid w:val="00EB53FE"/>
    <w:rsid w:val="00EB5B77"/>
    <w:rsid w:val="00EB6154"/>
    <w:rsid w:val="00EB6871"/>
    <w:rsid w:val="00EB6C4A"/>
    <w:rsid w:val="00EB6DBE"/>
    <w:rsid w:val="00EB6EF7"/>
    <w:rsid w:val="00EB7363"/>
    <w:rsid w:val="00EB7745"/>
    <w:rsid w:val="00EB77D0"/>
    <w:rsid w:val="00EB7953"/>
    <w:rsid w:val="00EB7E5F"/>
    <w:rsid w:val="00EB7F60"/>
    <w:rsid w:val="00EB7F76"/>
    <w:rsid w:val="00EC00DF"/>
    <w:rsid w:val="00EC024C"/>
    <w:rsid w:val="00EC02C2"/>
    <w:rsid w:val="00EC0549"/>
    <w:rsid w:val="00EC057E"/>
    <w:rsid w:val="00EC0881"/>
    <w:rsid w:val="00EC0A9E"/>
    <w:rsid w:val="00EC0B50"/>
    <w:rsid w:val="00EC0EDC"/>
    <w:rsid w:val="00EC110B"/>
    <w:rsid w:val="00EC117D"/>
    <w:rsid w:val="00EC1505"/>
    <w:rsid w:val="00EC16B5"/>
    <w:rsid w:val="00EC17C4"/>
    <w:rsid w:val="00EC1806"/>
    <w:rsid w:val="00EC1FA6"/>
    <w:rsid w:val="00EC219B"/>
    <w:rsid w:val="00EC2324"/>
    <w:rsid w:val="00EC23F6"/>
    <w:rsid w:val="00EC2418"/>
    <w:rsid w:val="00EC2489"/>
    <w:rsid w:val="00EC2734"/>
    <w:rsid w:val="00EC2931"/>
    <w:rsid w:val="00EC30A2"/>
    <w:rsid w:val="00EC3B96"/>
    <w:rsid w:val="00EC3C98"/>
    <w:rsid w:val="00EC3EC8"/>
    <w:rsid w:val="00EC4189"/>
    <w:rsid w:val="00EC41C2"/>
    <w:rsid w:val="00EC41D1"/>
    <w:rsid w:val="00EC4229"/>
    <w:rsid w:val="00EC44B8"/>
    <w:rsid w:val="00EC4901"/>
    <w:rsid w:val="00EC49BD"/>
    <w:rsid w:val="00EC4C69"/>
    <w:rsid w:val="00EC4E81"/>
    <w:rsid w:val="00EC4EFF"/>
    <w:rsid w:val="00EC5014"/>
    <w:rsid w:val="00EC546E"/>
    <w:rsid w:val="00EC54D9"/>
    <w:rsid w:val="00EC556A"/>
    <w:rsid w:val="00EC5686"/>
    <w:rsid w:val="00EC5AC8"/>
    <w:rsid w:val="00EC5D2F"/>
    <w:rsid w:val="00EC5F1D"/>
    <w:rsid w:val="00EC6066"/>
    <w:rsid w:val="00EC60FC"/>
    <w:rsid w:val="00EC638B"/>
    <w:rsid w:val="00EC644B"/>
    <w:rsid w:val="00EC6C96"/>
    <w:rsid w:val="00EC6E06"/>
    <w:rsid w:val="00EC7363"/>
    <w:rsid w:val="00EC758B"/>
    <w:rsid w:val="00EC75ED"/>
    <w:rsid w:val="00EC7696"/>
    <w:rsid w:val="00EC7876"/>
    <w:rsid w:val="00EC79FE"/>
    <w:rsid w:val="00EC7C59"/>
    <w:rsid w:val="00EC7C72"/>
    <w:rsid w:val="00EC7CB0"/>
    <w:rsid w:val="00EC7DFF"/>
    <w:rsid w:val="00ED0309"/>
    <w:rsid w:val="00ED03AB"/>
    <w:rsid w:val="00ED04B9"/>
    <w:rsid w:val="00ED07BC"/>
    <w:rsid w:val="00ED08D5"/>
    <w:rsid w:val="00ED096C"/>
    <w:rsid w:val="00ED0A2F"/>
    <w:rsid w:val="00ED0C43"/>
    <w:rsid w:val="00ED0D79"/>
    <w:rsid w:val="00ED0D89"/>
    <w:rsid w:val="00ED0E85"/>
    <w:rsid w:val="00ED0FF3"/>
    <w:rsid w:val="00ED1963"/>
    <w:rsid w:val="00ED19F1"/>
    <w:rsid w:val="00ED1AFF"/>
    <w:rsid w:val="00ED1CD4"/>
    <w:rsid w:val="00ED1D2B"/>
    <w:rsid w:val="00ED1D74"/>
    <w:rsid w:val="00ED2120"/>
    <w:rsid w:val="00ED21E8"/>
    <w:rsid w:val="00ED2446"/>
    <w:rsid w:val="00ED25DF"/>
    <w:rsid w:val="00ED2CEB"/>
    <w:rsid w:val="00ED3088"/>
    <w:rsid w:val="00ED33BD"/>
    <w:rsid w:val="00ED36F6"/>
    <w:rsid w:val="00ED3966"/>
    <w:rsid w:val="00ED3B51"/>
    <w:rsid w:val="00ED3C7D"/>
    <w:rsid w:val="00ED3F66"/>
    <w:rsid w:val="00ED4377"/>
    <w:rsid w:val="00ED45A9"/>
    <w:rsid w:val="00ED4E4C"/>
    <w:rsid w:val="00ED542D"/>
    <w:rsid w:val="00ED54E5"/>
    <w:rsid w:val="00ED5A32"/>
    <w:rsid w:val="00ED5B4F"/>
    <w:rsid w:val="00ED5FAA"/>
    <w:rsid w:val="00ED62E9"/>
    <w:rsid w:val="00ED64B5"/>
    <w:rsid w:val="00ED66A4"/>
    <w:rsid w:val="00ED66E3"/>
    <w:rsid w:val="00ED6A23"/>
    <w:rsid w:val="00ED6AB4"/>
    <w:rsid w:val="00ED6E05"/>
    <w:rsid w:val="00ED6E1C"/>
    <w:rsid w:val="00ED7451"/>
    <w:rsid w:val="00ED75A8"/>
    <w:rsid w:val="00ED7B47"/>
    <w:rsid w:val="00ED7FBF"/>
    <w:rsid w:val="00ED7FC2"/>
    <w:rsid w:val="00EE04AF"/>
    <w:rsid w:val="00EE060C"/>
    <w:rsid w:val="00EE0677"/>
    <w:rsid w:val="00EE0878"/>
    <w:rsid w:val="00EE0938"/>
    <w:rsid w:val="00EE0AFC"/>
    <w:rsid w:val="00EE0EA4"/>
    <w:rsid w:val="00EE0EF1"/>
    <w:rsid w:val="00EE0FB4"/>
    <w:rsid w:val="00EE104A"/>
    <w:rsid w:val="00EE1268"/>
    <w:rsid w:val="00EE1289"/>
    <w:rsid w:val="00EE1302"/>
    <w:rsid w:val="00EE14FC"/>
    <w:rsid w:val="00EE1770"/>
    <w:rsid w:val="00EE1F5D"/>
    <w:rsid w:val="00EE2064"/>
    <w:rsid w:val="00EE210A"/>
    <w:rsid w:val="00EE2345"/>
    <w:rsid w:val="00EE23DA"/>
    <w:rsid w:val="00EE2773"/>
    <w:rsid w:val="00EE2977"/>
    <w:rsid w:val="00EE2AF9"/>
    <w:rsid w:val="00EE2C5A"/>
    <w:rsid w:val="00EE3089"/>
    <w:rsid w:val="00EE33CB"/>
    <w:rsid w:val="00EE33E2"/>
    <w:rsid w:val="00EE3414"/>
    <w:rsid w:val="00EE34BE"/>
    <w:rsid w:val="00EE34DB"/>
    <w:rsid w:val="00EE361C"/>
    <w:rsid w:val="00EE3910"/>
    <w:rsid w:val="00EE4308"/>
    <w:rsid w:val="00EE4639"/>
    <w:rsid w:val="00EE46C2"/>
    <w:rsid w:val="00EE4960"/>
    <w:rsid w:val="00EE4C8D"/>
    <w:rsid w:val="00EE4D3F"/>
    <w:rsid w:val="00EE53E2"/>
    <w:rsid w:val="00EE586C"/>
    <w:rsid w:val="00EE5BF2"/>
    <w:rsid w:val="00EE5BFB"/>
    <w:rsid w:val="00EE5DB8"/>
    <w:rsid w:val="00EE60F1"/>
    <w:rsid w:val="00EE6297"/>
    <w:rsid w:val="00EE6655"/>
    <w:rsid w:val="00EE6A6F"/>
    <w:rsid w:val="00EE6B4C"/>
    <w:rsid w:val="00EE6BE6"/>
    <w:rsid w:val="00EE6C89"/>
    <w:rsid w:val="00EE718E"/>
    <w:rsid w:val="00EE7484"/>
    <w:rsid w:val="00EE76E5"/>
    <w:rsid w:val="00EE77D3"/>
    <w:rsid w:val="00EE798E"/>
    <w:rsid w:val="00EE79B1"/>
    <w:rsid w:val="00EE79EC"/>
    <w:rsid w:val="00EE7CCA"/>
    <w:rsid w:val="00EE7E0F"/>
    <w:rsid w:val="00EE7E45"/>
    <w:rsid w:val="00EF0157"/>
    <w:rsid w:val="00EF017A"/>
    <w:rsid w:val="00EF066C"/>
    <w:rsid w:val="00EF06C5"/>
    <w:rsid w:val="00EF07B0"/>
    <w:rsid w:val="00EF0841"/>
    <w:rsid w:val="00EF089F"/>
    <w:rsid w:val="00EF08F9"/>
    <w:rsid w:val="00EF09ED"/>
    <w:rsid w:val="00EF0A99"/>
    <w:rsid w:val="00EF0B38"/>
    <w:rsid w:val="00EF0D02"/>
    <w:rsid w:val="00EF0E90"/>
    <w:rsid w:val="00EF10DD"/>
    <w:rsid w:val="00EF11C9"/>
    <w:rsid w:val="00EF1744"/>
    <w:rsid w:val="00EF1937"/>
    <w:rsid w:val="00EF1978"/>
    <w:rsid w:val="00EF1AD7"/>
    <w:rsid w:val="00EF1BBC"/>
    <w:rsid w:val="00EF1D80"/>
    <w:rsid w:val="00EF1F70"/>
    <w:rsid w:val="00EF2063"/>
    <w:rsid w:val="00EF2110"/>
    <w:rsid w:val="00EF2144"/>
    <w:rsid w:val="00EF274F"/>
    <w:rsid w:val="00EF2976"/>
    <w:rsid w:val="00EF2A20"/>
    <w:rsid w:val="00EF2FBA"/>
    <w:rsid w:val="00EF3348"/>
    <w:rsid w:val="00EF33EE"/>
    <w:rsid w:val="00EF37D6"/>
    <w:rsid w:val="00EF383F"/>
    <w:rsid w:val="00EF39B9"/>
    <w:rsid w:val="00EF3E21"/>
    <w:rsid w:val="00EF3EA2"/>
    <w:rsid w:val="00EF3EFE"/>
    <w:rsid w:val="00EF4080"/>
    <w:rsid w:val="00EF4266"/>
    <w:rsid w:val="00EF4337"/>
    <w:rsid w:val="00EF45A0"/>
    <w:rsid w:val="00EF4717"/>
    <w:rsid w:val="00EF50A2"/>
    <w:rsid w:val="00EF50A3"/>
    <w:rsid w:val="00EF50D2"/>
    <w:rsid w:val="00EF5876"/>
    <w:rsid w:val="00EF5D7D"/>
    <w:rsid w:val="00EF603D"/>
    <w:rsid w:val="00EF6182"/>
    <w:rsid w:val="00EF636B"/>
    <w:rsid w:val="00EF6399"/>
    <w:rsid w:val="00EF6484"/>
    <w:rsid w:val="00EF65D7"/>
    <w:rsid w:val="00EF66B1"/>
    <w:rsid w:val="00EF687D"/>
    <w:rsid w:val="00EF69D3"/>
    <w:rsid w:val="00EF6C91"/>
    <w:rsid w:val="00EF73B3"/>
    <w:rsid w:val="00EF742F"/>
    <w:rsid w:val="00EF7560"/>
    <w:rsid w:val="00EF77E6"/>
    <w:rsid w:val="00EF789B"/>
    <w:rsid w:val="00EF7C0E"/>
    <w:rsid w:val="00F00285"/>
    <w:rsid w:val="00F00778"/>
    <w:rsid w:val="00F007C0"/>
    <w:rsid w:val="00F00BAF"/>
    <w:rsid w:val="00F00ECE"/>
    <w:rsid w:val="00F0144B"/>
    <w:rsid w:val="00F01637"/>
    <w:rsid w:val="00F01680"/>
    <w:rsid w:val="00F0169A"/>
    <w:rsid w:val="00F01733"/>
    <w:rsid w:val="00F01749"/>
    <w:rsid w:val="00F019AF"/>
    <w:rsid w:val="00F01A25"/>
    <w:rsid w:val="00F01AAB"/>
    <w:rsid w:val="00F01BA2"/>
    <w:rsid w:val="00F01E8F"/>
    <w:rsid w:val="00F01EFA"/>
    <w:rsid w:val="00F01F5F"/>
    <w:rsid w:val="00F01F83"/>
    <w:rsid w:val="00F02127"/>
    <w:rsid w:val="00F02727"/>
    <w:rsid w:val="00F02829"/>
    <w:rsid w:val="00F02A16"/>
    <w:rsid w:val="00F02A18"/>
    <w:rsid w:val="00F0352C"/>
    <w:rsid w:val="00F0383C"/>
    <w:rsid w:val="00F03AF6"/>
    <w:rsid w:val="00F03B36"/>
    <w:rsid w:val="00F03B59"/>
    <w:rsid w:val="00F03C00"/>
    <w:rsid w:val="00F03D73"/>
    <w:rsid w:val="00F04022"/>
    <w:rsid w:val="00F043A4"/>
    <w:rsid w:val="00F04457"/>
    <w:rsid w:val="00F049A4"/>
    <w:rsid w:val="00F049A6"/>
    <w:rsid w:val="00F04B8B"/>
    <w:rsid w:val="00F04BAE"/>
    <w:rsid w:val="00F0514E"/>
    <w:rsid w:val="00F0515F"/>
    <w:rsid w:val="00F052A7"/>
    <w:rsid w:val="00F0579E"/>
    <w:rsid w:val="00F058A9"/>
    <w:rsid w:val="00F05E32"/>
    <w:rsid w:val="00F06BDA"/>
    <w:rsid w:val="00F06C32"/>
    <w:rsid w:val="00F06E53"/>
    <w:rsid w:val="00F07350"/>
    <w:rsid w:val="00F07505"/>
    <w:rsid w:val="00F077E6"/>
    <w:rsid w:val="00F078B3"/>
    <w:rsid w:val="00F079DA"/>
    <w:rsid w:val="00F07B1B"/>
    <w:rsid w:val="00F07D61"/>
    <w:rsid w:val="00F10723"/>
    <w:rsid w:val="00F10A72"/>
    <w:rsid w:val="00F10A95"/>
    <w:rsid w:val="00F10B66"/>
    <w:rsid w:val="00F10BCE"/>
    <w:rsid w:val="00F10E18"/>
    <w:rsid w:val="00F113D5"/>
    <w:rsid w:val="00F116CE"/>
    <w:rsid w:val="00F1199E"/>
    <w:rsid w:val="00F11BFA"/>
    <w:rsid w:val="00F11C21"/>
    <w:rsid w:val="00F11C2C"/>
    <w:rsid w:val="00F11C9B"/>
    <w:rsid w:val="00F11F09"/>
    <w:rsid w:val="00F11F92"/>
    <w:rsid w:val="00F1231D"/>
    <w:rsid w:val="00F123FD"/>
    <w:rsid w:val="00F12540"/>
    <w:rsid w:val="00F12BED"/>
    <w:rsid w:val="00F12D26"/>
    <w:rsid w:val="00F12E20"/>
    <w:rsid w:val="00F1307A"/>
    <w:rsid w:val="00F133B7"/>
    <w:rsid w:val="00F135D8"/>
    <w:rsid w:val="00F13601"/>
    <w:rsid w:val="00F13B98"/>
    <w:rsid w:val="00F13BFA"/>
    <w:rsid w:val="00F13DDC"/>
    <w:rsid w:val="00F13E43"/>
    <w:rsid w:val="00F14107"/>
    <w:rsid w:val="00F141D3"/>
    <w:rsid w:val="00F142A4"/>
    <w:rsid w:val="00F143B6"/>
    <w:rsid w:val="00F14673"/>
    <w:rsid w:val="00F14BB9"/>
    <w:rsid w:val="00F14E3A"/>
    <w:rsid w:val="00F14F46"/>
    <w:rsid w:val="00F1589D"/>
    <w:rsid w:val="00F15B42"/>
    <w:rsid w:val="00F15DA4"/>
    <w:rsid w:val="00F15EBD"/>
    <w:rsid w:val="00F161A4"/>
    <w:rsid w:val="00F16231"/>
    <w:rsid w:val="00F16534"/>
    <w:rsid w:val="00F1656D"/>
    <w:rsid w:val="00F16570"/>
    <w:rsid w:val="00F167A8"/>
    <w:rsid w:val="00F168A0"/>
    <w:rsid w:val="00F16A14"/>
    <w:rsid w:val="00F16B54"/>
    <w:rsid w:val="00F16B57"/>
    <w:rsid w:val="00F16C49"/>
    <w:rsid w:val="00F1706E"/>
    <w:rsid w:val="00F171D8"/>
    <w:rsid w:val="00F17274"/>
    <w:rsid w:val="00F1738D"/>
    <w:rsid w:val="00F1759E"/>
    <w:rsid w:val="00F175C0"/>
    <w:rsid w:val="00F1787A"/>
    <w:rsid w:val="00F17FE3"/>
    <w:rsid w:val="00F200D8"/>
    <w:rsid w:val="00F20179"/>
    <w:rsid w:val="00F201F1"/>
    <w:rsid w:val="00F20475"/>
    <w:rsid w:val="00F204B5"/>
    <w:rsid w:val="00F204FC"/>
    <w:rsid w:val="00F20531"/>
    <w:rsid w:val="00F20724"/>
    <w:rsid w:val="00F2092F"/>
    <w:rsid w:val="00F20BA8"/>
    <w:rsid w:val="00F20C3E"/>
    <w:rsid w:val="00F2104E"/>
    <w:rsid w:val="00F21336"/>
    <w:rsid w:val="00F21494"/>
    <w:rsid w:val="00F217FC"/>
    <w:rsid w:val="00F219BD"/>
    <w:rsid w:val="00F22041"/>
    <w:rsid w:val="00F22252"/>
    <w:rsid w:val="00F2239B"/>
    <w:rsid w:val="00F223BD"/>
    <w:rsid w:val="00F2288F"/>
    <w:rsid w:val="00F22BF7"/>
    <w:rsid w:val="00F22DD9"/>
    <w:rsid w:val="00F233A1"/>
    <w:rsid w:val="00F2451A"/>
    <w:rsid w:val="00F248E7"/>
    <w:rsid w:val="00F248FF"/>
    <w:rsid w:val="00F24B2C"/>
    <w:rsid w:val="00F24BBF"/>
    <w:rsid w:val="00F2503E"/>
    <w:rsid w:val="00F25842"/>
    <w:rsid w:val="00F258E7"/>
    <w:rsid w:val="00F25E36"/>
    <w:rsid w:val="00F26205"/>
    <w:rsid w:val="00F26376"/>
    <w:rsid w:val="00F26636"/>
    <w:rsid w:val="00F26685"/>
    <w:rsid w:val="00F26B4F"/>
    <w:rsid w:val="00F26BE2"/>
    <w:rsid w:val="00F26C55"/>
    <w:rsid w:val="00F26C76"/>
    <w:rsid w:val="00F275F2"/>
    <w:rsid w:val="00F27639"/>
    <w:rsid w:val="00F27717"/>
    <w:rsid w:val="00F279E7"/>
    <w:rsid w:val="00F27A56"/>
    <w:rsid w:val="00F27B83"/>
    <w:rsid w:val="00F27C3D"/>
    <w:rsid w:val="00F27D7A"/>
    <w:rsid w:val="00F30012"/>
    <w:rsid w:val="00F30289"/>
    <w:rsid w:val="00F302CC"/>
    <w:rsid w:val="00F303F0"/>
    <w:rsid w:val="00F3073C"/>
    <w:rsid w:val="00F30BC7"/>
    <w:rsid w:val="00F30C4E"/>
    <w:rsid w:val="00F30FAC"/>
    <w:rsid w:val="00F31291"/>
    <w:rsid w:val="00F3139A"/>
    <w:rsid w:val="00F313F3"/>
    <w:rsid w:val="00F31450"/>
    <w:rsid w:val="00F315FA"/>
    <w:rsid w:val="00F31A90"/>
    <w:rsid w:val="00F31EF0"/>
    <w:rsid w:val="00F32246"/>
    <w:rsid w:val="00F32307"/>
    <w:rsid w:val="00F326EF"/>
    <w:rsid w:val="00F32BE7"/>
    <w:rsid w:val="00F32D75"/>
    <w:rsid w:val="00F33188"/>
    <w:rsid w:val="00F334D8"/>
    <w:rsid w:val="00F33526"/>
    <w:rsid w:val="00F336B6"/>
    <w:rsid w:val="00F33722"/>
    <w:rsid w:val="00F33845"/>
    <w:rsid w:val="00F33878"/>
    <w:rsid w:val="00F33E21"/>
    <w:rsid w:val="00F33E2F"/>
    <w:rsid w:val="00F34160"/>
    <w:rsid w:val="00F34170"/>
    <w:rsid w:val="00F34185"/>
    <w:rsid w:val="00F3437A"/>
    <w:rsid w:val="00F343F1"/>
    <w:rsid w:val="00F34661"/>
    <w:rsid w:val="00F349AF"/>
    <w:rsid w:val="00F34B63"/>
    <w:rsid w:val="00F34C5E"/>
    <w:rsid w:val="00F34CD4"/>
    <w:rsid w:val="00F34D80"/>
    <w:rsid w:val="00F356D1"/>
    <w:rsid w:val="00F35CC1"/>
    <w:rsid w:val="00F35CE3"/>
    <w:rsid w:val="00F35E59"/>
    <w:rsid w:val="00F35FE7"/>
    <w:rsid w:val="00F36157"/>
    <w:rsid w:val="00F361CB"/>
    <w:rsid w:val="00F362D7"/>
    <w:rsid w:val="00F3651D"/>
    <w:rsid w:val="00F36530"/>
    <w:rsid w:val="00F36548"/>
    <w:rsid w:val="00F36DB0"/>
    <w:rsid w:val="00F36E30"/>
    <w:rsid w:val="00F3719F"/>
    <w:rsid w:val="00F373AF"/>
    <w:rsid w:val="00F37456"/>
    <w:rsid w:val="00F3750B"/>
    <w:rsid w:val="00F37755"/>
    <w:rsid w:val="00F378AC"/>
    <w:rsid w:val="00F37A8D"/>
    <w:rsid w:val="00F37D7B"/>
    <w:rsid w:val="00F37E97"/>
    <w:rsid w:val="00F4027E"/>
    <w:rsid w:val="00F40957"/>
    <w:rsid w:val="00F40C64"/>
    <w:rsid w:val="00F40FD8"/>
    <w:rsid w:val="00F4106F"/>
    <w:rsid w:val="00F4151E"/>
    <w:rsid w:val="00F41688"/>
    <w:rsid w:val="00F41897"/>
    <w:rsid w:val="00F41D12"/>
    <w:rsid w:val="00F42B11"/>
    <w:rsid w:val="00F42B4F"/>
    <w:rsid w:val="00F42C2F"/>
    <w:rsid w:val="00F42E86"/>
    <w:rsid w:val="00F42F8C"/>
    <w:rsid w:val="00F42F92"/>
    <w:rsid w:val="00F43086"/>
    <w:rsid w:val="00F4327F"/>
    <w:rsid w:val="00F438F7"/>
    <w:rsid w:val="00F43930"/>
    <w:rsid w:val="00F43AA2"/>
    <w:rsid w:val="00F43B99"/>
    <w:rsid w:val="00F43BC5"/>
    <w:rsid w:val="00F43CC3"/>
    <w:rsid w:val="00F43F98"/>
    <w:rsid w:val="00F443F1"/>
    <w:rsid w:val="00F445CA"/>
    <w:rsid w:val="00F4460D"/>
    <w:rsid w:val="00F44675"/>
    <w:rsid w:val="00F44D5E"/>
    <w:rsid w:val="00F451AC"/>
    <w:rsid w:val="00F4537C"/>
    <w:rsid w:val="00F45C07"/>
    <w:rsid w:val="00F45C7D"/>
    <w:rsid w:val="00F45C90"/>
    <w:rsid w:val="00F4638F"/>
    <w:rsid w:val="00F464AA"/>
    <w:rsid w:val="00F4657B"/>
    <w:rsid w:val="00F4677D"/>
    <w:rsid w:val="00F467D2"/>
    <w:rsid w:val="00F46936"/>
    <w:rsid w:val="00F46A0C"/>
    <w:rsid w:val="00F46A30"/>
    <w:rsid w:val="00F46A42"/>
    <w:rsid w:val="00F47025"/>
    <w:rsid w:val="00F4715D"/>
    <w:rsid w:val="00F475EB"/>
    <w:rsid w:val="00F47664"/>
    <w:rsid w:val="00F50EA1"/>
    <w:rsid w:val="00F50F53"/>
    <w:rsid w:val="00F514F1"/>
    <w:rsid w:val="00F5179D"/>
    <w:rsid w:val="00F518E9"/>
    <w:rsid w:val="00F51953"/>
    <w:rsid w:val="00F5198B"/>
    <w:rsid w:val="00F519A2"/>
    <w:rsid w:val="00F51B4A"/>
    <w:rsid w:val="00F51EF2"/>
    <w:rsid w:val="00F51F77"/>
    <w:rsid w:val="00F52201"/>
    <w:rsid w:val="00F52395"/>
    <w:rsid w:val="00F52725"/>
    <w:rsid w:val="00F52A3D"/>
    <w:rsid w:val="00F52C26"/>
    <w:rsid w:val="00F5314C"/>
    <w:rsid w:val="00F53199"/>
    <w:rsid w:val="00F53353"/>
    <w:rsid w:val="00F53441"/>
    <w:rsid w:val="00F53564"/>
    <w:rsid w:val="00F5365E"/>
    <w:rsid w:val="00F53DE6"/>
    <w:rsid w:val="00F53E05"/>
    <w:rsid w:val="00F5427C"/>
    <w:rsid w:val="00F54295"/>
    <w:rsid w:val="00F545B4"/>
    <w:rsid w:val="00F54A84"/>
    <w:rsid w:val="00F54C05"/>
    <w:rsid w:val="00F54DF1"/>
    <w:rsid w:val="00F54EA1"/>
    <w:rsid w:val="00F551A5"/>
    <w:rsid w:val="00F55236"/>
    <w:rsid w:val="00F55857"/>
    <w:rsid w:val="00F558C4"/>
    <w:rsid w:val="00F55A87"/>
    <w:rsid w:val="00F55D0B"/>
    <w:rsid w:val="00F55E9C"/>
    <w:rsid w:val="00F5600C"/>
    <w:rsid w:val="00F56241"/>
    <w:rsid w:val="00F56290"/>
    <w:rsid w:val="00F5636A"/>
    <w:rsid w:val="00F5688C"/>
    <w:rsid w:val="00F56B12"/>
    <w:rsid w:val="00F56D7B"/>
    <w:rsid w:val="00F5715A"/>
    <w:rsid w:val="00F571BA"/>
    <w:rsid w:val="00F573CE"/>
    <w:rsid w:val="00F57CEC"/>
    <w:rsid w:val="00F57FEC"/>
    <w:rsid w:val="00F60048"/>
    <w:rsid w:val="00F60852"/>
    <w:rsid w:val="00F609F3"/>
    <w:rsid w:val="00F60A12"/>
    <w:rsid w:val="00F60B4F"/>
    <w:rsid w:val="00F60BDC"/>
    <w:rsid w:val="00F60CFD"/>
    <w:rsid w:val="00F60D12"/>
    <w:rsid w:val="00F61065"/>
    <w:rsid w:val="00F612F4"/>
    <w:rsid w:val="00F616F3"/>
    <w:rsid w:val="00F619F5"/>
    <w:rsid w:val="00F61CA4"/>
    <w:rsid w:val="00F62552"/>
    <w:rsid w:val="00F627DA"/>
    <w:rsid w:val="00F629BB"/>
    <w:rsid w:val="00F62AAD"/>
    <w:rsid w:val="00F62DF2"/>
    <w:rsid w:val="00F630D1"/>
    <w:rsid w:val="00F63388"/>
    <w:rsid w:val="00F635DD"/>
    <w:rsid w:val="00F64422"/>
    <w:rsid w:val="00F64428"/>
    <w:rsid w:val="00F64754"/>
    <w:rsid w:val="00F64777"/>
    <w:rsid w:val="00F6486C"/>
    <w:rsid w:val="00F64D8F"/>
    <w:rsid w:val="00F65244"/>
    <w:rsid w:val="00F653E3"/>
    <w:rsid w:val="00F6543A"/>
    <w:rsid w:val="00F654BA"/>
    <w:rsid w:val="00F65621"/>
    <w:rsid w:val="00F65639"/>
    <w:rsid w:val="00F6595D"/>
    <w:rsid w:val="00F659F5"/>
    <w:rsid w:val="00F65BD2"/>
    <w:rsid w:val="00F65C2A"/>
    <w:rsid w:val="00F66242"/>
    <w:rsid w:val="00F6627B"/>
    <w:rsid w:val="00F663C7"/>
    <w:rsid w:val="00F6684C"/>
    <w:rsid w:val="00F66941"/>
    <w:rsid w:val="00F66A85"/>
    <w:rsid w:val="00F66B58"/>
    <w:rsid w:val="00F66D1B"/>
    <w:rsid w:val="00F66E8E"/>
    <w:rsid w:val="00F67296"/>
    <w:rsid w:val="00F6736A"/>
    <w:rsid w:val="00F673C9"/>
    <w:rsid w:val="00F67460"/>
    <w:rsid w:val="00F674E9"/>
    <w:rsid w:val="00F674F4"/>
    <w:rsid w:val="00F67B0F"/>
    <w:rsid w:val="00F67BF0"/>
    <w:rsid w:val="00F67CF7"/>
    <w:rsid w:val="00F67DA2"/>
    <w:rsid w:val="00F67E17"/>
    <w:rsid w:val="00F67F12"/>
    <w:rsid w:val="00F67FD7"/>
    <w:rsid w:val="00F70137"/>
    <w:rsid w:val="00F702E9"/>
    <w:rsid w:val="00F705A3"/>
    <w:rsid w:val="00F70A8A"/>
    <w:rsid w:val="00F70B89"/>
    <w:rsid w:val="00F70D74"/>
    <w:rsid w:val="00F7126A"/>
    <w:rsid w:val="00F71EBE"/>
    <w:rsid w:val="00F720C2"/>
    <w:rsid w:val="00F7240F"/>
    <w:rsid w:val="00F72461"/>
    <w:rsid w:val="00F7268E"/>
    <w:rsid w:val="00F72697"/>
    <w:rsid w:val="00F726BB"/>
    <w:rsid w:val="00F72721"/>
    <w:rsid w:val="00F727F5"/>
    <w:rsid w:val="00F72924"/>
    <w:rsid w:val="00F72D04"/>
    <w:rsid w:val="00F73040"/>
    <w:rsid w:val="00F73234"/>
    <w:rsid w:val="00F7336E"/>
    <w:rsid w:val="00F7343A"/>
    <w:rsid w:val="00F734F2"/>
    <w:rsid w:val="00F7362F"/>
    <w:rsid w:val="00F73680"/>
    <w:rsid w:val="00F73782"/>
    <w:rsid w:val="00F737CE"/>
    <w:rsid w:val="00F73AFB"/>
    <w:rsid w:val="00F73CE7"/>
    <w:rsid w:val="00F73DC9"/>
    <w:rsid w:val="00F73E13"/>
    <w:rsid w:val="00F73F8B"/>
    <w:rsid w:val="00F740D5"/>
    <w:rsid w:val="00F744F2"/>
    <w:rsid w:val="00F74BF1"/>
    <w:rsid w:val="00F74C22"/>
    <w:rsid w:val="00F74DFA"/>
    <w:rsid w:val="00F74FC7"/>
    <w:rsid w:val="00F75052"/>
    <w:rsid w:val="00F75198"/>
    <w:rsid w:val="00F757E2"/>
    <w:rsid w:val="00F75F0A"/>
    <w:rsid w:val="00F76343"/>
    <w:rsid w:val="00F7636B"/>
    <w:rsid w:val="00F7643F"/>
    <w:rsid w:val="00F76501"/>
    <w:rsid w:val="00F765F2"/>
    <w:rsid w:val="00F76E6A"/>
    <w:rsid w:val="00F76EBD"/>
    <w:rsid w:val="00F77003"/>
    <w:rsid w:val="00F770B2"/>
    <w:rsid w:val="00F77612"/>
    <w:rsid w:val="00F77BA9"/>
    <w:rsid w:val="00F77CC9"/>
    <w:rsid w:val="00F80076"/>
    <w:rsid w:val="00F80198"/>
    <w:rsid w:val="00F804D3"/>
    <w:rsid w:val="00F80697"/>
    <w:rsid w:val="00F80B53"/>
    <w:rsid w:val="00F80CDD"/>
    <w:rsid w:val="00F80D8B"/>
    <w:rsid w:val="00F80FE1"/>
    <w:rsid w:val="00F81000"/>
    <w:rsid w:val="00F810E9"/>
    <w:rsid w:val="00F8115B"/>
    <w:rsid w:val="00F816CB"/>
    <w:rsid w:val="00F81740"/>
    <w:rsid w:val="00F81910"/>
    <w:rsid w:val="00F81A77"/>
    <w:rsid w:val="00F81CD2"/>
    <w:rsid w:val="00F81DCE"/>
    <w:rsid w:val="00F81E0B"/>
    <w:rsid w:val="00F8248A"/>
    <w:rsid w:val="00F82641"/>
    <w:rsid w:val="00F82688"/>
    <w:rsid w:val="00F8299D"/>
    <w:rsid w:val="00F82A99"/>
    <w:rsid w:val="00F82E15"/>
    <w:rsid w:val="00F8303B"/>
    <w:rsid w:val="00F83073"/>
    <w:rsid w:val="00F8311B"/>
    <w:rsid w:val="00F83352"/>
    <w:rsid w:val="00F83D37"/>
    <w:rsid w:val="00F83DEE"/>
    <w:rsid w:val="00F84066"/>
    <w:rsid w:val="00F8456D"/>
    <w:rsid w:val="00F84795"/>
    <w:rsid w:val="00F8498B"/>
    <w:rsid w:val="00F84C8B"/>
    <w:rsid w:val="00F8552E"/>
    <w:rsid w:val="00F858B5"/>
    <w:rsid w:val="00F85AB4"/>
    <w:rsid w:val="00F85ADB"/>
    <w:rsid w:val="00F85C3A"/>
    <w:rsid w:val="00F86089"/>
    <w:rsid w:val="00F861AC"/>
    <w:rsid w:val="00F8633E"/>
    <w:rsid w:val="00F8662F"/>
    <w:rsid w:val="00F86778"/>
    <w:rsid w:val="00F86B83"/>
    <w:rsid w:val="00F86BD5"/>
    <w:rsid w:val="00F8702A"/>
    <w:rsid w:val="00F8704C"/>
    <w:rsid w:val="00F87066"/>
    <w:rsid w:val="00F871EF"/>
    <w:rsid w:val="00F87319"/>
    <w:rsid w:val="00F87764"/>
    <w:rsid w:val="00F877D2"/>
    <w:rsid w:val="00F90033"/>
    <w:rsid w:val="00F90179"/>
    <w:rsid w:val="00F90635"/>
    <w:rsid w:val="00F90727"/>
    <w:rsid w:val="00F90B4F"/>
    <w:rsid w:val="00F90CA0"/>
    <w:rsid w:val="00F90E7A"/>
    <w:rsid w:val="00F90F18"/>
    <w:rsid w:val="00F91024"/>
    <w:rsid w:val="00F9107E"/>
    <w:rsid w:val="00F914CE"/>
    <w:rsid w:val="00F91892"/>
    <w:rsid w:val="00F91D52"/>
    <w:rsid w:val="00F91D8A"/>
    <w:rsid w:val="00F92094"/>
    <w:rsid w:val="00F92187"/>
    <w:rsid w:val="00F9223B"/>
    <w:rsid w:val="00F9266B"/>
    <w:rsid w:val="00F928E9"/>
    <w:rsid w:val="00F92A8E"/>
    <w:rsid w:val="00F92CF7"/>
    <w:rsid w:val="00F92D8A"/>
    <w:rsid w:val="00F92D8C"/>
    <w:rsid w:val="00F92F51"/>
    <w:rsid w:val="00F92FD4"/>
    <w:rsid w:val="00F930A2"/>
    <w:rsid w:val="00F934CD"/>
    <w:rsid w:val="00F935FB"/>
    <w:rsid w:val="00F937E4"/>
    <w:rsid w:val="00F94400"/>
    <w:rsid w:val="00F94410"/>
    <w:rsid w:val="00F94435"/>
    <w:rsid w:val="00F944FC"/>
    <w:rsid w:val="00F9457C"/>
    <w:rsid w:val="00F94595"/>
    <w:rsid w:val="00F94639"/>
    <w:rsid w:val="00F94964"/>
    <w:rsid w:val="00F94C58"/>
    <w:rsid w:val="00F94C83"/>
    <w:rsid w:val="00F94CD5"/>
    <w:rsid w:val="00F94F2F"/>
    <w:rsid w:val="00F94F38"/>
    <w:rsid w:val="00F94F49"/>
    <w:rsid w:val="00F952FE"/>
    <w:rsid w:val="00F95378"/>
    <w:rsid w:val="00F953FB"/>
    <w:rsid w:val="00F95845"/>
    <w:rsid w:val="00F95DD8"/>
    <w:rsid w:val="00F95EE7"/>
    <w:rsid w:val="00F96130"/>
    <w:rsid w:val="00F96312"/>
    <w:rsid w:val="00F963AE"/>
    <w:rsid w:val="00F96403"/>
    <w:rsid w:val="00F96563"/>
    <w:rsid w:val="00F96999"/>
    <w:rsid w:val="00F96A2C"/>
    <w:rsid w:val="00F96C6E"/>
    <w:rsid w:val="00F9701C"/>
    <w:rsid w:val="00F97331"/>
    <w:rsid w:val="00F9745A"/>
    <w:rsid w:val="00F975C1"/>
    <w:rsid w:val="00F976ED"/>
    <w:rsid w:val="00F97808"/>
    <w:rsid w:val="00F979FF"/>
    <w:rsid w:val="00F97B0C"/>
    <w:rsid w:val="00FA033D"/>
    <w:rsid w:val="00FA08DD"/>
    <w:rsid w:val="00FA08FB"/>
    <w:rsid w:val="00FA0A2F"/>
    <w:rsid w:val="00FA0B6E"/>
    <w:rsid w:val="00FA0C80"/>
    <w:rsid w:val="00FA0FB7"/>
    <w:rsid w:val="00FA1652"/>
    <w:rsid w:val="00FA1A32"/>
    <w:rsid w:val="00FA1C95"/>
    <w:rsid w:val="00FA1DA9"/>
    <w:rsid w:val="00FA25DA"/>
    <w:rsid w:val="00FA262E"/>
    <w:rsid w:val="00FA28B2"/>
    <w:rsid w:val="00FA2975"/>
    <w:rsid w:val="00FA30F0"/>
    <w:rsid w:val="00FA3265"/>
    <w:rsid w:val="00FA392D"/>
    <w:rsid w:val="00FA39C8"/>
    <w:rsid w:val="00FA39E6"/>
    <w:rsid w:val="00FA3B50"/>
    <w:rsid w:val="00FA4034"/>
    <w:rsid w:val="00FA4260"/>
    <w:rsid w:val="00FA45A9"/>
    <w:rsid w:val="00FA46FF"/>
    <w:rsid w:val="00FA4759"/>
    <w:rsid w:val="00FA4E30"/>
    <w:rsid w:val="00FA4E9D"/>
    <w:rsid w:val="00FA4F52"/>
    <w:rsid w:val="00FA533C"/>
    <w:rsid w:val="00FA540E"/>
    <w:rsid w:val="00FA5497"/>
    <w:rsid w:val="00FA5CC6"/>
    <w:rsid w:val="00FA5D7B"/>
    <w:rsid w:val="00FA5DEC"/>
    <w:rsid w:val="00FA5FC8"/>
    <w:rsid w:val="00FA6012"/>
    <w:rsid w:val="00FA69A6"/>
    <w:rsid w:val="00FA6BDC"/>
    <w:rsid w:val="00FA6C11"/>
    <w:rsid w:val="00FA6CB4"/>
    <w:rsid w:val="00FA7029"/>
    <w:rsid w:val="00FA716D"/>
    <w:rsid w:val="00FA7335"/>
    <w:rsid w:val="00FA783F"/>
    <w:rsid w:val="00FA7BC9"/>
    <w:rsid w:val="00FA7F0D"/>
    <w:rsid w:val="00FB004A"/>
    <w:rsid w:val="00FB00CE"/>
    <w:rsid w:val="00FB010E"/>
    <w:rsid w:val="00FB043F"/>
    <w:rsid w:val="00FB0878"/>
    <w:rsid w:val="00FB0B22"/>
    <w:rsid w:val="00FB0CAF"/>
    <w:rsid w:val="00FB0D58"/>
    <w:rsid w:val="00FB0F07"/>
    <w:rsid w:val="00FB11ED"/>
    <w:rsid w:val="00FB1222"/>
    <w:rsid w:val="00FB12BE"/>
    <w:rsid w:val="00FB135B"/>
    <w:rsid w:val="00FB1695"/>
    <w:rsid w:val="00FB17D7"/>
    <w:rsid w:val="00FB1BA3"/>
    <w:rsid w:val="00FB1D14"/>
    <w:rsid w:val="00FB1E82"/>
    <w:rsid w:val="00FB244A"/>
    <w:rsid w:val="00FB2737"/>
    <w:rsid w:val="00FB2A9E"/>
    <w:rsid w:val="00FB2F38"/>
    <w:rsid w:val="00FB3106"/>
    <w:rsid w:val="00FB3283"/>
    <w:rsid w:val="00FB378E"/>
    <w:rsid w:val="00FB37F1"/>
    <w:rsid w:val="00FB4182"/>
    <w:rsid w:val="00FB44ED"/>
    <w:rsid w:val="00FB4769"/>
    <w:rsid w:val="00FB47C0"/>
    <w:rsid w:val="00FB4BDA"/>
    <w:rsid w:val="00FB4C2E"/>
    <w:rsid w:val="00FB4D35"/>
    <w:rsid w:val="00FB4FE3"/>
    <w:rsid w:val="00FB500A"/>
    <w:rsid w:val="00FB501B"/>
    <w:rsid w:val="00FB5424"/>
    <w:rsid w:val="00FB5542"/>
    <w:rsid w:val="00FB58B0"/>
    <w:rsid w:val="00FB5E2C"/>
    <w:rsid w:val="00FB60C2"/>
    <w:rsid w:val="00FB61A1"/>
    <w:rsid w:val="00FB6388"/>
    <w:rsid w:val="00FB6394"/>
    <w:rsid w:val="00FB63FD"/>
    <w:rsid w:val="00FB6A3B"/>
    <w:rsid w:val="00FB6C50"/>
    <w:rsid w:val="00FB6CF1"/>
    <w:rsid w:val="00FB6E2B"/>
    <w:rsid w:val="00FB6F74"/>
    <w:rsid w:val="00FB719A"/>
    <w:rsid w:val="00FB724E"/>
    <w:rsid w:val="00FB7642"/>
    <w:rsid w:val="00FB7770"/>
    <w:rsid w:val="00FB77AE"/>
    <w:rsid w:val="00FB77EC"/>
    <w:rsid w:val="00FB77F6"/>
    <w:rsid w:val="00FB7878"/>
    <w:rsid w:val="00FB787A"/>
    <w:rsid w:val="00FB7946"/>
    <w:rsid w:val="00FB7A15"/>
    <w:rsid w:val="00FB7A21"/>
    <w:rsid w:val="00FB7C80"/>
    <w:rsid w:val="00FC02D8"/>
    <w:rsid w:val="00FC0465"/>
    <w:rsid w:val="00FC0739"/>
    <w:rsid w:val="00FC0B1E"/>
    <w:rsid w:val="00FC118C"/>
    <w:rsid w:val="00FC1260"/>
    <w:rsid w:val="00FC138B"/>
    <w:rsid w:val="00FC1476"/>
    <w:rsid w:val="00FC160B"/>
    <w:rsid w:val="00FC1FDF"/>
    <w:rsid w:val="00FC22B0"/>
    <w:rsid w:val="00FC2483"/>
    <w:rsid w:val="00FC24C9"/>
    <w:rsid w:val="00FC275D"/>
    <w:rsid w:val="00FC27CC"/>
    <w:rsid w:val="00FC2AA5"/>
    <w:rsid w:val="00FC2BD4"/>
    <w:rsid w:val="00FC3039"/>
    <w:rsid w:val="00FC3179"/>
    <w:rsid w:val="00FC31DB"/>
    <w:rsid w:val="00FC36E5"/>
    <w:rsid w:val="00FC39DC"/>
    <w:rsid w:val="00FC3BA5"/>
    <w:rsid w:val="00FC3D3D"/>
    <w:rsid w:val="00FC4072"/>
    <w:rsid w:val="00FC411D"/>
    <w:rsid w:val="00FC419F"/>
    <w:rsid w:val="00FC4522"/>
    <w:rsid w:val="00FC4660"/>
    <w:rsid w:val="00FC4795"/>
    <w:rsid w:val="00FC4EDC"/>
    <w:rsid w:val="00FC5046"/>
    <w:rsid w:val="00FC513C"/>
    <w:rsid w:val="00FC52A8"/>
    <w:rsid w:val="00FC5328"/>
    <w:rsid w:val="00FC53E9"/>
    <w:rsid w:val="00FC5959"/>
    <w:rsid w:val="00FC59EF"/>
    <w:rsid w:val="00FC5C80"/>
    <w:rsid w:val="00FC6489"/>
    <w:rsid w:val="00FC6B71"/>
    <w:rsid w:val="00FC6DE3"/>
    <w:rsid w:val="00FC6EB1"/>
    <w:rsid w:val="00FC6F41"/>
    <w:rsid w:val="00FC6F44"/>
    <w:rsid w:val="00FC7091"/>
    <w:rsid w:val="00FC7104"/>
    <w:rsid w:val="00FC72FF"/>
    <w:rsid w:val="00FC7596"/>
    <w:rsid w:val="00FC7875"/>
    <w:rsid w:val="00FC7991"/>
    <w:rsid w:val="00FC7B45"/>
    <w:rsid w:val="00FC7E90"/>
    <w:rsid w:val="00FD00E2"/>
    <w:rsid w:val="00FD016B"/>
    <w:rsid w:val="00FD0386"/>
    <w:rsid w:val="00FD0471"/>
    <w:rsid w:val="00FD0842"/>
    <w:rsid w:val="00FD0915"/>
    <w:rsid w:val="00FD0B0B"/>
    <w:rsid w:val="00FD0ECF"/>
    <w:rsid w:val="00FD10D9"/>
    <w:rsid w:val="00FD1759"/>
    <w:rsid w:val="00FD18D4"/>
    <w:rsid w:val="00FD1C44"/>
    <w:rsid w:val="00FD1D90"/>
    <w:rsid w:val="00FD22C6"/>
    <w:rsid w:val="00FD22DC"/>
    <w:rsid w:val="00FD2470"/>
    <w:rsid w:val="00FD24BE"/>
    <w:rsid w:val="00FD25A7"/>
    <w:rsid w:val="00FD262A"/>
    <w:rsid w:val="00FD27C3"/>
    <w:rsid w:val="00FD2870"/>
    <w:rsid w:val="00FD2AE9"/>
    <w:rsid w:val="00FD2C1C"/>
    <w:rsid w:val="00FD3041"/>
    <w:rsid w:val="00FD3180"/>
    <w:rsid w:val="00FD31DF"/>
    <w:rsid w:val="00FD31ED"/>
    <w:rsid w:val="00FD3300"/>
    <w:rsid w:val="00FD3393"/>
    <w:rsid w:val="00FD3700"/>
    <w:rsid w:val="00FD372F"/>
    <w:rsid w:val="00FD39B6"/>
    <w:rsid w:val="00FD3B91"/>
    <w:rsid w:val="00FD3C34"/>
    <w:rsid w:val="00FD3F03"/>
    <w:rsid w:val="00FD4228"/>
    <w:rsid w:val="00FD45A3"/>
    <w:rsid w:val="00FD460A"/>
    <w:rsid w:val="00FD4747"/>
    <w:rsid w:val="00FD4967"/>
    <w:rsid w:val="00FD4B44"/>
    <w:rsid w:val="00FD4DD0"/>
    <w:rsid w:val="00FD56D4"/>
    <w:rsid w:val="00FD576B"/>
    <w:rsid w:val="00FD579E"/>
    <w:rsid w:val="00FD586A"/>
    <w:rsid w:val="00FD58FE"/>
    <w:rsid w:val="00FD5B32"/>
    <w:rsid w:val="00FD5C72"/>
    <w:rsid w:val="00FD5F39"/>
    <w:rsid w:val="00FD60E7"/>
    <w:rsid w:val="00FD61C6"/>
    <w:rsid w:val="00FD654C"/>
    <w:rsid w:val="00FD664E"/>
    <w:rsid w:val="00FD6845"/>
    <w:rsid w:val="00FD68D6"/>
    <w:rsid w:val="00FD69F1"/>
    <w:rsid w:val="00FD6C8B"/>
    <w:rsid w:val="00FD6CD8"/>
    <w:rsid w:val="00FD6DB3"/>
    <w:rsid w:val="00FD6FCA"/>
    <w:rsid w:val="00FD7301"/>
    <w:rsid w:val="00FD73C3"/>
    <w:rsid w:val="00FD7816"/>
    <w:rsid w:val="00FE0000"/>
    <w:rsid w:val="00FE0216"/>
    <w:rsid w:val="00FE031B"/>
    <w:rsid w:val="00FE070C"/>
    <w:rsid w:val="00FE0A56"/>
    <w:rsid w:val="00FE0CA9"/>
    <w:rsid w:val="00FE0FEA"/>
    <w:rsid w:val="00FE13B9"/>
    <w:rsid w:val="00FE148E"/>
    <w:rsid w:val="00FE180C"/>
    <w:rsid w:val="00FE1C97"/>
    <w:rsid w:val="00FE1D29"/>
    <w:rsid w:val="00FE2181"/>
    <w:rsid w:val="00FE27AC"/>
    <w:rsid w:val="00FE2B91"/>
    <w:rsid w:val="00FE2CA3"/>
    <w:rsid w:val="00FE2DAA"/>
    <w:rsid w:val="00FE3118"/>
    <w:rsid w:val="00FE3261"/>
    <w:rsid w:val="00FE36AA"/>
    <w:rsid w:val="00FE38AA"/>
    <w:rsid w:val="00FE3942"/>
    <w:rsid w:val="00FE3958"/>
    <w:rsid w:val="00FE39BC"/>
    <w:rsid w:val="00FE3A46"/>
    <w:rsid w:val="00FE3DC7"/>
    <w:rsid w:val="00FE3E95"/>
    <w:rsid w:val="00FE3F25"/>
    <w:rsid w:val="00FE41DE"/>
    <w:rsid w:val="00FE4516"/>
    <w:rsid w:val="00FE460E"/>
    <w:rsid w:val="00FE4AB1"/>
    <w:rsid w:val="00FE4E45"/>
    <w:rsid w:val="00FE4F08"/>
    <w:rsid w:val="00FE5482"/>
    <w:rsid w:val="00FE56FE"/>
    <w:rsid w:val="00FE58BA"/>
    <w:rsid w:val="00FE5C13"/>
    <w:rsid w:val="00FE5C8F"/>
    <w:rsid w:val="00FE64C8"/>
    <w:rsid w:val="00FE65B1"/>
    <w:rsid w:val="00FE666A"/>
    <w:rsid w:val="00FE66D9"/>
    <w:rsid w:val="00FE68FB"/>
    <w:rsid w:val="00FE6975"/>
    <w:rsid w:val="00FE6A7C"/>
    <w:rsid w:val="00FE6C9A"/>
    <w:rsid w:val="00FE7154"/>
    <w:rsid w:val="00FE725A"/>
    <w:rsid w:val="00FE7854"/>
    <w:rsid w:val="00FE7A89"/>
    <w:rsid w:val="00FE7CEE"/>
    <w:rsid w:val="00FE7EA2"/>
    <w:rsid w:val="00FF008C"/>
    <w:rsid w:val="00FF012C"/>
    <w:rsid w:val="00FF02BE"/>
    <w:rsid w:val="00FF0342"/>
    <w:rsid w:val="00FF0669"/>
    <w:rsid w:val="00FF07C3"/>
    <w:rsid w:val="00FF088F"/>
    <w:rsid w:val="00FF092C"/>
    <w:rsid w:val="00FF0A9F"/>
    <w:rsid w:val="00FF0F86"/>
    <w:rsid w:val="00FF0FFC"/>
    <w:rsid w:val="00FF11BB"/>
    <w:rsid w:val="00FF145B"/>
    <w:rsid w:val="00FF15E2"/>
    <w:rsid w:val="00FF19DF"/>
    <w:rsid w:val="00FF1D86"/>
    <w:rsid w:val="00FF1F57"/>
    <w:rsid w:val="00FF20F3"/>
    <w:rsid w:val="00FF2507"/>
    <w:rsid w:val="00FF27EE"/>
    <w:rsid w:val="00FF2AC9"/>
    <w:rsid w:val="00FF2AF6"/>
    <w:rsid w:val="00FF2EC9"/>
    <w:rsid w:val="00FF2FAA"/>
    <w:rsid w:val="00FF315E"/>
    <w:rsid w:val="00FF316D"/>
    <w:rsid w:val="00FF31C2"/>
    <w:rsid w:val="00FF35F5"/>
    <w:rsid w:val="00FF3631"/>
    <w:rsid w:val="00FF36A5"/>
    <w:rsid w:val="00FF3E58"/>
    <w:rsid w:val="00FF4012"/>
    <w:rsid w:val="00FF4221"/>
    <w:rsid w:val="00FF4523"/>
    <w:rsid w:val="00FF469E"/>
    <w:rsid w:val="00FF4866"/>
    <w:rsid w:val="00FF49E3"/>
    <w:rsid w:val="00FF4AD1"/>
    <w:rsid w:val="00FF5010"/>
    <w:rsid w:val="00FF5235"/>
    <w:rsid w:val="00FF53BF"/>
    <w:rsid w:val="00FF541D"/>
    <w:rsid w:val="00FF5499"/>
    <w:rsid w:val="00FF5774"/>
    <w:rsid w:val="00FF5957"/>
    <w:rsid w:val="00FF5BB3"/>
    <w:rsid w:val="00FF60B9"/>
    <w:rsid w:val="00FF60F3"/>
    <w:rsid w:val="00FF6127"/>
    <w:rsid w:val="00FF61BD"/>
    <w:rsid w:val="00FF61D8"/>
    <w:rsid w:val="00FF6262"/>
    <w:rsid w:val="00FF6331"/>
    <w:rsid w:val="00FF6427"/>
    <w:rsid w:val="00FF66D5"/>
    <w:rsid w:val="00FF6876"/>
    <w:rsid w:val="00FF6C6A"/>
    <w:rsid w:val="00FF6EBA"/>
    <w:rsid w:val="00FF746A"/>
    <w:rsid w:val="00FF7B38"/>
    <w:rsid w:val="00FF7B6C"/>
    <w:rsid w:val="00FF7BA6"/>
    <w:rsid w:val="00FF7DF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EB39AAA-AEAC-491B-9E87-A2BDDF23E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7">
    <w:name w:val="Normal"/>
    <w:qFormat/>
    <w:rsid w:val="00552276"/>
    <w:pPr>
      <w:widowControl w:val="0"/>
      <w:overflowPunct w:val="0"/>
      <w:autoSpaceDE w:val="0"/>
      <w:autoSpaceDN w:val="0"/>
      <w:jc w:val="both"/>
    </w:pPr>
    <w:rPr>
      <w:rFonts w:ascii="標楷體" w:eastAsia="標楷體"/>
      <w:kern w:val="2"/>
      <w:sz w:val="32"/>
    </w:rPr>
  </w:style>
  <w:style w:type="paragraph" w:styleId="1">
    <w:name w:val="heading 1"/>
    <w:basedOn w:val="a7"/>
    <w:link w:val="10"/>
    <w:qFormat/>
    <w:rsid w:val="004F5E57"/>
    <w:pPr>
      <w:numPr>
        <w:numId w:val="8"/>
      </w:numPr>
      <w:outlineLvl w:val="0"/>
    </w:pPr>
    <w:rPr>
      <w:rFonts w:hAnsi="Arial"/>
      <w:bCs/>
      <w:kern w:val="32"/>
      <w:szCs w:val="52"/>
    </w:rPr>
  </w:style>
  <w:style w:type="paragraph" w:styleId="2">
    <w:name w:val="heading 2"/>
    <w:basedOn w:val="a7"/>
    <w:link w:val="20"/>
    <w:qFormat/>
    <w:rsid w:val="004F5E57"/>
    <w:pPr>
      <w:numPr>
        <w:ilvl w:val="1"/>
        <w:numId w:val="8"/>
      </w:numPr>
      <w:outlineLvl w:val="1"/>
    </w:pPr>
    <w:rPr>
      <w:rFonts w:hAnsi="Arial"/>
      <w:bCs/>
      <w:kern w:val="32"/>
      <w:szCs w:val="48"/>
    </w:rPr>
  </w:style>
  <w:style w:type="paragraph" w:styleId="3">
    <w:name w:val="heading 3"/>
    <w:basedOn w:val="a7"/>
    <w:qFormat/>
    <w:rsid w:val="004F5E57"/>
    <w:pPr>
      <w:numPr>
        <w:ilvl w:val="2"/>
        <w:numId w:val="8"/>
      </w:numPr>
      <w:outlineLvl w:val="2"/>
    </w:pPr>
    <w:rPr>
      <w:rFonts w:hAnsi="Arial"/>
      <w:bCs/>
      <w:kern w:val="32"/>
      <w:szCs w:val="36"/>
    </w:rPr>
  </w:style>
  <w:style w:type="paragraph" w:styleId="4">
    <w:name w:val="heading 4"/>
    <w:basedOn w:val="a7"/>
    <w:qFormat/>
    <w:rsid w:val="004F5E57"/>
    <w:pPr>
      <w:numPr>
        <w:ilvl w:val="3"/>
        <w:numId w:val="8"/>
      </w:numPr>
      <w:outlineLvl w:val="3"/>
    </w:pPr>
    <w:rPr>
      <w:rFonts w:hAnsi="Arial"/>
      <w:kern w:val="32"/>
      <w:szCs w:val="36"/>
    </w:rPr>
  </w:style>
  <w:style w:type="paragraph" w:styleId="5">
    <w:name w:val="heading 5"/>
    <w:basedOn w:val="a7"/>
    <w:qFormat/>
    <w:rsid w:val="004F5E57"/>
    <w:pPr>
      <w:numPr>
        <w:ilvl w:val="4"/>
        <w:numId w:val="8"/>
      </w:numPr>
      <w:outlineLvl w:val="4"/>
    </w:pPr>
    <w:rPr>
      <w:rFonts w:hAnsi="Arial"/>
      <w:bCs/>
      <w:kern w:val="32"/>
      <w:szCs w:val="36"/>
    </w:rPr>
  </w:style>
  <w:style w:type="paragraph" w:styleId="6">
    <w:name w:val="heading 6"/>
    <w:basedOn w:val="a7"/>
    <w:qFormat/>
    <w:rsid w:val="004F5E57"/>
    <w:pPr>
      <w:numPr>
        <w:ilvl w:val="5"/>
        <w:numId w:val="8"/>
      </w:numPr>
      <w:tabs>
        <w:tab w:val="left" w:pos="2094"/>
      </w:tabs>
      <w:outlineLvl w:val="5"/>
    </w:pPr>
    <w:rPr>
      <w:rFonts w:hAnsi="Arial"/>
      <w:kern w:val="32"/>
      <w:szCs w:val="36"/>
    </w:rPr>
  </w:style>
  <w:style w:type="paragraph" w:styleId="7">
    <w:name w:val="heading 7"/>
    <w:basedOn w:val="a7"/>
    <w:qFormat/>
    <w:rsid w:val="004F5E57"/>
    <w:pPr>
      <w:numPr>
        <w:ilvl w:val="6"/>
        <w:numId w:val="8"/>
      </w:numPr>
      <w:outlineLvl w:val="6"/>
    </w:pPr>
    <w:rPr>
      <w:rFonts w:hAnsi="Arial"/>
      <w:bCs/>
      <w:kern w:val="32"/>
      <w:szCs w:val="36"/>
    </w:rPr>
  </w:style>
  <w:style w:type="paragraph" w:styleId="8">
    <w:name w:val="heading 8"/>
    <w:basedOn w:val="a7"/>
    <w:qFormat/>
    <w:rsid w:val="004F5E57"/>
    <w:pPr>
      <w:numPr>
        <w:ilvl w:val="7"/>
        <w:numId w:val="8"/>
      </w:numPr>
      <w:outlineLvl w:val="7"/>
    </w:pPr>
    <w:rPr>
      <w:rFonts w:hAnsi="Arial"/>
      <w:kern w:val="32"/>
      <w:szCs w:val="36"/>
    </w:rPr>
  </w:style>
  <w:style w:type="paragraph" w:styleId="9">
    <w:name w:val="heading 9"/>
    <w:basedOn w:val="a7"/>
    <w:link w:val="90"/>
    <w:uiPriority w:val="9"/>
    <w:unhideWhenUsed/>
    <w:qFormat/>
    <w:rsid w:val="00C055EC"/>
    <w:pPr>
      <w:numPr>
        <w:ilvl w:val="8"/>
        <w:numId w:val="8"/>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0">
    <w:name w:val="標題 1 字元"/>
    <w:basedOn w:val="a8"/>
    <w:link w:val="1"/>
    <w:rsid w:val="00D40FCD"/>
    <w:rPr>
      <w:rFonts w:ascii="標楷體" w:eastAsia="標楷體" w:hAnsi="Arial"/>
      <w:bCs/>
      <w:kern w:val="32"/>
      <w:sz w:val="32"/>
      <w:szCs w:val="52"/>
    </w:rPr>
  </w:style>
  <w:style w:type="character" w:customStyle="1" w:styleId="20">
    <w:name w:val="標題 2 字元"/>
    <w:basedOn w:val="a8"/>
    <w:link w:val="2"/>
    <w:rsid w:val="0031455E"/>
    <w:rPr>
      <w:rFonts w:ascii="標楷體" w:eastAsia="標楷體" w:hAnsi="Arial"/>
      <w:bCs/>
      <w:kern w:val="32"/>
      <w:sz w:val="32"/>
      <w:szCs w:val="48"/>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0">
    <w:name w:val="toc 5"/>
    <w:basedOn w:val="a7"/>
    <w:next w:val="a7"/>
    <w:autoRedefine/>
    <w:uiPriority w:val="39"/>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0">
    <w:name w:val="toc 6"/>
    <w:basedOn w:val="a7"/>
    <w:next w:val="a7"/>
    <w:autoRedefine/>
    <w:uiPriority w:val="39"/>
    <w:rsid w:val="004E0062"/>
    <w:pPr>
      <w:ind w:leftChars="500" w:left="500"/>
    </w:pPr>
  </w:style>
  <w:style w:type="paragraph" w:customStyle="1" w:styleId="11">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2">
    <w:name w:val="toc 1"/>
    <w:basedOn w:val="a7"/>
    <w:next w:val="a7"/>
    <w:autoRedefine/>
    <w:uiPriority w:val="39"/>
    <w:rsid w:val="00DA19BB"/>
    <w:pPr>
      <w:tabs>
        <w:tab w:val="right" w:leader="hyphen" w:pos="8834"/>
      </w:tabs>
      <w:ind w:left="1361" w:rightChars="100" w:right="340" w:hangingChars="400" w:hanging="1361"/>
    </w:pPr>
    <w:rPr>
      <w:noProof/>
      <w:szCs w:val="32"/>
    </w:rPr>
  </w:style>
  <w:style w:type="paragraph" w:styleId="22">
    <w:name w:val="toc 2"/>
    <w:basedOn w:val="a7"/>
    <w:next w:val="a7"/>
    <w:autoRedefine/>
    <w:uiPriority w:val="39"/>
    <w:rsid w:val="002960B3"/>
    <w:pPr>
      <w:tabs>
        <w:tab w:val="right" w:leader="hyphen" w:pos="8834"/>
      </w:tabs>
      <w:ind w:leftChars="100" w:left="1020" w:rightChars="100" w:right="340" w:hangingChars="200" w:hanging="680"/>
    </w:pPr>
    <w:rPr>
      <w:noProof/>
    </w:rPr>
  </w:style>
  <w:style w:type="paragraph" w:styleId="30">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7"/>
    <w:next w:val="a7"/>
    <w:autoRedefine/>
    <w:uiPriority w:val="39"/>
    <w:rsid w:val="004E0062"/>
    <w:pPr>
      <w:kinsoku w:val="0"/>
      <w:ind w:leftChars="300" w:left="500" w:rightChars="200" w:right="200" w:hangingChars="200" w:hanging="200"/>
    </w:pPr>
  </w:style>
  <w:style w:type="paragraph" w:styleId="70">
    <w:name w:val="toc 7"/>
    <w:basedOn w:val="a7"/>
    <w:next w:val="a7"/>
    <w:autoRedefine/>
    <w:uiPriority w:val="39"/>
    <w:rsid w:val="004E0062"/>
    <w:pPr>
      <w:ind w:leftChars="600" w:left="800" w:hangingChars="200" w:hanging="200"/>
    </w:pPr>
  </w:style>
  <w:style w:type="paragraph" w:styleId="80">
    <w:name w:val="toc 8"/>
    <w:basedOn w:val="a7"/>
    <w:next w:val="a7"/>
    <w:autoRedefine/>
    <w:uiPriority w:val="39"/>
    <w:rsid w:val="004E0062"/>
    <w:pPr>
      <w:ind w:leftChars="700" w:left="900" w:hangingChars="200" w:hanging="200"/>
    </w:pPr>
  </w:style>
  <w:style w:type="paragraph" w:styleId="91">
    <w:name w:val="toc 9"/>
    <w:basedOn w:val="a7"/>
    <w:next w:val="a7"/>
    <w:autoRedefine/>
    <w:uiPriority w:val="39"/>
    <w:rsid w:val="004E0062"/>
    <w:pPr>
      <w:ind w:leftChars="1600" w:left="3840"/>
    </w:pPr>
  </w:style>
  <w:style w:type="paragraph" w:styleId="ae">
    <w:name w:val="header"/>
    <w:basedOn w:val="a7"/>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f">
    <w:name w:val="Hyperlink"/>
    <w:basedOn w:val="a8"/>
    <w:uiPriority w:val="99"/>
    <w:rsid w:val="004E0062"/>
    <w:rPr>
      <w:color w:val="0000FF"/>
      <w:u w:val="single"/>
    </w:rPr>
  </w:style>
  <w:style w:type="paragraph" w:customStyle="1" w:styleId="af0">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7"/>
    <w:qFormat/>
    <w:rsid w:val="00B77D18"/>
    <w:pPr>
      <w:keepNext/>
      <w:numPr>
        <w:numId w:val="1"/>
      </w:numPr>
      <w:tabs>
        <w:tab w:val="clear" w:pos="1440"/>
      </w:tabs>
      <w:ind w:left="400" w:hangingChars="400" w:hanging="400"/>
      <w:outlineLvl w:val="0"/>
    </w:pPr>
    <w:rPr>
      <w:kern w:val="32"/>
    </w:rPr>
  </w:style>
  <w:style w:type="paragraph" w:styleId="af2">
    <w:name w:val="Body Text Indent"/>
    <w:basedOn w:val="a7"/>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
    <w:name w:val="附圖樣式"/>
    <w:basedOn w:val="a7"/>
    <w:qFormat/>
    <w:rsid w:val="00B77D18"/>
    <w:pPr>
      <w:keepNext/>
      <w:numPr>
        <w:numId w:val="2"/>
      </w:numPr>
      <w:tabs>
        <w:tab w:val="clear" w:pos="1440"/>
      </w:tabs>
      <w:ind w:left="400" w:hangingChars="400" w:hanging="400"/>
      <w:outlineLvl w:val="0"/>
    </w:pPr>
    <w:rPr>
      <w:kern w:val="32"/>
    </w:rPr>
  </w:style>
  <w:style w:type="paragraph" w:styleId="af4">
    <w:name w:val="footer"/>
    <w:basedOn w:val="a7"/>
    <w:semiHidden/>
    <w:rsid w:val="004E0062"/>
    <w:pPr>
      <w:tabs>
        <w:tab w:val="center" w:pos="4153"/>
        <w:tab w:val="right" w:pos="8306"/>
      </w:tabs>
      <w:snapToGrid w:val="0"/>
    </w:pPr>
    <w:rPr>
      <w:sz w:val="20"/>
    </w:rPr>
  </w:style>
  <w:style w:type="paragraph" w:styleId="af5">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6">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7"/>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7">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7"/>
    <w:qFormat/>
    <w:rsid w:val="00B77D18"/>
    <w:pPr>
      <w:keepNext/>
      <w:numPr>
        <w:numId w:val="5"/>
      </w:numPr>
      <w:ind w:left="350" w:hangingChars="350" w:hanging="350"/>
      <w:outlineLvl w:val="0"/>
    </w:pPr>
    <w:rPr>
      <w:kern w:val="32"/>
    </w:rPr>
  </w:style>
  <w:style w:type="paragraph" w:styleId="af8">
    <w:name w:val="List Paragraph"/>
    <w:basedOn w:val="a7"/>
    <w:link w:val="af9"/>
    <w:uiPriority w:val="34"/>
    <w:qFormat/>
    <w:rsid w:val="00687024"/>
    <w:pPr>
      <w:ind w:leftChars="200" w:left="480"/>
    </w:pPr>
  </w:style>
  <w:style w:type="character" w:customStyle="1" w:styleId="af9">
    <w:name w:val="清單段落 字元"/>
    <w:link w:val="af8"/>
    <w:uiPriority w:val="34"/>
    <w:rsid w:val="008F2B7A"/>
    <w:rPr>
      <w:rFonts w:ascii="標楷體" w:eastAsia="標楷體"/>
      <w:kern w:val="2"/>
      <w:sz w:val="32"/>
    </w:rPr>
  </w:style>
  <w:style w:type="paragraph" w:styleId="afa">
    <w:name w:val="Balloon Text"/>
    <w:basedOn w:val="a7"/>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8"/>
    <w:link w:val="afa"/>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6"/>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7"/>
    <w:qFormat/>
    <w:rsid w:val="00B77D18"/>
    <w:pPr>
      <w:keepNext/>
      <w:numPr>
        <w:numId w:val="7"/>
      </w:numPr>
      <w:ind w:left="400" w:hangingChars="400" w:hanging="400"/>
      <w:outlineLvl w:val="0"/>
    </w:pPr>
    <w:rPr>
      <w:kern w:val="32"/>
    </w:rPr>
  </w:style>
  <w:style w:type="paragraph" w:customStyle="1" w:styleId="92">
    <w:name w:val="段落樣式9"/>
    <w:basedOn w:val="81"/>
    <w:qFormat/>
    <w:rsid w:val="00831693"/>
    <w:pPr>
      <w:ind w:leftChars="1000" w:left="1000"/>
    </w:pPr>
  </w:style>
  <w:style w:type="paragraph" w:styleId="afc">
    <w:name w:val="Plain Text"/>
    <w:basedOn w:val="a7"/>
    <w:link w:val="afd"/>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d">
    <w:name w:val="純文字 字元"/>
    <w:basedOn w:val="a8"/>
    <w:link w:val="afc"/>
    <w:uiPriority w:val="99"/>
    <w:semiHidden/>
    <w:rsid w:val="004F472A"/>
    <w:rPr>
      <w:rFonts w:ascii="Calibri" w:eastAsia="標楷體" w:hAnsi="Courier New" w:cs="Courier New"/>
      <w:color w:val="244061" w:themeColor="accent1" w:themeShade="80"/>
      <w:sz w:val="28"/>
      <w:szCs w:val="24"/>
    </w:rPr>
  </w:style>
  <w:style w:type="paragraph" w:styleId="afe">
    <w:name w:val="footnote text"/>
    <w:basedOn w:val="a7"/>
    <w:link w:val="aff"/>
    <w:uiPriority w:val="99"/>
    <w:unhideWhenUsed/>
    <w:rsid w:val="00444C97"/>
    <w:pPr>
      <w:snapToGrid w:val="0"/>
      <w:jc w:val="left"/>
    </w:pPr>
    <w:rPr>
      <w:sz w:val="20"/>
    </w:rPr>
  </w:style>
  <w:style w:type="character" w:customStyle="1" w:styleId="aff">
    <w:name w:val="註腳文字 字元"/>
    <w:basedOn w:val="a8"/>
    <w:link w:val="afe"/>
    <w:uiPriority w:val="99"/>
    <w:rsid w:val="00444C97"/>
    <w:rPr>
      <w:rFonts w:ascii="標楷體" w:eastAsia="標楷體"/>
      <w:kern w:val="2"/>
    </w:rPr>
  </w:style>
  <w:style w:type="character" w:styleId="aff0">
    <w:name w:val="footnote reference"/>
    <w:basedOn w:val="a8"/>
    <w:uiPriority w:val="99"/>
    <w:unhideWhenUsed/>
    <w:rsid w:val="00444C97"/>
    <w:rPr>
      <w:vertAlign w:val="superscript"/>
    </w:rPr>
  </w:style>
  <w:style w:type="paragraph" w:customStyle="1" w:styleId="23">
    <w:name w:val="2"/>
    <w:basedOn w:val="a7"/>
    <w:rsid w:val="00F378AC"/>
    <w:pPr>
      <w:widowControl/>
      <w:overflowPunct/>
      <w:autoSpaceDE/>
      <w:autoSpaceDN/>
      <w:jc w:val="left"/>
    </w:pPr>
    <w:rPr>
      <w:rFonts w:ascii="新細明體" w:eastAsia="新細明體" w:hAnsi="新細明體" w:cs="新細明體"/>
      <w:kern w:val="0"/>
      <w:sz w:val="24"/>
      <w:szCs w:val="24"/>
    </w:rPr>
  </w:style>
  <w:style w:type="table" w:styleId="1-1">
    <w:name w:val="Grid Table 1 Light Accent 1"/>
    <w:basedOn w:val="a9"/>
    <w:uiPriority w:val="46"/>
    <w:rsid w:val="00C163F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4118">
    <w:name w:val="標題 4 1.18"/>
    <w:basedOn w:val="3"/>
    <w:next w:val="3"/>
    <w:link w:val="41180"/>
    <w:qFormat/>
    <w:rsid w:val="00A3562F"/>
    <w:pPr>
      <w:keepNext/>
      <w:numPr>
        <w:ilvl w:val="0"/>
        <w:numId w:val="0"/>
      </w:numPr>
      <w:overflowPunct/>
      <w:autoSpaceDE/>
      <w:autoSpaceDN/>
      <w:spacing w:beforeLines="100" w:before="381" w:afterLines="50" w:after="190"/>
      <w:jc w:val="left"/>
      <w:outlineLvl w:val="3"/>
    </w:pPr>
    <w:rPr>
      <w:rFonts w:ascii="Times New Roman" w:hAnsi="Times New Roman"/>
      <w:b/>
      <w:bCs w:val="0"/>
      <w:kern w:val="2"/>
      <w:sz w:val="28"/>
      <w:szCs w:val="24"/>
      <w:shd w:val="clear" w:color="auto" w:fill="FFFFFF"/>
    </w:rPr>
  </w:style>
  <w:style w:type="character" w:customStyle="1" w:styleId="41180">
    <w:name w:val="標題 4 1.18 字元"/>
    <w:basedOn w:val="a8"/>
    <w:link w:val="4118"/>
    <w:rsid w:val="00A3562F"/>
    <w:rPr>
      <w:rFonts w:eastAsia="標楷體"/>
      <w:b/>
      <w:kern w:val="2"/>
      <w:sz w:val="28"/>
      <w:szCs w:val="24"/>
    </w:rPr>
  </w:style>
  <w:style w:type="paragraph" w:customStyle="1" w:styleId="410">
    <w:name w:val="標題4.1"/>
    <w:basedOn w:val="4118"/>
    <w:autoRedefine/>
    <w:qFormat/>
    <w:rsid w:val="00A3562F"/>
    <w:pPr>
      <w:keepNext w:val="0"/>
      <w:pageBreakBefore/>
      <w:spacing w:before="435" w:after="217"/>
      <w:ind w:left="480" w:hanging="480"/>
    </w:pPr>
  </w:style>
  <w:style w:type="table" w:customStyle="1" w:styleId="220">
    <w:name w:val="表格格線22"/>
    <w:basedOn w:val="a9"/>
    <w:next w:val="af7"/>
    <w:uiPriority w:val="39"/>
    <w:rsid w:val="0073246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格格線23"/>
    <w:basedOn w:val="a9"/>
    <w:next w:val="af7"/>
    <w:rsid w:val="000F42B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編號"/>
    <w:basedOn w:val="a7"/>
    <w:autoRedefine/>
    <w:rsid w:val="00BA4872"/>
    <w:pPr>
      <w:widowControl/>
      <w:numPr>
        <w:numId w:val="69"/>
      </w:numPr>
      <w:overflowPunct/>
      <w:spacing w:line="480" w:lineRule="exact"/>
      <w:ind w:firstLineChars="200" w:firstLine="200"/>
      <w:jc w:val="left"/>
      <w:textAlignment w:val="baseline"/>
    </w:pPr>
    <w:rPr>
      <w:rFonts w:ascii="Times New Roman" w:cs="Arial"/>
      <w:kern w:val="0"/>
      <w:sz w:val="28"/>
      <w:szCs w:val="28"/>
    </w:rPr>
  </w:style>
  <w:style w:type="paragraph" w:styleId="Web">
    <w:name w:val="Normal (Web)"/>
    <w:basedOn w:val="a7"/>
    <w:uiPriority w:val="99"/>
    <w:rsid w:val="00481BE8"/>
    <w:pPr>
      <w:widowControl/>
      <w:overflowPunct/>
      <w:autoSpaceDE/>
      <w:autoSpaceDN/>
      <w:spacing w:line="480" w:lineRule="exact"/>
      <w:jc w:val="left"/>
    </w:pPr>
    <w:rPr>
      <w:rFonts w:ascii="新細明體" w:eastAsia="新細明體" w:hAnsi="新細明體" w:cs="新細明體"/>
      <w:kern w:val="0"/>
      <w:sz w:val="24"/>
      <w:szCs w:val="24"/>
    </w:rPr>
  </w:style>
  <w:style w:type="paragraph" w:customStyle="1" w:styleId="Default">
    <w:name w:val="Default"/>
    <w:rsid w:val="00ED7FC2"/>
    <w:pPr>
      <w:widowControl w:val="0"/>
      <w:autoSpaceDE w:val="0"/>
      <w:autoSpaceDN w:val="0"/>
      <w:adjustRightInd w:val="0"/>
    </w:pPr>
    <w:rPr>
      <w:rFonts w:ascii="細明體" w:eastAsia="細明體" w:cs="細明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223713283">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9E8CA-2F3F-426C-8D68-5251F0EDE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50</TotalTime>
  <Pages>38</Pages>
  <Words>3610</Words>
  <Characters>20582</Characters>
  <Application>Microsoft Office Word</Application>
  <DocSecurity>0</DocSecurity>
  <Lines>171</Lines>
  <Paragraphs>48</Paragraphs>
  <ScaleCrop>false</ScaleCrop>
  <Company>cy</Company>
  <LinksUpToDate>false</LinksUpToDate>
  <CharactersWithSpaces>24144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劉士誠</cp:lastModifiedBy>
  <cp:revision>91</cp:revision>
  <cp:lastPrinted>2022-09-06T09:39:00Z</cp:lastPrinted>
  <dcterms:created xsi:type="dcterms:W3CDTF">2022-09-14T01:49:00Z</dcterms:created>
  <dcterms:modified xsi:type="dcterms:W3CDTF">2022-12-16T00:42:00Z</dcterms:modified>
  <cp:contentStatus/>
</cp:coreProperties>
</file>