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1A3DE3" w:rsidRDefault="0025106C" w:rsidP="00F37D7B">
      <w:pPr>
        <w:pStyle w:val="af2"/>
      </w:pPr>
      <w:r w:rsidRPr="001A3DE3">
        <w:rPr>
          <w:rFonts w:hint="eastAsia"/>
        </w:rPr>
        <w:t>糾正案文</w:t>
      </w:r>
    </w:p>
    <w:p w:rsidR="00E25849" w:rsidRPr="001A3DE3" w:rsidRDefault="0025106C" w:rsidP="00F231DC">
      <w:pPr>
        <w:pStyle w:val="1"/>
      </w:pPr>
      <w:r w:rsidRPr="001A3DE3">
        <w:rPr>
          <w:rFonts w:hint="eastAsia"/>
        </w:rPr>
        <w:t>被糾正機關：</w:t>
      </w:r>
      <w:r w:rsidR="00272036" w:rsidRPr="001A3DE3">
        <w:rPr>
          <w:rFonts w:hint="eastAsia"/>
        </w:rPr>
        <w:t>國防部空軍司令部、交通部民用航空局</w:t>
      </w:r>
      <w:r w:rsidRPr="001A3DE3">
        <w:rPr>
          <w:rFonts w:hint="eastAsia"/>
        </w:rPr>
        <w:t>。</w:t>
      </w:r>
    </w:p>
    <w:p w:rsidR="00E25849" w:rsidRPr="001A3DE3" w:rsidRDefault="0025106C" w:rsidP="00DE42B9">
      <w:pPr>
        <w:pStyle w:val="1"/>
      </w:pPr>
      <w:r w:rsidRPr="001A3DE3">
        <w:rPr>
          <w:rFonts w:hint="eastAsia"/>
        </w:rPr>
        <w:t>案　　　由：</w:t>
      </w:r>
      <w:r w:rsidR="00272036" w:rsidRPr="001A3DE3">
        <w:rPr>
          <w:rFonts w:hint="eastAsia"/>
        </w:rPr>
        <w:t>國防部空軍司令部接收陸軍黑鷹直升機15架，惟換訓人員模擬機</w:t>
      </w:r>
      <w:r w:rsidR="00761234" w:rsidRPr="001A3DE3">
        <w:rPr>
          <w:rFonts w:hint="eastAsia"/>
        </w:rPr>
        <w:t>訓練</w:t>
      </w:r>
      <w:r w:rsidR="00272036" w:rsidRPr="001A3DE3">
        <w:rPr>
          <w:rFonts w:hint="eastAsia"/>
        </w:rPr>
        <w:t>時數，與種子教官相較，大幅削減，</w:t>
      </w:r>
      <w:r w:rsidR="00761234" w:rsidRPr="001A3DE3">
        <w:rPr>
          <w:rFonts w:hint="eastAsia"/>
        </w:rPr>
        <w:t>且完訓後年度模擬機訓練時數，亦大幅縮減，並允以S-70C訓練儀時數替代UH-60M模擬機時數，形成黑鷹專機駕駛長期未受黑鷹模擬機訓練之有害飛安現象</w:t>
      </w:r>
      <w:r w:rsidR="009F60FE" w:rsidRPr="001A3DE3">
        <w:rPr>
          <w:rFonts w:hint="eastAsia"/>
        </w:rPr>
        <w:t>，違反UH-</w:t>
      </w:r>
      <w:r w:rsidR="00F744D4" w:rsidRPr="001A3DE3">
        <w:t>6</w:t>
      </w:r>
      <w:r w:rsidR="009F60FE" w:rsidRPr="001A3DE3">
        <w:rPr>
          <w:rFonts w:hint="eastAsia"/>
        </w:rPr>
        <w:t>0M型機任務訓練手冊規定</w:t>
      </w:r>
      <w:r w:rsidR="00761234" w:rsidRPr="001A3DE3">
        <w:rPr>
          <w:rFonts w:hint="eastAsia"/>
        </w:rPr>
        <w:t>；以及交通部民用航空局飛航指南3.</w:t>
      </w:r>
      <w:r w:rsidR="00761234" w:rsidRPr="001A3DE3">
        <w:t>4</w:t>
      </w:r>
      <w:r w:rsidR="00C36A19" w:rsidRPr="001A3DE3">
        <w:rPr>
          <w:rFonts w:hint="eastAsia"/>
        </w:rPr>
        <w:t>公告目視走廊飛航資料圖，與目視走廊雲端查詢系統</w:t>
      </w:r>
      <w:r w:rsidR="00761234" w:rsidRPr="001A3DE3">
        <w:rPr>
          <w:rFonts w:hint="eastAsia"/>
        </w:rPr>
        <w:t>，</w:t>
      </w:r>
      <w:r w:rsidR="00C36A19" w:rsidRPr="001A3DE3">
        <w:rPr>
          <w:rFonts w:hint="eastAsia"/>
        </w:rPr>
        <w:t>內容不一致，</w:t>
      </w:r>
      <w:r w:rsidR="00761234" w:rsidRPr="001A3DE3">
        <w:rPr>
          <w:rFonts w:hint="eastAsia"/>
        </w:rPr>
        <w:t>C10目視走廊</w:t>
      </w:r>
      <w:r w:rsidR="00C36A19" w:rsidRPr="001A3DE3">
        <w:rPr>
          <w:rFonts w:hint="eastAsia"/>
        </w:rPr>
        <w:t>於頭城附近未設強制報告點，致</w:t>
      </w:r>
      <w:r w:rsidR="0088506C" w:rsidRPr="001A3DE3">
        <w:rPr>
          <w:rFonts w:hint="eastAsia"/>
        </w:rPr>
        <w:t>飛行員於坪林-宜蘭間採直線飛行，陷入高地障區而不自知等情，</w:t>
      </w:r>
      <w:r w:rsidR="00AE1257" w:rsidRPr="001A3DE3">
        <w:rPr>
          <w:rFonts w:hint="eastAsia"/>
        </w:rPr>
        <w:t>確</w:t>
      </w:r>
      <w:r w:rsidRPr="001A3DE3">
        <w:rPr>
          <w:rFonts w:hint="eastAsia"/>
        </w:rPr>
        <w:t>有違失</w:t>
      </w:r>
      <w:r w:rsidR="008B4841" w:rsidRPr="001A3DE3">
        <w:rPr>
          <w:rFonts w:hAnsi="標楷體" w:hint="eastAsia"/>
        </w:rPr>
        <w:t>，</w:t>
      </w:r>
      <w:r w:rsidR="008B4841" w:rsidRPr="001A3DE3">
        <w:rPr>
          <w:rFonts w:hint="eastAsia"/>
        </w:rPr>
        <w:t>爰依法提案糾正</w:t>
      </w:r>
      <w:r w:rsidRPr="001A3DE3">
        <w:rPr>
          <w:rFonts w:hint="eastAsia"/>
        </w:rPr>
        <w:t>。</w:t>
      </w:r>
    </w:p>
    <w:p w:rsidR="00E25849" w:rsidRPr="001A3DE3"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1A3DE3">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272036" w:rsidRPr="001A3DE3" w:rsidRDefault="00272036" w:rsidP="00272036">
      <w:pPr>
        <w:pStyle w:val="2"/>
        <w:numPr>
          <w:ilvl w:val="1"/>
          <w:numId w:val="1"/>
        </w:numPr>
        <w:ind w:left="1249"/>
        <w:rPr>
          <w:b w:val="0"/>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44678427"/>
      <w:bookmarkStart w:id="36" w:name="_Toc525070834"/>
      <w:bookmarkStart w:id="37" w:name="_Toc525938374"/>
      <w:bookmarkStart w:id="38" w:name="_Toc525939222"/>
      <w:bookmarkStart w:id="39" w:name="_Toc525939727"/>
      <w:bookmarkStart w:id="40" w:name="_Toc525066144"/>
      <w:bookmarkStart w:id="41" w:name="_Toc524892372"/>
      <w:bookmarkEnd w:id="25"/>
      <w:bookmarkEnd w:id="26"/>
      <w:bookmarkEnd w:id="27"/>
      <w:bookmarkEnd w:id="28"/>
      <w:bookmarkEnd w:id="29"/>
      <w:bookmarkEnd w:id="30"/>
      <w:bookmarkEnd w:id="31"/>
      <w:bookmarkEnd w:id="32"/>
      <w:bookmarkEnd w:id="33"/>
      <w:bookmarkEnd w:id="34"/>
      <w:r w:rsidRPr="001A3DE3">
        <w:rPr>
          <w:rFonts w:hint="eastAsia"/>
        </w:rPr>
        <w:t>小型航空器東部目視走廊C10，分鶯歌-新店、新店-宜蘭及宜蘭-蘇澳等3段，依序以國3、台9及台7</w:t>
      </w:r>
      <w:r w:rsidRPr="001A3DE3">
        <w:t>/</w:t>
      </w:r>
      <w:r w:rsidRPr="001A3DE3">
        <w:rPr>
          <w:rFonts w:hint="eastAsia"/>
        </w:rPr>
        <w:t>台2為參考中心線，其中新店-宜蘭段之左右範圍，按電子式飛航指南(e-AIP)3.4.3規定，係以台9線為中心線，左右兩側各2.5KM寬為範圍，並於坪林、宜蘭設「強制報告點」，惟台9線於台9、台2庚交會處(國5頭城交流道附近)右轉南行至宜蘭，而民航局「e-AIP 3.4目視走廊飛航資料圖」C10航線坪林-宜蘭段並未沿台9線走，且未於台9、台2庚交會處附近設強制報告點，致航線使用人於坪林-宜蘭間採截彎取直飛行，疏忽其地障風險（尤其於無法目視時），核有疏失，亟應檢討。</w:t>
      </w:r>
      <w:bookmarkEnd w:id="35"/>
    </w:p>
    <w:p w:rsidR="00272036" w:rsidRPr="001A3DE3" w:rsidRDefault="00272036" w:rsidP="00272036">
      <w:pPr>
        <w:pStyle w:val="3"/>
        <w:numPr>
          <w:ilvl w:val="2"/>
          <w:numId w:val="1"/>
        </w:numPr>
        <w:ind w:left="1360" w:hanging="680"/>
      </w:pPr>
      <w:r w:rsidRPr="001A3DE3">
        <w:rPr>
          <w:rFonts w:hint="eastAsia"/>
        </w:rPr>
        <w:lastRenderedPageBreak/>
        <w:t>查飛航規則第60條規定：「目視飛航最低實際高度，除為起降需要或經民航局准許外，規定如下：1、飛越城鎮之居住稠密地區或露天集會廣場上空時，其高度至少應在距航空器二千呎半徑範圍內最高障礙物上一千呎。2、飛航其他地方時，不得低於距地面或水面五百呎。」同規則第61條規定：「除航管許可或相關飛航服務機關指定外，距地面或水面三千五百呎以上作目視飛航時，應依附表二巡航空層表飛航。」</w:t>
      </w:r>
    </w:p>
    <w:p w:rsidR="00272036" w:rsidRPr="001A3DE3" w:rsidRDefault="00272036" w:rsidP="00272036">
      <w:pPr>
        <w:pStyle w:val="3"/>
        <w:numPr>
          <w:ilvl w:val="2"/>
          <w:numId w:val="1"/>
        </w:numPr>
        <w:ind w:left="1360" w:hanging="680"/>
      </w:pPr>
      <w:r w:rsidRPr="001A3DE3">
        <w:rPr>
          <w:rFonts w:hint="eastAsia"/>
        </w:rPr>
        <w:tab/>
        <w:t>次查目視走廊相關內容，係編於飛航指南「第二部-航路」之航路3.4章節，臺北飛航情報區小型航空器目視走廊飛航資料圖(下稱</w:t>
      </w:r>
      <w:r w:rsidRPr="001A3DE3">
        <w:rPr>
          <w:rFonts w:hint="eastAsia"/>
          <w:b/>
        </w:rPr>
        <w:t>目視走廊飛航資料圖</w:t>
      </w:r>
      <w:r w:rsidRPr="001A3DE3">
        <w:rPr>
          <w:rFonts w:hint="eastAsia"/>
        </w:rPr>
        <w:t>)，如圖1。101年間因主要參考地標新增或改變，且本區助航設施、通訊頻率及風力發電機、架空輸電線路鐵塔等相關障礙物亦需更新納入圖資，爰民航局另製作目視走廊飛航資料圖並於電子式飛航指南(eAIP)網站首頁設置連結「目視航圖」供下載，因該連結係新增功能，爰於102年3月28日以系統字1020010305號函通知國籍航空公司、內政部空中勤務總隊、國防部陸軍司令部、海軍司令部、空軍司令部等單位，自102年4月1日起可利用相關連結下載圖資；該連結並於104年10月31日升級，除靜態圖資外，並以網頁形式供航空人員參用。</w:t>
      </w:r>
    </w:p>
    <w:p w:rsidR="00272036" w:rsidRPr="001A3DE3" w:rsidRDefault="00272036" w:rsidP="00272036">
      <w:pPr>
        <w:ind w:leftChars="388" w:left="1320"/>
      </w:pPr>
      <w:r w:rsidRPr="001A3DE3">
        <w:rPr>
          <w:noProof/>
        </w:rPr>
        <w:lastRenderedPageBreak/>
        <w:drawing>
          <wp:inline distT="0" distB="0" distL="0" distR="0" wp14:anchorId="07C0799E" wp14:editId="7E06556C">
            <wp:extent cx="4747846" cy="2678024"/>
            <wp:effectExtent l="0" t="0" r="0" b="8255"/>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94FB23.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66480" cy="2688535"/>
                    </a:xfrm>
                    <a:prstGeom prst="rect">
                      <a:avLst/>
                    </a:prstGeom>
                  </pic:spPr>
                </pic:pic>
              </a:graphicData>
            </a:graphic>
          </wp:inline>
        </w:drawing>
      </w:r>
    </w:p>
    <w:p w:rsidR="00272036" w:rsidRPr="001A3DE3" w:rsidRDefault="00272036" w:rsidP="00272036">
      <w:pPr>
        <w:pStyle w:val="a1"/>
        <w:ind w:left="2156" w:hanging="798"/>
        <w:jc w:val="left"/>
      </w:pPr>
      <w:bookmarkStart w:id="42" w:name="_Toc44937230"/>
      <w:r w:rsidRPr="001A3DE3">
        <w:rPr>
          <w:rFonts w:hint="eastAsia"/>
        </w:rPr>
        <w:t>臺北飛航情報區小型航空器目視走廊飛航資料圖</w:t>
      </w:r>
      <w:bookmarkEnd w:id="42"/>
    </w:p>
    <w:p w:rsidR="00272036" w:rsidRPr="001A3DE3" w:rsidRDefault="00272036" w:rsidP="00272036"/>
    <w:p w:rsidR="00272036" w:rsidRPr="001A3DE3" w:rsidRDefault="00272036" w:rsidP="00272036">
      <w:pPr>
        <w:pStyle w:val="3"/>
        <w:numPr>
          <w:ilvl w:val="2"/>
          <w:numId w:val="1"/>
        </w:numPr>
        <w:ind w:left="1360" w:hanging="680"/>
      </w:pPr>
      <w:r w:rsidRPr="001A3DE3">
        <w:rPr>
          <w:rFonts w:hint="eastAsia"/>
        </w:rPr>
        <w:t>惟查e</w:t>
      </w:r>
      <w:r w:rsidRPr="001A3DE3">
        <w:t>-</w:t>
      </w:r>
      <w:r w:rsidRPr="001A3DE3">
        <w:rPr>
          <w:rFonts w:hint="eastAsia"/>
        </w:rPr>
        <w:t>AIP 3</w:t>
      </w:r>
      <w:r w:rsidRPr="001A3DE3">
        <w:t>.</w:t>
      </w:r>
      <w:r w:rsidRPr="001A3DE3">
        <w:rPr>
          <w:rFonts w:hint="eastAsia"/>
        </w:rPr>
        <w:t>4小型航空器東部目視走廊C10，起點鶯歌，終點蘇澳，全程分鶯歌-新店、新店-宜蘭及宜蘭-蘇澳等3段，各段參考之中心線均有不同。以新店-宜蘭段為例，其左右範圍，係以省道台9線為中心線，左右兩側各2.5KM寬。然查目視走廊飛航資料圖C10新店-宜蘭段參考之台9線，於台9線、台2庚交會處右轉南行至宜蘭（如圖</w:t>
      </w:r>
      <w:r w:rsidR="00A20A6A" w:rsidRPr="001A3DE3">
        <w:rPr>
          <w:rFonts w:hint="eastAsia"/>
        </w:rPr>
        <w:t>2</w:t>
      </w:r>
      <w:r w:rsidRPr="001A3DE3">
        <w:rPr>
          <w:rFonts w:hint="eastAsia"/>
        </w:rPr>
        <w:t>），C10並未沿台9線中心線走，且僅於坪林、宜蘭設強制報告點。民航局102年3月28日系統字1020010305號函雖通知空軍司令部等機關，因助航設施、通訊頻率及風力發電機、架空輸電線路鐵塔等相關障礙物更新，另製作「</w:t>
      </w:r>
      <w:r w:rsidRPr="001A3DE3">
        <w:rPr>
          <w:rFonts w:hint="eastAsia"/>
          <w:b/>
        </w:rPr>
        <w:t>目視走廊飛航資料圖</w:t>
      </w:r>
      <w:r w:rsidRPr="001A3DE3">
        <w:rPr>
          <w:rFonts w:hint="eastAsia"/>
        </w:rPr>
        <w:t>」，並於同年4月1日於e</w:t>
      </w:r>
      <w:r w:rsidRPr="001A3DE3">
        <w:t>-</w:t>
      </w:r>
      <w:r w:rsidRPr="001A3DE3">
        <w:rPr>
          <w:rFonts w:hint="eastAsia"/>
        </w:rPr>
        <w:t>AIP網站首頁設置連結供下載，該連結並於104年10月31日升級，除靜態圖資外，並以網頁形式供航空人員參考運用，網頁標題「交通部民用航空局目視航圖雲端查詢系統</w:t>
      </w:r>
      <w:r w:rsidRPr="001A3DE3">
        <w:rPr>
          <w:rFonts w:hint="eastAsia"/>
          <w:b/>
        </w:rPr>
        <w:t>」</w:t>
      </w:r>
      <w:r w:rsidRPr="001A3DE3">
        <w:rPr>
          <w:rFonts w:hint="eastAsia"/>
        </w:rPr>
        <w:t>（下稱</w:t>
      </w:r>
      <w:r w:rsidRPr="001A3DE3">
        <w:rPr>
          <w:rFonts w:hint="eastAsia"/>
          <w:b/>
        </w:rPr>
        <w:t>目視航圖雲端查詢系統</w:t>
      </w:r>
      <w:r w:rsidRPr="001A3DE3">
        <w:rPr>
          <w:rFonts w:hint="eastAsia"/>
        </w:rPr>
        <w:t>），如圖</w:t>
      </w:r>
      <w:r w:rsidR="00A20A6A" w:rsidRPr="001A3DE3">
        <w:rPr>
          <w:rFonts w:hint="eastAsia"/>
        </w:rPr>
        <w:t>3</w:t>
      </w:r>
      <w:r w:rsidRPr="001A3DE3">
        <w:rPr>
          <w:rFonts w:hint="eastAsia"/>
        </w:rPr>
        <w:t>。與目視走廊飛航資料圖相較，其C10目視走廊</w:t>
      </w:r>
      <w:r w:rsidRPr="001A3DE3">
        <w:rPr>
          <w:rFonts w:hint="eastAsia"/>
        </w:rPr>
        <w:lastRenderedPageBreak/>
        <w:t>雖與台9線走向較為一致，然因102年3月28日系統字1020010305號函稱「實際飛航資訊依飛航指南發布者為準」，故C10目視走廊使用人仍參考「</w:t>
      </w:r>
      <w:r w:rsidRPr="001A3DE3">
        <w:rPr>
          <w:rFonts w:hint="eastAsia"/>
          <w:b/>
        </w:rPr>
        <w:t>目視走廊飛航資料圖」，以為坪林-宜蘭間可截彎取直，而未注意「目視航圖雲端查詢系統」，加上民航局未於台9線、台2庚交會處(國5頭城交流道)附近設「強制報告點」，致航線使用人於坪林-宜蘭段採截彎取直飛行，其結果，將遭遇3000呎以上高山，此於能見度良好時，因飛航指南已於C10備註「鶯歌至宜蘭段不受3000FT高度限制」，尚不致產生大問題，惟一旦遭遇入雲情況，即有重大風險</w:t>
      </w:r>
      <w:r w:rsidRPr="001A3DE3">
        <w:rPr>
          <w:rFonts w:hint="eastAsia"/>
        </w:rPr>
        <w:t>。</w:t>
      </w:r>
    </w:p>
    <w:p w:rsidR="00272036" w:rsidRPr="001A3DE3" w:rsidRDefault="00272036" w:rsidP="00272036">
      <w:pPr>
        <w:ind w:leftChars="194" w:left="660"/>
      </w:pPr>
    </w:p>
    <w:p w:rsidR="00272036" w:rsidRPr="001A3DE3" w:rsidRDefault="00272036" w:rsidP="00272036">
      <w:pPr>
        <w:ind w:leftChars="394" w:left="1340"/>
      </w:pPr>
      <w:r w:rsidRPr="001A3DE3">
        <w:rPr>
          <w:noProof/>
        </w:rPr>
        <w:drawing>
          <wp:inline distT="0" distB="0" distL="0" distR="0" wp14:anchorId="540804D2" wp14:editId="52ADDE67">
            <wp:extent cx="4749804" cy="367728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24A882.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51962" cy="3678956"/>
                    </a:xfrm>
                    <a:prstGeom prst="rect">
                      <a:avLst/>
                    </a:prstGeom>
                  </pic:spPr>
                </pic:pic>
              </a:graphicData>
            </a:graphic>
          </wp:inline>
        </w:drawing>
      </w:r>
    </w:p>
    <w:p w:rsidR="00272036" w:rsidRPr="001A3DE3" w:rsidRDefault="00272036" w:rsidP="00272036">
      <w:pPr>
        <w:pStyle w:val="a1"/>
        <w:ind w:firstLine="661"/>
        <w:jc w:val="left"/>
      </w:pPr>
      <w:bookmarkStart w:id="43" w:name="_Toc44937231"/>
      <w:r w:rsidRPr="001A3DE3">
        <w:rPr>
          <w:rFonts w:hint="eastAsia"/>
        </w:rPr>
        <w:t>台9線與台2庚交會後右轉南行至宜蘭</w:t>
      </w:r>
      <w:bookmarkEnd w:id="43"/>
    </w:p>
    <w:p w:rsidR="00272036" w:rsidRPr="001A3DE3" w:rsidRDefault="00272036" w:rsidP="00272036"/>
    <w:p w:rsidR="00272036" w:rsidRPr="001A3DE3" w:rsidRDefault="00272036" w:rsidP="00272036">
      <w:pPr>
        <w:ind w:leftChars="394" w:left="1340"/>
      </w:pPr>
      <w:r w:rsidRPr="001A3DE3">
        <w:rPr>
          <w:rFonts w:hint="eastAsia"/>
          <w:noProof/>
        </w:rPr>
        <w:lastRenderedPageBreak/>
        <w:drawing>
          <wp:inline distT="0" distB="0" distL="0" distR="0" wp14:anchorId="733A07C1" wp14:editId="14487E5D">
            <wp:extent cx="4793064" cy="2791241"/>
            <wp:effectExtent l="0" t="0" r="7620" b="9525"/>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941A36.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1513" cy="2801985"/>
                    </a:xfrm>
                    <a:prstGeom prst="rect">
                      <a:avLst/>
                    </a:prstGeom>
                  </pic:spPr>
                </pic:pic>
              </a:graphicData>
            </a:graphic>
          </wp:inline>
        </w:drawing>
      </w:r>
    </w:p>
    <w:p w:rsidR="00272036" w:rsidRPr="001A3DE3" w:rsidRDefault="00272036" w:rsidP="00272036">
      <w:pPr>
        <w:pStyle w:val="a1"/>
        <w:ind w:firstLine="661"/>
        <w:jc w:val="left"/>
      </w:pPr>
      <w:bookmarkStart w:id="44" w:name="_Toc44937232"/>
      <w:r w:rsidRPr="001A3DE3">
        <w:rPr>
          <w:rFonts w:hint="eastAsia"/>
        </w:rPr>
        <w:t>交通部民用航空局目視航圖雲端資料查詢系統</w:t>
      </w:r>
      <w:bookmarkEnd w:id="44"/>
    </w:p>
    <w:p w:rsidR="00272036" w:rsidRPr="001A3DE3" w:rsidRDefault="00272036" w:rsidP="00272036">
      <w:pPr>
        <w:pStyle w:val="3"/>
        <w:numPr>
          <w:ilvl w:val="2"/>
          <w:numId w:val="1"/>
        </w:numPr>
        <w:ind w:left="1360" w:hanging="680"/>
      </w:pPr>
      <w:r w:rsidRPr="001A3DE3">
        <w:rPr>
          <w:rFonts w:hint="eastAsia"/>
        </w:rPr>
        <w:t>綜上，小型航空器東部目視走廊C10，分鶯歌-新店、新店-宜蘭及宜蘭-蘇澳等3段，依序以國3、台9及台7/台2為參考中心線，其中新店-宜蘭段之左右範圍，按電子式飛航指南(e-AIP)3.4.3規定，係以台9線為中心線，左右兩側各2.5KM寬為範圍，並於坪林、宜蘭設「強制報告點」，惟台9線於台9、台2庚交會處(國5頭城交流道附近)右轉南行至宜蘭，而民航局「e-AIP 3.4目視走廊飛航資料圖」C10航線坪林-宜蘭段並未沿台9線走，且未於台9、台2庚交會處附近設強制報告點，致航線使用人於坪林-宜蘭間採截彎取直飛行，疏忽其地障風險（尤其於無法目視時），核有疏失，亟應檢討。</w:t>
      </w:r>
    </w:p>
    <w:p w:rsidR="00272036" w:rsidRPr="001A3DE3" w:rsidRDefault="00272036" w:rsidP="00272036">
      <w:pPr>
        <w:pStyle w:val="2"/>
        <w:numPr>
          <w:ilvl w:val="1"/>
          <w:numId w:val="1"/>
        </w:numPr>
        <w:ind w:left="1249"/>
        <w:rPr>
          <w:b w:val="0"/>
        </w:rPr>
      </w:pPr>
      <w:bookmarkStart w:id="45" w:name="_Toc44678428"/>
      <w:r w:rsidRPr="001A3DE3">
        <w:rPr>
          <w:rFonts w:hint="eastAsia"/>
        </w:rPr>
        <w:t>依通聯紀錄譯文、軌跡與地形套疊圖、飛航資料紀錄器及生還人員訪談紀錄等，空軍109年2月15日簡報將飛行員保持雲下目視飛行列為與肇因有關之調查事實，尚稱有據，惟專機失事前副駕駛兩度提醒「教官高度」，卻未能接桿操作，核與其S-70C/UH-60機種時間僅220小時，未達S-70C/UH-60M機種時間300小</w:t>
      </w:r>
      <w:r w:rsidRPr="001A3DE3">
        <w:rPr>
          <w:rFonts w:hint="eastAsia"/>
        </w:rPr>
        <w:lastRenderedPageBreak/>
        <w:t>時規定有關，空軍應就人員派遣深入檢討。</w:t>
      </w:r>
      <w:bookmarkEnd w:id="45"/>
    </w:p>
    <w:p w:rsidR="00272036" w:rsidRPr="001A3DE3" w:rsidRDefault="00272036" w:rsidP="00272036">
      <w:pPr>
        <w:pStyle w:val="3"/>
        <w:numPr>
          <w:ilvl w:val="2"/>
          <w:numId w:val="1"/>
        </w:numPr>
        <w:ind w:left="1360" w:hanging="680"/>
      </w:pPr>
      <w:r w:rsidRPr="001A3DE3">
        <w:rPr>
          <w:rFonts w:hint="eastAsia"/>
        </w:rPr>
        <w:t>查直升機之俯仰角（PITCH）、翻滾角（ROLL）及偏航角（YAW或稱AZIMUTH）定義如圖</w:t>
      </w:r>
      <w:r w:rsidR="00A20A6A" w:rsidRPr="001A3DE3">
        <w:rPr>
          <w:rFonts w:hint="eastAsia"/>
        </w:rPr>
        <w:t>4</w:t>
      </w:r>
      <w:r w:rsidRPr="001A3DE3">
        <w:rPr>
          <w:rFonts w:hint="eastAsia"/>
        </w:rPr>
        <w:t>。其中，俯仰角之控制，由搖桿</w:t>
      </w:r>
      <w:r w:rsidR="002A5528" w:rsidRPr="001A3DE3">
        <w:rPr>
          <w:rFonts w:hint="eastAsia"/>
        </w:rPr>
        <w:t>前</w:t>
      </w:r>
      <w:r w:rsidRPr="001A3DE3">
        <w:rPr>
          <w:rFonts w:hint="eastAsia"/>
        </w:rPr>
        <w:t>推（機鼻向下移動）、</w:t>
      </w:r>
      <w:r w:rsidR="002A5528" w:rsidRPr="001A3DE3">
        <w:rPr>
          <w:rFonts w:hint="eastAsia"/>
        </w:rPr>
        <w:t>後</w:t>
      </w:r>
      <w:r w:rsidRPr="001A3DE3">
        <w:rPr>
          <w:rFonts w:hint="eastAsia"/>
        </w:rPr>
        <w:t>推（機鼻向上移動）決定；翻滾角，由搖桿左推（機體向左邊滾動）、右推（機體向右邊滾動）決定；而偏航角則由尾舵控制，尾舵控制器往左踩，機體向左偏移，反之，尾舵控制往右踩，則機體向右偏移。</w:t>
      </w:r>
    </w:p>
    <w:p w:rsidR="00272036" w:rsidRPr="001A3DE3" w:rsidRDefault="00272036" w:rsidP="00272036">
      <w:pPr>
        <w:ind w:leftChars="388" w:left="1320"/>
      </w:pPr>
      <w:r w:rsidRPr="001A3DE3">
        <w:rPr>
          <w:rFonts w:hint="eastAsia"/>
          <w:noProof/>
        </w:rPr>
        <w:drawing>
          <wp:inline distT="0" distB="0" distL="0" distR="0" wp14:anchorId="3C246404" wp14:editId="5B1DCA10">
            <wp:extent cx="2341266" cy="1654213"/>
            <wp:effectExtent l="0" t="0" r="1905" b="3175"/>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587832.tmp"/>
                    <pic:cNvPicPr/>
                  </pic:nvPicPr>
                  <pic:blipFill>
                    <a:blip r:embed="rId12">
                      <a:extLst>
                        <a:ext uri="{28A0092B-C50C-407E-A947-70E740481C1C}">
                          <a14:useLocalDpi xmlns:a14="http://schemas.microsoft.com/office/drawing/2010/main" val="0"/>
                        </a:ext>
                      </a:extLst>
                    </a:blip>
                    <a:stretch>
                      <a:fillRect/>
                    </a:stretch>
                  </pic:blipFill>
                  <pic:spPr>
                    <a:xfrm>
                      <a:off x="0" y="0"/>
                      <a:ext cx="2356413" cy="1664915"/>
                    </a:xfrm>
                    <a:prstGeom prst="rect">
                      <a:avLst/>
                    </a:prstGeom>
                  </pic:spPr>
                </pic:pic>
              </a:graphicData>
            </a:graphic>
          </wp:inline>
        </w:drawing>
      </w:r>
    </w:p>
    <w:p w:rsidR="00272036" w:rsidRPr="001A3DE3" w:rsidRDefault="00272036" w:rsidP="00272036">
      <w:pPr>
        <w:pStyle w:val="a1"/>
        <w:ind w:firstLine="661"/>
        <w:jc w:val="left"/>
      </w:pPr>
      <w:bookmarkStart w:id="46" w:name="_Toc44937233"/>
      <w:r w:rsidRPr="001A3DE3">
        <w:rPr>
          <w:rFonts w:hint="eastAsia"/>
        </w:rPr>
        <w:t>俯仰角(PITCH)、翻滾角(ROLL)及偏航角(AZIMUTH)</w:t>
      </w:r>
      <w:bookmarkEnd w:id="46"/>
    </w:p>
    <w:p w:rsidR="00272036" w:rsidRPr="001A3DE3" w:rsidRDefault="00272036" w:rsidP="00272036">
      <w:pPr>
        <w:pStyle w:val="3"/>
        <w:numPr>
          <w:ilvl w:val="2"/>
          <w:numId w:val="1"/>
        </w:numPr>
        <w:ind w:left="1360" w:hanging="680"/>
        <w:jc w:val="left"/>
      </w:pPr>
      <w:r w:rsidRPr="001A3DE3">
        <w:rPr>
          <w:rFonts w:hint="eastAsia"/>
        </w:rPr>
        <w:t xml:space="preserve">次查C430 </w:t>
      </w:r>
      <w:r w:rsidRPr="001A3DE3">
        <w:t>933</w:t>
      </w:r>
      <w:r w:rsidRPr="001A3DE3">
        <w:rPr>
          <w:rFonts w:hint="eastAsia"/>
        </w:rPr>
        <w:t>號機最後1分鐘軌跡與地形套疊圖，如圖</w:t>
      </w:r>
      <w:r w:rsidR="00A20A6A" w:rsidRPr="001A3DE3">
        <w:t>5</w:t>
      </w:r>
      <w:r w:rsidRPr="001A3DE3">
        <w:rPr>
          <w:rFonts w:hint="eastAsia"/>
        </w:rPr>
        <w:t>。失事機姿態、高度、距地面等參數（本院依據空軍109年2月15日簡報第35至54頁整理），如表</w:t>
      </w:r>
      <w:r w:rsidR="00A20A6A" w:rsidRPr="001A3DE3">
        <w:t>1</w:t>
      </w:r>
      <w:r w:rsidRPr="001A3DE3">
        <w:rPr>
          <w:rFonts w:hint="eastAsia"/>
        </w:rPr>
        <w:t>。失事前飛機姿態參數，如圖</w:t>
      </w:r>
      <w:r w:rsidR="00A20A6A" w:rsidRPr="001A3DE3">
        <w:rPr>
          <w:rFonts w:hint="eastAsia"/>
        </w:rPr>
        <w:t>6</w:t>
      </w:r>
      <w:r w:rsidRPr="001A3DE3">
        <w:rPr>
          <w:rFonts w:hint="eastAsia"/>
        </w:rPr>
        <w:t>。</w:t>
      </w:r>
      <w:r w:rsidRPr="001A3DE3">
        <w:rPr>
          <w:noProof/>
        </w:rPr>
        <w:drawing>
          <wp:inline distT="0" distB="0" distL="0" distR="0" wp14:anchorId="20DDB523" wp14:editId="747AB3B6">
            <wp:extent cx="4752975" cy="2495207"/>
            <wp:effectExtent l="0" t="0" r="0" b="635"/>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E4B6C2.tmp"/>
                    <pic:cNvPicPr/>
                  </pic:nvPicPr>
                  <pic:blipFill>
                    <a:blip r:embed="rId13">
                      <a:extLst>
                        <a:ext uri="{28A0092B-C50C-407E-A947-70E740481C1C}">
                          <a14:useLocalDpi xmlns:a14="http://schemas.microsoft.com/office/drawing/2010/main" val="0"/>
                        </a:ext>
                      </a:extLst>
                    </a:blip>
                    <a:stretch>
                      <a:fillRect/>
                    </a:stretch>
                  </pic:blipFill>
                  <pic:spPr>
                    <a:xfrm>
                      <a:off x="0" y="0"/>
                      <a:ext cx="4797879" cy="2518781"/>
                    </a:xfrm>
                    <a:prstGeom prst="rect">
                      <a:avLst/>
                    </a:prstGeom>
                  </pic:spPr>
                </pic:pic>
              </a:graphicData>
            </a:graphic>
          </wp:inline>
        </w:drawing>
      </w:r>
    </w:p>
    <w:p w:rsidR="00272036" w:rsidRPr="001A3DE3" w:rsidRDefault="00272036" w:rsidP="00272036">
      <w:pPr>
        <w:pStyle w:val="a1"/>
        <w:ind w:firstLine="661"/>
        <w:jc w:val="left"/>
      </w:pPr>
      <w:bookmarkStart w:id="47" w:name="_Toc44937234"/>
      <w:r w:rsidRPr="001A3DE3">
        <w:rPr>
          <w:rFonts w:hint="eastAsia"/>
          <w:b/>
        </w:rPr>
        <w:t>軌跡與地形套疊圖</w:t>
      </w:r>
      <w:bookmarkEnd w:id="47"/>
    </w:p>
    <w:p w:rsidR="00272036" w:rsidRPr="001A3DE3" w:rsidRDefault="00272036" w:rsidP="00272036">
      <w:pPr>
        <w:pStyle w:val="a3"/>
        <w:ind w:left="480" w:hanging="60"/>
      </w:pPr>
      <w:bookmarkStart w:id="48" w:name="_Toc44678451"/>
      <w:r w:rsidRPr="001A3DE3">
        <w:rPr>
          <w:rFonts w:hint="eastAsia"/>
          <w:noProof/>
        </w:rPr>
        <w:lastRenderedPageBreak/>
        <w:drawing>
          <wp:anchor distT="0" distB="0" distL="114300" distR="114300" simplePos="0" relativeHeight="251658752" behindDoc="0" locked="0" layoutInCell="1" allowOverlap="1" wp14:anchorId="224D4F92" wp14:editId="0AF250A9">
            <wp:simplePos x="0" y="0"/>
            <wp:positionH relativeFrom="margin">
              <wp:align>right</wp:align>
            </wp:positionH>
            <wp:positionV relativeFrom="paragraph">
              <wp:posOffset>628650</wp:posOffset>
            </wp:positionV>
            <wp:extent cx="4701540" cy="3554095"/>
            <wp:effectExtent l="0" t="0" r="3810" b="8255"/>
            <wp:wrapTopAndBottom/>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58EC84.tmp"/>
                    <pic:cNvPicPr/>
                  </pic:nvPicPr>
                  <pic:blipFill>
                    <a:blip r:embed="rId14">
                      <a:extLst>
                        <a:ext uri="{28A0092B-C50C-407E-A947-70E740481C1C}">
                          <a14:useLocalDpi xmlns:a14="http://schemas.microsoft.com/office/drawing/2010/main" val="0"/>
                        </a:ext>
                      </a:extLst>
                    </a:blip>
                    <a:stretch>
                      <a:fillRect/>
                    </a:stretch>
                  </pic:blipFill>
                  <pic:spPr>
                    <a:xfrm>
                      <a:off x="0" y="0"/>
                      <a:ext cx="4701540" cy="3554095"/>
                    </a:xfrm>
                    <a:prstGeom prst="rect">
                      <a:avLst/>
                    </a:prstGeom>
                  </pic:spPr>
                </pic:pic>
              </a:graphicData>
            </a:graphic>
            <wp14:sizeRelH relativeFrom="margin">
              <wp14:pctWidth>0</wp14:pctWidth>
            </wp14:sizeRelH>
            <wp14:sizeRelV relativeFrom="margin">
              <wp14:pctHeight>0</wp14:pctHeight>
            </wp14:sizeRelV>
          </wp:anchor>
        </w:drawing>
      </w:r>
      <w:r w:rsidRPr="001A3DE3">
        <w:rPr>
          <w:rFonts w:hint="eastAsia"/>
        </w:rPr>
        <w:t>飛機姿態、高度、距地面高度等參數</w:t>
      </w:r>
      <w:bookmarkEnd w:id="48"/>
    </w:p>
    <w:p w:rsidR="00272036" w:rsidRPr="001A3DE3" w:rsidRDefault="00272036" w:rsidP="00272036"/>
    <w:p w:rsidR="00272036" w:rsidRPr="001A3DE3" w:rsidRDefault="00272036" w:rsidP="00272036">
      <w:pPr>
        <w:ind w:leftChars="676" w:left="2299"/>
      </w:pPr>
      <w:r w:rsidRPr="001A3DE3">
        <w:rPr>
          <w:noProof/>
        </w:rPr>
        <w:drawing>
          <wp:inline distT="0" distB="0" distL="0" distR="0" wp14:anchorId="0D0D14DA" wp14:editId="49E59E2D">
            <wp:extent cx="2575783" cy="3680779"/>
            <wp:effectExtent l="0" t="0" r="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584521.tmp"/>
                    <pic:cNvPicPr/>
                  </pic:nvPicPr>
                  <pic:blipFill>
                    <a:blip r:embed="rId15">
                      <a:extLst>
                        <a:ext uri="{28A0092B-C50C-407E-A947-70E740481C1C}">
                          <a14:useLocalDpi xmlns:a14="http://schemas.microsoft.com/office/drawing/2010/main" val="0"/>
                        </a:ext>
                      </a:extLst>
                    </a:blip>
                    <a:stretch>
                      <a:fillRect/>
                    </a:stretch>
                  </pic:blipFill>
                  <pic:spPr>
                    <a:xfrm>
                      <a:off x="0" y="0"/>
                      <a:ext cx="2575783" cy="3680779"/>
                    </a:xfrm>
                    <a:prstGeom prst="rect">
                      <a:avLst/>
                    </a:prstGeom>
                  </pic:spPr>
                </pic:pic>
              </a:graphicData>
            </a:graphic>
          </wp:inline>
        </w:drawing>
      </w:r>
    </w:p>
    <w:p w:rsidR="00272036" w:rsidRPr="001A3DE3" w:rsidRDefault="00272036" w:rsidP="00272036">
      <w:pPr>
        <w:pStyle w:val="a1"/>
        <w:ind w:firstLine="661"/>
        <w:jc w:val="left"/>
      </w:pPr>
      <w:bookmarkStart w:id="49" w:name="_Toc44937235"/>
      <w:r w:rsidRPr="001A3DE3">
        <w:rPr>
          <w:rFonts w:hint="eastAsia"/>
        </w:rPr>
        <w:t>失事前飛行資料紀錄器CVFDR CSMU記錄之姿態參數</w:t>
      </w:r>
      <w:bookmarkEnd w:id="49"/>
    </w:p>
    <w:p w:rsidR="00272036" w:rsidRPr="001A3DE3" w:rsidRDefault="00272036" w:rsidP="00272036">
      <w:pPr>
        <w:pStyle w:val="3"/>
        <w:numPr>
          <w:ilvl w:val="2"/>
          <w:numId w:val="1"/>
        </w:numPr>
        <w:ind w:left="1360" w:hanging="680"/>
      </w:pPr>
      <w:r w:rsidRPr="001A3DE3">
        <w:rPr>
          <w:rFonts w:hint="eastAsia"/>
        </w:rPr>
        <w:t>依前述軌跡與地形套疊圖、飛機姿態、高度表及黑</w:t>
      </w:r>
      <w:r w:rsidRPr="001A3DE3">
        <w:rPr>
          <w:rFonts w:hint="eastAsia"/>
        </w:rPr>
        <w:lastRenderedPageBreak/>
        <w:t>盒子記載之俯仰角、翻滾角、偏航角等，失事機於08時06分31秒許偏航角自負180度大幅變化至正180度，之後，又於08時06分41秒許回到負180度，對照軌跡與地形套疊圖，其航跡確有向左偏情形，研判其向左彎偏後向右彎；期間，08時06分</w:t>
      </w:r>
      <w:r w:rsidRPr="001A3DE3">
        <w:t>35</w:t>
      </w:r>
      <w:r w:rsidRPr="001A3DE3">
        <w:rPr>
          <w:rFonts w:hint="eastAsia"/>
        </w:rPr>
        <w:t>秒俯仰角由正轉負，副駕駛於08時06分51.4秒（俯角13.5度）、08時06分55.9秒提醒「教官高度」，正駕駛於08時06分56.6秒回覆「知道」（俯角10.2度），末於08時07分01.2秒座艙語音記錄器錄音終止，對照</w:t>
      </w:r>
      <w:r w:rsidR="00B7160B">
        <w:rPr>
          <w:rFonts w:hint="eastAsia"/>
        </w:rPr>
        <w:t>曹○○</w:t>
      </w:r>
      <w:r w:rsidRPr="001A3DE3">
        <w:rPr>
          <w:rFonts w:hint="eastAsia"/>
        </w:rPr>
        <w:t>中將109年1月9日訪談紀錄，略以：「</w:t>
      </w:r>
      <w:r w:rsidRPr="001A3DE3">
        <w:rPr>
          <w:rFonts w:hAnsi="標楷體" w:hint="eastAsia"/>
        </w:rPr>
        <w:t>……</w:t>
      </w:r>
      <w:r w:rsidRPr="001A3DE3">
        <w:rPr>
          <w:rFonts w:hint="eastAsia"/>
        </w:rPr>
        <w:t>我們都著完裝上飛機後，正駕駛與總長才上機，後續飛機正常開車均沒有異狀，起飛後我們有看到101大樓，且距離很近，後來飛機就進入山區，在此之前天氣狀況都很好。飛機再往前飛行沒過多久後陸續有看到雲層，我們是在雲底飛行，後來有持續的進雲出雲，也看的出來雲底是比較不整齊的雲幕，但那時候還是可以很清楚地目視地面，所以我們清楚我們已經進入到山區了，但是可以目視到山區，所以明白有安全隔離高度，但是後續進雲開始有一些小的亂流，造成機身有輕微抖動的情況，沒有多久撞擊就發生了。」等語，可證空軍109年2月15日簡報稱飛行員「失事前飛行員依目視飛航規定，向</w:t>
      </w:r>
      <w:r w:rsidR="002A5528" w:rsidRPr="001A3DE3">
        <w:rPr>
          <w:rFonts w:hint="eastAsia"/>
        </w:rPr>
        <w:t>航</w:t>
      </w:r>
      <w:r w:rsidRPr="001A3DE3">
        <w:rPr>
          <w:rFonts w:hint="eastAsia"/>
        </w:rPr>
        <w:t>管報備爬高至4000呎，但於3740呎時受上方雲層影響停止爬升（08：06：48），不排除因可部分目視地面，後遂順勢下降保持雲下目視飛行。」，尚稱有據。惟失事前副駕駛兩度提醒教官高度，卻未能接桿操作，研判與其UH-60M時間僅38小時25分，S-</w:t>
      </w:r>
      <w:r w:rsidRPr="001A3DE3">
        <w:t>70C/UH-60M</w:t>
      </w:r>
      <w:r w:rsidRPr="001A3DE3">
        <w:rPr>
          <w:rFonts w:hint="eastAsia"/>
        </w:rPr>
        <w:t>機種時間僅220小時（未達專機副駕駛300小時門檻），過於資淺有關，實屬憾事。</w:t>
      </w:r>
    </w:p>
    <w:p w:rsidR="00272036" w:rsidRPr="001A3DE3" w:rsidRDefault="00272036" w:rsidP="00272036">
      <w:pPr>
        <w:pStyle w:val="3"/>
        <w:numPr>
          <w:ilvl w:val="2"/>
          <w:numId w:val="1"/>
        </w:numPr>
        <w:ind w:left="1360" w:hanging="680"/>
      </w:pPr>
      <w:r w:rsidRPr="001A3DE3">
        <w:rPr>
          <w:rFonts w:hint="eastAsia"/>
        </w:rPr>
        <w:t>綜上，依通聯紀錄譯文、軌跡與地形套疊圖、飛航</w:t>
      </w:r>
      <w:r w:rsidRPr="001A3DE3">
        <w:rPr>
          <w:rFonts w:hint="eastAsia"/>
        </w:rPr>
        <w:lastRenderedPageBreak/>
        <w:t>資料紀錄器及生還人員訪談紀錄等，空軍109年2月15日簡報將飛行員保持雲下目視飛行列為與肇因有關之調查事實，尚稱有據，惟專機失事前副駕駛兩度提醒「教官高度」，卻未能接桿操作，核與其S-70C/UH-60機種時間僅220小時，未達S-70C/UH-60M機種時間300小時規定有關，空軍應就人員派遣深入檢討。</w:t>
      </w:r>
    </w:p>
    <w:p w:rsidR="00272036" w:rsidRPr="001A3DE3" w:rsidRDefault="00272036" w:rsidP="00272036">
      <w:pPr>
        <w:pStyle w:val="2"/>
        <w:numPr>
          <w:ilvl w:val="1"/>
          <w:numId w:val="1"/>
        </w:numPr>
        <w:rPr>
          <w:b w:val="0"/>
        </w:rPr>
      </w:pPr>
      <w:bookmarkStart w:id="50" w:name="_Toc44678429"/>
      <w:r w:rsidRPr="001A3DE3">
        <w:rPr>
          <w:rFonts w:hint="eastAsia"/>
        </w:rPr>
        <w:t>國防部105年12月27日令頒「翔鳶專案」，命陸軍移撥15架「UH-60M」予空軍，空軍規劃由陸軍代訓「種子教官」後再由部內分4梯次擴(轉換)訓，然比較陸軍代訓種子教官、部內擴訓完訓報告之模擬機訓練，發現同為UH-60M型機試飛官，部內擴訓，除未能按副駕駛、正駕駛、教官、試飛官班別循序施訓晉等外，其試飛官模擬機總時數僅為種子教官時數之19.7%、陸軍換訓標準之7.3%，亦未達美原廠建議之模擬機訓練標準，顯有違失。</w:t>
      </w:r>
      <w:bookmarkEnd w:id="50"/>
    </w:p>
    <w:p w:rsidR="00272036" w:rsidRPr="001A3DE3" w:rsidRDefault="00272036" w:rsidP="00272036">
      <w:pPr>
        <w:pStyle w:val="3"/>
        <w:numPr>
          <w:ilvl w:val="2"/>
          <w:numId w:val="1"/>
        </w:numPr>
        <w:ind w:left="1360" w:hanging="680"/>
      </w:pPr>
      <w:r w:rsidRPr="001A3DE3">
        <w:rPr>
          <w:rFonts w:hint="eastAsia"/>
        </w:rPr>
        <w:t>查國防部105年12月27日令頒「陸軍UH-60M型直升機移交空軍案」，為確保人員換裝訓練順遂，空軍核定「翔鳶專案」人員換裝訓練實施計畫。飛行官部分，自106年2月13日起首由陸軍代訓飛行種子教官4員，分2梯次進訓，依序完成合格班、教官班及試飛官班等3階段訓練後，再由種子教官進行部內擴(轉換)訓，按副駕駛、正駕駛、教官、試飛官班別，共進行4梯次之部內擴訓。以第1期種子教官為例，依「陸軍航空</w:t>
      </w:r>
      <w:r w:rsidR="00B7160B">
        <w:rPr>
          <w:rFonts w:hint="eastAsia"/>
        </w:rPr>
        <w:t>○旅</w:t>
      </w:r>
      <w:r w:rsidRPr="001A3DE3">
        <w:rPr>
          <w:rFonts w:hint="eastAsia"/>
        </w:rPr>
        <w:t>翔鳶專案代訓空軍飛行人員第1期換裝訓練訓報告」，每員完成之學科、模擬機及術科課目每位種子教官，於合格班、教官班、試飛官班，依序完成模擬機訓練，以及術科訓練，其模擬機及術科時數，核與國防部109年3月2</w:t>
      </w:r>
      <w:r w:rsidRPr="001A3DE3">
        <w:t>6</w:t>
      </w:r>
      <w:r w:rsidRPr="001A3DE3">
        <w:rPr>
          <w:rFonts w:hint="eastAsia"/>
        </w:rPr>
        <w:t>日國督戰技字第1090067199號函稱之陸軍換裝標準相較，尚屬相符，</w:t>
      </w:r>
      <w:r w:rsidRPr="001A3DE3">
        <w:rPr>
          <w:rFonts w:hint="eastAsia"/>
        </w:rPr>
        <w:lastRenderedPageBreak/>
        <w:t>亦即陸軍係按其標準代訓空軍種子教官，縱學員原已是S-70C試飛官，須依序完成合格班、教官班、試飛官班之所有訓練，始能成為UH-60M試飛官。</w:t>
      </w:r>
    </w:p>
    <w:p w:rsidR="00272036" w:rsidRPr="001A3DE3" w:rsidRDefault="00272036" w:rsidP="00272036">
      <w:pPr>
        <w:pStyle w:val="3"/>
        <w:numPr>
          <w:ilvl w:val="2"/>
          <w:numId w:val="1"/>
        </w:numPr>
        <w:ind w:left="1360" w:hanging="680"/>
      </w:pPr>
      <w:r w:rsidRPr="001A3DE3">
        <w:rPr>
          <w:rFonts w:hint="eastAsia"/>
        </w:rPr>
        <w:t>國防部105年12月27日令頒「翔鳶專案」，命陸軍移撥15架「UH-60M」予空軍，空軍規劃由陸軍代訓種子教官後再由部內分4梯次擴(轉換)訓，然比較陸軍代訓種子教官、部內擴訓完訓報告之模擬機訓練，發現同為UH-60M型機試飛官，部內擴訓，除未能按副駕駛、正駕駛、教官、試飛官班別循序施訓外，其試飛官模擬機總時數</w:t>
      </w:r>
      <w:r w:rsidR="00A26BBB" w:rsidRPr="001A3DE3">
        <w:rPr>
          <w:rFonts w:hint="eastAsia"/>
        </w:rPr>
        <w:t>，</w:t>
      </w:r>
      <w:r w:rsidRPr="001A3DE3">
        <w:rPr>
          <w:rFonts w:hint="eastAsia"/>
        </w:rPr>
        <w:t>僅為種子教官時數之19.7%、陸軍換訓標準之7.3%，亦未達美原廠建議之模擬機訓練標準，顯有違失。</w:t>
      </w:r>
    </w:p>
    <w:p w:rsidR="00272036" w:rsidRPr="001A3DE3" w:rsidRDefault="00272036" w:rsidP="00272036">
      <w:pPr>
        <w:pStyle w:val="2"/>
        <w:numPr>
          <w:ilvl w:val="1"/>
          <w:numId w:val="1"/>
        </w:numPr>
        <w:ind w:left="1249"/>
        <w:rPr>
          <w:b w:val="0"/>
        </w:rPr>
      </w:pPr>
      <w:bookmarkStart w:id="51" w:name="_Toc44678430"/>
      <w:r w:rsidRPr="001A3DE3">
        <w:rPr>
          <w:rFonts w:hint="eastAsia"/>
        </w:rPr>
        <w:t>空軍救護隊因無「UH-60M模擬機」，其模擬機訓練，按「空軍部隊飛行訓練彙編」第五章規定，係依各部隊年度模擬機訓練計畫執行，</w:t>
      </w:r>
      <w:r w:rsidR="00B7160B">
        <w:rPr>
          <w:rFonts w:hint="eastAsia"/>
        </w:rPr>
        <w:t>第○聯隊</w:t>
      </w:r>
      <w:r w:rsidRPr="001A3DE3">
        <w:rPr>
          <w:rFonts w:hint="eastAsia"/>
        </w:rPr>
        <w:t>「107年下半年駐地訓練實施計畫」、「108年教官整訓空軍實施計畫」所列「S-70C/UH-60M型機教官整訓模擬機課目配當」，均合計共1架次，加上空軍救護隊「108年S-70C/UH-60M模擬機訓練實施計畫」未將教官以上人員納入計畫施訓，致C-430正駕駛</w:t>
      </w:r>
      <w:r w:rsidR="00B7160B">
        <w:rPr>
          <w:rFonts w:hint="eastAsia"/>
        </w:rPr>
        <w:t>葉○○</w:t>
      </w:r>
      <w:r w:rsidRPr="001A3DE3">
        <w:rPr>
          <w:rFonts w:hint="eastAsia"/>
        </w:rPr>
        <w:t>、隊長</w:t>
      </w:r>
      <w:r w:rsidR="00B7160B">
        <w:rPr>
          <w:rFonts w:hint="eastAsia"/>
        </w:rPr>
        <w:t>林○○</w:t>
      </w:r>
      <w:r w:rsidRPr="001A3DE3">
        <w:rPr>
          <w:rFonts w:hint="eastAsia"/>
        </w:rPr>
        <w:t>、副隊長</w:t>
      </w:r>
      <w:r w:rsidR="00B7160B">
        <w:rPr>
          <w:rFonts w:hint="eastAsia"/>
        </w:rPr>
        <w:t>張○○</w:t>
      </w:r>
      <w:r w:rsidRPr="001A3DE3">
        <w:rPr>
          <w:rFonts w:hint="eastAsia"/>
        </w:rPr>
        <w:t>、</w:t>
      </w:r>
      <w:r w:rsidR="00B7160B">
        <w:rPr>
          <w:rFonts w:hint="eastAsia"/>
        </w:rPr>
        <w:t>黃○○</w:t>
      </w:r>
      <w:r w:rsidRPr="001A3DE3">
        <w:rPr>
          <w:rFonts w:hint="eastAsia"/>
        </w:rPr>
        <w:t>教官……等108年均僅以S-70C訓練儀代替UH-60M模擬機訓練，其中</w:t>
      </w:r>
      <w:r w:rsidR="00B7160B">
        <w:rPr>
          <w:rFonts w:hint="eastAsia"/>
        </w:rPr>
        <w:t>葉○○</w:t>
      </w:r>
      <w:r w:rsidRPr="001A3DE3">
        <w:rPr>
          <w:rFonts w:hint="eastAsia"/>
        </w:rPr>
        <w:t>甚至自107年下半年起即無UH-60M模擬機訓練紀錄，核有違失。</w:t>
      </w:r>
      <w:bookmarkEnd w:id="51"/>
    </w:p>
    <w:p w:rsidR="00272036" w:rsidRPr="001A3DE3" w:rsidRDefault="00272036" w:rsidP="00272036">
      <w:pPr>
        <w:pStyle w:val="3"/>
        <w:numPr>
          <w:ilvl w:val="2"/>
          <w:numId w:val="1"/>
        </w:numPr>
        <w:ind w:left="1360" w:hanging="680"/>
      </w:pPr>
      <w:r w:rsidRPr="001A3DE3">
        <w:rPr>
          <w:rFonts w:hint="eastAsia"/>
        </w:rPr>
        <w:t>查國防部空軍司令部108年5月23日印頒「空軍部隊飛行訓練規定彙編」，第伍章模擬機訓練，該章七、四、(一)教官訓練、2：「教官訓練，學、術科配當依各型機飛行訓練手冊規定執行」；七之(十二)：「</w:t>
      </w:r>
      <w:r w:rsidRPr="001A3DE3">
        <w:rPr>
          <w:rFonts w:hint="eastAsia"/>
          <w:b/>
        </w:rPr>
        <w:t>委外模擬機訓練，依各部隊年度模擬機訓練計畫執行。</w:t>
      </w:r>
      <w:r w:rsidRPr="001A3DE3">
        <w:rPr>
          <w:rFonts w:hint="eastAsia"/>
        </w:rPr>
        <w:t>」；附表5各部隊模擬機現況表，備考：「6.S-70C</w:t>
      </w:r>
      <w:r w:rsidRPr="001A3DE3">
        <w:rPr>
          <w:rFonts w:hint="eastAsia"/>
        </w:rPr>
        <w:lastRenderedPageBreak/>
        <w:t>型機委海軍訓練依年度訓練計畫於左營海軍基地實施。</w:t>
      </w:r>
      <w:r w:rsidRPr="001A3DE3">
        <w:rPr>
          <w:rFonts w:hAnsi="標楷體" w:hint="eastAsia"/>
        </w:rPr>
        <w:t>……</w:t>
      </w:r>
      <w:r w:rsidRPr="001A3DE3">
        <w:rPr>
          <w:rFonts w:hint="eastAsia"/>
        </w:rPr>
        <w:t>8.UH-60M型機訓練委陸軍訓練，依年度訓練計畫於新社</w:t>
      </w:r>
      <w:r w:rsidR="00B7160B">
        <w:rPr>
          <w:rFonts w:hint="eastAsia"/>
        </w:rPr>
        <w:t>○旅</w:t>
      </w:r>
      <w:r w:rsidRPr="001A3DE3">
        <w:rPr>
          <w:rFonts w:hint="eastAsia"/>
        </w:rPr>
        <w:t>實施。」合先敘明。</w:t>
      </w:r>
    </w:p>
    <w:p w:rsidR="00272036" w:rsidRPr="001A3DE3" w:rsidRDefault="00272036" w:rsidP="00272036">
      <w:pPr>
        <w:pStyle w:val="3"/>
        <w:numPr>
          <w:ilvl w:val="2"/>
          <w:numId w:val="1"/>
        </w:numPr>
        <w:ind w:left="1360" w:hanging="680"/>
      </w:pPr>
      <w:r w:rsidRPr="001A3DE3">
        <w:rPr>
          <w:rFonts w:hint="eastAsia"/>
        </w:rPr>
        <w:t>次查「</w:t>
      </w:r>
      <w:r w:rsidRPr="001A3DE3">
        <w:rPr>
          <w:rFonts w:hint="eastAsia"/>
          <w:b/>
        </w:rPr>
        <w:t>UH-60M型機任務訓練手冊</w:t>
      </w:r>
      <w:r w:rsidRPr="001A3DE3">
        <w:rPr>
          <w:rFonts w:hint="eastAsia"/>
        </w:rPr>
        <w:t>」(草案)，空軍司令部107年1月3日國空戰整字第1070000017號令頒，依第一章總則01005訓練類別，共分第1階段新進換裝訓練、第2階段戰備副駕駛訓練、精練訓練、</w:t>
      </w:r>
      <w:r w:rsidRPr="001A3DE3">
        <w:rPr>
          <w:rFonts w:hint="eastAsia"/>
          <w:b/>
        </w:rPr>
        <w:t>資格晉等訓練</w:t>
      </w:r>
      <w:r w:rsidRPr="001A3DE3">
        <w:rPr>
          <w:rFonts w:hint="eastAsia"/>
        </w:rPr>
        <w:t>、試飛官訓練、考核官訓練</w:t>
      </w:r>
      <w:r w:rsidRPr="001A3DE3">
        <w:rPr>
          <w:rFonts w:hAnsi="標楷體" w:hint="eastAsia"/>
        </w:rPr>
        <w:t>……</w:t>
      </w:r>
      <w:r w:rsidRPr="001A3DE3">
        <w:rPr>
          <w:rFonts w:hint="eastAsia"/>
        </w:rPr>
        <w:t>等9種。其中，晉等訓練，依同手冊01007，復分為正駕駛晉等訓練、教官晉等訓練，試飛官晉等訓練及考核官晉等訓練等4種，UH-60</w:t>
      </w:r>
      <w:r w:rsidRPr="001A3DE3">
        <w:t>M</w:t>
      </w:r>
      <w:r w:rsidRPr="001A3DE3">
        <w:rPr>
          <w:rFonts w:hint="eastAsia"/>
        </w:rPr>
        <w:t>型機各晉等訓練課目配當表，依序臚列於該手冊附表1-5(正駕駛)、1-6(教官)、1-7(試飛官)、1-11(轉換UH-60M型機正駕駛)訓練課目配當</w:t>
      </w:r>
      <w:r w:rsidRPr="001A3DE3">
        <w:t>1-13</w:t>
      </w:r>
      <w:r w:rsidRPr="001A3DE3">
        <w:rPr>
          <w:rFonts w:hint="eastAsia"/>
        </w:rPr>
        <w:t>(考核官)，查各該附表均僅列學科、術科時數/架次，模擬機課目配當未列其中。其模擬機訓練，臚列於同手冊第五章模擬機訓練，其中05002(訓練對象)規定：「1、本部完成1、2階段飛行訓練之1類人員，依年度『部隊訓練計畫』規定之模擬機訓練架次，每半年實施2架次或2小時最低需求，</w:t>
      </w:r>
      <w:r w:rsidRPr="001A3DE3">
        <w:rPr>
          <w:rFonts w:hAnsi="標楷體" w:hint="eastAsia"/>
        </w:rPr>
        <w:t>……2、完成UH-60M型機主機種之2～5類人員，</w:t>
      </w:r>
      <w:r w:rsidRPr="001A3DE3">
        <w:rPr>
          <w:rFonts w:hint="eastAsia"/>
        </w:rPr>
        <w:t>依年度『部隊訓練計畫』規定之模擬機訓練架次，每半年實施2架次最低需求，執行模擬機訓練。」所稱模擬機訓練，依同手冊05003(訓練要領)規定，係以陸軍航空</w:t>
      </w:r>
      <w:r w:rsidR="00B7160B">
        <w:rPr>
          <w:rFonts w:hint="eastAsia"/>
        </w:rPr>
        <w:t>○旅</w:t>
      </w:r>
      <w:r w:rsidRPr="001A3DE3">
        <w:rPr>
          <w:rFonts w:hint="eastAsia"/>
        </w:rPr>
        <w:t>突擊作戰隊模擬機室施訓。其督導與考核，依同手冊05006規定，聯隊及本部隊各級隊長均有負責督導及執行之責任；督察科與中隊考核官並應不定時針對模擬機訓練情況實施考核，以督導其訓練品質，達到模擬機訓練之最大效果。</w:t>
      </w:r>
    </w:p>
    <w:p w:rsidR="00272036" w:rsidRPr="001A3DE3" w:rsidRDefault="00272036" w:rsidP="00272036">
      <w:pPr>
        <w:pStyle w:val="3"/>
        <w:numPr>
          <w:ilvl w:val="2"/>
          <w:numId w:val="1"/>
        </w:numPr>
        <w:ind w:left="1360" w:hanging="680"/>
      </w:pPr>
      <w:r w:rsidRPr="001A3DE3">
        <w:rPr>
          <w:rFonts w:hint="eastAsia"/>
        </w:rPr>
        <w:t>惟查「</w:t>
      </w:r>
      <w:r w:rsidRPr="001A3DE3">
        <w:rPr>
          <w:rFonts w:hint="eastAsia"/>
          <w:b/>
        </w:rPr>
        <w:t>空軍</w:t>
      </w:r>
      <w:r w:rsidR="00B7160B">
        <w:rPr>
          <w:rFonts w:hint="eastAsia"/>
          <w:b/>
        </w:rPr>
        <w:t>第○戰術戰鬥機</w:t>
      </w:r>
      <w:r w:rsidRPr="001A3DE3">
        <w:rPr>
          <w:rFonts w:hint="eastAsia"/>
          <w:b/>
        </w:rPr>
        <w:t>聯隊107年下半年駐地訓練實施計畫</w:t>
      </w:r>
      <w:r w:rsidRPr="001A3DE3">
        <w:rPr>
          <w:rFonts w:hint="eastAsia"/>
        </w:rPr>
        <w:t>」(第1次修訂)，以遴選聯隊具換訓教</w:t>
      </w:r>
      <w:r w:rsidRPr="001A3DE3">
        <w:rPr>
          <w:rFonts w:hint="eastAsia"/>
        </w:rPr>
        <w:lastRenderedPageBreak/>
        <w:t>官、日間後座資格人員擔任駐地訓練師資方式，訓練進訓學員。其中，教官整訓，期程自107年6月1日至同年6月30日止，其S-70C/UH-60M型機教官整訓模擬機課目配當，依附件4，分別以S-70C(M</w:t>
      </w:r>
      <w:r w:rsidRPr="001A3DE3">
        <w:t>-</w:t>
      </w:r>
      <w:r w:rsidRPr="001A3DE3">
        <w:rPr>
          <w:rFonts w:hint="eastAsia"/>
        </w:rPr>
        <w:t>1)訓練儀、UH-60M模擬機實施，合計共1架次。「</w:t>
      </w:r>
      <w:r w:rsidRPr="001A3DE3">
        <w:rPr>
          <w:rFonts w:hint="eastAsia"/>
          <w:b/>
        </w:rPr>
        <w:t>空軍</w:t>
      </w:r>
      <w:r w:rsidR="00B7160B">
        <w:rPr>
          <w:rFonts w:hint="eastAsia"/>
          <w:b/>
        </w:rPr>
        <w:t>第○戰術戰鬥機</w:t>
      </w:r>
      <w:r w:rsidRPr="001A3DE3">
        <w:rPr>
          <w:rFonts w:hint="eastAsia"/>
          <w:b/>
        </w:rPr>
        <w:t>聯隊108年教官整訓實施計畫</w:t>
      </w:r>
      <w:r w:rsidRPr="001A3DE3">
        <w:rPr>
          <w:rFonts w:hint="eastAsia"/>
        </w:rPr>
        <w:t>」，空軍</w:t>
      </w:r>
      <w:r w:rsidR="00B7160B">
        <w:rPr>
          <w:rFonts w:hint="eastAsia"/>
        </w:rPr>
        <w:t>第○聯隊</w:t>
      </w:r>
      <w:r w:rsidRPr="001A3DE3">
        <w:rPr>
          <w:rFonts w:hint="eastAsia"/>
        </w:rPr>
        <w:t>107年12月3日</w:t>
      </w:r>
      <w:r w:rsidR="00B7160B">
        <w:rPr>
          <w:rFonts w:hint="eastAsia"/>
        </w:rPr>
        <w:t>空○</w:t>
      </w:r>
      <w:r w:rsidRPr="001A3DE3">
        <w:rPr>
          <w:rFonts w:hint="eastAsia"/>
        </w:rPr>
        <w:t>聯作字第1070005541號呈空軍教育訓練暨準則發展指揮部(下稱教準部)，案經教準部107年12月20日空教準訓字第1070008668號函復。其中，S-70C/UH-60M型機教官整訓模擬機課目配當，合計共1架次(與107年同)。另空軍救護隊隊長</w:t>
      </w:r>
      <w:r w:rsidR="00B7160B">
        <w:rPr>
          <w:rFonts w:hint="eastAsia"/>
        </w:rPr>
        <w:t>林○○</w:t>
      </w:r>
      <w:r w:rsidRPr="001A3DE3">
        <w:rPr>
          <w:rFonts w:hint="eastAsia"/>
        </w:rPr>
        <w:t>，核定所屬作戰室108年5月29日所簽「空軍救護隊108年S-70C/UH-60M模擬機訓練實施計畫」，訓練對象僅含該隊戰備完訓並可擔任任務之正副駕駛、年度執行精練一、二階訓練人員及未完訓之訓員，計游少校等</w:t>
      </w:r>
      <w:r w:rsidR="006827BD" w:rsidRPr="001A3DE3">
        <w:rPr>
          <w:rFonts w:hint="eastAsia"/>
        </w:rPr>
        <w:t>二十餘</w:t>
      </w:r>
      <w:r w:rsidRPr="001A3DE3">
        <w:rPr>
          <w:rFonts w:hint="eastAsia"/>
        </w:rPr>
        <w:t>員，人員資格均為副駕駛(CP)、正駕駛(FP)。嗣該模擬機訓練實施計畫，同年7月11日第1次修訂，訓練對象、人員資格與前同，惟名單增為</w:t>
      </w:r>
      <w:r w:rsidR="006827BD" w:rsidRPr="001A3DE3">
        <w:rPr>
          <w:rFonts w:hint="eastAsia"/>
        </w:rPr>
        <w:t>三十餘</w:t>
      </w:r>
      <w:r w:rsidRPr="001A3DE3">
        <w:rPr>
          <w:rFonts w:hint="eastAsia"/>
        </w:rPr>
        <w:t>員；同年8月9日第2次修訂，</w:t>
      </w:r>
      <w:r w:rsidR="006827BD" w:rsidRPr="001A3DE3">
        <w:rPr>
          <w:rFonts w:hint="eastAsia"/>
        </w:rPr>
        <w:t>名單人數再略增數</w:t>
      </w:r>
      <w:r w:rsidRPr="001A3DE3">
        <w:rPr>
          <w:rFonts w:hint="eastAsia"/>
        </w:rPr>
        <w:t>員，除翔鳶部內擴訓人員資格含IP、FP、CP外，其餘戰備正/副駕駛、精練一、二階人員資格仍維持FP、CP。要言之，108年2月16日升任救護隊第三分隊分隊長之</w:t>
      </w:r>
      <w:r w:rsidR="00B7160B">
        <w:rPr>
          <w:rFonts w:hint="eastAsia"/>
        </w:rPr>
        <w:t>葉○○</w:t>
      </w:r>
      <w:r w:rsidRPr="001A3DE3">
        <w:rPr>
          <w:rFonts w:hint="eastAsia"/>
        </w:rPr>
        <w:t>(原督察科少校考核官，107年6月14日部內擴訓第1批結訓)、副隊長</w:t>
      </w:r>
      <w:r w:rsidR="00B7160B">
        <w:rPr>
          <w:rFonts w:hint="eastAsia"/>
        </w:rPr>
        <w:t>張○○</w:t>
      </w:r>
      <w:r w:rsidRPr="001A3DE3">
        <w:rPr>
          <w:rFonts w:hint="eastAsia"/>
        </w:rPr>
        <w:t>及隊長</w:t>
      </w:r>
      <w:r w:rsidR="00B7160B">
        <w:rPr>
          <w:rFonts w:hint="eastAsia"/>
        </w:rPr>
        <w:t>林○○</w:t>
      </w:r>
      <w:r w:rsidRPr="001A3DE3">
        <w:rPr>
          <w:rFonts w:hint="eastAsia"/>
        </w:rPr>
        <w:t>等具教官(IP)、試飛官(MTP)資格人員均未列入「空軍救護隊108年S-70C/UH-60M模擬機訓練實施計畫」，迄108年12月31日，救護隊始將具教官資格人員納入「109年S-70C/UH-60M模擬機訓練實施計畫。本院鑑於C-430正駕駛</w:t>
      </w:r>
      <w:r w:rsidR="00B7160B">
        <w:rPr>
          <w:rFonts w:hint="eastAsia"/>
        </w:rPr>
        <w:t>葉○○</w:t>
      </w:r>
      <w:r w:rsidRPr="001A3DE3">
        <w:rPr>
          <w:rFonts w:hint="eastAsia"/>
        </w:rPr>
        <w:t>自107年下半年起全無UH-60M型模擬機訓練紀錄，108</w:t>
      </w:r>
      <w:r w:rsidRPr="001A3DE3">
        <w:rPr>
          <w:rFonts w:hint="eastAsia"/>
        </w:rPr>
        <w:lastRenderedPageBreak/>
        <w:t>年亦僅於3月21日、10月31日、12月19日接受5架次S-70C模擬機訓練，經請陸軍全面清查，發現隊長</w:t>
      </w:r>
      <w:r w:rsidR="00B7160B">
        <w:rPr>
          <w:rFonts w:hint="eastAsia"/>
        </w:rPr>
        <w:t>林○○</w:t>
      </w:r>
      <w:r w:rsidRPr="001A3DE3">
        <w:rPr>
          <w:rFonts w:hint="eastAsia"/>
        </w:rPr>
        <w:t>、副隊長</w:t>
      </w:r>
      <w:r w:rsidR="00B7160B">
        <w:rPr>
          <w:rFonts w:hint="eastAsia"/>
        </w:rPr>
        <w:t>張○○</w:t>
      </w:r>
      <w:r w:rsidRPr="001A3DE3">
        <w:rPr>
          <w:rFonts w:hint="eastAsia"/>
        </w:rPr>
        <w:t>、</w:t>
      </w:r>
      <w:r w:rsidR="00B7160B">
        <w:rPr>
          <w:rFonts w:hint="eastAsia"/>
        </w:rPr>
        <w:t>黃○○</w:t>
      </w:r>
      <w:r w:rsidRPr="001A3DE3">
        <w:rPr>
          <w:rFonts w:hint="eastAsia"/>
        </w:rPr>
        <w:t>教官及聘僱</w:t>
      </w:r>
      <w:r w:rsidR="00B7160B">
        <w:rPr>
          <w:rFonts w:hint="eastAsia"/>
        </w:rPr>
        <w:t>林○○</w:t>
      </w:r>
      <w:r w:rsidRPr="001A3DE3">
        <w:rPr>
          <w:rFonts w:hint="eastAsia"/>
        </w:rPr>
        <w:t>、</w:t>
      </w:r>
      <w:r w:rsidR="00B7160B">
        <w:rPr>
          <w:rFonts w:hint="eastAsia"/>
        </w:rPr>
        <w:t>王○○</w:t>
      </w:r>
      <w:r w:rsidRPr="001A3DE3">
        <w:rPr>
          <w:rFonts w:hint="eastAsia"/>
        </w:rPr>
        <w:t>等人於108年間，均無UH-60M模擬機訓練紀錄，此有</w:t>
      </w:r>
      <w:r w:rsidR="00B7160B">
        <w:rPr>
          <w:rFonts w:hint="eastAsia"/>
        </w:rPr>
        <w:t>張○○</w:t>
      </w:r>
      <w:r w:rsidRPr="001A3DE3">
        <w:rPr>
          <w:rFonts w:hint="eastAsia"/>
        </w:rPr>
        <w:t>109年6月10日詢問筆錄可稽。</w:t>
      </w:r>
    </w:p>
    <w:p w:rsidR="00272036" w:rsidRPr="001A3DE3" w:rsidRDefault="00272036" w:rsidP="00272036">
      <w:pPr>
        <w:pStyle w:val="3"/>
        <w:widowControl/>
        <w:numPr>
          <w:ilvl w:val="2"/>
          <w:numId w:val="1"/>
        </w:numPr>
        <w:overflowPunct/>
        <w:autoSpaceDE/>
        <w:autoSpaceDN/>
        <w:ind w:left="1360" w:hanging="680"/>
        <w:rPr>
          <w:b/>
          <w:szCs w:val="48"/>
        </w:rPr>
      </w:pPr>
      <w:r w:rsidRPr="001A3DE3">
        <w:rPr>
          <w:rFonts w:hint="eastAsia"/>
        </w:rPr>
        <w:t>綜上，空軍救護隊因無「UH-60M模擬機」，故其模擬機訓練，按「空軍部隊飛行訓練彙編」第五章：「委外模擬機訓練，依各部隊年度模擬機訓練計畫執行」規定，於陸軍新社</w:t>
      </w:r>
      <w:r w:rsidR="00B7160B">
        <w:rPr>
          <w:rFonts w:hint="eastAsia"/>
        </w:rPr>
        <w:t>○旅</w:t>
      </w:r>
      <w:r w:rsidRPr="001A3DE3">
        <w:rPr>
          <w:rFonts w:hint="eastAsia"/>
        </w:rPr>
        <w:t>實施，</w:t>
      </w:r>
      <w:r w:rsidR="00B7160B">
        <w:rPr>
          <w:rFonts w:hint="eastAsia"/>
        </w:rPr>
        <w:t>第○聯隊</w:t>
      </w:r>
      <w:r w:rsidRPr="001A3DE3">
        <w:rPr>
          <w:rFonts w:hint="eastAsia"/>
        </w:rPr>
        <w:t>「107年下半年駐地訓練實施計畫」附件4、「108年教官整訓空軍實施計畫」附件2所列「S-70C/UH-60M型機教官整訓模擬機課目配當」，均為合計1架次，形成以S-70C(M-1)訓練儀架次代替UH-60M模擬機架次之奇特現象；空軍救護隊「108年S-70C/UH-60M模擬機訓練實施計畫」漏未將教官以上人員納入計畫施訓，致108年甚至連隊長</w:t>
      </w:r>
      <w:r w:rsidR="00B7160B">
        <w:rPr>
          <w:rFonts w:hint="eastAsia"/>
        </w:rPr>
        <w:t>林○○</w:t>
      </w:r>
      <w:r w:rsidRPr="001A3DE3">
        <w:rPr>
          <w:rFonts w:hint="eastAsia"/>
        </w:rPr>
        <w:t>、副隊長</w:t>
      </w:r>
      <w:r w:rsidR="00B7160B">
        <w:rPr>
          <w:rFonts w:hint="eastAsia"/>
        </w:rPr>
        <w:t>張○○</w:t>
      </w:r>
      <w:r w:rsidRPr="001A3DE3">
        <w:rPr>
          <w:rFonts w:hint="eastAsia"/>
        </w:rPr>
        <w:t>、C-430正駕駛</w:t>
      </w:r>
      <w:r w:rsidR="00B7160B">
        <w:rPr>
          <w:rFonts w:hint="eastAsia"/>
        </w:rPr>
        <w:t>葉○○</w:t>
      </w:r>
      <w:r w:rsidRPr="001A3DE3">
        <w:rPr>
          <w:rFonts w:hint="eastAsia"/>
        </w:rPr>
        <w:t>、</w:t>
      </w:r>
      <w:r w:rsidR="00B7160B">
        <w:rPr>
          <w:rFonts w:hint="eastAsia"/>
        </w:rPr>
        <w:t>黃○○</w:t>
      </w:r>
      <w:r w:rsidRPr="001A3DE3">
        <w:rPr>
          <w:rFonts w:hint="eastAsia"/>
        </w:rPr>
        <w:t>教官……等教官資格人員全無UH-60M模擬機實施紀錄，核有違失</w:t>
      </w:r>
      <w:r w:rsidRPr="001A3DE3">
        <w:rPr>
          <w:rFonts w:hAnsi="標楷體" w:hint="eastAsia"/>
        </w:rPr>
        <w:t>。</w:t>
      </w:r>
    </w:p>
    <w:p w:rsidR="00272036" w:rsidRPr="001A3DE3" w:rsidRDefault="00272036" w:rsidP="00272036">
      <w:pPr>
        <w:pStyle w:val="2"/>
        <w:numPr>
          <w:ilvl w:val="1"/>
          <w:numId w:val="1"/>
        </w:numPr>
        <w:ind w:left="1249"/>
      </w:pPr>
      <w:bookmarkStart w:id="52" w:name="_Toc44678431"/>
      <w:r w:rsidRPr="001A3DE3">
        <w:rPr>
          <w:rFonts w:hint="eastAsia"/>
        </w:rPr>
        <w:t>參謀總長109年1月2日「博愛二號」專機任務，空軍司令部戰整組108年12月31日寄送至</w:t>
      </w:r>
      <w:r w:rsidR="00B7160B">
        <w:rPr>
          <w:rFonts w:hint="eastAsia"/>
        </w:rPr>
        <w:t>第○聯隊</w:t>
      </w:r>
      <w:r w:rsidRPr="001A3DE3">
        <w:rPr>
          <w:rFonts w:hint="eastAsia"/>
        </w:rPr>
        <w:t>作指中心，惟作情官</w:t>
      </w:r>
      <w:r w:rsidR="00DD5447" w:rsidRPr="001A3DE3">
        <w:rPr>
          <w:rFonts w:hint="eastAsia"/>
        </w:rPr>
        <w:t>薛少校</w:t>
      </w:r>
      <w:r w:rsidRPr="001A3DE3">
        <w:rPr>
          <w:rFonts w:hint="eastAsia"/>
        </w:rPr>
        <w:t>，收到「行政機任務日報表」後，僅查看1月1日報表、疏漏1月2日專機任務，而未通知救護隊，致該隊迄1月1日17：00許接獲國防部作計室詢問進駐整備進度，始知1月2日專機任務，並臨時由剛返回嘉義基地之</w:t>
      </w:r>
      <w:r w:rsidR="00B7160B">
        <w:rPr>
          <w:rFonts w:hint="eastAsia"/>
        </w:rPr>
        <w:t>葉○○</w:t>
      </w:r>
      <w:r w:rsidRPr="001A3DE3">
        <w:rPr>
          <w:rFonts w:hint="eastAsia"/>
        </w:rPr>
        <w:t>駕933號機當日又夜航北上並擔任翌日專機正駕駛，壓縮任務整備時間，危害飛航安全，顯有違失。</w:t>
      </w:r>
      <w:bookmarkEnd w:id="52"/>
    </w:p>
    <w:p w:rsidR="00272036" w:rsidRPr="001A3DE3" w:rsidRDefault="00272036" w:rsidP="00272036">
      <w:pPr>
        <w:pStyle w:val="3"/>
        <w:numPr>
          <w:ilvl w:val="2"/>
          <w:numId w:val="1"/>
        </w:numPr>
        <w:ind w:left="1360" w:hanging="680"/>
      </w:pPr>
      <w:r w:rsidRPr="001A3DE3">
        <w:rPr>
          <w:rFonts w:hint="eastAsia"/>
        </w:rPr>
        <w:t>查本案參謀總長「博愛二號」行政專機，依國防部作計室108年12月30專機派遣管制表，原定於109年1月3日07時50分松山飛往中正港，嗣行程提早1天，</w:t>
      </w:r>
      <w:r w:rsidRPr="001A3DE3">
        <w:rPr>
          <w:rFonts w:hint="eastAsia"/>
        </w:rPr>
        <w:lastRenderedPageBreak/>
        <w:t>改為109年1月2日(D日，起飛地點同)。該行程異動，經國防部空軍司令部戰整組黃少校於108年12月31日(D-2日)下午</w:t>
      </w:r>
      <w:r w:rsidR="00D960B3" w:rsidRPr="001A3DE3">
        <w:rPr>
          <w:rFonts w:hint="eastAsia"/>
        </w:rPr>
        <w:t>5時許</w:t>
      </w:r>
      <w:r w:rsidRPr="001A3DE3">
        <w:rPr>
          <w:rFonts w:hint="eastAsia"/>
        </w:rPr>
        <w:t>經由國軍雲端信箱寄送更新版專機日報表至455聯隊作指中心，惟作情官</w:t>
      </w:r>
      <w:r w:rsidR="00DD5447" w:rsidRPr="001A3DE3">
        <w:rPr>
          <w:rFonts w:hint="eastAsia"/>
        </w:rPr>
        <w:t>薛少校</w:t>
      </w:r>
      <w:r w:rsidRPr="001A3DE3">
        <w:rPr>
          <w:rFonts w:hint="eastAsia"/>
        </w:rPr>
        <w:t>當日(</w:t>
      </w:r>
      <w:r w:rsidRPr="001A3DE3">
        <w:t>108</w:t>
      </w:r>
      <w:r w:rsidRPr="001A3DE3">
        <w:rPr>
          <w:rFonts w:hint="eastAsia"/>
        </w:rPr>
        <w:t>年12月31日)戰情官收到檔案後，詢據其109年4月29日自承「我開資料時是看1/1行程，因此沒把1/2列入交接」、同年5月26日「其實我只是要看隔天1/1的相關行程，搜尋嘉義是我額外做的」等語，坦承未注意1月2日專機任務，因而未將此一更新戰情傳遞給救護隊，導致救護隊迄1月1日17時國防部詢問進駐整備進度時，始知專機行程調整事宜，造成專機調派、任務整備時間被壓縮。</w:t>
      </w:r>
    </w:p>
    <w:p w:rsidR="00272036" w:rsidRPr="001A3DE3" w:rsidRDefault="00272036" w:rsidP="00272036">
      <w:pPr>
        <w:pStyle w:val="3"/>
        <w:numPr>
          <w:ilvl w:val="2"/>
          <w:numId w:val="1"/>
        </w:numPr>
        <w:ind w:left="1360" w:hanging="680"/>
      </w:pPr>
      <w:r w:rsidRPr="001A3DE3">
        <w:rPr>
          <w:rFonts w:hint="eastAsia"/>
        </w:rPr>
        <w:t>惟查空軍司令部108年5月23日印頒「空軍部隊飛行訓練規定彙編」，第拾參章安全規定，十五之(四)定義「每日最大空勤時間」，係每日自進入辦公室、執行飛行前任務提示起，至最後一批飛行發動機關車止，為「每日最大空勤時間」，其中，具自動飛行控制系統之旋翼機不得超過14小時。正駕駛</w:t>
      </w:r>
      <w:r w:rsidR="00B7160B">
        <w:rPr>
          <w:rFonts w:hint="eastAsia"/>
        </w:rPr>
        <w:t>葉○○</w:t>
      </w:r>
      <w:r w:rsidRPr="001A3DE3">
        <w:rPr>
          <w:rFonts w:hint="eastAsia"/>
        </w:rPr>
        <w:t>72小時生活史，任務機編號K-433/機尾933，於109年1月1日（D-1日）10：18萬鈞待命返回嘉義基地，20：30專機進駐松山基地指揮部，109年1月2日（D日）05：3</w:t>
      </w:r>
      <w:r w:rsidRPr="001A3DE3">
        <w:t>0</w:t>
      </w:r>
      <w:r w:rsidRPr="001A3DE3">
        <w:rPr>
          <w:rFonts w:hint="eastAsia"/>
        </w:rPr>
        <w:t>上網填寫二階段自我評估，05：51執行酒測，07：10於貴賓室「飛行員天氣講解」。07：50又早班飛行，倘作指中心作情官</w:t>
      </w:r>
      <w:r w:rsidR="00DD5447" w:rsidRPr="001A3DE3">
        <w:rPr>
          <w:rFonts w:hint="eastAsia"/>
        </w:rPr>
        <w:t>薛少校</w:t>
      </w:r>
      <w:r w:rsidRPr="001A3DE3">
        <w:rPr>
          <w:rFonts w:hint="eastAsia"/>
        </w:rPr>
        <w:t>未延宕專機訊息，則救護隊當有更充分時間指派合格任務人員，</w:t>
      </w:r>
      <w:r w:rsidR="00B7160B">
        <w:rPr>
          <w:rFonts w:hint="eastAsia"/>
        </w:rPr>
        <w:t>葉○○</w:t>
      </w:r>
      <w:r w:rsidRPr="001A3DE3">
        <w:rPr>
          <w:rFonts w:hint="eastAsia"/>
        </w:rPr>
        <w:t>也不致於D-1日一早從松山飛返嘉義基地，當晚又從嘉義基地夜航北上，執行D日之早班飛行，再者，救護隊亦不致於指派飛行時數</w:t>
      </w:r>
      <w:bookmarkStart w:id="53" w:name="_GoBack"/>
      <w:bookmarkEnd w:id="53"/>
      <w:r w:rsidRPr="001A3DE3">
        <w:rPr>
          <w:rFonts w:hint="eastAsia"/>
        </w:rPr>
        <w:t>僅220小時之</w:t>
      </w:r>
      <w:r w:rsidR="00FC1BFD">
        <w:rPr>
          <w:rFonts w:hint="eastAsia"/>
        </w:rPr>
        <w:t>劉○○</w:t>
      </w:r>
      <w:r w:rsidRPr="001A3DE3">
        <w:rPr>
          <w:rFonts w:hint="eastAsia"/>
        </w:rPr>
        <w:t>，擔任專機副駕駛，足見專機訊息之延宕，造成任務整備時間壓縮，以及任務組員之疲勞風險，影響飛</w:t>
      </w:r>
      <w:r w:rsidRPr="001A3DE3">
        <w:rPr>
          <w:rFonts w:hint="eastAsia"/>
        </w:rPr>
        <w:lastRenderedPageBreak/>
        <w:t>航安全，顯有違失。</w:t>
      </w:r>
    </w:p>
    <w:p w:rsidR="00272036" w:rsidRPr="001A3DE3" w:rsidRDefault="00272036" w:rsidP="00272036">
      <w:pPr>
        <w:pStyle w:val="3"/>
        <w:numPr>
          <w:ilvl w:val="2"/>
          <w:numId w:val="1"/>
        </w:numPr>
        <w:ind w:left="1360" w:hanging="680"/>
      </w:pPr>
      <w:r w:rsidRPr="001A3DE3">
        <w:rPr>
          <w:rFonts w:hint="eastAsia"/>
        </w:rPr>
        <w:t>綜上，參謀總長109年1月2日「博愛二號」專機任務，空軍司令部戰整組108年12月31日(D-2日)</w:t>
      </w:r>
      <w:r w:rsidR="00D960B3" w:rsidRPr="001A3DE3">
        <w:t>17</w:t>
      </w:r>
      <w:r w:rsidR="00D960B3" w:rsidRPr="001A3DE3">
        <w:rPr>
          <w:rFonts w:hint="eastAsia"/>
        </w:rPr>
        <w:t>時許</w:t>
      </w:r>
      <w:r w:rsidRPr="001A3DE3">
        <w:rPr>
          <w:rFonts w:hint="eastAsia"/>
        </w:rPr>
        <w:t>寄送至</w:t>
      </w:r>
      <w:r w:rsidR="00B7160B">
        <w:rPr>
          <w:rFonts w:hint="eastAsia"/>
        </w:rPr>
        <w:t>第○聯隊</w:t>
      </w:r>
      <w:r w:rsidRPr="001A3DE3">
        <w:rPr>
          <w:rFonts w:hint="eastAsia"/>
        </w:rPr>
        <w:t>作指中心，惟作情官</w:t>
      </w:r>
      <w:r w:rsidR="00DD5447" w:rsidRPr="001A3DE3">
        <w:rPr>
          <w:rFonts w:hint="eastAsia"/>
        </w:rPr>
        <w:t>薛少校</w:t>
      </w:r>
      <w:r w:rsidRPr="001A3DE3">
        <w:rPr>
          <w:rFonts w:hint="eastAsia"/>
        </w:rPr>
        <w:t>，收到「行政機任務日報表」後，僅查看1月1日報表卻疏漏1月2日專機任務，而未通知救護隊，致該隊迄1月1日(D-1日)17：00許接獲國防部作計室詢問進駐整備進度，始知1月2日07：50專機任務，並臨時由剛返回嘉義基地之</w:t>
      </w:r>
      <w:r w:rsidR="00B7160B">
        <w:rPr>
          <w:rFonts w:hint="eastAsia"/>
        </w:rPr>
        <w:t>葉○○</w:t>
      </w:r>
      <w:r w:rsidRPr="001A3DE3">
        <w:rPr>
          <w:rFonts w:hint="eastAsia"/>
        </w:rPr>
        <w:t>駕933號機夜航北上並擔任翌日專機正駕駛，壓縮任務整備時間，危害飛航安全，顯有違失。</w:t>
      </w:r>
    </w:p>
    <w:p w:rsidR="00272036" w:rsidRPr="001A3DE3" w:rsidRDefault="00272036" w:rsidP="00272036">
      <w:pPr>
        <w:pStyle w:val="2"/>
        <w:numPr>
          <w:ilvl w:val="1"/>
          <w:numId w:val="1"/>
        </w:numPr>
        <w:ind w:left="1249"/>
        <w:rPr>
          <w:b w:val="0"/>
        </w:rPr>
      </w:pPr>
      <w:bookmarkStart w:id="54" w:name="_Toc44678432"/>
      <w:r w:rsidRPr="001A3DE3">
        <w:rPr>
          <w:rFonts w:hint="eastAsia"/>
        </w:rPr>
        <w:t>依「空軍戰術管制中心值勤作業程序」附件21「軍機監控標準作業程序」規定，本件C-430攔管人員，任務前未查詢內陸地障，未將航線輸入到</w:t>
      </w:r>
      <w:r w:rsidR="006827BD" w:rsidRPr="001A3DE3">
        <w:rPr>
          <w:rFonts w:hint="eastAsia"/>
        </w:rPr>
        <w:t>系統</w:t>
      </w:r>
      <w:r w:rsidRPr="001A3DE3">
        <w:rPr>
          <w:rFonts w:hint="eastAsia"/>
        </w:rPr>
        <w:t>，致任務中未能發現任務機偏航，核有違失。</w:t>
      </w:r>
      <w:bookmarkEnd w:id="54"/>
    </w:p>
    <w:p w:rsidR="00272036" w:rsidRPr="001A3DE3" w:rsidRDefault="00272036" w:rsidP="00272036">
      <w:pPr>
        <w:pStyle w:val="3"/>
        <w:numPr>
          <w:ilvl w:val="2"/>
          <w:numId w:val="1"/>
        </w:numPr>
        <w:ind w:left="1360" w:hanging="680"/>
      </w:pPr>
      <w:r w:rsidRPr="001A3DE3">
        <w:rPr>
          <w:rFonts w:hint="eastAsia"/>
        </w:rPr>
        <w:t xml:space="preserve">查107年6月4日空軍F-16 </w:t>
      </w:r>
      <w:r w:rsidRPr="001A3DE3">
        <w:t>6685</w:t>
      </w:r>
      <w:r w:rsidRPr="001A3DE3">
        <w:rPr>
          <w:rFonts w:hint="eastAsia"/>
        </w:rPr>
        <w:t>號機於萬安演習脫離基隆港時撞五分山，該一級事件後，空軍修正「作業程序」，將目視航線報告點座標輸入至</w:t>
      </w:r>
      <w:r w:rsidR="00DD5447" w:rsidRPr="001A3DE3">
        <w:rPr>
          <w:rFonts w:hint="eastAsia"/>
        </w:rPr>
        <w:t>系統</w:t>
      </w:r>
      <w:r w:rsidRPr="001A3DE3">
        <w:rPr>
          <w:rFonts w:hint="eastAsia"/>
        </w:rPr>
        <w:t>。課目進行時，方可追蹤監視任務機按計畫之空域、航線等執行。</w:t>
      </w:r>
    </w:p>
    <w:p w:rsidR="00272036" w:rsidRPr="001A3DE3" w:rsidRDefault="00272036" w:rsidP="00272036">
      <w:pPr>
        <w:pStyle w:val="3"/>
        <w:numPr>
          <w:ilvl w:val="2"/>
          <w:numId w:val="1"/>
        </w:numPr>
        <w:ind w:left="1360" w:hanging="680"/>
      </w:pPr>
      <w:r w:rsidRPr="001A3DE3">
        <w:rPr>
          <w:rFonts w:hint="eastAsia"/>
        </w:rPr>
        <w:t>查109年1月2日C-430博愛二號專機任務，係由武選長李中校、攔管長周少校、攔管官劉上尉負責。詢據周</w:t>
      </w:r>
      <w:r w:rsidR="00DD5447" w:rsidRPr="001A3DE3">
        <w:rPr>
          <w:rFonts w:hint="eastAsia"/>
        </w:rPr>
        <w:t>少校</w:t>
      </w:r>
      <w:r w:rsidRPr="001A3DE3">
        <w:rPr>
          <w:rFonts w:hint="eastAsia"/>
        </w:rPr>
        <w:t>109年4月29日筆錄「3M是3</w:t>
      </w:r>
      <w:r w:rsidR="00D960B3" w:rsidRPr="001A3DE3">
        <w:t>,</w:t>
      </w:r>
      <w:r w:rsidRPr="001A3DE3">
        <w:rPr>
          <w:rFonts w:hint="eastAsia"/>
        </w:rPr>
        <w:t>000呎，因飛行員提示飛航高度3</w:t>
      </w:r>
      <w:r w:rsidR="00D960B3" w:rsidRPr="001A3DE3">
        <w:t>,</w:t>
      </w:r>
      <w:r w:rsidRPr="001A3DE3">
        <w:rPr>
          <w:rFonts w:hint="eastAsia"/>
        </w:rPr>
        <w:t>000所以寫3</w:t>
      </w:r>
      <w:r w:rsidR="00D960B3" w:rsidRPr="001A3DE3">
        <w:t>,</w:t>
      </w:r>
      <w:r w:rsidRPr="001A3DE3">
        <w:rPr>
          <w:rFonts w:hint="eastAsia"/>
        </w:rPr>
        <w:t>000。飛行員提示時就說要走航管，天氣不好交由戰管走儀器，所以我們沒有針對內陸查地障。」等語，攔管長當日坦承未查詢C-</w:t>
      </w:r>
      <w:r w:rsidRPr="001A3DE3">
        <w:t>10</w:t>
      </w:r>
      <w:r w:rsidRPr="001A3DE3">
        <w:rPr>
          <w:rFonts w:hint="eastAsia"/>
        </w:rPr>
        <w:t>航線之地障</w:t>
      </w:r>
      <w:r w:rsidRPr="001A3DE3">
        <w:rPr>
          <w:rStyle w:val="aff"/>
        </w:rPr>
        <w:footnoteReference w:id="1"/>
      </w:r>
      <w:r w:rsidRPr="001A3DE3">
        <w:rPr>
          <w:rFonts w:hint="eastAsia"/>
        </w:rPr>
        <w:t>。再者，當日攔管人員沒有</w:t>
      </w:r>
      <w:r w:rsidRPr="001A3DE3">
        <w:rPr>
          <w:rFonts w:hint="eastAsia"/>
        </w:rPr>
        <w:lastRenderedPageBreak/>
        <w:t>將航線輸入到</w:t>
      </w:r>
      <w:r w:rsidR="006827BD" w:rsidRPr="001A3DE3">
        <w:rPr>
          <w:rFonts w:hint="eastAsia"/>
        </w:rPr>
        <w:t>系統</w:t>
      </w:r>
      <w:r w:rsidRPr="001A3DE3">
        <w:rPr>
          <w:rFonts w:hint="eastAsia"/>
        </w:rPr>
        <w:t>，亦有劉</w:t>
      </w:r>
      <w:r w:rsidR="00DD5447" w:rsidRPr="001A3DE3">
        <w:rPr>
          <w:rFonts w:hint="eastAsia"/>
        </w:rPr>
        <w:t>上尉</w:t>
      </w:r>
      <w:r w:rsidRPr="001A3DE3">
        <w:rPr>
          <w:rFonts w:hint="eastAsia"/>
        </w:rPr>
        <w:t>同日筆錄在卷可稽。</w:t>
      </w:r>
    </w:p>
    <w:p w:rsidR="00272036" w:rsidRPr="001A3DE3" w:rsidRDefault="00272036" w:rsidP="00272036">
      <w:pPr>
        <w:pStyle w:val="3"/>
        <w:numPr>
          <w:ilvl w:val="2"/>
          <w:numId w:val="1"/>
        </w:numPr>
        <w:ind w:left="1360" w:hanging="680"/>
      </w:pPr>
      <w:r w:rsidRPr="001A3DE3">
        <w:rPr>
          <w:rFonts w:hint="eastAsia"/>
        </w:rPr>
        <w:t>惟查任務檢查表，係由攔管長周</w:t>
      </w:r>
      <w:r w:rsidR="00DD5447" w:rsidRPr="001A3DE3">
        <w:rPr>
          <w:rFonts w:hint="eastAsia"/>
        </w:rPr>
        <w:t>少校</w:t>
      </w:r>
      <w:r w:rsidRPr="001A3DE3">
        <w:rPr>
          <w:rFonts w:hint="eastAsia"/>
        </w:rPr>
        <w:t>填寫，該表第二項協調事宜內之「最低高度屬協調事項之一，係1</w:t>
      </w:r>
      <w:r w:rsidRPr="001A3DE3">
        <w:t>07</w:t>
      </w:r>
      <w:r w:rsidRPr="001A3DE3">
        <w:rPr>
          <w:rFonts w:hint="eastAsia"/>
        </w:rPr>
        <w:t>年6月4日F-16機撞五分山後修正加入，稽其本意，是希望攔管人員於執行任務前能事先瞭解任務機預定航線一定範圍之地障，以避免0604一級事件之再生。然本次0102一級事件，攔管人員</w:t>
      </w:r>
      <w:r w:rsidR="00D960B3" w:rsidRPr="001A3DE3">
        <w:rPr>
          <w:rFonts w:hint="eastAsia"/>
        </w:rPr>
        <w:t>未</w:t>
      </w:r>
      <w:r w:rsidRPr="001A3DE3">
        <w:rPr>
          <w:rFonts w:hint="eastAsia"/>
        </w:rPr>
        <w:t>掌握目標區標高及周遭地障，亦未察覺任務機航線偏離情形，違反標準作業程序規定。</w:t>
      </w:r>
    </w:p>
    <w:p w:rsidR="00272036" w:rsidRPr="001A3DE3" w:rsidRDefault="00272036" w:rsidP="00272036">
      <w:pPr>
        <w:pStyle w:val="3"/>
        <w:numPr>
          <w:ilvl w:val="2"/>
          <w:numId w:val="1"/>
        </w:numPr>
        <w:ind w:left="1360" w:hanging="680"/>
      </w:pPr>
      <w:r w:rsidRPr="001A3DE3">
        <w:rPr>
          <w:rFonts w:hint="eastAsia"/>
        </w:rPr>
        <w:t>綜上，依「作業程序」規定，攔管人員任務前應檢查即將交管任務機</w:t>
      </w:r>
      <w:r w:rsidR="002A5528" w:rsidRPr="001A3DE3">
        <w:rPr>
          <w:rFonts w:hint="eastAsia"/>
        </w:rPr>
        <w:t>資訊</w:t>
      </w:r>
      <w:r w:rsidR="00D960B3" w:rsidRPr="001A3DE3">
        <w:rPr>
          <w:rFonts w:hint="eastAsia"/>
        </w:rPr>
        <w:t>，</w:t>
      </w:r>
      <w:r w:rsidRPr="001A3DE3">
        <w:rPr>
          <w:rFonts w:hint="eastAsia"/>
        </w:rPr>
        <w:t>追蹤監視任務機按計畫之空域、航線等執行，惟本件C-430攔管人員，任務前未查詢內陸地障，未將航線輸入到</w:t>
      </w:r>
      <w:r w:rsidR="00DD5447" w:rsidRPr="001A3DE3">
        <w:rPr>
          <w:rFonts w:hint="eastAsia"/>
        </w:rPr>
        <w:t>系統</w:t>
      </w:r>
      <w:r w:rsidRPr="001A3DE3">
        <w:rPr>
          <w:rFonts w:hint="eastAsia"/>
        </w:rPr>
        <w:t>，致未能發現任務機偏航，核有違失。</w:t>
      </w:r>
    </w:p>
    <w:p w:rsidR="00272036" w:rsidRPr="001A3DE3" w:rsidRDefault="00272036" w:rsidP="00272036">
      <w:pPr>
        <w:pStyle w:val="2"/>
        <w:numPr>
          <w:ilvl w:val="1"/>
          <w:numId w:val="1"/>
        </w:numPr>
        <w:ind w:left="1249"/>
        <w:rPr>
          <w:b w:val="0"/>
        </w:rPr>
      </w:pPr>
      <w:bookmarkStart w:id="55" w:name="_Toc44678433"/>
      <w:r w:rsidRPr="001A3DE3">
        <w:rPr>
          <w:rFonts w:hint="eastAsia"/>
        </w:rPr>
        <w:t>空軍氣象聯隊</w:t>
      </w:r>
      <w:r w:rsidR="00B7160B">
        <w:rPr>
          <w:rFonts w:hint="eastAsia"/>
        </w:rPr>
        <w:t>第○基地</w:t>
      </w:r>
      <w:r w:rsidRPr="001A3DE3">
        <w:rPr>
          <w:rFonts w:hint="eastAsia"/>
        </w:rPr>
        <w:t>天氣中心，負責提供基地飛行部隊任務空域範圍內之天氣資料，未依規定以資料較為即時之天氣室「氣象專網」向飛行員講解天氣，反便宜行事於貴賓室以「軍網」講解，未依規定錄音，且未事先參考真實色雲圖及偵測低雲族之IR4，讓飛行員瞭解低雲分布全貌，反告知「航線近山區有雲」，最低雲幕高5</w:t>
      </w:r>
      <w:r w:rsidR="00DD5447" w:rsidRPr="001A3DE3">
        <w:t>,</w:t>
      </w:r>
      <w:r w:rsidRPr="001A3DE3">
        <w:rPr>
          <w:rFonts w:hint="eastAsia"/>
        </w:rPr>
        <w:t>000呎，不影響此次任務，致飛行員以為選擇C10航線是安全的，喪失狀況警覺，失事前驚呼「雲長那麼快」，顯有違失。</w:t>
      </w:r>
      <w:bookmarkEnd w:id="55"/>
    </w:p>
    <w:p w:rsidR="00272036" w:rsidRPr="001A3DE3" w:rsidRDefault="00272036" w:rsidP="00272036">
      <w:pPr>
        <w:pStyle w:val="3"/>
        <w:numPr>
          <w:ilvl w:val="2"/>
          <w:numId w:val="1"/>
        </w:numPr>
      </w:pPr>
      <w:r w:rsidRPr="001A3DE3">
        <w:rPr>
          <w:rFonts w:hint="eastAsia"/>
        </w:rPr>
        <w:t>按空軍氣象勤務手冊(第三版)03063規定：「氣象官於完成離(到)場證天氣簽署並由預報長副署後，應向申請飛行計畫之機長或代理人，講解申請飛行計畫當時及預報之天氣情況。講解內容應包括包含下</w:t>
      </w:r>
      <w:r w:rsidRPr="001A3DE3">
        <w:rPr>
          <w:rFonts w:hint="eastAsia"/>
        </w:rPr>
        <w:lastRenderedPageBreak/>
        <w:t>列要項：一、當前天氣型態及天氣狀況：</w:t>
      </w:r>
      <w:r w:rsidRPr="001A3DE3">
        <w:rPr>
          <w:rFonts w:hAnsi="標楷體" w:hint="eastAsia"/>
        </w:rPr>
        <w:t>……三、航路天氣預報：</w:t>
      </w:r>
      <w:r w:rsidRPr="001A3DE3">
        <w:rPr>
          <w:rFonts w:hAnsi="標楷體" w:hint="eastAsia"/>
          <w:b/>
        </w:rPr>
        <w:t>沿途雲量</w:t>
      </w:r>
      <w:r w:rsidRPr="001A3DE3">
        <w:rPr>
          <w:rFonts w:hAnsi="標楷體" w:hint="eastAsia"/>
        </w:rPr>
        <w:t>及雲底、雲頂高度、天氣現象，與飛行高度之能見度、風向風速、溫度、結冰高度及可能遭遇之積冰、亂流、劇烈天氣現象。」；同手冊03065簽證天氣講解注意事項亦規定：「一、……講解時應全程錄音，錄音帶至少保存一週。」是以，簽證天氣講解，應向機長為之，並全程錄音。</w:t>
      </w:r>
    </w:p>
    <w:p w:rsidR="00272036" w:rsidRPr="001A3DE3" w:rsidRDefault="00272036" w:rsidP="00272036">
      <w:pPr>
        <w:pStyle w:val="3"/>
        <w:numPr>
          <w:ilvl w:val="2"/>
          <w:numId w:val="1"/>
        </w:numPr>
      </w:pPr>
      <w:r w:rsidRPr="001A3DE3">
        <w:rPr>
          <w:rFonts w:hint="eastAsia"/>
        </w:rPr>
        <w:t>次查空軍戰術管制中心錄音抄件，C-430正駕駛</w:t>
      </w:r>
      <w:r w:rsidR="00B7160B">
        <w:rPr>
          <w:rFonts w:hint="eastAsia"/>
        </w:rPr>
        <w:t>葉○○</w:t>
      </w:r>
      <w:r w:rsidRPr="001A3DE3">
        <w:rPr>
          <w:rFonts w:hint="eastAsia"/>
        </w:rPr>
        <w:t>於1月2日6時4</w:t>
      </w:r>
      <w:r w:rsidRPr="001A3DE3">
        <w:t>3</w:t>
      </w:r>
      <w:r w:rsidRPr="001A3DE3">
        <w:rPr>
          <w:rFonts w:hint="eastAsia"/>
        </w:rPr>
        <w:t>分10秒向戰管林上尉提示，略以：「如果C10天氣不好的話，就走C2，就是往基隆那邊走，然後再沿三貂角」</w:t>
      </w:r>
      <w:r w:rsidRPr="001A3DE3">
        <w:rPr>
          <w:rStyle w:val="aff"/>
        </w:rPr>
        <w:footnoteReference w:id="2"/>
      </w:r>
      <w:r w:rsidRPr="001A3DE3">
        <w:rPr>
          <w:rFonts w:hint="eastAsia"/>
        </w:rPr>
        <w:t>等語，顯見天氣是決定其選擇山區航線(C10)或沿海航線(C2)之關鍵因素。惟空軍氣象聯隊</w:t>
      </w:r>
      <w:r w:rsidR="00B7160B">
        <w:rPr>
          <w:rFonts w:hint="eastAsia"/>
        </w:rPr>
        <w:t>第○基地</w:t>
      </w:r>
      <w:r w:rsidRPr="001A3DE3">
        <w:rPr>
          <w:rFonts w:hint="eastAsia"/>
        </w:rPr>
        <w:t>天氣中心（下稱</w:t>
      </w:r>
      <w:r w:rsidR="00B7160B">
        <w:rPr>
          <w:rFonts w:hint="eastAsia"/>
        </w:rPr>
        <w:t>○天中</w:t>
      </w:r>
      <w:r w:rsidRPr="001A3DE3">
        <w:rPr>
          <w:rFonts w:hint="eastAsia"/>
        </w:rPr>
        <w:t>）主任</w:t>
      </w:r>
      <w:r w:rsidR="00B7160B">
        <w:rPr>
          <w:rFonts w:hint="eastAsia"/>
        </w:rPr>
        <w:t>任○○</w:t>
      </w:r>
      <w:r w:rsidRPr="001A3DE3">
        <w:rPr>
          <w:rFonts w:hint="eastAsia"/>
        </w:rPr>
        <w:t>中校，7時10分向C-430正駕駛講解天氣，未依規定錄音，</w:t>
      </w:r>
      <w:r w:rsidRPr="001A3DE3">
        <w:rPr>
          <w:rFonts w:hint="eastAsia"/>
          <w:b/>
        </w:rPr>
        <w:t>且向飛行員表示近山區雖有雲，實際上還不會影響到這次任務</w:t>
      </w:r>
      <w:r w:rsidRPr="001A3DE3">
        <w:rPr>
          <w:rFonts w:hint="eastAsia"/>
        </w:rPr>
        <w:t>，此有</w:t>
      </w:r>
      <w:r w:rsidR="00B7160B">
        <w:rPr>
          <w:rFonts w:hint="eastAsia"/>
        </w:rPr>
        <w:t>任○○</w:t>
      </w:r>
      <w:r w:rsidRPr="001A3DE3">
        <w:rPr>
          <w:rFonts w:hint="eastAsia"/>
        </w:rPr>
        <w:t>109年1月10日訪談紀錄：「在衛星雲圖我發現到就是說，確實在東半部地區有雲系，所以那當下我就判斷說，這次東北季風減弱來講的話，第一個就是說，呃</w:t>
      </w:r>
      <w:r w:rsidRPr="001A3DE3">
        <w:rPr>
          <w:rFonts w:hAnsi="標楷體" w:hint="eastAsia"/>
        </w:rPr>
        <w:t>…在本場天氣良好，第二個就是說，</w:t>
      </w:r>
      <w:r w:rsidRPr="001A3DE3">
        <w:rPr>
          <w:rFonts w:hint="eastAsia"/>
        </w:rPr>
        <w:t>雖然迎風面有雲系，就是中正港有雲系，那另外就是說在山區的話，因為我是看所謂的這個航線上面因為有註明他是從松山起飛後就是說他是從松山起飛之後走C10到C2，那這是所謂穿坪林這個部分，那就是我判斷一句上述包括衛星雲圖呀回波圖這些判斷就是說，</w:t>
      </w:r>
      <w:r w:rsidRPr="001A3DE3">
        <w:rPr>
          <w:rFonts w:hint="eastAsia"/>
          <w:b/>
        </w:rPr>
        <w:t>雖然迎風面有雲系，近山區有雲，但實際上還不會影響到這次任務執行，所以我當下是判斷基本上專機</w:t>
      </w:r>
      <w:r w:rsidRPr="001A3DE3">
        <w:rPr>
          <w:rFonts w:hint="eastAsia"/>
          <w:b/>
        </w:rPr>
        <w:lastRenderedPageBreak/>
        <w:t>任務應該是可以正常執行。</w:t>
      </w:r>
      <w:r w:rsidRPr="001A3DE3">
        <w:rPr>
          <w:rFonts w:hint="eastAsia"/>
        </w:rPr>
        <w:t>」</w:t>
      </w:r>
      <w:r w:rsidRPr="001A3DE3">
        <w:rPr>
          <w:rStyle w:val="aff"/>
        </w:rPr>
        <w:footnoteReference w:id="3"/>
      </w:r>
      <w:r w:rsidRPr="001A3DE3">
        <w:rPr>
          <w:rFonts w:hint="eastAsia"/>
        </w:rPr>
        <w:t>等語可參。</w:t>
      </w:r>
    </w:p>
    <w:p w:rsidR="00272036" w:rsidRPr="001A3DE3" w:rsidRDefault="00272036" w:rsidP="00272036">
      <w:pPr>
        <w:pStyle w:val="3"/>
        <w:numPr>
          <w:ilvl w:val="2"/>
          <w:numId w:val="1"/>
        </w:numPr>
        <w:ind w:left="1360" w:hanging="680"/>
      </w:pPr>
      <w:r w:rsidRPr="001A3DE3">
        <w:rPr>
          <w:rFonts w:hint="eastAsia"/>
        </w:rPr>
        <w:t>本案C-430離到場證簽署，109年1月2日6時30分由飛行官高中尉代為辦理，此有空軍同年3月20日簡報第10頁可參：「0630時由飛行官高中尉將場證送至</w:t>
      </w:r>
      <w:r w:rsidR="00B7160B">
        <w:rPr>
          <w:rFonts w:hint="eastAsia"/>
        </w:rPr>
        <w:t>○天中</w:t>
      </w:r>
      <w:r w:rsidRPr="001A3DE3">
        <w:rPr>
          <w:rFonts w:hint="eastAsia"/>
        </w:rPr>
        <w:t>天氣室，由氣象官粘中尉依據氣象網頁資料內容將所需之起飛機場、目的地以及航線預報等天氣資料填寫後，經預報長審查副署後，再由</w:t>
      </w:r>
      <w:r w:rsidR="00B7160B">
        <w:rPr>
          <w:rFonts w:hint="eastAsia"/>
        </w:rPr>
        <w:t>○天中任○○</w:t>
      </w:r>
      <w:r w:rsidRPr="001A3DE3">
        <w:rPr>
          <w:rFonts w:hint="eastAsia"/>
        </w:rPr>
        <w:t>主任赴貴賓室實施天氣講解及提報。」惟因講解地點為空軍松山基地指揮部「貴賓室」，而非規定之「天氣室」，故僅能運用「軍網」，而無法利用資料較為即時、完整之「天氣室」專網。再者，所稱「軍網」，係空軍氣象中心接收中央氣象局(CWB)衛星資料後轉供，除時間落後50分鐘外，且每半小時更新1次，與空軍自行接收向日葵8號，資料落後觀測時間25分鐘、每10分鐘更新1次之「氣象專網」有別。故</w:t>
      </w:r>
      <w:r w:rsidR="00B7160B">
        <w:rPr>
          <w:rFonts w:hint="eastAsia"/>
        </w:rPr>
        <w:t>○天中任○○</w:t>
      </w:r>
      <w:r w:rsidRPr="001A3DE3">
        <w:rPr>
          <w:rFonts w:hint="eastAsia"/>
        </w:rPr>
        <w:t>主任當日7時10分對飛行員之天氣講解，有關衛星雲圖部分，06：00可見光雲圖一片黑，未列入講解項目，卻未利用</w:t>
      </w:r>
      <w:r w:rsidR="00B7160B">
        <w:rPr>
          <w:rFonts w:hint="eastAsia"/>
        </w:rPr>
        <w:t>○天中</w:t>
      </w:r>
      <w:r w:rsidRPr="001A3DE3">
        <w:rPr>
          <w:rFonts w:hint="eastAsia"/>
        </w:rPr>
        <w:t>天氣室自行接收之IR4（偵測低雲用），或至中央氣象局網頁查詢真實色雲圖，按空軍109年4月29日應詢資料自承「僅憑可見光雲圖及紅外線雲圖，飛行員確無法掌握全貌。」，則當日僅以06：00紅外線雲圖（軍網）向飛行員講解，如何能讓飛行員瞭解雲圖全貌？加上</w:t>
      </w:r>
      <w:r w:rsidR="00B7160B">
        <w:rPr>
          <w:rFonts w:hint="eastAsia"/>
        </w:rPr>
        <w:t>任○○</w:t>
      </w:r>
      <w:r w:rsidRPr="001A3DE3">
        <w:rPr>
          <w:rFonts w:hint="eastAsia"/>
        </w:rPr>
        <w:t>明知迎風面有雲系，告知飛行員「航線上近山區有雲」</w:t>
      </w:r>
      <w:r w:rsidRPr="001A3DE3">
        <w:rPr>
          <w:rStyle w:val="aff"/>
        </w:rPr>
        <w:footnoteReference w:id="4"/>
      </w:r>
      <w:r w:rsidRPr="001A3DE3">
        <w:rPr>
          <w:rFonts w:hint="eastAsia"/>
        </w:rPr>
        <w:t>、航線上雲幕高5</w:t>
      </w:r>
      <w:r w:rsidRPr="001A3DE3">
        <w:t>,</w:t>
      </w:r>
      <w:r w:rsidRPr="001A3DE3">
        <w:rPr>
          <w:rFonts w:hint="eastAsia"/>
        </w:rPr>
        <w:t>000呎、雲頂8</w:t>
      </w:r>
      <w:r w:rsidRPr="001A3DE3">
        <w:t>,</w:t>
      </w:r>
      <w:r w:rsidRPr="001A3DE3">
        <w:rPr>
          <w:rFonts w:hint="eastAsia"/>
        </w:rPr>
        <w:t>000呎</w:t>
      </w:r>
      <w:r w:rsidRPr="001A3DE3">
        <w:rPr>
          <w:rStyle w:val="aff"/>
        </w:rPr>
        <w:footnoteReference w:id="5"/>
      </w:r>
      <w:r w:rsidRPr="001A3DE3">
        <w:rPr>
          <w:rFonts w:hint="eastAsia"/>
        </w:rPr>
        <w:t>，不影響任務後，亦未依後續守視通知專機過坪</w:t>
      </w:r>
      <w:r w:rsidRPr="001A3DE3">
        <w:rPr>
          <w:rFonts w:hint="eastAsia"/>
        </w:rPr>
        <w:lastRenderedPageBreak/>
        <w:t>林後將面臨濃密雲之飛航環境，致正駕駛未能掌握航線全貌，因而於過坪林後向飛航組員說「雲長這麼快」，並於3</w:t>
      </w:r>
      <w:r w:rsidRPr="001A3DE3">
        <w:t>,629</w:t>
      </w:r>
      <w:r w:rsidRPr="001A3DE3">
        <w:rPr>
          <w:rFonts w:hint="eastAsia"/>
        </w:rPr>
        <w:t>呎撞山失事。</w:t>
      </w:r>
    </w:p>
    <w:p w:rsidR="00272036" w:rsidRPr="001A3DE3" w:rsidRDefault="00272036" w:rsidP="00272036">
      <w:pPr>
        <w:pStyle w:val="3"/>
        <w:numPr>
          <w:ilvl w:val="2"/>
          <w:numId w:val="1"/>
        </w:numPr>
        <w:ind w:left="1360" w:hanging="680"/>
      </w:pPr>
      <w:r w:rsidRPr="001A3DE3">
        <w:rPr>
          <w:rFonts w:hint="eastAsia"/>
        </w:rPr>
        <w:t>綜上，</w:t>
      </w:r>
      <w:r w:rsidR="00B7160B">
        <w:rPr>
          <w:rFonts w:hint="eastAsia"/>
        </w:rPr>
        <w:t>○天中</w:t>
      </w:r>
      <w:r w:rsidRPr="001A3DE3">
        <w:rPr>
          <w:rFonts w:hint="eastAsia"/>
        </w:rPr>
        <w:t>負責提供基地飛行部隊任務空域範圍內之天氣資料，未依規定以資料較為即時之天氣室「氣象專網」向飛行員講解天氣，反便宜行事於貴賓室以「軍網」講解，未依規定錄音，且未事先參考真實色雲圖及偵測低雲族之IR4，讓飛行員掌握全貌，反告知「航線近山區有雲」，最低雲幕高5</w:t>
      </w:r>
      <w:r w:rsidRPr="001A3DE3">
        <w:t>,</w:t>
      </w:r>
      <w:r w:rsidRPr="001A3DE3">
        <w:rPr>
          <w:rFonts w:hint="eastAsia"/>
        </w:rPr>
        <w:t>000呎，實際上不影響此次任務，致飛行員以為選擇C10航線是安全的，喪失狀況警覺，失事前驚呼「雲長那麼快」，顯有違失。</w:t>
      </w:r>
    </w:p>
    <w:p w:rsidR="00272036" w:rsidRPr="001A3DE3" w:rsidRDefault="00272036" w:rsidP="00272036">
      <w:pPr>
        <w:pStyle w:val="2"/>
        <w:numPr>
          <w:ilvl w:val="1"/>
          <w:numId w:val="1"/>
        </w:numPr>
        <w:ind w:left="1249"/>
        <w:rPr>
          <w:b w:val="0"/>
        </w:rPr>
      </w:pPr>
      <w:bookmarkStart w:id="56" w:name="_Toc44678434"/>
      <w:r w:rsidRPr="001A3DE3">
        <w:rPr>
          <w:rFonts w:hint="eastAsia"/>
        </w:rPr>
        <w:t>日本向日葵8號同步氣象衛星，共16個頻道，其頻道、功能較向日葵7號（MTSAT）增加甚多，相較空軍106年4月28日起免費接收其中14個低解析度頻道，中央氣象局則自104年7月6日起付費接收16個高解析頻道資料，除提供偵測低雲之3.9微米近紅外線頻道(IR4)外，亦產製出空軍無法產出之「真實色雲圖」，可補夜間可見光雲圖之不足，惟空軍氣象聯隊「空軍氣象資料運用手冊」迄未更新至向日葵8號，甚至接收中央氣象局資料轉供至軍網、氣象專網之圖資，落後觀測時間達50分鐘，每30分鐘更新1次，均有害飛航安全，顯有違失。</w:t>
      </w:r>
      <w:bookmarkEnd w:id="56"/>
    </w:p>
    <w:p w:rsidR="00272036" w:rsidRPr="001A3DE3" w:rsidRDefault="00272036" w:rsidP="00272036">
      <w:pPr>
        <w:pStyle w:val="3"/>
        <w:numPr>
          <w:ilvl w:val="2"/>
          <w:numId w:val="1"/>
        </w:numPr>
        <w:ind w:left="1360" w:hanging="680"/>
      </w:pPr>
      <w:r w:rsidRPr="001A3DE3">
        <w:rPr>
          <w:rFonts w:hint="eastAsia"/>
        </w:rPr>
        <w:t>查日本同步氣象衛星向日葵8號，共16個頻道（如表</w:t>
      </w:r>
      <w:r w:rsidR="00BB034C">
        <w:rPr>
          <w:rFonts w:hint="eastAsia"/>
        </w:rPr>
        <w:t>2</w:t>
      </w:r>
      <w:r w:rsidRPr="001A3DE3">
        <w:rPr>
          <w:rFonts w:hint="eastAsia"/>
        </w:rPr>
        <w:t>），較向日葵7號（MTSAT）5個頻道，增加甚多，相較空軍接收免費但解析度較低之14個頻道資料（不含第1、2頻道），中央氣象局則係透過日本氣象協會付費取得16個高解析度頻道資料，故該局可彙整3種</w:t>
      </w:r>
      <w:r w:rsidRPr="001A3DE3">
        <w:rPr>
          <w:rFonts w:hint="eastAsia"/>
        </w:rPr>
        <w:lastRenderedPageBreak/>
        <w:t>可見光頻道(夜間以紅外線輔助)，經多種修正、合成，產出類似肉眼所見之「真實色雲圖」，並公布於官網、提供海軍等有關機關使用，惟空軍氣象聯隊迄109年4月1日始以空氣象作字第1090000565號函請中央氣象局提供，並經該局同年4月16日中象肆字第1090004495號函同意。</w:t>
      </w:r>
    </w:p>
    <w:p w:rsidR="00272036" w:rsidRPr="001A3DE3" w:rsidRDefault="00272036" w:rsidP="00272036">
      <w:pPr>
        <w:pStyle w:val="a3"/>
        <w:ind w:firstLine="339"/>
      </w:pPr>
      <w:bookmarkStart w:id="57" w:name="_Toc44678455"/>
      <w:r w:rsidRPr="001A3DE3">
        <w:rPr>
          <w:rFonts w:hint="eastAsia"/>
        </w:rPr>
        <w:t>向日葵8號頻道表</w:t>
      </w:r>
      <w:bookmarkEnd w:id="57"/>
    </w:p>
    <w:p w:rsidR="00272036" w:rsidRPr="001A3DE3" w:rsidRDefault="00272036" w:rsidP="00272036">
      <w:pPr>
        <w:ind w:leftChars="382" w:left="1299"/>
      </w:pPr>
      <w:r w:rsidRPr="001A3DE3">
        <w:rPr>
          <w:rFonts w:hint="eastAsia"/>
          <w:noProof/>
        </w:rPr>
        <w:drawing>
          <wp:inline distT="0" distB="0" distL="0" distR="0" wp14:anchorId="0CA0FCCC" wp14:editId="170ED6FC">
            <wp:extent cx="4766877" cy="3231877"/>
            <wp:effectExtent l="0" t="0" r="0" b="6985"/>
            <wp:docPr id="166" name="圖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958B9C9.tmp"/>
                    <pic:cNvPicPr/>
                  </pic:nvPicPr>
                  <pic:blipFill rotWithShape="1">
                    <a:blip r:embed="rId16">
                      <a:extLst>
                        <a:ext uri="{28A0092B-C50C-407E-A947-70E740481C1C}">
                          <a14:useLocalDpi xmlns:a14="http://schemas.microsoft.com/office/drawing/2010/main" val="0"/>
                        </a:ext>
                      </a:extLst>
                    </a:blip>
                    <a:srcRect t="1000"/>
                    <a:stretch/>
                  </pic:blipFill>
                  <pic:spPr bwMode="auto">
                    <a:xfrm>
                      <a:off x="0" y="0"/>
                      <a:ext cx="4801441" cy="3255311"/>
                    </a:xfrm>
                    <a:prstGeom prst="rect">
                      <a:avLst/>
                    </a:prstGeom>
                    <a:ln>
                      <a:noFill/>
                    </a:ln>
                    <a:extLst>
                      <a:ext uri="{53640926-AAD7-44D8-BBD7-CCE9431645EC}">
                        <a14:shadowObscured xmlns:a14="http://schemas.microsoft.com/office/drawing/2010/main"/>
                      </a:ext>
                    </a:extLst>
                  </pic:spPr>
                </pic:pic>
              </a:graphicData>
            </a:graphic>
          </wp:inline>
        </w:drawing>
      </w:r>
    </w:p>
    <w:p w:rsidR="00272036" w:rsidRPr="001A3DE3" w:rsidRDefault="00272036" w:rsidP="00272036">
      <w:pPr>
        <w:pStyle w:val="3"/>
        <w:numPr>
          <w:ilvl w:val="2"/>
          <w:numId w:val="1"/>
        </w:numPr>
        <w:ind w:left="1360" w:hanging="680"/>
      </w:pPr>
      <w:r w:rsidRPr="001A3DE3">
        <w:rPr>
          <w:rFonts w:hint="eastAsia"/>
        </w:rPr>
        <w:t>次查空軍衛星雲圖之取得方式有二，一為自行接收，解析度較低，更新頻率為10分鐘，供應至氣象專網，落後觀測時間約25分鐘；二為接收中央氣象局衛星圖片，解析度較高，每半小時採人工方式更新，透過資料交換方式上傳至軍網、專網，落後觀測時間約50分鐘，故氣象專網之圖資較軍網即時有效。再者，國軍氣象網頁，分軍網、氣象專網，前者，設於各作戰隊提示室、聯隊貴賓室，為國軍內部獨立封閉之區域網路，網頁氣象資料為氣象聯隊所屬氣象單位自行產製供應；後者，設於空軍氣象中心、</w:t>
      </w:r>
      <w:r w:rsidRPr="001A3DE3">
        <w:rPr>
          <w:rFonts w:hint="eastAsia"/>
        </w:rPr>
        <w:lastRenderedPageBreak/>
        <w:t>各天中天氣室。</w:t>
      </w:r>
    </w:p>
    <w:p w:rsidR="00272036" w:rsidRPr="001A3DE3" w:rsidRDefault="00272036" w:rsidP="00272036">
      <w:pPr>
        <w:pStyle w:val="3"/>
        <w:numPr>
          <w:ilvl w:val="2"/>
          <w:numId w:val="1"/>
        </w:numPr>
        <w:ind w:left="1360" w:hanging="680"/>
      </w:pPr>
      <w:r w:rsidRPr="001A3DE3">
        <w:rPr>
          <w:rFonts w:hint="eastAsia"/>
        </w:rPr>
        <w:t>惟查：</w:t>
      </w:r>
    </w:p>
    <w:p w:rsidR="00272036" w:rsidRPr="001A3DE3" w:rsidRDefault="00272036" w:rsidP="00272036">
      <w:pPr>
        <w:pStyle w:val="4"/>
        <w:numPr>
          <w:ilvl w:val="3"/>
          <w:numId w:val="1"/>
        </w:numPr>
      </w:pPr>
      <w:r w:rsidRPr="001A3DE3">
        <w:rPr>
          <w:rFonts w:hint="eastAsia"/>
        </w:rPr>
        <w:t>中央氣象局自104年7月6日起透過日本氣象協會以付費方式正式接收向日葵8號16個高解析度頻道資料，官網上亦供應「真實色雲圖」供民眾查閱，海軍等機關亦請該局提供。本案109年1月2日C-430起飛前之真實色雲圖清楚顯示C10航線宜蘭地區雲層密佈，空軍卻不知利用，以補可見光雲圖於始曉終昏日照不足之缺點，迄109年4月1日始以空氣象作字第1090000565號函請該局提供，實屬怠惰。</w:t>
      </w:r>
    </w:p>
    <w:p w:rsidR="00272036" w:rsidRPr="001A3DE3" w:rsidRDefault="00272036" w:rsidP="00272036">
      <w:pPr>
        <w:pStyle w:val="4"/>
        <w:numPr>
          <w:ilvl w:val="3"/>
          <w:numId w:val="1"/>
        </w:numPr>
      </w:pPr>
      <w:r w:rsidRPr="001A3DE3">
        <w:rPr>
          <w:rFonts w:hint="eastAsia"/>
        </w:rPr>
        <w:t>本案109年1月2日6至9時之近紅外線衛星雲圖(IR4)，偵測低雲族與霧用，空軍氣象中心及各天中雖自行接收，中央氣象局亦每10分鐘供應，清楚顯示東半部低雲分布狀況，該資料空軍氣象中心未供應至「軍網」，而</w:t>
      </w:r>
      <w:r w:rsidR="00B7160B">
        <w:rPr>
          <w:rFonts w:hint="eastAsia"/>
        </w:rPr>
        <w:t>○天中</w:t>
      </w:r>
      <w:r w:rsidRPr="001A3DE3">
        <w:rPr>
          <w:rFonts w:hint="eastAsia"/>
        </w:rPr>
        <w:t>任主任亦未至天氣室查閱</w:t>
      </w:r>
      <w:r w:rsidRPr="001A3DE3">
        <w:rPr>
          <w:rStyle w:val="aff"/>
        </w:rPr>
        <w:footnoteReference w:id="6"/>
      </w:r>
      <w:r w:rsidRPr="001A3DE3">
        <w:rPr>
          <w:rFonts w:hint="eastAsia"/>
        </w:rPr>
        <w:t>，致07：10許向飛行員講解天氣時，僅得提供06：00時灰階紅外線(IR1)供飛行員參考(註06：00可見光一片黑)，而無法告之航線雲圖分布全貌，空軍氣象中心迄109年4月13日始將每30分鐘IR4(近紅外線衛星雲圖)供應至氣象專網及軍網。</w:t>
      </w:r>
    </w:p>
    <w:p w:rsidR="00272036" w:rsidRPr="001A3DE3" w:rsidRDefault="00272036" w:rsidP="00272036">
      <w:pPr>
        <w:pStyle w:val="4"/>
        <w:numPr>
          <w:ilvl w:val="3"/>
          <w:numId w:val="1"/>
        </w:numPr>
      </w:pPr>
      <w:r w:rsidRPr="001A3DE3">
        <w:rPr>
          <w:rFonts w:hint="eastAsia"/>
        </w:rPr>
        <w:t>空軍氣象資料運用手冊(第二版)，空軍司令部10</w:t>
      </w:r>
      <w:r w:rsidRPr="001A3DE3">
        <w:t>5</w:t>
      </w:r>
      <w:r w:rsidRPr="001A3DE3">
        <w:rPr>
          <w:rFonts w:hint="eastAsia"/>
        </w:rPr>
        <w:t>年6月15日頒行，106年4月28日起並接收向日葵8號衛星資料，然查該手冊內容，迄未更新，仍屬MTSAT資料，空軍迄109年2月15日始以國空作戰情字第1090001039號令頒，將空軍氣象資料運</w:t>
      </w:r>
      <w:r w:rsidRPr="001A3DE3">
        <w:rPr>
          <w:rFonts w:hint="eastAsia"/>
        </w:rPr>
        <w:lastRenderedPageBreak/>
        <w:t>用手冊(第二版)與空軍預報手冊合併及重編，將同步修正有關向日葵8號衛星名稱及其資料接收處理作業內容。</w:t>
      </w:r>
    </w:p>
    <w:p w:rsidR="00272036" w:rsidRPr="001A3DE3" w:rsidRDefault="00272036" w:rsidP="00272036">
      <w:pPr>
        <w:pStyle w:val="4"/>
        <w:numPr>
          <w:ilvl w:val="3"/>
          <w:numId w:val="1"/>
        </w:numPr>
      </w:pPr>
      <w:r w:rsidRPr="001A3DE3">
        <w:rPr>
          <w:rFonts w:hint="eastAsia"/>
        </w:rPr>
        <w:t>空軍氣象勤務手冊(第三版)第三章第六節第三款「飛行員天氣講解」030065「簽證天氣講解注意事項」規定，簽證天氣講解時，應適切用用前述各項圖表資料，並掌握「簡明扼要」原則。講解時應全程錄音，錄音帶至少保存1週。然同手冊030074卻規定離(到)場證天氣簽署除由天氣室繪圖分析席填寫並經氣象預報席副署外，亦可透過電話或傳真由飛行員獲得資料後自行填寫，規定彼此矛盾，致生C-430天氣講解於貴賓室實施，且無錄音情事。</w:t>
      </w:r>
    </w:p>
    <w:p w:rsidR="00272036" w:rsidRPr="001A3DE3" w:rsidRDefault="00272036" w:rsidP="00272036">
      <w:pPr>
        <w:pStyle w:val="4"/>
        <w:numPr>
          <w:ilvl w:val="3"/>
          <w:numId w:val="1"/>
        </w:numPr>
      </w:pPr>
      <w:r w:rsidRPr="001A3DE3">
        <w:rPr>
          <w:rFonts w:hint="eastAsia"/>
        </w:rPr>
        <w:t>空軍109年4月29日應詢資料第31頁坦承：「僅憑可見光雲圖及紅外線雲圖，飛行員確無法掌握全貌，所以當日已盡所能蒐整軍網所有氣象情資提供飛行員，未來將於軍網提供真實色及IR4雲圖供各單位參用，提升氣象服務品質。」等語在卷可稽。</w:t>
      </w:r>
    </w:p>
    <w:p w:rsidR="00080040" w:rsidRPr="001A3DE3" w:rsidRDefault="00272036" w:rsidP="00272036">
      <w:pPr>
        <w:pStyle w:val="3"/>
        <w:numPr>
          <w:ilvl w:val="2"/>
          <w:numId w:val="1"/>
        </w:numPr>
        <w:ind w:left="1360" w:hanging="680"/>
      </w:pPr>
      <w:r w:rsidRPr="001A3DE3">
        <w:rPr>
          <w:rFonts w:hint="eastAsia"/>
        </w:rPr>
        <w:t>綜上，日本向日葵8號同步氣象衛星，共16個頻道，其頻道、功能較向日葵7號（MTSAT）增加甚多，相較空軍106年4月28日起免費接收其中14個低解析度頻道，中央氣象局則自104年7月6日起付費接收16個高解析頻道資料，除提供偵測低雲之3.9微米近紅外線頻道(IR4)外，亦產製出空軍無法產出之「真實色雲圖」，可補夜間可見光雲圖之不足，惟空軍氣象聯隊「空軍氣象資料運用手冊」迄未更新至向日葵8號，甚至接收中央氣象局資料轉供至軍網、氣象專網之圖資，落後觀測時間達50分鐘，每30分鐘更新1次，均有害飛航安全，顯有違失。</w:t>
      </w:r>
    </w:p>
    <w:p w:rsidR="00286B1B" w:rsidRPr="001A3DE3" w:rsidRDefault="000512D1" w:rsidP="00C86866">
      <w:pPr>
        <w:pStyle w:val="10"/>
        <w:ind w:left="680" w:firstLine="680"/>
      </w:pPr>
      <w:bookmarkStart w:id="58" w:name="_Toc524902730"/>
      <w:bookmarkEnd w:id="36"/>
      <w:bookmarkEnd w:id="37"/>
      <w:bookmarkEnd w:id="38"/>
      <w:bookmarkEnd w:id="39"/>
      <w:bookmarkEnd w:id="40"/>
      <w:bookmarkEnd w:id="41"/>
      <w:r w:rsidRPr="001A3DE3">
        <w:rPr>
          <w:rFonts w:hint="eastAsia"/>
        </w:rPr>
        <w:lastRenderedPageBreak/>
        <w:t>綜上所述，</w:t>
      </w:r>
      <w:r w:rsidR="0088506C" w:rsidRPr="001A3DE3">
        <w:rPr>
          <w:rFonts w:hint="eastAsia"/>
        </w:rPr>
        <w:t>民航局C10目視走廊於頭城附近未設強制報告點，致飛行員於坪林-宜蘭間採直線飛行，陷高地障區而不自知；專機副駕駛資格不符</w:t>
      </w:r>
      <w:r w:rsidR="00A20A6A" w:rsidRPr="001A3DE3">
        <w:rPr>
          <w:rFonts w:hint="eastAsia"/>
        </w:rPr>
        <w:t>、</w:t>
      </w:r>
      <w:r w:rsidR="0088506C" w:rsidRPr="001A3DE3">
        <w:rPr>
          <w:rFonts w:hint="eastAsia"/>
        </w:rPr>
        <w:t>空軍換訓標準寬鬆，年度模擬機訓練時數允以S-70C訓練儀代替UH-60M模擬機時數</w:t>
      </w:r>
      <w:r w:rsidR="00A20A6A" w:rsidRPr="001A3DE3">
        <w:rPr>
          <w:rFonts w:hint="eastAsia"/>
        </w:rPr>
        <w:t>、</w:t>
      </w:r>
      <w:r w:rsidR="0088506C" w:rsidRPr="001A3DE3">
        <w:rPr>
          <w:rFonts w:hint="eastAsia"/>
        </w:rPr>
        <w:t>行政專機任務日報表</w:t>
      </w:r>
      <w:r w:rsidR="00A20A6A" w:rsidRPr="001A3DE3">
        <w:rPr>
          <w:rFonts w:hint="eastAsia"/>
        </w:rPr>
        <w:t>傳遞延宕、戰管人員任務前未查航線周遭地障，以及空軍氣象資料運用手冊未更新等情</w:t>
      </w:r>
      <w:r w:rsidRPr="001A3DE3">
        <w:rPr>
          <w:rFonts w:hAnsi="標楷體" w:hint="eastAsia"/>
        </w:rPr>
        <w:t>，</w:t>
      </w:r>
      <w:r w:rsidR="00A20A6A" w:rsidRPr="001A3DE3">
        <w:rPr>
          <w:rFonts w:hAnsi="標楷體" w:hint="eastAsia"/>
        </w:rPr>
        <w:t>均</w:t>
      </w:r>
      <w:r w:rsidRPr="001A3DE3">
        <w:rPr>
          <w:rFonts w:hint="eastAsia"/>
        </w:rPr>
        <w:t>有違失，爰依</w:t>
      </w:r>
      <w:r w:rsidR="001B48EB" w:rsidRPr="001A3DE3">
        <w:rPr>
          <w:rFonts w:hint="eastAsia"/>
          <w:bCs/>
        </w:rPr>
        <w:t>憲法第97條第1項及</w:t>
      </w:r>
      <w:r w:rsidRPr="001A3DE3">
        <w:rPr>
          <w:rFonts w:hint="eastAsia"/>
        </w:rPr>
        <w:t>監察法第24條</w:t>
      </w:r>
      <w:r w:rsidR="00396EC5" w:rsidRPr="001A3DE3">
        <w:rPr>
          <w:rFonts w:hint="eastAsia"/>
        </w:rPr>
        <w:t>之</w:t>
      </w:r>
      <w:r w:rsidRPr="001A3DE3">
        <w:rPr>
          <w:rFonts w:hint="eastAsia"/>
        </w:rPr>
        <w:t>規定</w:t>
      </w:r>
      <w:r w:rsidR="00A20A6A" w:rsidRPr="001A3DE3">
        <w:rPr>
          <w:rFonts w:hint="eastAsia"/>
        </w:rPr>
        <w:t>提案糾正，移</w:t>
      </w:r>
      <w:r w:rsidR="00A51970">
        <w:rPr>
          <w:rFonts w:hint="eastAsia"/>
        </w:rPr>
        <w:t>請行政院</w:t>
      </w:r>
      <w:r w:rsidRPr="001A3DE3">
        <w:rPr>
          <w:rFonts w:hint="eastAsia"/>
        </w:rPr>
        <w:t>轉飭所屬確實檢討改善見復</w:t>
      </w:r>
      <w:r w:rsidR="00286B1B" w:rsidRPr="001A3DE3">
        <w:rPr>
          <w:rFonts w:hint="eastAsia"/>
        </w:rPr>
        <w:t>。</w:t>
      </w:r>
    </w:p>
    <w:p w:rsidR="00BB034C" w:rsidRDefault="00BB034C" w:rsidP="008A288A">
      <w:pPr>
        <w:pStyle w:val="aa"/>
        <w:spacing w:beforeLines="150" w:before="685" w:after="0"/>
        <w:ind w:leftChars="1100" w:left="3742"/>
        <w:rPr>
          <w:b w:val="0"/>
          <w:bCs/>
          <w:snapToGrid/>
          <w:spacing w:val="12"/>
          <w:kern w:val="0"/>
          <w:sz w:val="40"/>
        </w:rPr>
      </w:pPr>
      <w:bookmarkStart w:id="59" w:name="_Toc524895649"/>
      <w:bookmarkStart w:id="60" w:name="_Toc524896195"/>
      <w:bookmarkStart w:id="61" w:name="_Toc524896225"/>
      <w:bookmarkEnd w:id="59"/>
      <w:bookmarkEnd w:id="60"/>
      <w:bookmarkEnd w:id="61"/>
    </w:p>
    <w:p w:rsidR="00286B1B" w:rsidRDefault="00286B1B" w:rsidP="008A288A">
      <w:pPr>
        <w:pStyle w:val="aa"/>
        <w:spacing w:beforeLines="150" w:before="685" w:after="0"/>
        <w:ind w:leftChars="1100" w:left="3742"/>
        <w:rPr>
          <w:b w:val="0"/>
          <w:bCs/>
          <w:snapToGrid/>
          <w:spacing w:val="12"/>
          <w:kern w:val="0"/>
          <w:sz w:val="40"/>
        </w:rPr>
      </w:pPr>
      <w:r w:rsidRPr="001A3DE3">
        <w:rPr>
          <w:rFonts w:hint="eastAsia"/>
          <w:b w:val="0"/>
          <w:bCs/>
          <w:snapToGrid/>
          <w:spacing w:val="12"/>
          <w:kern w:val="0"/>
          <w:sz w:val="40"/>
        </w:rPr>
        <w:t>提案委員：</w:t>
      </w:r>
      <w:r w:rsidR="00BB034C">
        <w:rPr>
          <w:rFonts w:hint="eastAsia"/>
          <w:b w:val="0"/>
          <w:bCs/>
          <w:snapToGrid/>
          <w:spacing w:val="12"/>
          <w:kern w:val="0"/>
          <w:sz w:val="40"/>
        </w:rPr>
        <w:t>包宗和</w:t>
      </w:r>
    </w:p>
    <w:p w:rsidR="00451E78" w:rsidRPr="001A3DE3" w:rsidRDefault="00BB034C" w:rsidP="00BB034C">
      <w:pPr>
        <w:pStyle w:val="aa"/>
        <w:spacing w:before="0" w:after="0"/>
        <w:ind w:leftChars="1750" w:left="5953"/>
        <w:rPr>
          <w:rFonts w:hAnsi="標楷體"/>
          <w:bCs/>
        </w:rPr>
      </w:pPr>
      <w:r>
        <w:rPr>
          <w:rFonts w:hint="eastAsia"/>
          <w:b w:val="0"/>
          <w:bCs/>
          <w:snapToGrid/>
          <w:spacing w:val="12"/>
          <w:kern w:val="0"/>
          <w:sz w:val="40"/>
        </w:rPr>
        <w:t>仉桂美</w:t>
      </w:r>
      <w:bookmarkEnd w:id="58"/>
    </w:p>
    <w:sectPr w:rsidR="00451E78" w:rsidRPr="001A3DE3" w:rsidSect="00931A10">
      <w:footerReference w:type="default" r:id="rId17"/>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862" w:rsidRDefault="00571862">
      <w:r>
        <w:separator/>
      </w:r>
    </w:p>
  </w:endnote>
  <w:endnote w:type="continuationSeparator" w:id="0">
    <w:p w:rsidR="00571862" w:rsidRDefault="00571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47" w:rsidRDefault="00A51970">
    <w:pPr>
      <w:pStyle w:val="af3"/>
      <w:framePr w:wrap="around" w:vAnchor="text" w:hAnchor="margin" w:xAlign="center" w:y="1"/>
      <w:rPr>
        <w:rStyle w:val="ac"/>
        <w:sz w:val="24"/>
      </w:rPr>
    </w:pPr>
    <w:r>
      <w:rPr>
        <w:rStyle w:val="ac"/>
        <w:rFonts w:hint="eastAsia"/>
        <w:sz w:val="24"/>
      </w:rPr>
      <w:t>糾正案文</w:t>
    </w:r>
    <w:r w:rsidR="00DD5447">
      <w:rPr>
        <w:rStyle w:val="ac"/>
        <w:rFonts w:hint="eastAsia"/>
        <w:sz w:val="24"/>
      </w:rPr>
      <w:t>公布版，第</w:t>
    </w:r>
    <w:r w:rsidR="00DD5447">
      <w:rPr>
        <w:rStyle w:val="ac"/>
        <w:sz w:val="24"/>
      </w:rPr>
      <w:fldChar w:fldCharType="begin"/>
    </w:r>
    <w:r w:rsidR="00DD5447">
      <w:rPr>
        <w:rStyle w:val="ac"/>
        <w:sz w:val="24"/>
      </w:rPr>
      <w:instrText xml:space="preserve">PAGE  </w:instrText>
    </w:r>
    <w:r w:rsidR="00DD5447">
      <w:rPr>
        <w:rStyle w:val="ac"/>
        <w:sz w:val="24"/>
      </w:rPr>
      <w:fldChar w:fldCharType="separate"/>
    </w:r>
    <w:r w:rsidR="00FC1BFD">
      <w:rPr>
        <w:rStyle w:val="ac"/>
        <w:noProof/>
        <w:sz w:val="24"/>
      </w:rPr>
      <w:t>11</w:t>
    </w:r>
    <w:r w:rsidR="00DD5447">
      <w:rPr>
        <w:rStyle w:val="ac"/>
        <w:sz w:val="24"/>
      </w:rPr>
      <w:fldChar w:fldCharType="end"/>
    </w:r>
    <w:r w:rsidR="00DD5447">
      <w:rPr>
        <w:rStyle w:val="ac"/>
        <w:rFonts w:hint="eastAsia"/>
        <w:sz w:val="24"/>
      </w:rPr>
      <w:t>頁</w:t>
    </w:r>
  </w:p>
  <w:p w:rsidR="00DD5447" w:rsidRDefault="00DD5447">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862" w:rsidRDefault="00571862">
      <w:r>
        <w:separator/>
      </w:r>
    </w:p>
  </w:footnote>
  <w:footnote w:type="continuationSeparator" w:id="0">
    <w:p w:rsidR="00571862" w:rsidRDefault="00571862">
      <w:r>
        <w:continuationSeparator/>
      </w:r>
    </w:p>
  </w:footnote>
  <w:footnote w:id="1">
    <w:p w:rsidR="00DD5447" w:rsidRDefault="00DD5447" w:rsidP="00272036">
      <w:pPr>
        <w:pStyle w:val="afd"/>
        <w:ind w:leftChars="12" w:left="706" w:hangingChars="302" w:hanging="665"/>
      </w:pPr>
      <w:r>
        <w:rPr>
          <w:rStyle w:val="aff"/>
        </w:rPr>
        <w:footnoteRef/>
      </w:r>
      <w:r>
        <w:t xml:space="preserve"> </w:t>
      </w:r>
      <w:r>
        <w:rPr>
          <w:rFonts w:hint="eastAsia"/>
        </w:rPr>
        <w:t>問：</w:t>
      </w:r>
      <w:r w:rsidRPr="007C7604">
        <w:rPr>
          <w:rFonts w:hint="eastAsia"/>
        </w:rPr>
        <w:t>按戰管中心錄音抄件，</w:t>
      </w:r>
      <w:r>
        <w:rPr>
          <w:rFonts w:hint="eastAsia"/>
        </w:rPr>
        <w:t>C-430</w:t>
      </w:r>
      <w:r w:rsidRPr="007C7604">
        <w:rPr>
          <w:rFonts w:hint="eastAsia"/>
        </w:rPr>
        <w:t>於06：42</w:t>
      </w:r>
      <w:r>
        <w:rPr>
          <w:rFonts w:hint="eastAsia"/>
        </w:rPr>
        <w:t>～</w:t>
      </w:r>
      <w:r w:rsidRPr="007C7604">
        <w:rPr>
          <w:rFonts w:hint="eastAsia"/>
        </w:rPr>
        <w:t>06：44期間向攔管官林上尉提示，飛行員告知「起飛之後，然後就走C10到蘇澳，然後我們高度大概是3千左右」、「如果那邊天氣不好的話，我們就走C2，就是往基隆那邊走，然後再到三貂角。然後」等語，攔管長周</w:t>
      </w:r>
      <w:r>
        <w:rPr>
          <w:rFonts w:hint="eastAsia"/>
        </w:rPr>
        <w:t>少校</w:t>
      </w:r>
      <w:r w:rsidRPr="007C7604">
        <w:rPr>
          <w:rFonts w:hint="eastAsia"/>
        </w:rPr>
        <w:t>是否因此於任務檢查表記載「最低高度：目視飛航3M 儀器飛航空白」？若否，請說明3M之依據？是否依規定查詢航線左右範圍之最高地障？</w:t>
      </w:r>
    </w:p>
  </w:footnote>
  <w:footnote w:id="2">
    <w:p w:rsidR="00DD5447" w:rsidRPr="002D47CF" w:rsidRDefault="00DD5447" w:rsidP="00272036">
      <w:pPr>
        <w:pStyle w:val="afd"/>
      </w:pPr>
      <w:r>
        <w:rPr>
          <w:rStyle w:val="aff"/>
        </w:rPr>
        <w:footnoteRef/>
      </w:r>
      <w:r>
        <w:t xml:space="preserve"> </w:t>
      </w:r>
      <w:r>
        <w:rPr>
          <w:rFonts w:hint="eastAsia"/>
        </w:rPr>
        <w:t>資料來源：933號UH-60M機一級事件45日階段調查報告，第1321頁。</w:t>
      </w:r>
    </w:p>
  </w:footnote>
  <w:footnote w:id="3">
    <w:p w:rsidR="00DD5447" w:rsidRPr="002D47CF" w:rsidRDefault="00DD5447" w:rsidP="00272036">
      <w:pPr>
        <w:pStyle w:val="afd"/>
      </w:pPr>
      <w:r>
        <w:rPr>
          <w:rStyle w:val="aff"/>
        </w:rPr>
        <w:footnoteRef/>
      </w:r>
      <w:r>
        <w:t xml:space="preserve"> </w:t>
      </w:r>
      <w:r>
        <w:rPr>
          <w:rFonts w:hint="eastAsia"/>
        </w:rPr>
        <w:t>資料來源：933號UH-60M機一級事件45日階段調查報告，第1</w:t>
      </w:r>
      <w:r>
        <w:t>010</w:t>
      </w:r>
      <w:r>
        <w:rPr>
          <w:rFonts w:hint="eastAsia"/>
        </w:rPr>
        <w:t>頁。</w:t>
      </w:r>
    </w:p>
  </w:footnote>
  <w:footnote w:id="4">
    <w:p w:rsidR="00DD5447" w:rsidRDefault="00DD5447" w:rsidP="00272036">
      <w:pPr>
        <w:pStyle w:val="afd"/>
      </w:pPr>
      <w:r>
        <w:rPr>
          <w:rStyle w:val="aff"/>
        </w:rPr>
        <w:footnoteRef/>
      </w:r>
      <w:r>
        <w:t xml:space="preserve"> </w:t>
      </w:r>
      <w:r>
        <w:rPr>
          <w:rFonts w:hint="eastAsia"/>
        </w:rPr>
        <w:t>資料來源：空軍109年4月29日應詢資料第30頁。</w:t>
      </w:r>
    </w:p>
  </w:footnote>
  <w:footnote w:id="5">
    <w:p w:rsidR="00DD5447" w:rsidRPr="00D65576" w:rsidRDefault="00DD5447" w:rsidP="00272036">
      <w:pPr>
        <w:pStyle w:val="afd"/>
      </w:pPr>
      <w:r>
        <w:rPr>
          <w:rStyle w:val="aff"/>
        </w:rPr>
        <w:footnoteRef/>
      </w:r>
      <w:r>
        <w:t xml:space="preserve"> </w:t>
      </w:r>
      <w:r w:rsidR="00CB5818">
        <w:rPr>
          <w:rFonts w:hint="eastAsia"/>
        </w:rPr>
        <w:t>任○○</w:t>
      </w:r>
      <w:r>
        <w:rPr>
          <w:rFonts w:hint="eastAsia"/>
        </w:rPr>
        <w:t>主任109年7月15日陳稱：「</w:t>
      </w:r>
      <w:r>
        <w:rPr>
          <w:rFonts w:hint="eastAsia"/>
          <w:kern w:val="0"/>
        </w:rPr>
        <w:t>我當時首先運用天氣圖，掌握當日為東北季風減弱天氣型態，並透過紅外線衛星雲圖，掌握宜蘭山區至東半部有雲系，再參考雷達回波，掌握空域並無積冰，亂流，雷暴，強降雨等危害飛行安全天氣，再參考即時鄰近測站蘇澳及花蓮氣象資料，綜合判斷雲幕</w:t>
      </w:r>
      <w:r>
        <w:rPr>
          <w:kern w:val="0"/>
        </w:rPr>
        <w:t>5000</w:t>
      </w:r>
      <w:r>
        <w:rPr>
          <w:rFonts w:hint="eastAsia"/>
          <w:kern w:val="0"/>
        </w:rPr>
        <w:t>至</w:t>
      </w:r>
      <w:r>
        <w:rPr>
          <w:kern w:val="0"/>
        </w:rPr>
        <w:t>8000</w:t>
      </w:r>
      <w:r>
        <w:rPr>
          <w:rFonts w:hint="eastAsia"/>
          <w:kern w:val="0"/>
        </w:rPr>
        <w:t>呎」</w:t>
      </w:r>
    </w:p>
  </w:footnote>
  <w:footnote w:id="6">
    <w:p w:rsidR="00DD5447" w:rsidRDefault="00DD5447" w:rsidP="00272036">
      <w:pPr>
        <w:pStyle w:val="afd"/>
        <w:ind w:leftChars="4" w:left="252" w:hangingChars="108" w:hanging="238"/>
      </w:pPr>
      <w:r>
        <w:rPr>
          <w:rStyle w:val="aff"/>
        </w:rPr>
        <w:footnoteRef/>
      </w:r>
      <w:r>
        <w:t xml:space="preserve"> </w:t>
      </w:r>
      <w:r w:rsidRPr="00A27A5F">
        <w:rPr>
          <w:rFonts w:hint="eastAsia"/>
        </w:rPr>
        <w:t>依空軍109年4月29日應詢資料第19頁，空軍氣象中心及各天氣中心(含</w:t>
      </w:r>
      <w:r w:rsidR="00BB034C">
        <w:rPr>
          <w:rFonts w:hint="eastAsia"/>
        </w:rPr>
        <w:t>○天中</w:t>
      </w:r>
      <w:r w:rsidRPr="00A27A5F">
        <w:rPr>
          <w:rFonts w:hint="eastAsia"/>
        </w:rPr>
        <w:t>)在氣象專網的網段都有建置乙套多功能衛星接收系統(自行接收向日葵8號衛星資料，不須付費，計有14個頻道)</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1CE83650"/>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shd w:val="clear" w:color="auto" w:fill="auto"/>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906"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3"/>
    <w:lvlOverride w:ilvl="0">
      <w:startOverride w:val="1"/>
    </w:lvlOverride>
  </w:num>
  <w:num w:numId="36">
    <w:abstractNumId w:val="3"/>
    <w:lvlOverride w:ilvl="0">
      <w:startOverride w:val="1"/>
    </w:lvlOverride>
  </w:num>
  <w:num w:numId="3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46F7"/>
    <w:rsid w:val="0003114D"/>
    <w:rsid w:val="00036D76"/>
    <w:rsid w:val="000403A6"/>
    <w:rsid w:val="00050778"/>
    <w:rsid w:val="000512D1"/>
    <w:rsid w:val="00057F32"/>
    <w:rsid w:val="00057F34"/>
    <w:rsid w:val="00062A25"/>
    <w:rsid w:val="00073CB5"/>
    <w:rsid w:val="0007425C"/>
    <w:rsid w:val="00077553"/>
    <w:rsid w:val="00080040"/>
    <w:rsid w:val="000851A2"/>
    <w:rsid w:val="00086C36"/>
    <w:rsid w:val="0009352E"/>
    <w:rsid w:val="00096B96"/>
    <w:rsid w:val="00097136"/>
    <w:rsid w:val="000A2F3F"/>
    <w:rsid w:val="000B0B4A"/>
    <w:rsid w:val="000B279A"/>
    <w:rsid w:val="000B61D2"/>
    <w:rsid w:val="000B70A7"/>
    <w:rsid w:val="000C495F"/>
    <w:rsid w:val="000E6431"/>
    <w:rsid w:val="000F0D35"/>
    <w:rsid w:val="000F21A5"/>
    <w:rsid w:val="00102B9F"/>
    <w:rsid w:val="00107670"/>
    <w:rsid w:val="00112637"/>
    <w:rsid w:val="0012001E"/>
    <w:rsid w:val="00123ACB"/>
    <w:rsid w:val="00126A55"/>
    <w:rsid w:val="00127B0D"/>
    <w:rsid w:val="00133AA2"/>
    <w:rsid w:val="00133F08"/>
    <w:rsid w:val="00134501"/>
    <w:rsid w:val="001345E6"/>
    <w:rsid w:val="001378B0"/>
    <w:rsid w:val="00142E00"/>
    <w:rsid w:val="00152793"/>
    <w:rsid w:val="001545A9"/>
    <w:rsid w:val="001637C7"/>
    <w:rsid w:val="0016480E"/>
    <w:rsid w:val="00174297"/>
    <w:rsid w:val="001817B3"/>
    <w:rsid w:val="00183014"/>
    <w:rsid w:val="001959C2"/>
    <w:rsid w:val="001A3DE3"/>
    <w:rsid w:val="001A7968"/>
    <w:rsid w:val="001B3483"/>
    <w:rsid w:val="001B3C1E"/>
    <w:rsid w:val="001B4494"/>
    <w:rsid w:val="001B48EB"/>
    <w:rsid w:val="001C0D8B"/>
    <w:rsid w:val="001C0DA8"/>
    <w:rsid w:val="001E0D8A"/>
    <w:rsid w:val="001E67BA"/>
    <w:rsid w:val="001E74C2"/>
    <w:rsid w:val="001F5A48"/>
    <w:rsid w:val="001F6260"/>
    <w:rsid w:val="00200007"/>
    <w:rsid w:val="002030A5"/>
    <w:rsid w:val="00203131"/>
    <w:rsid w:val="00212E88"/>
    <w:rsid w:val="00213C9C"/>
    <w:rsid w:val="0022009E"/>
    <w:rsid w:val="0022425C"/>
    <w:rsid w:val="002246DE"/>
    <w:rsid w:val="002421B5"/>
    <w:rsid w:val="0025106C"/>
    <w:rsid w:val="00252BC4"/>
    <w:rsid w:val="00254014"/>
    <w:rsid w:val="0026504D"/>
    <w:rsid w:val="00272036"/>
    <w:rsid w:val="00273A2F"/>
    <w:rsid w:val="00280986"/>
    <w:rsid w:val="00281ECE"/>
    <w:rsid w:val="002831C7"/>
    <w:rsid w:val="002840C6"/>
    <w:rsid w:val="00286B1B"/>
    <w:rsid w:val="00295174"/>
    <w:rsid w:val="00296172"/>
    <w:rsid w:val="00296B92"/>
    <w:rsid w:val="002A2C22"/>
    <w:rsid w:val="002A5528"/>
    <w:rsid w:val="002B02EB"/>
    <w:rsid w:val="002C0602"/>
    <w:rsid w:val="002D5C16"/>
    <w:rsid w:val="002E53B4"/>
    <w:rsid w:val="002F3DFF"/>
    <w:rsid w:val="002F5E05"/>
    <w:rsid w:val="00311413"/>
    <w:rsid w:val="00317053"/>
    <w:rsid w:val="0032109C"/>
    <w:rsid w:val="00322B45"/>
    <w:rsid w:val="00323809"/>
    <w:rsid w:val="00323D41"/>
    <w:rsid w:val="00325414"/>
    <w:rsid w:val="003302F1"/>
    <w:rsid w:val="00335CF4"/>
    <w:rsid w:val="0034470E"/>
    <w:rsid w:val="00352DB0"/>
    <w:rsid w:val="00371833"/>
    <w:rsid w:val="00371ED3"/>
    <w:rsid w:val="0037728A"/>
    <w:rsid w:val="00380B7D"/>
    <w:rsid w:val="00381A99"/>
    <w:rsid w:val="003829C2"/>
    <w:rsid w:val="00384724"/>
    <w:rsid w:val="003919B7"/>
    <w:rsid w:val="00391D57"/>
    <w:rsid w:val="00392292"/>
    <w:rsid w:val="00396EC5"/>
    <w:rsid w:val="003A3657"/>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0098"/>
    <w:rsid w:val="00413F83"/>
    <w:rsid w:val="0041490C"/>
    <w:rsid w:val="00416191"/>
    <w:rsid w:val="00416721"/>
    <w:rsid w:val="00421EF0"/>
    <w:rsid w:val="004224FA"/>
    <w:rsid w:val="00423D07"/>
    <w:rsid w:val="004255DB"/>
    <w:rsid w:val="0044346F"/>
    <w:rsid w:val="00451E78"/>
    <w:rsid w:val="0046520A"/>
    <w:rsid w:val="004672AB"/>
    <w:rsid w:val="004714FE"/>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2849"/>
    <w:rsid w:val="00504334"/>
    <w:rsid w:val="005104D7"/>
    <w:rsid w:val="00510B9E"/>
    <w:rsid w:val="00531D2C"/>
    <w:rsid w:val="00536BC2"/>
    <w:rsid w:val="005425E1"/>
    <w:rsid w:val="005427C5"/>
    <w:rsid w:val="00542CF6"/>
    <w:rsid w:val="00544F4D"/>
    <w:rsid w:val="00553C03"/>
    <w:rsid w:val="00563692"/>
    <w:rsid w:val="0056380B"/>
    <w:rsid w:val="00571349"/>
    <w:rsid w:val="00571862"/>
    <w:rsid w:val="005908B8"/>
    <w:rsid w:val="0059512E"/>
    <w:rsid w:val="005A6DD2"/>
    <w:rsid w:val="005C385D"/>
    <w:rsid w:val="005D3B20"/>
    <w:rsid w:val="005E5C68"/>
    <w:rsid w:val="005E65C0"/>
    <w:rsid w:val="005F0390"/>
    <w:rsid w:val="00612023"/>
    <w:rsid w:val="00614190"/>
    <w:rsid w:val="00621B50"/>
    <w:rsid w:val="00622A99"/>
    <w:rsid w:val="00622E67"/>
    <w:rsid w:val="00626EDC"/>
    <w:rsid w:val="006470EC"/>
    <w:rsid w:val="0065598E"/>
    <w:rsid w:val="00655AF2"/>
    <w:rsid w:val="006568BE"/>
    <w:rsid w:val="0066025D"/>
    <w:rsid w:val="006773EC"/>
    <w:rsid w:val="00680504"/>
    <w:rsid w:val="00681CD9"/>
    <w:rsid w:val="006827BD"/>
    <w:rsid w:val="00683E30"/>
    <w:rsid w:val="00687024"/>
    <w:rsid w:val="00696415"/>
    <w:rsid w:val="006D3691"/>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5243E"/>
    <w:rsid w:val="00761234"/>
    <w:rsid w:val="007666F5"/>
    <w:rsid w:val="007675E3"/>
    <w:rsid w:val="0077309D"/>
    <w:rsid w:val="007774EE"/>
    <w:rsid w:val="00781822"/>
    <w:rsid w:val="00783F21"/>
    <w:rsid w:val="00787159"/>
    <w:rsid w:val="00791668"/>
    <w:rsid w:val="00791AA1"/>
    <w:rsid w:val="007A3793"/>
    <w:rsid w:val="007C1BA2"/>
    <w:rsid w:val="007D20E9"/>
    <w:rsid w:val="007D7881"/>
    <w:rsid w:val="007D7E3A"/>
    <w:rsid w:val="007E0E10"/>
    <w:rsid w:val="007E4768"/>
    <w:rsid w:val="007E5BDD"/>
    <w:rsid w:val="007E777B"/>
    <w:rsid w:val="007F2070"/>
    <w:rsid w:val="008053F5"/>
    <w:rsid w:val="00810198"/>
    <w:rsid w:val="00815DA8"/>
    <w:rsid w:val="0082194D"/>
    <w:rsid w:val="00826C27"/>
    <w:rsid w:val="00826EF5"/>
    <w:rsid w:val="00831693"/>
    <w:rsid w:val="00840104"/>
    <w:rsid w:val="00841FC5"/>
    <w:rsid w:val="00845709"/>
    <w:rsid w:val="008576BD"/>
    <w:rsid w:val="00860463"/>
    <w:rsid w:val="008733DA"/>
    <w:rsid w:val="0088226E"/>
    <w:rsid w:val="0088506C"/>
    <w:rsid w:val="008850E4"/>
    <w:rsid w:val="008A12F5"/>
    <w:rsid w:val="008A288A"/>
    <w:rsid w:val="008B1587"/>
    <w:rsid w:val="008B1B01"/>
    <w:rsid w:val="008B334F"/>
    <w:rsid w:val="008B3BCD"/>
    <w:rsid w:val="008B4841"/>
    <w:rsid w:val="008B6DF8"/>
    <w:rsid w:val="008C106C"/>
    <w:rsid w:val="008C10F1"/>
    <w:rsid w:val="008C1E99"/>
    <w:rsid w:val="008E0085"/>
    <w:rsid w:val="008E2AA6"/>
    <w:rsid w:val="008E311B"/>
    <w:rsid w:val="008F46E7"/>
    <w:rsid w:val="008F6F0B"/>
    <w:rsid w:val="00907BA7"/>
    <w:rsid w:val="0091064E"/>
    <w:rsid w:val="00911FC5"/>
    <w:rsid w:val="00931A10"/>
    <w:rsid w:val="00947967"/>
    <w:rsid w:val="00965200"/>
    <w:rsid w:val="009668B3"/>
    <w:rsid w:val="00971471"/>
    <w:rsid w:val="009849C2"/>
    <w:rsid w:val="00984D24"/>
    <w:rsid w:val="009858EB"/>
    <w:rsid w:val="009B0046"/>
    <w:rsid w:val="009C1440"/>
    <w:rsid w:val="009C2107"/>
    <w:rsid w:val="009C3A8A"/>
    <w:rsid w:val="009C5D9E"/>
    <w:rsid w:val="009D2C3E"/>
    <w:rsid w:val="009E0625"/>
    <w:rsid w:val="009E3034"/>
    <w:rsid w:val="009E549F"/>
    <w:rsid w:val="009F0591"/>
    <w:rsid w:val="009F28A8"/>
    <w:rsid w:val="009F473E"/>
    <w:rsid w:val="009F60FE"/>
    <w:rsid w:val="009F682A"/>
    <w:rsid w:val="00A022BE"/>
    <w:rsid w:val="00A20A6A"/>
    <w:rsid w:val="00A231D3"/>
    <w:rsid w:val="00A24C95"/>
    <w:rsid w:val="00A26094"/>
    <w:rsid w:val="00A26BBB"/>
    <w:rsid w:val="00A301BF"/>
    <w:rsid w:val="00A302B2"/>
    <w:rsid w:val="00A331B4"/>
    <w:rsid w:val="00A3484E"/>
    <w:rsid w:val="00A36ADA"/>
    <w:rsid w:val="00A438D8"/>
    <w:rsid w:val="00A473F5"/>
    <w:rsid w:val="00A51970"/>
    <w:rsid w:val="00A51F9D"/>
    <w:rsid w:val="00A5416A"/>
    <w:rsid w:val="00A639F4"/>
    <w:rsid w:val="00A818E7"/>
    <w:rsid w:val="00A81A32"/>
    <w:rsid w:val="00A835BD"/>
    <w:rsid w:val="00A97B15"/>
    <w:rsid w:val="00AA42D5"/>
    <w:rsid w:val="00AB2FAB"/>
    <w:rsid w:val="00AB5C14"/>
    <w:rsid w:val="00AC1EE7"/>
    <w:rsid w:val="00AC333F"/>
    <w:rsid w:val="00AC585C"/>
    <w:rsid w:val="00AD1925"/>
    <w:rsid w:val="00AE067D"/>
    <w:rsid w:val="00AE1257"/>
    <w:rsid w:val="00AF1181"/>
    <w:rsid w:val="00AF2F79"/>
    <w:rsid w:val="00AF4653"/>
    <w:rsid w:val="00AF7DB7"/>
    <w:rsid w:val="00B443E4"/>
    <w:rsid w:val="00B563EA"/>
    <w:rsid w:val="00B60E51"/>
    <w:rsid w:val="00B63A54"/>
    <w:rsid w:val="00B7160B"/>
    <w:rsid w:val="00B77D18"/>
    <w:rsid w:val="00B8313A"/>
    <w:rsid w:val="00B83C6B"/>
    <w:rsid w:val="00B93503"/>
    <w:rsid w:val="00BA31E8"/>
    <w:rsid w:val="00BA55E0"/>
    <w:rsid w:val="00BA6BD4"/>
    <w:rsid w:val="00BB034C"/>
    <w:rsid w:val="00BB2655"/>
    <w:rsid w:val="00BB3752"/>
    <w:rsid w:val="00BB6688"/>
    <w:rsid w:val="00BC26D4"/>
    <w:rsid w:val="00BC64F2"/>
    <w:rsid w:val="00BD4303"/>
    <w:rsid w:val="00BD7D5D"/>
    <w:rsid w:val="00BF2A42"/>
    <w:rsid w:val="00C03D8C"/>
    <w:rsid w:val="00C055EC"/>
    <w:rsid w:val="00C10DC9"/>
    <w:rsid w:val="00C12FB3"/>
    <w:rsid w:val="00C17341"/>
    <w:rsid w:val="00C24EEF"/>
    <w:rsid w:val="00C25CF6"/>
    <w:rsid w:val="00C26C36"/>
    <w:rsid w:val="00C32768"/>
    <w:rsid w:val="00C36A19"/>
    <w:rsid w:val="00C431DF"/>
    <w:rsid w:val="00C456BD"/>
    <w:rsid w:val="00C530DC"/>
    <w:rsid w:val="00C5350D"/>
    <w:rsid w:val="00C6123C"/>
    <w:rsid w:val="00C7084D"/>
    <w:rsid w:val="00C7315E"/>
    <w:rsid w:val="00C75895"/>
    <w:rsid w:val="00C83C9F"/>
    <w:rsid w:val="00C85A26"/>
    <w:rsid w:val="00C86866"/>
    <w:rsid w:val="00C94840"/>
    <w:rsid w:val="00CA6AC8"/>
    <w:rsid w:val="00CA7CB5"/>
    <w:rsid w:val="00CB027F"/>
    <w:rsid w:val="00CB5818"/>
    <w:rsid w:val="00CC6297"/>
    <w:rsid w:val="00CC7690"/>
    <w:rsid w:val="00CD1986"/>
    <w:rsid w:val="00CE4D5C"/>
    <w:rsid w:val="00CF05DA"/>
    <w:rsid w:val="00CF58EB"/>
    <w:rsid w:val="00D0106E"/>
    <w:rsid w:val="00D06383"/>
    <w:rsid w:val="00D20E85"/>
    <w:rsid w:val="00D24615"/>
    <w:rsid w:val="00D27557"/>
    <w:rsid w:val="00D37842"/>
    <w:rsid w:val="00D42DC2"/>
    <w:rsid w:val="00D537E1"/>
    <w:rsid w:val="00D55BB2"/>
    <w:rsid w:val="00D6091A"/>
    <w:rsid w:val="00D6695F"/>
    <w:rsid w:val="00D75644"/>
    <w:rsid w:val="00D81656"/>
    <w:rsid w:val="00D83D87"/>
    <w:rsid w:val="00D86A30"/>
    <w:rsid w:val="00D960B3"/>
    <w:rsid w:val="00D97CB4"/>
    <w:rsid w:val="00D97DD4"/>
    <w:rsid w:val="00DA5A8A"/>
    <w:rsid w:val="00DB26CD"/>
    <w:rsid w:val="00DB3135"/>
    <w:rsid w:val="00DB441C"/>
    <w:rsid w:val="00DB44AF"/>
    <w:rsid w:val="00DC1F58"/>
    <w:rsid w:val="00DC339B"/>
    <w:rsid w:val="00DC5D40"/>
    <w:rsid w:val="00DD30E9"/>
    <w:rsid w:val="00DD4F47"/>
    <w:rsid w:val="00DD5447"/>
    <w:rsid w:val="00DD7FBB"/>
    <w:rsid w:val="00DE0B9F"/>
    <w:rsid w:val="00DE4238"/>
    <w:rsid w:val="00DE42B9"/>
    <w:rsid w:val="00DE657F"/>
    <w:rsid w:val="00DF1218"/>
    <w:rsid w:val="00DF6462"/>
    <w:rsid w:val="00E02FA0"/>
    <w:rsid w:val="00E036DC"/>
    <w:rsid w:val="00E10454"/>
    <w:rsid w:val="00E112E5"/>
    <w:rsid w:val="00E2017A"/>
    <w:rsid w:val="00E21CC7"/>
    <w:rsid w:val="00E24D9E"/>
    <w:rsid w:val="00E25849"/>
    <w:rsid w:val="00E30BEA"/>
    <w:rsid w:val="00E3197E"/>
    <w:rsid w:val="00E342F8"/>
    <w:rsid w:val="00E351ED"/>
    <w:rsid w:val="00E6034B"/>
    <w:rsid w:val="00E6549E"/>
    <w:rsid w:val="00E65EDE"/>
    <w:rsid w:val="00E70F81"/>
    <w:rsid w:val="00E77055"/>
    <w:rsid w:val="00E77460"/>
    <w:rsid w:val="00E83ABC"/>
    <w:rsid w:val="00E844F2"/>
    <w:rsid w:val="00E92FCB"/>
    <w:rsid w:val="00EA147F"/>
    <w:rsid w:val="00ED03AB"/>
    <w:rsid w:val="00ED0CAC"/>
    <w:rsid w:val="00ED1CD4"/>
    <w:rsid w:val="00ED1D2B"/>
    <w:rsid w:val="00ED5A8D"/>
    <w:rsid w:val="00ED64B5"/>
    <w:rsid w:val="00EE7CCA"/>
    <w:rsid w:val="00F16A14"/>
    <w:rsid w:val="00F231DC"/>
    <w:rsid w:val="00F362D7"/>
    <w:rsid w:val="00F37D7B"/>
    <w:rsid w:val="00F5314C"/>
    <w:rsid w:val="00F635DD"/>
    <w:rsid w:val="00F6627B"/>
    <w:rsid w:val="00F734F2"/>
    <w:rsid w:val="00F744D4"/>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C1BFD"/>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3BF24D6-D527-433A-BA91-14E52162D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link w:val="af8"/>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272036"/>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272036"/>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272036"/>
    <w:rPr>
      <w:rFonts w:ascii="標楷體" w:eastAsia="標楷體" w:hAnsi="Arial"/>
      <w:b/>
      <w:bCs/>
      <w:kern w:val="32"/>
      <w:sz w:val="32"/>
      <w:szCs w:val="48"/>
    </w:rPr>
  </w:style>
  <w:style w:type="paragraph" w:styleId="afd">
    <w:name w:val="footnote text"/>
    <w:basedOn w:val="a6"/>
    <w:link w:val="afe"/>
    <w:uiPriority w:val="99"/>
    <w:semiHidden/>
    <w:unhideWhenUsed/>
    <w:rsid w:val="00272036"/>
    <w:pPr>
      <w:snapToGrid w:val="0"/>
      <w:jc w:val="left"/>
    </w:pPr>
    <w:rPr>
      <w:sz w:val="20"/>
    </w:rPr>
  </w:style>
  <w:style w:type="character" w:customStyle="1" w:styleId="afe">
    <w:name w:val="註腳文字 字元"/>
    <w:basedOn w:val="a7"/>
    <w:link w:val="afd"/>
    <w:uiPriority w:val="99"/>
    <w:semiHidden/>
    <w:rsid w:val="00272036"/>
    <w:rPr>
      <w:rFonts w:ascii="標楷體" w:eastAsia="標楷體"/>
      <w:kern w:val="2"/>
    </w:rPr>
  </w:style>
  <w:style w:type="character" w:styleId="aff">
    <w:name w:val="footnote reference"/>
    <w:basedOn w:val="a7"/>
    <w:uiPriority w:val="99"/>
    <w:semiHidden/>
    <w:unhideWhenUsed/>
    <w:rsid w:val="00272036"/>
    <w:rPr>
      <w:vertAlign w:val="superscript"/>
    </w:rPr>
  </w:style>
  <w:style w:type="paragraph" w:customStyle="1" w:styleId="021">
    <w:name w:val="021"/>
    <w:basedOn w:val="a6"/>
    <w:rsid w:val="00272036"/>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013">
    <w:name w:val="013"/>
    <w:basedOn w:val="a6"/>
    <w:rsid w:val="00272036"/>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af8">
    <w:name w:val="清單段落 字元"/>
    <w:link w:val="af7"/>
    <w:rsid w:val="00272036"/>
    <w:rPr>
      <w:rFonts w:ascii="標楷體" w:eastAsia="標楷體"/>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mp"/><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8.tmp"/><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tmp"/><Relationship Id="rId10" Type="http://schemas.openxmlformats.org/officeDocument/2006/relationships/image" Target="media/image2.tmp"/><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tmp"/></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BA0CA-65FD-4618-8ED3-ED9213FD7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10</TotalTime>
  <Pages>23</Pages>
  <Words>1881</Words>
  <Characters>10723</Characters>
  <Application>Microsoft Office Word</Application>
  <DocSecurity>0</DocSecurity>
  <Lines>89</Lines>
  <Paragraphs>25</Paragraphs>
  <ScaleCrop>false</ScaleCrop>
  <Company>cy</Company>
  <LinksUpToDate>false</LinksUpToDate>
  <CharactersWithSpaces>12579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葉明勝</dc:creator>
  <cp:lastModifiedBy>吳婉珣</cp:lastModifiedBy>
  <cp:revision>5</cp:revision>
  <cp:lastPrinted>2020-07-28T06:01:00Z</cp:lastPrinted>
  <dcterms:created xsi:type="dcterms:W3CDTF">2020-08-04T10:39:00Z</dcterms:created>
  <dcterms:modified xsi:type="dcterms:W3CDTF">2020-08-05T06:44:00Z</dcterms:modified>
</cp:coreProperties>
</file>